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797CD0">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797CD0">
                      <w:pPr>
                        <w:pStyle w:val="Subtitle"/>
                      </w:pPr>
                      <w:r>
                        <w:t>Subtitle</w:t>
                      </w:r>
                    </w:p>
                  </w:sdtContent>
                </w:sdt>
              </w:tc>
            </w:tr>
            <w:tr w:rsidR="0001065E">
              <w:trPr>
                <w:trHeight w:val="3312"/>
              </w:trPr>
              <w:tc>
                <w:tcPr>
                  <w:tcW w:w="5000" w:type="pct"/>
                  <w:vAlign w:val="bottom"/>
                </w:tcPr>
                <w:p w:rsidR="0001065E" w:rsidRDefault="00797CD0">
                  <w:pPr>
                    <w:pStyle w:val="Subtitle"/>
                  </w:pPr>
                  <w:sdt>
                    <w:sdtPr>
                      <w:alias w:val="Issue Date"/>
                      <w:tag w:val="Issue Date"/>
                      <w:id w:val="-191461034"/>
                      <w:placeholder>
                        <w:docPart w:val="3C832DAFD79E40DEA9C4FFAAD3008DEB"/>
                      </w:placeholder>
                      <w:temporary/>
                      <w:showingPlcHdr/>
                    </w:sdtPr>
                    <w:sdtEndPr/>
                    <w:sdtContent>
                      <w:r>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sdt>
          <w:sdtPr>
            <w:alias w:val="Tagline"/>
            <w:tag w:val="Tagline"/>
            <w:id w:val="1960369073"/>
            <w:placeholder>
              <w:docPart w:val="99CDC87C4F264447842E8AD0101C08D0"/>
            </w:placeholder>
            <w:temporary/>
            <w:showingPlcHdr/>
          </w:sdtPr>
          <w:sdtEndPr/>
          <w:sdtContent>
            <w:tc>
              <w:tcPr>
                <w:tcW w:w="7660" w:type="dxa"/>
                <w:shd w:val="clear" w:color="auto" w:fill="FFA830" w:themeFill="accent2"/>
                <w:tcMar>
                  <w:left w:w="0" w:type="dxa"/>
                  <w:right w:w="115" w:type="dxa"/>
                </w:tcMar>
                <w:vAlign w:val="center"/>
              </w:tcPr>
              <w:p w:rsidR="0001065E" w:rsidRDefault="00797CD0">
                <w:pPr>
                  <w:pStyle w:val="Heading4"/>
                  <w:outlineLvl w:val="3"/>
                </w:pPr>
                <w:r>
                  <w:t>Type Tagline Here</w:t>
                </w:r>
              </w:p>
            </w:tc>
          </w:sdtContent>
        </w:sdt>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0"/>
          <w:headerReference w:type="first" r:id="rId11"/>
          <w:pgSz w:w="12240" w:h="15840" w:code="1"/>
          <w:pgMar w:top="720" w:right="576" w:bottom="720" w:left="576" w:header="360" w:footer="720" w:gutter="0"/>
          <w:cols w:space="720"/>
          <w:titlePg/>
          <w:docGrid w:linePitch="360"/>
        </w:sectPr>
      </w:pPr>
    </w:p>
    <w:sdt>
      <w:sdtPr>
        <w:alias w:val="Article Text"/>
        <w:tag w:val="Article Text"/>
        <w:id w:val="221638610"/>
        <w:placeholder>
          <w:docPart w:val="406BE1F452D54D57A3C27B98BCF3185D"/>
        </w:placeholder>
        <w:temporary/>
        <w:showingPlcHdr/>
      </w:sdtPr>
      <w:sdtEndPr/>
      <w:sdtContent>
        <w:p w:rsidR="0001065E" w:rsidRDefault="00797CD0">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01065E" w:rsidRDefault="00797CD0">
          <w:pPr>
            <w:pStyle w:val="Heading2"/>
          </w:pPr>
          <w:r>
            <w:t>Adding your own content</w:t>
          </w:r>
        </w:p>
        <w:p w:rsidR="0001065E" w:rsidRDefault="00797CD0">
          <w:r>
            <w:t>The placeholder text for several articles in this template provides tips on how to customize this newsletter for your needs.</w:t>
          </w:r>
        </w:p>
        <w:p w:rsidR="0001065E" w:rsidRDefault="00797CD0">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01065E" w:rsidRDefault="00797CD0">
          <w:pPr>
            <w:pStyle w:val="Heading2"/>
          </w:pPr>
          <w:r>
            <w:t>Placeholders that remain when you add text</w:t>
          </w:r>
        </w:p>
        <w:p w:rsidR="0001065E" w:rsidRDefault="00797CD0">
          <w:r>
            <w:t>The title and subtitle placeholders don’t disappear</w:t>
          </w:r>
          <w:r>
            <w:t xml:space="preserve"> when you add your own text. They will look like regular text when printed but you can see the blue outline and title of the placeholder when you click in it.</w:t>
          </w:r>
        </w:p>
        <w:p w:rsidR="0001065E" w:rsidRDefault="00797CD0">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01065E" w:rsidRDefault="00797CD0">
          <w:pPr>
            <w:pStyle w:val="Heading2"/>
          </w:pPr>
          <w:r>
            <w:t>Replacing pictures</w:t>
          </w:r>
        </w:p>
        <w:p w:rsidR="0001065E" w:rsidRDefault="00797CD0">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01065E" w:rsidRDefault="00797CD0">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1065E" w:rsidRDefault="00797CD0">
          <w:r>
            <w:t>Pictures that wra</w:t>
          </w:r>
          <w:r>
            <w:t xml:space="preserve">p around some text in articles throughout the newsletter use text settings and positioning. Get help for working with text wrap around pictures later in this template. </w:t>
          </w:r>
        </w:p>
      </w:sdtContent>
    </w:sdt>
    <w:p w:rsidR="0001065E" w:rsidRDefault="00797CD0">
      <w:pPr>
        <w:pStyle w:val="Sidebarphoto"/>
      </w:pPr>
      <w: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642811213"/>
                              <w:temporary/>
                              <w:showingPlcHdr/>
                            </w:sdtPr>
                            <w:sdtEndPr/>
                            <w:sdtContent>
                              <w:p w:rsidR="0001065E" w:rsidRDefault="00797CD0">
                                <w:pPr>
                                  <w:pStyle w:val="Heading1"/>
                                </w:pPr>
                                <w:r>
                                  <w:t>How to Use This Template</w:t>
                                </w:r>
                              </w:p>
                            </w:sdtContent>
                          </w:sdt>
                          <w:p w:rsidR="0001065E" w:rsidRDefault="00797CD0">
                            <w:pPr>
                              <w:pStyle w:val="Name"/>
                            </w:pPr>
                            <w:r>
                              <w:rPr>
                                <w:rStyle w:val="Emphasis"/>
                              </w:rPr>
                              <w:t>by</w:t>
                            </w:r>
                            <w:r>
                              <w:t xml:space="preserve"> </w:t>
                            </w:r>
                            <w:sdt>
                              <w:sdtPr>
                                <w:alias w:val="Article Author"/>
                                <w:tag w:val="Article Author"/>
                                <w:id w:val="1975024239"/>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alias w:val="Title"/>
                        <w:tag w:val="Title"/>
                        <w:id w:val="-642811213"/>
                        <w:placeholder>
                          <w:docPart w:val="BB36862EFCCD4387B3CF18286BD7D9ED"/>
                        </w:placeholder>
                        <w:temporary/>
                        <w:showingPlcHdr/>
                      </w:sdtPr>
                      <w:sdtContent>
                        <w:p>
                          <w:pPr>
                            <w:pStyle w:val="Heading1"/>
                          </w:pPr>
                          <w:r>
                            <w:t>How to Use This Template</w:t>
                          </w:r>
                        </w:p>
                      </w:sdtContent>
                    </w:sdt>
                    <w:p>
                      <w:pPr>
                        <w:pStyle w:val="Name"/>
                      </w:pPr>
                      <w:r>
                        <w:rPr>
                          <w:rStyle w:val="Emphasis"/>
                        </w:rPr>
                        <w:t>by</w:t>
                      </w:r>
                      <w:r>
                        <w:t xml:space="preserve"> </w:t>
                      </w:r>
                      <w:sdt>
                        <w:sdtPr>
                          <w:alias w:val="Article Author"/>
                          <w:tag w:val="Article Author"/>
                          <w:id w:val="1975024239"/>
                          <w:placeholder>
                            <w:docPart w:val="CB0F1D87E3204DCCAD804FA46441352C"/>
                          </w:placeholder>
                          <w:temporary/>
                          <w:showingPlcHdr/>
                        </w:sdtPr>
                        <w:sdtContent>
                          <w:r>
                            <w:t>[Article Author]</w:t>
                          </w:r>
                        </w:sdtContent>
                      </w:sdt>
                    </w:p>
                  </w:txbxContent>
                </v:textbox>
                <w10:wrap type="square" anchorx="margin" anchory="page"/>
              </v:shape>
            </w:pict>
          </mc:Fallback>
        </mc:AlternateContent>
      </w:r>
      <w:r>
        <w:br w:type="column"/>
      </w:r>
      <w: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771428811"/>
        <w:placeholder>
          <w:docPart w:val="2CD0007739CB4685813D91CD39568EAB"/>
        </w:placeholder>
        <w:temporary/>
        <w:showingPlcHdr/>
      </w:sdtPr>
      <w:sdtEndPr/>
      <w:sdtContent>
        <w:p w:rsidR="0001065E" w:rsidRDefault="00797CD0">
          <w:pPr>
            <w:pStyle w:val="SidebarHeading"/>
          </w:pPr>
          <w:r>
            <w:t>Article Title</w:t>
          </w:r>
        </w:p>
      </w:sdtContent>
    </w:sdt>
    <w:sdt>
      <w:sdtPr>
        <w:alias w:val="Article Summary"/>
        <w:tag w:val="Article Summary"/>
        <w:id w:val="624734049"/>
        <w:placeholder>
          <w:docPart w:val="600E32868D7841E394DA4C959B02C516"/>
        </w:placeholder>
        <w:temporary/>
        <w:showingPlcHdr/>
      </w:sdtPr>
      <w:sdtEndPr/>
      <w:sdtContent>
        <w:p w:rsidR="0001065E" w:rsidRDefault="00797CD0">
          <w:pPr>
            <w:pStyle w:val="SidebarText"/>
          </w:pPr>
          <w:r>
            <w:t xml:space="preserve">A column break is inserted before and 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sdtContent>
    </w:sdt>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sdt>
        <w:sdtPr>
          <w:rPr>
            <w:rStyle w:val="PageNumber"/>
            <w:color w:val="000000" w:themeColor="text1"/>
            <w14:textFill>
              <w14:solidFill>
                <w14:schemeClr w14:val="tx1">
                  <w14:lumMod w14:val="65000"/>
                  <w14:lumOff w14:val="35000"/>
                  <w14:lumMod w14:val="65000"/>
                  <w14:lumOff w14:val="35000"/>
                  <w14:lumMod w14:val="65000"/>
                </w14:schemeClr>
              </w14:solidFill>
            </w14:textFill>
          </w:rPr>
          <w:alias w:val="Page No."/>
          <w:tag w:val="Page No."/>
          <w:id w:val="-588229815"/>
          <w:placeholder>
            <w:docPart w:val="01FB06FB61EE4055AFC56A9A4A20B17C"/>
          </w:placeholder>
          <w:temporary/>
          <w:showingPlcHdr/>
        </w:sdtPr>
        <w:sdtEndPr>
          <w:rPr>
            <w:rStyle w:val="PageNumber"/>
          </w:rPr>
        </w:sdtEndPr>
        <w:sdtContent>
          <w:r>
            <w:rPr>
              <w:rStyle w:val="PageNumber"/>
              <w:color w:val="000000" w:themeColor="text1"/>
              <w14:textFill>
                <w14:solidFill>
                  <w14:schemeClr w14:val="tx1">
                    <w14:lumMod w14:val="65000"/>
                    <w14:lumOff w14:val="35000"/>
                    <w14:lumMod w14:val="65000"/>
                    <w14:lumOff w14:val="35000"/>
                    <w14:lumMod w14:val="65000"/>
                  </w14:schemeClr>
                </w14:solidFill>
              </w14:textFill>
            </w:rPr>
            <w:t>#</w:t>
          </w:r>
        </w:sdtContent>
      </w:sdt>
    </w:p>
    <w:p w:rsidR="0001065E" w:rsidRDefault="00797CD0">
      <w:pPr>
        <w:pStyle w:val="Sidebarphoto"/>
      </w:pPr>
      <w: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336109016"/>
        <w:placeholder>
          <w:docPart w:val="AB9C8BA9D6B347A1BE65F9DB7967D1FA"/>
        </w:placeholder>
        <w:temporary/>
        <w:showingPlcHdr/>
      </w:sdtPr>
      <w:sdtEndPr/>
      <w:sdtContent>
        <w:p w:rsidR="0001065E" w:rsidRDefault="00797CD0">
          <w:pPr>
            <w:pStyle w:val="SidebarHeading"/>
            <w:rPr>
              <w:rFonts w:asciiTheme="minorHAnsi" w:hAnsiTheme="minorHAnsi"/>
              <w:bCs/>
              <w:color w:val="262626" w:themeColor="text1" w:themeTint="D9"/>
              <w:sz w:val="18"/>
              <w:szCs w:val="22"/>
            </w:rPr>
          </w:pPr>
          <w:r>
            <w:t>Article Title</w:t>
          </w:r>
        </w:p>
      </w:sdtContent>
    </w:sdt>
    <w:sdt>
      <w:sdtPr>
        <w:alias w:val="Article Summary"/>
        <w:tag w:val="Article Summary"/>
        <w:id w:val="1793088556"/>
        <w:placeholder>
          <w:docPart w:val="D14CC4EDF55B400680690A2878E8885C"/>
        </w:placeholder>
        <w:temporary/>
        <w:showingPlcHdr/>
      </w:sdtPr>
      <w:sdtEndPr/>
      <w:sdtContent>
        <w:p w:rsidR="0001065E" w:rsidRDefault="00797CD0">
          <w:pPr>
            <w:pStyle w:val="SidebarText"/>
            <w:rPr>
              <w:sz w:val="18"/>
            </w:rPr>
          </w:pPr>
          <w:r>
            <w:t>To view</w:t>
          </w:r>
          <w:r>
            <w:t xml:space="preserve"> column breaks, section breaks, and other formatting marks, on the </w:t>
          </w:r>
          <w:r>
            <w:rPr>
              <w:rStyle w:val="Strong"/>
            </w:rPr>
            <w:t>Home</w:t>
          </w:r>
          <w:r>
            <w:t xml:space="preserve"> tab, in the </w:t>
          </w:r>
          <w:r>
            <w:rPr>
              <w:rStyle w:val="Strong"/>
            </w:rPr>
            <w:t>Paragraph</w:t>
          </w:r>
          <w:r>
            <w:t xml:space="preserve"> group, click the pargraph mark icon.</w:t>
          </w:r>
        </w:p>
      </w:sdtContent>
    </w:sdt>
    <w:p w:rsidR="0001065E" w:rsidRDefault="00797CD0">
      <w:pPr>
        <w:pStyle w:val="PageReference"/>
      </w:pPr>
      <w:r>
        <w:t xml:space="preserve">Page </w:t>
      </w:r>
      <w:sdt>
        <w:sdtPr>
          <w:alias w:val="Page No."/>
          <w:tag w:val="Page No."/>
          <w:id w:val="-2008894758"/>
          <w:placeholder>
            <w:docPart w:val="185F86AE3DEB4B14BAB77CBD5AD8B912"/>
          </w:placeholder>
          <w:temporary/>
          <w:showingPlcHdr/>
        </w:sdtPr>
        <w:sdtEndPr/>
        <w:sdtContent>
          <w:r>
            <w:t>#</w:t>
          </w:r>
        </w:sdtContent>
      </w:sdt>
    </w:p>
    <w:p w:rsidR="0001065E" w:rsidRDefault="00797CD0">
      <w:r>
        <w:br w:type="column"/>
      </w:r>
      <w:r>
        <w:rPr>
          <w:noProof/>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797CD0">
                            <w:pPr>
                              <w:pStyle w:val="Heading3"/>
                            </w:pPr>
                            <w:sdt>
                              <w:sdtPr>
                                <w:alias w:val="Title"/>
                                <w:tag w:val="Title"/>
                                <w:id w:val="1480259465"/>
                                <w:temporary/>
                                <w:showingPlcHdr/>
                              </w:sdtPr>
                              <w:sdtEndPr/>
                              <w:sdtContent>
                                <w:r>
                                  <w:t>Using Styles</w:t>
                                </w:r>
                              </w:sdtContent>
                            </w:sdt>
                          </w:p>
                          <w:p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pPr>
                        <w:pStyle w:val="Heading3"/>
                      </w:pPr>
                      <w:sdt>
                        <w:sdtPr>
                          <w:alias w:val="Title"/>
                          <w:tag w:val="Title"/>
                          <w:id w:val="1480259465"/>
                          <w:temporary/>
                          <w:showingPlcHdr/>
                        </w:sdtPr>
                        <w:sdtContent>
                          <w:r>
                            <w:t>Using Styles</w:t>
                          </w:r>
                        </w:sdtContent>
                      </w:sdt>
                    </w:p>
                    <w:p>
                      <w:pPr>
                        <w:pStyle w:val="Name"/>
                      </w:pPr>
                      <w:r>
                        <w:rPr>
                          <w:rStyle w:val="Emphasis"/>
                        </w:rPr>
                        <w:t>by</w:t>
                      </w:r>
                      <w:r>
                        <w:t xml:space="preserve"> </w:t>
                      </w:r>
                      <w:sdt>
                        <w:sdtPr>
                          <w:alias w:val="Article Author"/>
                          <w:tag w:val="Article Author"/>
                          <w:id w:val="-1408366055"/>
                          <w:temporary/>
                          <w:showingPlcHdr/>
                        </w:sdtPr>
                        <w:sdtContent>
                          <w:r>
                            <w:t>Name Style</w:t>
                          </w:r>
                        </w:sdtContent>
                      </w:sdt>
                    </w:p>
                  </w:txbxContent>
                </v:textbox>
                <w10:anchorlock/>
              </v:shape>
            </w:pict>
          </mc:Fallback>
        </mc:AlternateContent>
      </w:r>
    </w:p>
    <w:sdt>
      <w:sdtPr>
        <w:alias w:val="Article Text"/>
        <w:tag w:val="Article Text"/>
        <w:id w:val="1963453579"/>
        <w:placeholder>
          <w:docPart w:val="ADABCCECC67347EDBA2C8BCBEA38838A"/>
        </w:placeholder>
        <w:temporary/>
        <w:showingPlcHdr/>
      </w:sdtPr>
      <w:sdtEndPr/>
      <w:sdtContent>
        <w:p w:rsidR="0001065E" w:rsidRDefault="00797CD0">
          <w:r>
            <w:t xml:space="preserve">The body text throughout the articles in this template uses the Normal </w:t>
          </w:r>
          <w:r>
            <w:t>paragraph style. Following are some other styles applied throughout the template:</w:t>
          </w:r>
        </w:p>
        <w:p w:rsidR="0001065E" w:rsidRDefault="00797CD0">
          <w:pPr>
            <w:pStyle w:val="ListBullet2"/>
          </w:pPr>
          <w:r>
            <w:t xml:space="preserve">Large article titles, such as on the first page, use </w:t>
          </w:r>
          <w:r>
            <w:rPr>
              <w:rStyle w:val="Strong"/>
            </w:rPr>
            <w:t>Heading 1</w:t>
          </w:r>
          <w:r>
            <w:t xml:space="preserve"> style.</w:t>
          </w:r>
        </w:p>
        <w:p w:rsidR="0001065E" w:rsidRDefault="00797CD0">
          <w:pPr>
            <w:pStyle w:val="ListBullet2"/>
          </w:pPr>
          <w:r>
            <w:t xml:space="preserve">Orange headings in the sidebars and within articles use </w:t>
          </w:r>
          <w:r>
            <w:rPr>
              <w:rStyle w:val="Strong"/>
            </w:rPr>
            <w:t>Sidebar Heading</w:t>
          </w:r>
          <w:r>
            <w:t xml:space="preserve"> style.</w:t>
          </w:r>
        </w:p>
        <w:p w:rsidR="0001065E" w:rsidRDefault="00797CD0">
          <w:pPr>
            <w:pStyle w:val="ListBullet2"/>
          </w:pPr>
          <w:r>
            <w:t xml:space="preserve">Orange section titles in </w:t>
          </w:r>
          <w:r>
            <w:t xml:space="preserve">articles use the </w:t>
          </w:r>
          <w:r>
            <w:rPr>
              <w:rStyle w:val="Strong"/>
            </w:rPr>
            <w:t>Heading 2</w:t>
          </w:r>
          <w:r>
            <w:t xml:space="preserve"> style.</w:t>
          </w:r>
        </w:p>
        <w:p w:rsidR="0001065E" w:rsidRDefault="00797CD0">
          <w:pPr>
            <w:pStyle w:val="ListBullet2"/>
          </w:pPr>
          <w:r>
            <w:t xml:space="preserve">Small article titles use </w:t>
          </w:r>
          <w:r>
            <w:rPr>
              <w:rStyle w:val="Strong"/>
            </w:rPr>
            <w:t>Heading 3</w:t>
          </w:r>
          <w:r>
            <w:t xml:space="preserve"> style.</w:t>
          </w:r>
        </w:p>
        <w:p w:rsidR="0001065E" w:rsidRDefault="00797CD0">
          <w:pPr>
            <w:pStyle w:val="ListBullet2"/>
          </w:pPr>
          <w:r>
            <w:t xml:space="preserve">This style is </w:t>
          </w:r>
          <w:r>
            <w:rPr>
              <w:rStyle w:val="Strong"/>
            </w:rPr>
            <w:t>List Bullet 2</w:t>
          </w:r>
          <w:r>
            <w:t>.</w:t>
          </w:r>
        </w:p>
        <w:p w:rsidR="0001065E" w:rsidRDefault="00797CD0">
          <w:pPr>
            <w:pStyle w:val="ListContinue"/>
          </w:pPr>
          <w:r>
            <w:t xml:space="preserve">This style is </w:t>
          </w:r>
          <w:r>
            <w:rPr>
              <w:rStyle w:val="Strong"/>
            </w:rPr>
            <w:t>List Continue</w:t>
          </w:r>
          <w:r>
            <w:t xml:space="preserve">. </w:t>
          </w:r>
        </w:p>
        <w:p w:rsidR="0001065E" w:rsidRDefault="00797CD0">
          <w:pPr>
            <w:pStyle w:val="ListBullet2"/>
          </w:pPr>
          <w:r>
            <w:t xml:space="preserve">Text in sidebars uses the </w:t>
          </w:r>
          <w:r>
            <w:rPr>
              <w:rStyle w:val="Strong"/>
            </w:rPr>
            <w:t>Sidebar Text</w:t>
          </w:r>
          <w:r>
            <w:t xml:space="preserve"> style. </w:t>
          </w:r>
        </w:p>
        <w:p w:rsidR="0001065E" w:rsidRDefault="00797CD0">
          <w:pPr>
            <w:pStyle w:val="ListBullet2"/>
          </w:pPr>
          <w:r>
            <w:t xml:space="preserve">White headings on orange text in tables uses the </w:t>
          </w:r>
          <w:r>
            <w:rPr>
              <w:rStyle w:val="Strong"/>
            </w:rPr>
            <w:t>Heading 4</w:t>
          </w:r>
          <w:r>
            <w:t xml:space="preserve"> style.</w:t>
          </w:r>
        </w:p>
        <w:p w:rsidR="0001065E" w:rsidRDefault="00797CD0">
          <w:pPr>
            <w:pStyle w:val="ListBullet2"/>
          </w:pPr>
          <w:r>
            <w:t>The head</w:t>
          </w:r>
          <w:r>
            <w:t xml:space="preserve">ing inside contact information tables uses </w:t>
          </w:r>
          <w:r>
            <w:rPr>
              <w:rStyle w:val="Strong"/>
            </w:rPr>
            <w:t>Heading 5</w:t>
          </w:r>
          <w:r>
            <w:t xml:space="preserve"> style.</w:t>
          </w:r>
        </w:p>
        <w:p w:rsidR="0001065E" w:rsidRDefault="00797CD0">
          <w:pPr>
            <w:pStyle w:val="ListBullet2"/>
          </w:pPr>
          <w:r>
            <w:rPr>
              <w:rStyle w:val="Strong"/>
            </w:rPr>
            <w:t>Contact Info</w:t>
          </w:r>
          <w:r>
            <w:t xml:space="preserve"> is the name of the gray text style inside the small contact tables.</w:t>
          </w:r>
        </w:p>
        <w:p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rsidR="0001065E" w:rsidRDefault="00797CD0">
          <w:r>
            <w:t xml:space="preserve">Using styles helps save you time and </w:t>
          </w:r>
          <w:r>
            <w:t xml:space="preserve">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01065E" w:rsidRDefault="00797CD0">
          <w:r>
            <w:t>Another way to modify a styl</w:t>
          </w:r>
          <w:r>
            <w:t xml:space="preserve">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sdt>
          <w:sdtPr>
            <w:rPr>
              <w:lang w:val="en"/>
            </w:rPr>
            <w:alias w:val="Table Title"/>
            <w:tag w:val="Table Title"/>
            <w:id w:val="-1874689292"/>
            <w:placeholder>
              <w:docPart w:val="3CA9253634FE45F49F86E2F79543D6B2"/>
            </w:placeholder>
            <w:temporary/>
            <w:showingPlcHdr/>
          </w:sdtPr>
          <w:sdtEndPr/>
          <w:sdtContent>
            <w:tc>
              <w:tcPr>
                <w:tcW w:w="3475" w:type="dxa"/>
                <w:shd w:val="clear" w:color="auto" w:fill="FF5C0B" w:themeFill="accent1"/>
                <w:tcMar>
                  <w:left w:w="0" w:type="dxa"/>
                  <w:right w:w="115" w:type="dxa"/>
                </w:tcMar>
                <w:vAlign w:val="center"/>
              </w:tcPr>
              <w:p w:rsidR="0001065E" w:rsidRDefault="00797CD0">
                <w:pPr>
                  <w:pStyle w:val="Heading4"/>
                  <w:outlineLvl w:val="3"/>
                  <w:rPr>
                    <w:lang w:val="en"/>
                  </w:rPr>
                </w:pPr>
                <w:r>
                  <w:rPr>
                    <w:lang w:val="en"/>
                  </w:rPr>
                  <w:t>Heading 4 Style</w:t>
                </w:r>
              </w:p>
            </w:tc>
          </w:sdtContent>
        </w:sdt>
      </w:tr>
      <w:tr w:rsidR="0001065E">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C0C3FE2DC44641138CF5158EFD2B7155"/>
              </w:placeholder>
              <w:temporary/>
              <w:showingPlcHdr/>
            </w:sdtPr>
            <w:sdtEndPr/>
            <w:sdtContent>
              <w:p w:rsidR="0001065E" w:rsidRDefault="00797CD0">
                <w:pPr>
                  <w:pStyle w:val="SidebarTableText"/>
                  <w:rPr>
                    <w:lang w:val="en"/>
                  </w:rPr>
                </w:pPr>
                <w:r>
                  <w:t xml:space="preserve">Use the small tables </w:t>
                </w:r>
                <w:r>
                  <w:t>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1688771D584844FE8FD6A3F994CA994F"/>
              </w:placeholder>
              <w:temporary/>
              <w:showingPlcHdr/>
              <w:text/>
            </w:sdtPr>
            <w:sdtEndPr/>
            <w:sdtContent>
              <w:p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9F3AAB161A224FA9B8D701F02F02AB62"/>
              </w:placeholder>
              <w:temporary/>
              <w:showingPlcHdr/>
            </w:sdtPr>
            <w:sdtEndPr/>
            <w:sdtContent>
              <w:p w:rsidR="0001065E" w:rsidRDefault="00797CD0">
                <w:pPr>
                  <w:pStyle w:val="ContactInfo"/>
                  <w:rPr>
                    <w:lang w:val="en"/>
                  </w:rPr>
                </w:pPr>
                <w:r>
                  <w:rPr>
                    <w:lang w:val="en"/>
                  </w:rPr>
                  <w:t>Contact Info</w:t>
                </w:r>
              </w:p>
            </w:sdtContent>
          </w:sdt>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01065E"/>
    <w:p w:rsidR="0001065E" w:rsidRDefault="00797CD0">
      <w:pPr>
        <w:pStyle w:val="NoSpacing"/>
      </w:pPr>
      <w: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rsidR="0001065E" w:rsidRDefault="00797CD0">
                                <w:pPr>
                                  <w:pStyle w:val="Heading3"/>
                                </w:pPr>
                                <w:r>
                                  <w:t>Working with Columns</w:t>
                                </w:r>
                              </w:p>
                            </w:sdtContent>
                          </w:sdt>
                          <w:p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placeholder>
                          <w:docPart w:val="CC165B4018F64AD4A9E57FF01A090A3D"/>
                        </w:placeholder>
                        <w:temporary/>
                        <w:showingPlcHdr/>
                      </w:sdtPr>
                      <w:sdtContent>
                        <w:p>
                          <w:pPr>
                            <w:pStyle w:val="Heading3"/>
                          </w:pPr>
                          <w:r>
                            <w:t>Working with Columns</w:t>
                          </w:r>
                        </w:p>
                      </w:sdtContent>
                    </w:sdt>
                    <w:p>
                      <w:pPr>
                        <w:pStyle w:val="Name"/>
                      </w:pPr>
                      <w:r>
                        <w:rPr>
                          <w:rStyle w:val="Emphasis"/>
                        </w:rPr>
                        <w:t>by</w:t>
                      </w:r>
                      <w:r>
                        <w:t xml:space="preserve"> </w:t>
                      </w:r>
                      <w:sdt>
                        <w:sdtPr>
                          <w:alias w:val="Article Author"/>
                          <w:tag w:val="Article Author"/>
                          <w:id w:val="-928270980"/>
                          <w:placeholder>
                            <w:docPart w:val="73F14F69DB35499791DA6E7F2AB833FE"/>
                          </w:placeholder>
                          <w:temporary/>
                          <w:showingPlcHdr/>
                        </w:sdtPr>
                        <w:sdtContent>
                          <w:r>
                            <w:t>[Article Author]</w:t>
                          </w:r>
                        </w:sdtContent>
                      </w:sdt>
                    </w:p>
                  </w:txbxContent>
                </v:textbox>
                <w10:wrap type="topAndBottom" anchorx="page" anchory="page"/>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rsidR="0001065E" w:rsidRDefault="00797CD0">
                                <w:pPr>
                                  <w:pStyle w:val="Caption2"/>
                                  <w:rPr>
                                    <w:i w:val="0"/>
                                    <w:color w:val="262626" w:themeColor="text1" w:themeTint="D9"/>
                                    <w:sz w:val="18"/>
                                  </w:rPr>
                                </w:pPr>
                                <w:r>
                                  <w:t>This pic</w:t>
                                </w:r>
                                <w:r>
                                  <w:t xml:space="preserve">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placeholder>
                          <w:docPart w:val="8405A5BB593441B6B621C0DE16049619"/>
                        </w:placeholder>
                        <w:temporary/>
                        <w:showingPlcHdr/>
                      </w:sdtPr>
                      <w:sdtContent>
                        <w:p>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3A6A26CEE50746F6828F62C00F64BADD"/>
        </w:placeholder>
        <w:temporary/>
        <w:showingPlcHdr/>
      </w:sdtPr>
      <w:sdtEndPr/>
      <w:sdtContent>
        <w:p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w:t>
          </w:r>
          <w:r>
            <w:t>en click the number of columns you need. You can also click More Columns to specify column widths, the space between columns, or to automatically add a vertical line between columns.</w:t>
          </w:r>
        </w:p>
        <w:p w:rsidR="0001065E" w:rsidRDefault="00797CD0">
          <w:r>
            <w:t>To change the number of columns for just part of the document (or if you want text to wrap to just the top part of the page and a new article to start below – as shown on this page), insert a section break before the position where you want to start the ne</w:t>
          </w:r>
          <w:r>
            <w:t xml:space="preserv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01065E" w:rsidRDefault="00797CD0">
          <w:pPr>
            <w:pStyle w:val="Heading2"/>
          </w:pPr>
          <w:r>
            <w:t>Select a section break</w:t>
          </w:r>
        </w:p>
        <w:p w:rsidR="0001065E" w:rsidRDefault="00797CD0">
          <w:r>
            <w:t>When changing many types of page layout formatting for just part of the document—such as p</w:t>
          </w:r>
          <w:r>
            <w:t xml:space="preserve">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w:t>
          </w:r>
          <w:r>
            <w:t xml:space="preserve">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w:t>
          </w:r>
          <w:r>
            <w:t>same page.</w:t>
          </w:r>
        </w:p>
      </w:sdtContent>
    </w:sdt>
    <w:p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pPr>
              <w:pStyle w:val="Heading4"/>
              <w:outlineLvl w:val="3"/>
            </w:pPr>
            <w:r>
              <w:rPr>
                <w:noProof/>
              </w:rPr>
              <w:lastRenderedPageBreak/>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6100F61949964367A8FC246B347135DF"/>
                </w:placeholder>
                <w:temporary/>
                <w:showingPlcHdr/>
              </w:sdtPr>
              <w:sdtEndPr/>
              <w:sdtContent>
                <w:r>
                  <w:t>Heading 4</w:t>
                </w:r>
              </w:sdtContent>
            </w:sdt>
          </w:p>
        </w:tc>
      </w:tr>
    </w:tbl>
    <w:p w:rsidR="0001065E" w:rsidRDefault="00797CD0">
      <w:pPr>
        <w:pStyle w:val="Sidebarphoto"/>
      </w:pPr>
      <w: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rsidR="0001065E" w:rsidRDefault="00797CD0">
                                <w:pPr>
                                  <w:pStyle w:val="Heading3"/>
                                </w:pPr>
                                <w:r>
                                  <w:t>Formatting Tips</w:t>
                                </w:r>
                              </w:p>
                            </w:sdtContent>
                          </w:sdt>
                          <w:p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placeholder>
                          <w:docPart w:val="69A2D275666D469B83880FE23A794A05"/>
                        </w:placeholder>
                        <w:temporary/>
                        <w:showingPlcHdr/>
                      </w:sdtPr>
                      <w:sdtContent>
                        <w:p>
                          <w:pPr>
                            <w:pStyle w:val="Heading3"/>
                          </w:pPr>
                          <w:r>
                            <w:t>Formatting Tips</w:t>
                          </w:r>
                        </w:p>
                      </w:sdtContent>
                    </w:sdt>
                    <w:p>
                      <w:pPr>
                        <w:pStyle w:val="Name"/>
                      </w:pPr>
                      <w:r>
                        <w:rPr>
                          <w:rStyle w:val="Emphasis"/>
                        </w:rPr>
                        <w:t>by</w:t>
                      </w:r>
                      <w:r>
                        <w:t xml:space="preserve"> </w:t>
                      </w:r>
                      <w:sdt>
                        <w:sdtPr>
                          <w:alias w:val="Article Author"/>
                          <w:tag w:val="Article Author"/>
                          <w:id w:val="581116533"/>
                          <w:placeholder>
                            <w:docPart w:val="8562F1D5C8004A2B8171264967DD4F76"/>
                          </w:placeholder>
                          <w:temporary/>
                          <w:showingPlcHdr/>
                        </w:sdtPr>
                        <w:sdtContent>
                          <w:r>
                            <w:t>[Article Author]</w:t>
                          </w:r>
                        </w:sdtContent>
                      </w:sdt>
                    </w:p>
                  </w:txbxContent>
                </v:textbox>
                <w10:wrap type="square" anchorx="page" anchory="page"/>
              </v:shape>
            </w:pict>
          </mc:Fallback>
        </mc:AlternateContent>
      </w:r>
      <w: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56D277FD821743809283842A88694873"/>
        </w:placeholder>
        <w:temporary/>
        <w:showingPlcHdr/>
      </w:sdtPr>
      <w:sdtEndPr/>
      <w:sdtContent>
        <w:p w:rsidR="0001065E" w:rsidRDefault="00797CD0">
          <w:pPr>
            <w:pStyle w:val="SidebarHeading"/>
          </w:pPr>
          <w:r>
            <w:t>Sidebar Setup</w:t>
          </w:r>
        </w:p>
      </w:sdtContent>
    </w:sdt>
    <w:sdt>
      <w:sdtPr>
        <w:alias w:val="Sidebar Text"/>
        <w:tag w:val="Sidebar Text"/>
        <w:id w:val="592751086"/>
        <w:placeholder>
          <w:docPart w:val="B141F25DBE3B4161AF2EBCE58B6EFB44"/>
        </w:placeholder>
        <w:temporary/>
        <w:showingPlcHdr/>
      </w:sdtPr>
      <w:sdtEndPr/>
      <w:sdtContent>
        <w:p w:rsidR="0001065E" w:rsidRDefault="00797CD0">
          <w:pPr>
            <w:pStyle w:val="SidebarText"/>
          </w:pPr>
          <w:r>
            <w:t>The sidebars in this template use simple, single-row tables for the gray-shaded headings and thermometer charts shown below for easy alignment.</w:t>
          </w:r>
        </w:p>
      </w:sdtContent>
    </w:sdt>
    <w:p w:rsidR="0001065E" w:rsidRDefault="00797CD0">
      <w:pPr>
        <w:pStyle w:val="Sidebarphoto"/>
      </w:pPr>
      <w: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797CD0">
      <w:pPr>
        <w:pStyle w:val="SidebarHeading"/>
      </w:pPr>
      <w:sdt>
        <w:sdtPr>
          <w:alias w:val="Title"/>
          <w:tag w:val="Title"/>
          <w:id w:val="1939400878"/>
          <w:placeholder>
            <w:docPart w:val="39A485C1C2F34CAAB995C80A609D501B"/>
          </w:placeholder>
          <w:temporary/>
          <w:showingPlcHdr/>
        </w:sdtPr>
        <w:sdtEndPr/>
        <w:sdtContent>
          <w:r>
            <w:t xml:space="preserve">Add Sidebar </w:t>
          </w:r>
          <w:r>
            <w:t>Content</w:t>
          </w:r>
        </w:sdtContent>
      </w:sdt>
    </w:p>
    <w:p w:rsidR="0001065E" w:rsidRDefault="00797CD0">
      <w:pPr>
        <w:pStyle w:val="SidebarText"/>
      </w:pPr>
      <w:sdt>
        <w:sdtPr>
          <w:alias w:val="Sidebar Text"/>
          <w:tag w:val="Sidebar Text"/>
          <w:id w:val="-1187670022"/>
          <w:placeholder>
            <w:docPart w:val="4B82B13F1AC24F519C63398F6784211D"/>
          </w:placeholder>
          <w:temporary/>
          <w:showingPlcHdr/>
        </w:sdtPr>
        <w:sdtEndPr/>
        <w:sdtContent>
          <w:r>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placeholder>
              <w:docPart w:val="59C91E1F7B3E479AB55C93B8328311DD"/>
            </w:placeholder>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sdt>
      <w:sdtPr>
        <w:alias w:val="Percentage"/>
        <w:tag w:val="Percentage"/>
        <w:id w:val="-1968508724"/>
        <w:placeholder>
          <w:docPart w:val="6D5F0F493DCB4BA1AD49F237FA178948"/>
        </w:placeholder>
        <w:temporary/>
        <w:showingPlcHdr/>
      </w:sdtPr>
      <w:sdtEndPr/>
      <w:sdtContent>
        <w:p w:rsidR="0001065E" w:rsidRDefault="00797CD0">
          <w:pPr>
            <w:pStyle w:val="Callout"/>
          </w:pPr>
          <w:r>
            <w:t>68%</w:t>
          </w:r>
        </w:p>
      </w:sdtContent>
    </w:sdt>
    <w:sdt>
      <w:sdtPr>
        <w:alias w:val="Sidebar Text"/>
        <w:tag w:val="Sidebar Text"/>
        <w:id w:val="-967586916"/>
        <w:placeholder>
          <w:docPart w:val="383A9FC8C0AA4966B2A6D63953FC3BF9"/>
        </w:placeholder>
        <w:temporary/>
        <w:showingPlcHdr/>
      </w:sdtPr>
      <w:sdtEndPr/>
      <w:sdtContent>
        <w:p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sdt>
      <w:sdtPr>
        <w:alias w:val="Percentage"/>
        <w:tag w:val="Percentage"/>
        <w:id w:val="65925877"/>
        <w:placeholder>
          <w:docPart w:val="983D0517A76349EC95C6D39017206AEE"/>
        </w:placeholder>
        <w:temporary/>
        <w:showingPlcHdr/>
      </w:sdtPr>
      <w:sdtEndPr/>
      <w:sdtContent>
        <w:p w:rsidR="0001065E" w:rsidRDefault="00797CD0">
          <w:pPr>
            <w:pStyle w:val="Callout"/>
            <w:rPr>
              <w:lang w:val="fr-FR"/>
            </w:rPr>
          </w:pPr>
          <w:r>
            <w:rPr>
              <w:lang w:val="fr-FR"/>
            </w:rPr>
            <w:t>42%</w:t>
          </w:r>
        </w:p>
      </w:sdtContent>
    </w:sdt>
    <w:sdt>
      <w:sdtPr>
        <w:alias w:val="Sidebar Text"/>
        <w:tag w:val="Sidebar Text"/>
        <w:id w:val="-895661402"/>
        <w:placeholder>
          <w:docPart w:val="6E3002F3ED4A4B9AADE4EFDFA4F83F03"/>
        </w:placeholder>
        <w:temporary/>
        <w:showingPlcHdr/>
      </w:sdtPr>
      <w:sdtEndPr/>
      <w:sdtContent>
        <w:p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645391985"/>
            <w:placeholder>
              <w:docPart w:val="D48EF9471508485C8988715678FFA721"/>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913AC87962B04E25A6706BCDAE95491E"/>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8574F00AE2C740AF8065954945B62652"/>
              </w:placeholder>
              <w:temporary/>
              <w:showingPlcHdr/>
              <w:text/>
            </w:sdtPr>
            <w:sdtEndPr/>
            <w:sdtContent>
              <w:p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B750D651328842C08D8D887175E940C9"/>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01065E">
      <w:pPr>
        <w:pStyle w:val="NoSpacing"/>
      </w:pPr>
    </w:p>
    <w:p w:rsidR="0001065E" w:rsidRDefault="00797CD0">
      <w:r>
        <w:rPr>
          <w:noProof/>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065E" w:rsidRDefault="00797CD0">
      <w:pPr>
        <w:pStyle w:val="NoSpacing"/>
      </w:pPr>
      <w:r>
        <w:rPr>
          <w:rFonts w:eastAsia="Times New Roman" w:cs="Times New Roman"/>
          <w:sz w:val="18"/>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Caption"/>
                        <w:tag w:val="Caption"/>
                        <w:id w:val="-875615678"/>
                        <w:placeholder>
                          <w:docPart w:val="1994851FA54F4D36A13B175154930894"/>
                        </w:placeholder>
                        <w:temporary/>
                        <w:showingPlcHdr/>
                        <w:text/>
                      </w:sdtPr>
                      <w:sdtContent>
                        <w:p>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C69B43F380B8457EA1571E26D535D152"/>
        </w:placeholder>
        <w:temporary/>
        <w:showingPlcHdr/>
      </w:sdtPr>
      <w:sdtEndPr/>
      <w:sdtContent>
        <w:p w:rsidR="0001065E" w:rsidRDefault="00797CD0">
          <w:r>
            <w:t>This placeholder article provides the following tips:</w:t>
          </w:r>
        </w:p>
        <w:p w:rsidR="0001065E" w:rsidRDefault="00797CD0">
          <w:pPr>
            <w:pStyle w:val="ListBullet2"/>
          </w:pPr>
          <w:r>
            <w:t>Creating “thermometer charts” using tables, as sh</w:t>
          </w:r>
          <w:r>
            <w:t>own at left.</w:t>
          </w:r>
        </w:p>
        <w:p w:rsidR="0001065E" w:rsidRDefault="00797CD0">
          <w:pPr>
            <w:pStyle w:val="ListBullet2"/>
          </w:pPr>
          <w:r>
            <w:t>Setting up multipage articles.</w:t>
          </w:r>
        </w:p>
        <w:p w:rsidR="0001065E" w:rsidRDefault="00797CD0">
          <w:pPr>
            <w:pStyle w:val="ListBullet2"/>
          </w:pPr>
          <w:r>
            <w:t>Wrapping text around images</w:t>
          </w:r>
        </w:p>
        <w:p w:rsidR="0001065E" w:rsidRDefault="00797CD0">
          <w:pPr>
            <w:pStyle w:val="ListBullet2"/>
          </w:pPr>
          <w:r>
            <w:t>Adding article titles and bylines</w:t>
          </w:r>
        </w:p>
        <w:p w:rsidR="0001065E" w:rsidRDefault="00797CD0">
          <w:pPr>
            <w:pStyle w:val="Heading2"/>
          </w:pPr>
          <w:r>
            <w:t>Creating the sidebar thermometer charts</w:t>
          </w:r>
        </w:p>
        <w:p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w:t>
          </w:r>
          <w:r>
            <w:t xml:space="preserve"> automatically coordinate with your active document theme.</w:t>
          </w:r>
        </w:p>
        <w:p w:rsidR="0001065E" w:rsidRDefault="00797CD0">
          <w:r>
            <w:t xml:space="preserve">However, notice in the sidebar at left that the “thermometer charts” were created using single-row Word tables. This is because they automatically fit the tight space without having to remove any </w:t>
          </w:r>
          <w:r>
            <w:t>chart elements. And you might be surprised to learn that it’s easy to make them essentially mathematically accurate.</w:t>
          </w:r>
        </w:p>
        <w:p w:rsidR="0001065E" w:rsidRDefault="00797CD0">
          <w:r>
            <w:t>To use a table as a thermometer chart, do the following:</w:t>
          </w:r>
        </w:p>
        <w:p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w:t>
          </w:r>
          <w:r>
            <w:t>to select the first two cells in the first row. Click to insert a two-cell, one-row table.</w:t>
          </w:r>
        </w:p>
        <w:p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01065E" w:rsidRDefault="00797CD0">
          <w:pPr>
            <w:pStyle w:val="Heading2"/>
          </w:pPr>
          <w:r>
            <w:t>Setting up multipage articles</w:t>
          </w:r>
        </w:p>
        <w:p w:rsidR="0001065E" w:rsidRDefault="00797CD0">
          <w:r>
            <w:t>Word is designed to allow text to automatically flow from one page to the next. So, when you want an article to continue</w:t>
          </w:r>
          <w:r>
            <w:t xml:space="preserve"> on the next page, just keep typing.</w:t>
          </w:r>
        </w:p>
        <w:p w:rsidR="0001065E" w:rsidRDefault="00797CD0">
          <w:r>
            <w:t>In the case of this placeholder article, it is separated into two placeholder content controls (one on this page and another that starts at the top of the following page) just so that you can still see the layout of the</w:t>
          </w:r>
          <w:r>
            <w:t xml:space="preserve"> following page while you begin adding your own text on this page. As mentioned on the first page of this template, remember that it might look like the layout is skewed when you replace a long piece of placeholder text by starting to type your own, but it</w:t>
          </w:r>
          <w:r>
            <w:t xml:space="preserve"> is not. As you add your content, the layout that follows will move down automatically and back into position.</w:t>
          </w:r>
        </w:p>
        <w:p w:rsidR="0001065E" w:rsidRDefault="00797CD0">
          <w:r>
            <w:t>To remove the second placeholder control that starts immediately following this one, just select it and then press any key. You can then continue</w:t>
          </w:r>
          <w:r>
            <w:t xml:space="preserv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DD9A2E2C65834E6B924447652F2A173C"/>
        </w:placeholder>
        <w:temporary/>
        <w:showingPlcHdr/>
      </w:sdtPr>
      <w:sdtEndPr/>
      <w:sdtContent>
        <w:p w:rsidR="0001065E" w:rsidRDefault="00797CD0">
          <w:pPr>
            <w:pStyle w:val="Heading2"/>
          </w:pPr>
          <w:r>
            <w:t>Wrap text around images</w:t>
          </w:r>
        </w:p>
        <w:p w:rsidR="0001065E" w:rsidRDefault="00797CD0">
          <w:r>
            <w:t>The photos in this article that are angled with white borders are “floating” images. That is, they are setup for text to wrap around them—which is why the</w:t>
          </w:r>
          <w:r>
            <w:t>y can span multiple columns in a three-column section. Additionally, as mentioned earlier, the photo of the young woman in the body of this article is set to wrap text so that text will flow around the image as you add your own text.</w:t>
          </w:r>
        </w:p>
        <w:p w:rsidR="0001065E" w:rsidRDefault="00797CD0">
          <w:r>
            <w:t>To select text wrap se</w:t>
          </w:r>
          <w:r>
            <w:t>ttings, start by selecting the image and then do the following:</w:t>
          </w:r>
        </w:p>
        <w:p w:rsidR="0001065E" w:rsidRDefault="00797CD0">
          <w:pPr>
            <w:pStyle w:val="ListNumber"/>
            <w:numPr>
              <w:ilvl w:val="0"/>
              <w:numId w:val="4"/>
            </w:numP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01065E" w:rsidRDefault="00797CD0">
          <w:pPr>
            <w:pStyle w:val="ListContinue"/>
          </w:pPr>
          <w:r>
            <w:t>You might be happy w</w:t>
          </w:r>
          <w:r>
            <w:t>ith the default behavior as soon as you do this. Otherwise, continue to step two for customization options.</w:t>
          </w:r>
        </w:p>
        <w:p w:rsidR="0001065E" w:rsidRDefault="00797CD0">
          <w:pPr>
            <w:pStyle w:val="ListNumber"/>
            <w:numPr>
              <w:ilvl w:val="0"/>
              <w:numId w:val="4"/>
            </w:numPr>
          </w:pPr>
          <w:r>
            <w:lastRenderedPageBreak/>
            <w:t xml:space="preserve">To set a specific position or control behavior (such as whether or not the image moves with text), on the </w:t>
          </w:r>
          <w:r>
            <w:rPr>
              <w:b/>
            </w:rPr>
            <w:t>Picture Tools Format</w:t>
          </w:r>
          <w:r>
            <w:t xml:space="preserve"> tab, in the </w:t>
          </w:r>
          <w:r>
            <w:rPr>
              <w:b/>
            </w:rPr>
            <w:t>Arrange</w:t>
          </w:r>
          <w:r>
            <w:t xml:space="preserve"> g</w:t>
          </w:r>
          <w:r>
            <w:t xml:space="preserve">roup, click </w:t>
          </w:r>
          <w:r>
            <w:rPr>
              <w:b/>
            </w:rPr>
            <w:t>Position</w:t>
          </w:r>
          <w:r>
            <w:t xml:space="preserve"> and then click </w:t>
          </w:r>
          <w:r>
            <w:rPr>
              <w:b/>
            </w:rPr>
            <w:t>More Layout Options</w:t>
          </w:r>
          <w:r>
            <w:t>.</w:t>
          </w:r>
        </w:p>
        <w:p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w:t>
          </w:r>
          <w:r>
            <w:t>low the image.</w:t>
          </w:r>
        </w:p>
        <w:p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01065E" w:rsidRDefault="00797CD0">
          <w:pPr>
            <w:pStyle w:val="Heading2"/>
          </w:pPr>
          <w:r>
            <w:t>Adding article titles, bylines, and dividers</w:t>
          </w:r>
        </w:p>
        <w:p w:rsidR="0001065E" w:rsidRDefault="00797CD0">
          <w:r>
            <w:t>The article titles and byli</w:t>
          </w:r>
          <w:r>
            <w:t xml:space="preserve">nes for this newsletter are created in text boxes. This is because text can wrap around a text box just like it can around a picture. Similarly, the </w:t>
          </w:r>
          <w:r>
            <w:lastRenderedPageBreak/>
            <w:t>orange divider bars that you see on pages containing more than one article are shapes set to wrap text. So,</w:t>
          </w:r>
          <w:r>
            <w:t xml:space="preserve"> these text boxes and shapes can easily span multiple columns without having to insert a section break or change the number of columns for just that portion of the page.</w:t>
          </w:r>
        </w:p>
        <w:p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01065E" w:rsidRDefault="00797CD0">
          <w:pPr>
            <w:sectPr w:rsidR="0001065E">
              <w:type w:val="continuous"/>
              <w:pgSz w:w="12240" w:h="15840" w:code="1"/>
              <w:pgMar w:top="720" w:right="576" w:bottom="720" w:left="576" w:header="360" w:footer="720" w:gutter="0"/>
              <w:cols w:num="3" w:space="504"/>
              <w:titlePg/>
              <w:docGrid w:linePitch="360"/>
            </w:sectPr>
          </w:pPr>
          <w:r>
            <w:t xml:space="preserve">Note that, because text is set to wrap around the orange divider bars, your article might appear to slip </w:t>
          </w:r>
          <w:r>
            <w:t>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231443E41FAA4FA49421983692B01E3E"/>
        </w:placeholder>
        <w:temporary/>
        <w:showingPlcHdr/>
      </w:sdtPr>
      <w:sdtEndPr/>
      <w:sdtContent>
        <w:p w:rsidR="0001065E" w:rsidRDefault="00797CD0">
          <w:pPr>
            <w:spacing w:before="240"/>
            <w:rPr>
              <w:noProof/>
            </w:rPr>
          </w:pPr>
          <w:r>
            <w:rPr>
              <w:noProof/>
            </w:rPr>
            <w:t>Noti</w:t>
          </w:r>
          <w:r>
            <w:rPr>
              <w:noProof/>
            </w:rPr>
            <w:t>ce the image of the young woman that’s within a text column on the preceding page. The background has been removed from that image to allow text to wrap directly around the subject.</w:t>
          </w:r>
        </w:p>
        <w:p w:rsidR="0001065E" w:rsidRDefault="00797CD0">
          <w:pPr>
            <w:spacing w:before="240"/>
            <w:rPr>
              <w:noProof/>
              <w:lang w:val="fr-FR"/>
            </w:rPr>
          </w:pPr>
          <w:r>
            <w:rPr>
              <w:noProof/>
              <w:lang w:val="fr-FR"/>
            </w:rPr>
            <w:t>Office 2010 introduced several new and improved picture formatting tools i</w:t>
          </w:r>
          <w:r>
            <w:rPr>
              <w:noProof/>
              <w:lang w:val="fr-FR"/>
            </w:rPr>
            <w:t>n Word, PowerPoint, and Excel. Among those is the Remove Background tool that you can use to remove backgrounds from your own images, similar to the sample image on the preceding page.</w:t>
          </w:r>
        </w:p>
        <w:p w:rsidR="0001065E" w:rsidRDefault="00797CD0">
          <w:pPr>
            <w:spacing w:before="240"/>
          </w:pPr>
          <w:r>
            <w:rPr>
              <w:noProof/>
              <w:lang w:val="fr-FR"/>
            </w:rPr>
            <w:t xml:space="preserve">To do this in Word, first insert your image into the document (on the </w:t>
          </w:r>
          <w:r>
            <w:rPr>
              <w:rStyle w:val="Strong"/>
            </w:rPr>
            <w:t>I</w:t>
          </w:r>
          <w:r>
            <w:rPr>
              <w:rStyle w:val="Strong"/>
            </w:rPr>
            <w:t>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01065E" w:rsidRDefault="00797CD0">
          <w:pPr>
            <w:spacing w:before="240"/>
            <w:rPr>
              <w:lang w:val="fr-FR"/>
            </w:rPr>
          </w:pPr>
          <w:r>
            <w:rPr>
              <w:lang w:val="fr-FR"/>
            </w:rPr>
            <w:t xml:space="preserve">The Remove Background feature automatically displays what it believes to be the central subject of the image. However, it’s </w:t>
          </w:r>
          <w:r>
            <w:rPr>
              <w:lang w:val="fr-FR"/>
            </w:rPr>
            <w:t>easy to adjust this if the immediate result is not what you need.</w:t>
          </w:r>
        </w:p>
        <w:p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w:t>
          </w:r>
          <w:r>
            <w:rPr>
              <w:lang w:val="fr-FR"/>
            </w:rPr>
            <w:t xml:space="preserve">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placeholder>
              <w:docPart w:val="E871206FF8084C14AD3226FCE79EEE5E"/>
            </w:placeholder>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EA69D28A710C4559BA82CA1BAC887650"/>
              </w:placeholder>
              <w:temporary/>
              <w:showingPlcHdr/>
            </w:sdtPr>
            <w:sdtEndPr/>
            <w:sdtContent>
              <w:p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rsidR="0001065E" w:rsidRDefault="00797CD0">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BD4E982359234BE4AB0A8CBA68DB338B"/>
                </w:placeholder>
                <w:temporary/>
                <w:showingPlcHdr/>
                <w:text/>
              </w:sdtPr>
              <w:sdtEndPr/>
              <w:sdtContent>
                <w:r>
                  <w:rPr>
                    <w:lang w:val="en"/>
                  </w:rPr>
                  <w:t>Heading 5</w:t>
                </w:r>
              </w:sdtContent>
            </w:sdt>
          </w:p>
          <w:sdt>
            <w:sdtPr>
              <w:rPr>
                <w:lang w:val="en"/>
              </w:rPr>
              <w:alias w:val="Phone"/>
              <w:tag w:val="Phone"/>
              <w:id w:val="-649592424"/>
              <w:placeholder>
                <w:docPart w:val="ABDDFCA652954905BB7774D9C2C400B1"/>
              </w:placeholder>
              <w:temporary/>
              <w:showingPlcHdr/>
            </w:sdtPr>
            <w:sdtEndPr/>
            <w:sdtContent>
              <w:p w:rsidR="0001065E" w:rsidRDefault="00797CD0">
                <w:pPr>
                  <w:pStyle w:val="ContactInfo"/>
                  <w:rPr>
                    <w:color w:val="262626" w:themeColor="text1" w:themeTint="D9"/>
                    <w:sz w:val="18"/>
                    <w:lang w:val="en"/>
                  </w:rPr>
                </w:pPr>
                <w:r>
                  <w:rPr>
                    <w:lang w:val="en"/>
                  </w:rPr>
                  <w:t>Contact Info</w:t>
                </w:r>
              </w:p>
            </w:sdtContent>
          </w:sdt>
        </w:tc>
      </w:tr>
    </w:tbl>
    <w:p w:rsidR="0001065E" w:rsidRDefault="00797CD0">
      <w:r>
        <w:rPr>
          <w:noProof/>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rPr>
          <w:noProof/>
        </w:rPr>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rsidR="0001065E" w:rsidRDefault="00797CD0">
                                <w:pPr>
                                  <w:pStyle w:val="Heading3"/>
                                </w:pPr>
                                <w:r>
                                  <w:t>Remove Image Backgrounds</w:t>
                                </w:r>
                              </w:p>
                            </w:sdtContent>
                          </w:sdt>
                          <w:p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placeholder>
                          <w:docPart w:val="6BD4C4ED5AA14EDEA7DF3BB5BD24DC7B"/>
                        </w:placeholder>
                        <w:temporary/>
                        <w:showingPlcHdr/>
                      </w:sdtPr>
                      <w:sdtContent>
                        <w:p>
                          <w:pPr>
                            <w:pStyle w:val="Heading3"/>
                          </w:pPr>
                          <w:r>
                            <w:t>Remove Image Backgrounds</w:t>
                          </w:r>
                        </w:p>
                      </w:sdtContent>
                    </w:sdt>
                    <w:p>
                      <w:pPr>
                        <w:pStyle w:val="Name"/>
                      </w:pPr>
                      <w:r>
                        <w:rPr>
                          <w:rStyle w:val="Emphasis"/>
                        </w:rPr>
                        <w:t>by</w:t>
                      </w:r>
                      <w:r>
                        <w:t xml:space="preserve"> </w:t>
                      </w:r>
                      <w:sdt>
                        <w:sdtPr>
                          <w:alias w:val="Article Author"/>
                          <w:tag w:val="Article Author"/>
                          <w:id w:val="-768077569"/>
                          <w:placeholder>
                            <w:docPart w:val="8CC717B3ECEC4A34A011FC20A8628689"/>
                          </w:placeholder>
                          <w:temporary/>
                          <w:showingPlcHdr/>
                        </w:sdt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678C348AB1304939B5F1055427908578"/>
        </w:placeholder>
        <w:temporary/>
        <w:showingPlcHdr/>
      </w:sdtPr>
      <w:sdtEndPr/>
      <w:sdtContent>
        <w:p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w:t>
          </w:r>
          <w:r>
            <w:rPr>
              <w:lang w:val="fr-FR"/>
            </w:rPr>
            <w:t>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Phasellus sagittis tempus massa, a tempor liber</w:t>
          </w:r>
          <w:r>
            <w:rPr>
              <w:lang w:val="fr-FR"/>
            </w:rPr>
            <w:t>o condimentum eu. Morbi ut nisi ante. Duis purus eros, aliquam eu 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 xml:space="preserve">Phasellus </w:t>
          </w:r>
          <w:r>
            <w:rPr>
              <w:lang w:val="fr-FR"/>
            </w:rPr>
            <w:t>sagittis tempus massa, a tempor libero condimentum eu. Morbi ut nisi ante. Duis purus eros, aliquam eu cursus tincidunt, feugiat vitae magna. Nullam pellentesque, est at consectetur interdum, arcu dolor interdum. Nullam at metus erat, in convallis massa.</w:t>
          </w:r>
        </w:p>
        <w:p w:rsidR="0001065E" w:rsidRDefault="00797CD0">
          <w:pPr>
            <w:rPr>
              <w:lang w:val="fr-FR"/>
            </w:rPr>
          </w:pPr>
          <w:r>
            <w:rPr>
              <w:lang w:val="fr-FR"/>
            </w:rPr>
            <w:t>L</w:t>
          </w:r>
          <w:r>
            <w:rPr>
              <w:lang w:val="fr-FR"/>
            </w:rPr>
            <w:t>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dui. Morbi tempus lacinia nis</w:t>
          </w:r>
          <w:r>
            <w:rPr>
              <w:lang w:val="fr-FR"/>
            </w:rPr>
            <w:t>i, vel scelerisque nibh facilisis id. Integer urna tortor, ullamcorper aliquet viverra non, mollis sed dolor.</w:t>
          </w:r>
        </w:p>
        <w:p w:rsidR="0001065E" w:rsidRDefault="00797CD0">
          <w:pPr>
            <w:rPr>
              <w:lang w:val="fr-FR"/>
            </w:rPr>
          </w:pPr>
          <w:r>
            <w:rPr>
              <w:lang w:val="fr-FR"/>
            </w:rPr>
            <w:t>Phasellus sagittis tempus massa, a tempor libero condimentum eu. Morbi ut nisi ante. Duis purus eros, aliquam eu cursus tincidunt, feugiat vitae m</w:t>
          </w:r>
          <w:r>
            <w:rPr>
              <w:lang w:val="fr-FR"/>
            </w:rPr>
            <w:t>agna. Etiam sodales consequat nibh, eget rhoncus metus convallis et. Morbi rutrum mollis facilisis. Aenean faucibus sapien erat, eu pharetra arcu.</w:t>
          </w:r>
        </w:p>
        <w:p w:rsidR="0001065E" w:rsidRDefault="00797CD0">
          <w:pPr>
            <w:rPr>
              <w:lang w:val="fr-FR"/>
            </w:rPr>
          </w:pPr>
          <w:r>
            <w:rPr>
              <w:lang w:val="fr-FR"/>
            </w:rPr>
            <w:t>Phasellus sagittis tempus massa, a tempor libero condimentum eu. Morbi ut nisi ante. Duis purus eros, aliquam</w:t>
          </w:r>
          <w:r>
            <w:rPr>
              <w:lang w:val="fr-FR"/>
            </w:rPr>
            <w:t xml:space="preserve"> eu cursus tincidunt, feugiat vitae magna. Nullam pellentesque, est at consectetur interdum, arcu dolor interdum. Nullam at metus erat, in convallis massa.</w:t>
          </w:r>
        </w:p>
        <w:p w:rsidR="0001065E" w:rsidRDefault="00797CD0">
          <w:pPr>
            <w:rPr>
              <w:lang w:val="fr-FR"/>
            </w:rPr>
          </w:pPr>
          <w:r>
            <w:rPr>
              <w:lang w:val="fr-FR"/>
            </w:rPr>
            <w:t>Nullam at metus erat, in convallis massa. Aliquam erat volutpat. Praesent ultrices odio in elit frin</w:t>
          </w:r>
          <w:r>
            <w:rPr>
              <w:lang w:val="fr-FR"/>
            </w:rPr>
            <w:t>gilla id rutrum mi mattis.</w:t>
          </w:r>
        </w:p>
        <w:p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rsidR="0001065E" w:rsidRDefault="00797CD0">
          <w:pPr>
            <w:rPr>
              <w:lang w:val="fr-FR"/>
            </w:rPr>
          </w:pPr>
          <w:r>
            <w:rPr>
              <w:lang w:val="fr-FR"/>
            </w:rPr>
            <w:t>Etiam et mauris ac augue portti</w:t>
          </w:r>
          <w:r>
            <w:rPr>
              <w:lang w:val="fr-FR"/>
            </w:rPr>
            <w:t>tor pretium. Suspendisse vel purus nec erat pellentesque commodo. Aliquam tempus aliquam mauris vel dapibus. Nullam at metus erat, in convallis massa. Aliquam erat volutpat. Praesent ultrices odio in elit fringilla id rutrum mi mattis.</w:t>
          </w:r>
        </w:p>
        <w:p w:rsidR="0001065E" w:rsidRDefault="00797CD0">
          <w:pPr>
            <w:rPr>
              <w:lang w:val="fr-FR"/>
            </w:rPr>
          </w:pPr>
          <w:r>
            <w:rPr>
              <w:lang w:val="fr-FR"/>
            </w:rPr>
            <w:t>Aenean vitae lorem d</w:t>
          </w:r>
          <w:r>
            <w:rPr>
              <w:lang w:val="fr-FR"/>
            </w:rPr>
            <w:t>ui. Morbi tempus lacinia nisi, vel scelerisque nibh facilisis id. Integer urna tortor, ullamcorper aliquet viverra non, mollis sed dolor.</w:t>
          </w:r>
        </w:p>
        <w:p w:rsidR="0001065E" w:rsidRDefault="00797CD0">
          <w:pPr>
            <w:rPr>
              <w:lang w:val="fr-FR"/>
            </w:rPr>
          </w:pPr>
          <w:r>
            <w:rPr>
              <w:lang w:val="fr-FR"/>
            </w:rPr>
            <w:t xml:space="preserve">Phasellus sagittis tempus massa, a tempor libero condimentum eu. Morbi ut nisi ante. Duis purus eros, aliquam eu </w:t>
          </w:r>
          <w:r>
            <w:rPr>
              <w:lang w:val="fr-FR"/>
            </w:rPr>
            <w:t>cursus tincidunt, feugiat vitae magna. Etiam sodales consequat nibh, eget rhoncus metus convallis et. Morbi rutrum mollis facilisis. Aenean faucibus sapien erat, eu pharetra arcu.</w:t>
          </w:r>
        </w:p>
        <w:p w:rsidR="0001065E" w:rsidRDefault="00797CD0">
          <w:pPr>
            <w:rPr>
              <w:lang w:val="fr-FR"/>
            </w:rPr>
          </w:pPr>
          <w:r>
            <w:rPr>
              <w:lang w:val="fr-FR"/>
            </w:rPr>
            <w:t>Etiam et mauris ac augue porttitor pretium. Suspendisse vel purus nec erat p</w:t>
          </w:r>
          <w:r>
            <w:rPr>
              <w:lang w:val="fr-FR"/>
            </w:rPr>
            <w:t>ellentesque commodo. Aliquam tempus aliquam mauris vel dapibus. Nullam at metus erat, in convallis massa. Aliquam erat volutpat. Praesent ultrices odio in elit fringilla id rutrum mi mattis.</w:t>
          </w:r>
        </w:p>
        <w:p w:rsidR="0001065E" w:rsidRDefault="00797CD0">
          <w:r>
            <w:rPr>
              <w:lang w:val="fr-FR"/>
            </w:rPr>
            <w:t xml:space="preserve">Nullam at metus erat, in convallis massa. Aliquam erat volutpat. </w:t>
          </w:r>
          <w:r>
            <w:rPr>
              <w:lang w:val="fr-FR"/>
            </w:rPr>
            <w:t xml:space="preserve">Praesent ultrices odio in elit fringilla id rutrum mi mattis. </w:t>
          </w:r>
          <w:r>
            <w:t>Aliquam tempus aliquam mauris vel dapibus.</w:t>
          </w:r>
        </w:p>
      </w:sdtContent>
    </w:sdt>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sdt>
              <w:sdtPr>
                <w:alias w:val="Title"/>
                <w:tag w:val="Title"/>
                <w:id w:val="-1900270097"/>
                <w:placeholder>
                  <w:docPart w:val="4DEE943D028E4680BD2BC441A0CCF4BE"/>
                </w:placeholder>
                <w:temporary/>
              </w:sdtPr>
              <w:sdtEndPr/>
              <w:sdtContent>
                <w:r>
                  <w:t>Around Town</w:t>
                </w:r>
              </w:sdtContent>
            </w:sdt>
          </w:p>
        </w:tc>
      </w:tr>
    </w:tbl>
    <w:p w:rsidR="0001065E" w:rsidRDefault="00797CD0">
      <w:pPr>
        <w:pStyle w:val="Sidebarphoto"/>
      </w:pPr>
      <w: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Default="00797CD0">
      <w:pPr>
        <w:pStyle w:val="SidebarHeading"/>
      </w:pPr>
      <w:sdt>
        <w:sdtPr>
          <w:alias w:val="Title"/>
          <w:tag w:val="Title"/>
          <w:id w:val="395483642"/>
          <w:placeholder>
            <w:docPart w:val="900E020FAA6B4B72BD6959ADEA2C4B1E"/>
          </w:placeholder>
          <w:temporary/>
          <w:showingPlcHdr/>
        </w:sdtPr>
        <w:sdtEndPr/>
        <w:sdtContent>
          <w:r>
            <w:t>Lorem Ipsum</w:t>
          </w:r>
        </w:sdtContent>
      </w:sdt>
    </w:p>
    <w:sdt>
      <w:sdtPr>
        <w:alias w:val="Sidebar Text"/>
        <w:tag w:val="Sidebar Text"/>
        <w:id w:val="1723639019"/>
        <w:placeholder>
          <w:docPart w:val="DB43734E38C14C4CB1908070630DB119"/>
        </w:placeholder>
        <w:temporary/>
        <w:showingPlcHdr/>
      </w:sdtPr>
      <w:sdtEndPr/>
      <w:sdtContent>
        <w:p w:rsidR="0001065E" w:rsidRDefault="00797CD0">
          <w:pPr>
            <w:pStyle w:val="SidebarText"/>
          </w:pPr>
          <w:r>
            <w:t xml:space="preserve">Nulla semper orci id leo adipiscing at pulvinar ante porta. </w:t>
          </w:r>
          <w:r>
            <w:rPr>
              <w:lang w:val="fr-FR"/>
            </w:rPr>
            <w:t>In quis orci orci, sed pellentesque dui. Aliquam nec cu</w:t>
          </w:r>
          <w:r>
            <w:rPr>
              <w:lang w:val="fr-FR"/>
            </w:rPr>
            <w:t xml:space="preserve">rsus augue.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D9D597E0F1074DA39C44CEB668C09209"/>
        </w:placeholder>
        <w:temporary/>
        <w:showingPlcHdr/>
      </w:sdtPr>
      <w:sdtEndPr/>
      <w:sdtContent>
        <w:p w:rsidR="0001065E" w:rsidRDefault="00797CD0">
          <w:pPr>
            <w:pStyle w:val="SidebarHeading"/>
          </w:pPr>
          <w:r>
            <w:t>Dolor Sit Amet</w:t>
          </w:r>
        </w:p>
      </w:sdtContent>
    </w:sdt>
    <w:sdt>
      <w:sdtPr>
        <w:alias w:val="Sidebar Text"/>
        <w:tag w:val="Sidebar Text"/>
        <w:id w:val="-19320201"/>
        <w:placeholder>
          <w:docPart w:val="AA13DD15F30C424FB0EB17224A301E85"/>
        </w:placeholder>
        <w:temporary/>
        <w:showingPlcHdr/>
      </w:sdtPr>
      <w:sdtEndPr/>
      <w:sdtContent>
        <w:p w:rsidR="0001065E" w:rsidRDefault="00797CD0">
          <w:pPr>
            <w:pStyle w:val="SidebarText"/>
          </w:pPr>
          <w:r>
            <w:t xml:space="preserve">Nulla semper orci id leo adipiscing at pulvinar ante porta. </w:t>
          </w:r>
          <w:r>
            <w:rPr>
              <w:lang w:val="fr-FR"/>
            </w:rPr>
            <w:t>In quis orci orci, sed pellentesque dui. Aliquam nec cursus augu</w:t>
          </w:r>
          <w:r>
            <w:rPr>
              <w:lang w:val="fr-FR"/>
            </w:rPr>
            <w:t xml:space="preserve">e. Sed est massa, ullamcorper vitae gravida ut. </w:t>
          </w:r>
          <w:r>
            <w:t>Curabitur pretium eleifend lectus, at faucibus lectus</w:t>
          </w:r>
        </w:p>
      </w:sdtContent>
    </w:sdt>
    <w:p w:rsidR="0001065E" w:rsidRDefault="00797CD0">
      <w:pPr>
        <w:pStyle w:val="Sidebarphoto"/>
      </w:pPr>
      <w: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56AC7FAF9C1C408582F6B6C3C72311F3"/>
        </w:placeholder>
        <w:temporary/>
        <w:showingPlcHdr/>
      </w:sdtPr>
      <w:sdtEndPr/>
      <w:sdtContent>
        <w:p w:rsidR="0001065E" w:rsidRDefault="00797CD0">
          <w:pPr>
            <w:pStyle w:val="SidebarHeading"/>
          </w:pPr>
          <w:r>
            <w:t>Lorem Ipsum</w:t>
          </w:r>
        </w:p>
      </w:sdtContent>
    </w:sdt>
    <w:p w:rsidR="0001065E" w:rsidRDefault="00797CD0">
      <w:pPr>
        <w:pStyle w:val="SidebarText"/>
        <w:rPr>
          <w:lang w:val="fr-FR"/>
        </w:rPr>
      </w:pPr>
      <w:sdt>
        <w:sdtPr>
          <w:alias w:val="Sidebar Text"/>
          <w:tag w:val="Sidebar Text"/>
          <w:id w:val="33704460"/>
          <w:placeholder>
            <w:docPart w:val="4EA6E53A4D0B4712AE22B00C5E624D2A"/>
          </w:placeholder>
          <w:temporary/>
          <w:showingPlcHdr/>
        </w:sdtPr>
        <w:sdtEndPr/>
        <w:sdtContent>
          <w:r>
            <w:t xml:space="preserve">Nulla semper orci id leo adipiscing at pulvinar ante porta. </w:t>
          </w:r>
          <w:r>
            <w:rPr>
              <w:lang w:val="fr-FR"/>
            </w:rPr>
            <w:t>In quis orci orci, sed pellentesque dui. Aliquam nec cursus augue. Sed est m</w:t>
          </w:r>
          <w:r>
            <w:rPr>
              <w:lang w:val="fr-FR"/>
            </w:rPr>
            <w:t>assa, ullamcorper vitae gravida ut. Curabitur pretium eleifend lectus, at faucibus lectus</w:t>
          </w:r>
        </w:sdtContent>
      </w:sdt>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rsidR="0001065E" w:rsidRDefault="00797CD0">
                                <w:pPr>
                                  <w:pStyle w:val="Heading3"/>
                                </w:pPr>
                                <w:r>
                                  <w:t>Title Lorem Ipsum Dolor</w:t>
                                </w:r>
                              </w:p>
                            </w:sdtContent>
                          </w:sdt>
                          <w:p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placeholder>
                          <w:docPart w:val="662C7C9CD0AC49E49E2848BD90290105"/>
                        </w:placeholder>
                        <w:temporary/>
                        <w:showingPlcHdr/>
                      </w:sdtPr>
                      <w:sdtContent>
                        <w:p>
                          <w:pPr>
                            <w:pStyle w:val="Heading3"/>
                          </w:pPr>
                          <w:r>
                            <w:t>Title Lorem Ipsum Dolor</w:t>
                          </w:r>
                        </w:p>
                      </w:sdtContent>
                    </w:sdt>
                    <w:p>
                      <w:pPr>
                        <w:pStyle w:val="Name"/>
                      </w:pPr>
                      <w:r>
                        <w:rPr>
                          <w:rStyle w:val="Emphasis"/>
                        </w:rPr>
                        <w:t>by</w:t>
                      </w:r>
                      <w:r>
                        <w:t xml:space="preserve"> </w:t>
                      </w:r>
                      <w:sdt>
                        <w:sdtPr>
                          <w:alias w:val="Article Author"/>
                          <w:tag w:val="Article Author"/>
                          <w:id w:val="-2138939854"/>
                          <w:placeholder>
                            <w:docPart w:val="B21E61E8EA4342A2AFC70906123E0C15"/>
                          </w:placeholder>
                          <w:temporary/>
                          <w:showingPlcHdr/>
                        </w:sdt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CE8BF9CDF25F48E2A9C64399E85B61F0"/>
        </w:placeholder>
        <w:temporary/>
        <w:showingPlcHdr/>
      </w:sdtPr>
      <w:sdtEndPr/>
      <w:sdtContent>
        <w:p w:rsidR="0001065E" w:rsidRDefault="00797CD0">
          <w:pPr>
            <w:rPr>
              <w:lang w:val="fr-FR"/>
            </w:rPr>
          </w:pPr>
          <w:r>
            <w:rPr>
              <w:lang w:val="fr-FR"/>
            </w:rPr>
            <w:t>Lorem ipsum dolor sit amet, consectetur adipiscing elit. Nullam sed luctus tellus. Pellentesque in dolor sapien, vitae dictum massa. Aenean vitae lorem dui. Morbi tempus lacinia nisi, vel scelerisque nibh facilisis id. Integer urna tortor, ullamcorper aliq</w:t>
          </w:r>
          <w:r>
            <w:rPr>
              <w:lang w:val="fr-FR"/>
            </w:rPr>
            <w:t xml:space="preserve">uet viverra non, mollis sed dolor. </w:t>
          </w:r>
        </w:p>
        <w:p w:rsidR="0001065E" w:rsidRDefault="00797CD0">
          <w:pPr>
            <w:rPr>
              <w:lang w:val="fr-FR"/>
            </w:rPr>
          </w:pPr>
          <w:r>
            <w:rPr>
              <w:lang w:val="fr-FR"/>
            </w:rPr>
            <w:t>Donec nunc velit, pretium eu pellentesque eget, mollis vel arcu.</w:t>
          </w:r>
        </w:p>
        <w:p w:rsidR="0001065E" w:rsidRDefault="00797CD0">
          <w:pPr>
            <w:rPr>
              <w:lang w:val="fr-FR"/>
            </w:rPr>
          </w:pPr>
          <w:r>
            <w:rPr>
              <w:lang w:val="fr-FR"/>
            </w:rPr>
            <w:t>Suspendisse vel purus nec erat pellentesque commodo. Aliquam tempus aliquam mauris vel dapibus. Nullam at metus erat, in convallis massa. Aliquam erat volu</w:t>
          </w:r>
          <w:r>
            <w:rPr>
              <w:lang w:val="fr-FR"/>
            </w:rPr>
            <w:t>tpat. Praesent ultrices odio in elit fringilla id rutrum mi mattis.</w:t>
          </w:r>
        </w:p>
        <w:p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rsidR="0001065E" w:rsidRDefault="00797CD0">
          <w:pPr>
            <w:rPr>
              <w:lang w:val="fr-FR"/>
            </w:rPr>
          </w:pPr>
          <w:r>
            <w:rPr>
              <w:lang w:val="fr-FR"/>
            </w:rPr>
            <w:br w:type="column"/>
            <w:t>Morbi tem</w:t>
          </w:r>
          <w:r>
            <w:rPr>
              <w:lang w:val="fr-FR"/>
            </w:rPr>
            <w:t>pus lacinia nisi, vel scelerisque nibh facilisis id. Integer urna tortor, ullamcorper aliquet viverra non, mollis sed dolor. Etiam sodales consequat nibh, eget rhoncus metus convallis et.</w:t>
          </w:r>
        </w:p>
        <w:p w:rsidR="0001065E" w:rsidRDefault="00797CD0">
          <w:r>
            <w:rPr>
              <w:lang w:val="fr-FR"/>
            </w:rPr>
            <w:t>Phasellus dignissim nulla at diam fermentum in sollicitudin sem cond</w:t>
          </w:r>
          <w:r>
            <w:rPr>
              <w:lang w:val="fr-FR"/>
            </w:rPr>
            <w:t>imentum. Pellentesque condimentum diam et sem rhoncus semper sed at libero. Aenean condimentum, lorem vel faucibus pellentesque, quam nunc lacinia augue, vel sagittis dolor ipsum vitae velit. Ut feugiat odio ac dolor iaculis consequat. Praesent sed lacus a</w:t>
          </w:r>
          <w:r>
            <w:rPr>
              <w:lang w:val="fr-FR"/>
            </w:rPr>
            <w:t>nte. Nullam pretium commodo libero, at congue sapien dignissim a. Cum sociis natoque penatibus et magnis dis parturient montes, nascetur ridiculus mus. In hac habitasse platea dictumst. Vestibulum ante ipsum primis in faucibus orci luctus et ultrices posue</w:t>
          </w:r>
          <w:r>
            <w:rPr>
              <w:lang w:val="fr-FR"/>
            </w:rPr>
            <w:t xml:space="preserve">re cubilia Curae; Ut fermentum sem non metus faucibus blandit. </w:t>
          </w:r>
          <w:r>
            <w:t>Sed placerat bibendum fermentum.</w:t>
          </w:r>
        </w:p>
      </w:sdtContent>
    </w:sdt>
    <w:p w:rsidR="0001065E" w:rsidRDefault="00797CD0">
      <w:pPr>
        <w:pStyle w:val="NoSpacing"/>
        <w:rPr>
          <w:lang w:val="en"/>
        </w:rPr>
      </w:pPr>
      <w:r>
        <w:rPr>
          <w:lang w:val="en"/>
        </w:rPr>
        <w:br w:type="column"/>
      </w:r>
      <w:r>
        <w:lastRenderedPageBreak/>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placeholder>
                          <w:docPart w:val="61435BC847CF48D484FAFF4E26F99E40"/>
                        </w:placeholder>
                        <w:temporary/>
                        <w:showingPlcHdr/>
                      </w:sdtPr>
                      <w:sdtContent>
                        <w:p>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rsidR="0001065E" w:rsidRDefault="00797CD0">
      <w:pPr>
        <w:pStyle w:val="Sidebarphoto"/>
        <w:rPr>
          <w:lang w:val="en"/>
        </w:rPr>
      </w:pPr>
      <w: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Pr>
        <w:sectPr w:rsidR="0001065E">
          <w:type w:val="continuous"/>
          <w:pgSz w:w="12240" w:h="15840" w:code="1"/>
          <w:pgMar w:top="720" w:right="576" w:bottom="720" w:left="576" w:header="360" w:footer="720" w:gutter="0"/>
          <w:cols w:num="3" w:space="504"/>
          <w:titlePg/>
          <w:docGrid w:linePitch="360"/>
        </w:sectPr>
      </w:pP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797CD0">
            <w:pPr>
              <w:pStyle w:val="Title-Back"/>
            </w:pPr>
            <w:sdt>
              <w:sdtPr>
                <w:alias w:val="Title"/>
                <w:tag w:val="Title"/>
                <w:id w:val="674076831"/>
                <w:placeholder>
                  <w:docPart w:val="7FF573B2D9054AE7B04FAF169E452D23"/>
                </w:placeholder>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p>
          <w:p w:rsidR="0001065E" w:rsidRDefault="00797CD0">
            <w:pPr>
              <w:pStyle w:val="Subtitle-Back"/>
            </w:pPr>
            <w:sdt>
              <w:sdtPr>
                <w:alias w:val="Subtitle"/>
                <w:tag w:val="Subtitle"/>
                <w:id w:val="1857624139"/>
                <w:placeholder>
                  <w:docPart w:val="E8DA666C57594C11A078BA24E7A5B184"/>
                </w:placeholder>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p>
          <w:p w:rsidR="0001065E" w:rsidRDefault="00797CD0">
            <w:pPr>
              <w:pStyle w:val="ReturnAddress"/>
            </w:pPr>
            <w:sdt>
              <w:sdtPr>
                <w:alias w:val="Address"/>
                <w:tag w:val="Address"/>
                <w:id w:val="1275363642"/>
                <w:placeholder>
                  <w:docPart w:val="31F6CE15732548C28D08524FC12434D7"/>
                </w:placeholder>
                <w:temporary/>
                <w:showingPlcHdr/>
              </w:sdtPr>
              <w:sdtEndPr/>
              <w:sdtContent>
                <w:r>
                  <w:t>[Street Address]</w:t>
                </w:r>
              </w:sdtContent>
            </w:sdt>
            <w:r>
              <w:br/>
            </w:r>
            <w:sdt>
              <w:sdtPr>
                <w:alias w:val="City, ST  ZIP Code"/>
                <w:tag w:val="City, ST  ZIP Code"/>
                <w:id w:val="-37351286"/>
                <w:placeholder>
                  <w:docPart w:val="75DAB5CA78D54900B9E07B48BA934485"/>
                </w:placeholder>
                <w:temporary/>
                <w:showingPlcHdr/>
              </w:sdtPr>
              <w:sdtEndPr/>
              <w:sdtContent>
                <w:r>
                  <w:t>[City, ST  ZIP Code]</w:t>
                </w:r>
              </w:sdtContent>
            </w:sdt>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sdt>
            <w:sdtPr>
              <w:alias w:val="Addressee"/>
              <w:tag w:val="Addressee"/>
              <w:id w:val="-742416168"/>
              <w:placeholder>
                <w:docPart w:val="DD2FA0AC4FA546E8833B0F706BDBFE13"/>
              </w:placeholder>
              <w:temporary/>
              <w:showingPlcHdr/>
            </w:sdtPr>
            <w:sdtEndPr/>
            <w:sdtContent>
              <w:p w:rsidR="0001065E" w:rsidRDefault="00797CD0">
                <w:pPr>
                  <w:pStyle w:val="Heading2"/>
                  <w:outlineLvl w:val="1"/>
                </w:pPr>
                <w:r>
                  <w:t>[Addressee]</w:t>
                </w:r>
              </w:p>
            </w:sdtContent>
          </w:sdt>
          <w:sdt>
            <w:sdtPr>
              <w:alias w:val="Address"/>
              <w:tag w:val="Address"/>
              <w:id w:val="-309331611"/>
              <w:placeholder>
                <w:docPart w:val="6813E7D9B4F8404E8EBD0B9B69D91BF8"/>
              </w:placeholder>
              <w:temporary/>
              <w:showingPlcHdr/>
            </w:sdtPr>
            <w:sdtEndPr/>
            <w:sdtContent>
              <w:p w:rsidR="0001065E" w:rsidRDefault="00797CD0">
                <w:pPr>
                  <w:pStyle w:val="Address"/>
                </w:pPr>
                <w:r>
                  <w:t>[Street Address]</w:t>
                </w:r>
              </w:p>
            </w:sdtContent>
          </w:sdt>
          <w:sdt>
            <w:sdtPr>
              <w:alias w:val="City, ST  ZIP Code"/>
              <w:tag w:val="City, ST  ZIP Code"/>
              <w:id w:val="422305685"/>
              <w:placeholder>
                <w:docPart w:val="B54FEB4634B342C49566C0006A8869BF"/>
              </w:placeholder>
              <w:temporary/>
              <w:showingPlcHdr/>
            </w:sdtPr>
            <w:sdtEndPr/>
            <w:sdtContent>
              <w:p w:rsidR="0001065E" w:rsidRDefault="00797CD0">
                <w:r>
                  <w:t xml:space="preserve">[City, </w:t>
                </w:r>
                <w:r>
                  <w:t>ST  ZIP Code]</w:t>
                </w:r>
              </w:p>
            </w:sdtContent>
          </w:sdt>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65E" w:rsidRDefault="00797CD0">
      <w:pPr>
        <w:spacing w:after="0"/>
      </w:pPr>
      <w:r>
        <w:separator/>
      </w:r>
    </w:p>
    <w:p w:rsidR="0001065E" w:rsidRDefault="0001065E"/>
    <w:p w:rsidR="0001065E" w:rsidRDefault="0001065E"/>
  </w:endnote>
  <w:endnote w:type="continuationSeparator" w:id="0">
    <w:p w:rsidR="0001065E" w:rsidRDefault="00797CD0">
      <w:pPr>
        <w:spacing w:after="0"/>
      </w:pPr>
      <w:r>
        <w:continuationSeparator/>
      </w:r>
    </w:p>
    <w:p w:rsidR="0001065E" w:rsidRDefault="0001065E"/>
    <w:p w:rsidR="0001065E" w:rsidRDefault="000106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65E" w:rsidRDefault="00797CD0">
      <w:pPr>
        <w:spacing w:after="0"/>
      </w:pPr>
      <w:r>
        <w:separator/>
      </w:r>
    </w:p>
    <w:p w:rsidR="0001065E" w:rsidRDefault="0001065E"/>
    <w:p w:rsidR="0001065E" w:rsidRDefault="0001065E"/>
  </w:footnote>
  <w:footnote w:type="continuationSeparator" w:id="0">
    <w:p w:rsidR="0001065E" w:rsidRDefault="00797CD0">
      <w:pPr>
        <w:spacing w:after="0"/>
      </w:pPr>
      <w:r>
        <w:continuationSeparator/>
      </w:r>
    </w:p>
    <w:p w:rsidR="0001065E" w:rsidRDefault="0001065E"/>
    <w:p w:rsidR="0001065E" w:rsidRDefault="000106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97CD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r>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Pr>
                  <w:rStyle w:val="IssueNumberChar"/>
                </w:rPr>
                <w:t>#</w:t>
              </w:r>
            </w:sdtContent>
          </w:sdt>
          <w:r>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w:t>
          </w:r>
          <w:r>
            <w:rPr>
              <w:rStyle w:val="PageNumber"/>
            </w:rPr>
            <w:fldChar w:fldCharType="end"/>
          </w:r>
        </w:p>
      </w:tc>
    </w:tr>
  </w:tbl>
  <w:p w:rsidR="0001065E" w:rsidRDefault="00797CD0">
    <w:pPr>
      <w:pStyle w:val="NoSpacing"/>
      <w:ind w:left="-218"/>
    </w:pPr>
    <w:r>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797CD0">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t>Title</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t>Subtitle</w:t>
              </w:r>
            </w:sdtContent>
          </w:sdt>
        </w:p>
      </w:tc>
      <w:tc>
        <w:tcPr>
          <w:tcW w:w="5746" w:type="dxa"/>
          <w:vAlign w:val="bottom"/>
        </w:tcPr>
        <w:p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5E"/>
    <w:rsid w:val="0001065E"/>
    <w:rsid w:val="0079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6BE1F452D54D57A3C27B98BCF3185D"/>
        <w:category>
          <w:name w:val="General"/>
          <w:gallery w:val="placeholder"/>
        </w:category>
        <w:types>
          <w:type w:val="bbPlcHdr"/>
        </w:types>
        <w:behaviors>
          <w:behavior w:val="content"/>
        </w:behaviors>
        <w:guid w:val="{44F8055E-CD02-4167-BFAD-8610E1BC9279}"/>
      </w:docPartPr>
      <w:docPartBody>
        <w:p w:rsidR="00E0727D" w:rsidRDefault="00E0727D">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E0727D">
          <w:pPr>
            <w:pStyle w:val="Heading2"/>
          </w:pPr>
          <w:r>
            <w:t>Adding your own content</w:t>
          </w:r>
        </w:p>
        <w:p w:rsidR="00E0727D" w:rsidRDefault="00E0727D">
          <w:r>
            <w:t>The placeholder text for several articles in this template provides tips on how to customize this newsletter for your needs.</w:t>
          </w:r>
        </w:p>
        <w:p w:rsidR="00E0727D" w:rsidRDefault="00E0727D">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E0727D">
          <w:pPr>
            <w:pStyle w:val="Heading2"/>
          </w:pPr>
          <w:r>
            <w:t>Placeholders that remain when you add text</w:t>
          </w:r>
        </w:p>
        <w:p w:rsidR="00E0727D" w:rsidRDefault="00E0727D">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E0727D">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E0727D">
          <w:pPr>
            <w:pStyle w:val="Heading2"/>
          </w:pPr>
          <w:r>
            <w:t>Replacing pictures</w:t>
          </w:r>
        </w:p>
        <w:p w:rsidR="00E0727D" w:rsidRDefault="00E0727D">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E0727D">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E0727D" w:rsidRDefault="00E0727D">
          <w:pPr>
            <w:pStyle w:val="406BE1F452D54D57A3C27B98BCF3185D"/>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01FB06FB61EE4055AFC56A9A4A20B17C"/>
        <w:category>
          <w:name w:val="General"/>
          <w:gallery w:val="placeholder"/>
        </w:category>
        <w:types>
          <w:type w:val="bbPlcHdr"/>
        </w:types>
        <w:behaviors>
          <w:behavior w:val="content"/>
        </w:behaviors>
        <w:guid w:val="{B84DDC0D-D11B-41BA-81A2-48DA83C1CC2C}"/>
      </w:docPartPr>
      <w:docPartBody>
        <w:p w:rsidR="00E0727D" w:rsidRDefault="00E0727D">
          <w:pPr>
            <w:pStyle w:val="01FB06FB61EE4055AFC56A9A4A20B17C189"/>
          </w:pPr>
          <w:r>
            <w:rPr>
              <w:rStyle w:val="PageNumber"/>
              <w:color w:val="000000" w:themeColor="text1"/>
              <w14:textFill>
                <w14:solidFill>
                  <w14:schemeClr w14:val="tx1">
                    <w14:lumMod w14:val="65000"/>
                    <w14:lumOff w14:val="35000"/>
                    <w14:lumMod w14:val="65000"/>
                    <w14:lumOff w14:val="35000"/>
                    <w14:lumMod w14:val="65000"/>
                  </w14:schemeClr>
                </w14:solidFill>
              </w14:textFill>
            </w:rPr>
            <w:t>#</w:t>
          </w:r>
        </w:p>
      </w:docPartBody>
    </w:docPart>
    <w:docPart>
      <w:docPartPr>
        <w:name w:val="185F86AE3DEB4B14BAB77CBD5AD8B912"/>
        <w:category>
          <w:name w:val="General"/>
          <w:gallery w:val="placeholder"/>
        </w:category>
        <w:types>
          <w:type w:val="bbPlcHdr"/>
        </w:types>
        <w:behaviors>
          <w:behavior w:val="content"/>
        </w:behaviors>
        <w:guid w:val="{01F0C7B2-B666-4136-8E7A-7372F3149FC0}"/>
      </w:docPartPr>
      <w:docPartBody>
        <w:p w:rsidR="00E0727D" w:rsidRDefault="00E0727D">
          <w:pPr>
            <w:pStyle w:val="185F86AE3DEB4B14BAB77CBD5AD8B912"/>
          </w:pPr>
          <w:r>
            <w:t>#</w:t>
          </w:r>
        </w:p>
      </w:docPartBody>
    </w:docPart>
    <w:docPart>
      <w:docPartPr>
        <w:name w:val="3CA9253634FE45F49F86E2F79543D6B2"/>
        <w:category>
          <w:name w:val="General"/>
          <w:gallery w:val="placeholder"/>
        </w:category>
        <w:types>
          <w:type w:val="bbPlcHdr"/>
        </w:types>
        <w:behaviors>
          <w:behavior w:val="content"/>
        </w:behaviors>
        <w:guid w:val="{8DD0E3DB-3111-4F4F-9E86-7941BE3F7730}"/>
      </w:docPartPr>
      <w:docPartBody>
        <w:p w:rsidR="00E0727D" w:rsidRDefault="00E0727D">
          <w:pPr>
            <w:pStyle w:val="3CA9253634FE45F49F86E2F79543D6B2188"/>
          </w:pPr>
          <w:r>
            <w:rPr>
              <w:lang w:val="en"/>
            </w:rPr>
            <w:t>Heading 4 Style</w:t>
          </w:r>
        </w:p>
      </w:docPartBody>
    </w:docPart>
    <w:docPart>
      <w:docPartPr>
        <w:name w:val="9F3AAB161A224FA9B8D701F02F02AB62"/>
        <w:category>
          <w:name w:val="General"/>
          <w:gallery w:val="placeholder"/>
        </w:category>
        <w:types>
          <w:type w:val="bbPlcHdr"/>
        </w:types>
        <w:behaviors>
          <w:behavior w:val="content"/>
        </w:behaviors>
        <w:guid w:val="{B31C1152-979C-4EEE-9876-C28D5D05102D}"/>
      </w:docPartPr>
      <w:docPartBody>
        <w:p w:rsidR="00E0727D" w:rsidRDefault="00E0727D">
          <w:pPr>
            <w:pStyle w:val="9F3AAB161A224FA9B8D701F02F02AB62188"/>
          </w:pPr>
          <w:r>
            <w:rPr>
              <w:lang w:val="en"/>
            </w:rPr>
            <w:t>Contact Info</w:t>
          </w:r>
        </w:p>
      </w:docPartBody>
    </w:docPart>
    <w:docPart>
      <w:docPartPr>
        <w:name w:val="56D277FD821743809283842A88694873"/>
        <w:category>
          <w:name w:val="General"/>
          <w:gallery w:val="placeholder"/>
        </w:category>
        <w:types>
          <w:type w:val="bbPlcHdr"/>
        </w:types>
        <w:behaviors>
          <w:behavior w:val="content"/>
        </w:behaviors>
        <w:guid w:val="{42F39F41-2D5D-47DC-A522-3B8E756717C7}"/>
      </w:docPartPr>
      <w:docPartBody>
        <w:p w:rsidR="00E0727D" w:rsidRDefault="00E0727D">
          <w:pPr>
            <w:pStyle w:val="56D277FD821743809283842A88694873"/>
          </w:pPr>
          <w:r>
            <w:t>Sidebar Setup</w:t>
          </w:r>
        </w:p>
      </w:docPartBody>
    </w:docPart>
    <w:docPart>
      <w:docPartPr>
        <w:name w:val="B141F25DBE3B4161AF2EBCE58B6EFB44"/>
        <w:category>
          <w:name w:val="General"/>
          <w:gallery w:val="placeholder"/>
        </w:category>
        <w:types>
          <w:type w:val="bbPlcHdr"/>
        </w:types>
        <w:behaviors>
          <w:behavior w:val="content"/>
        </w:behaviors>
        <w:guid w:val="{E50FA9B9-E873-4A31-B1E4-24D215A46544}"/>
      </w:docPartPr>
      <w:docPartBody>
        <w:p w:rsidR="00E0727D" w:rsidRDefault="00E0727D">
          <w:pPr>
            <w:pStyle w:val="B141F25DBE3B4161AF2EBCE58B6EFB4414"/>
          </w:pPr>
          <w:r>
            <w:t>The sidebars in this template use simple</w:t>
          </w:r>
          <w:r>
            <w:t>, single-row tables for the gray-shaded headings and thermometer charts shown below for easy alignment.</w:t>
          </w:r>
        </w:p>
      </w:docPartBody>
    </w:docPart>
    <w:docPart>
      <w:docPartPr>
        <w:name w:val="39A485C1C2F34CAAB995C80A609D501B"/>
        <w:category>
          <w:name w:val="General"/>
          <w:gallery w:val="placeholder"/>
        </w:category>
        <w:types>
          <w:type w:val="bbPlcHdr"/>
        </w:types>
        <w:behaviors>
          <w:behavior w:val="content"/>
        </w:behaviors>
        <w:guid w:val="{E74F439A-59C1-4189-87C0-995F008F9D4F}"/>
      </w:docPartPr>
      <w:docPartBody>
        <w:p w:rsidR="00E0727D" w:rsidRDefault="00E0727D">
          <w:pPr>
            <w:pStyle w:val="39A485C1C2F34CAAB995C80A609D501B"/>
          </w:pPr>
          <w:r>
            <w:t>Add Sidebar Content</w:t>
          </w:r>
        </w:p>
      </w:docPartBody>
    </w:docPart>
    <w:docPart>
      <w:docPartPr>
        <w:name w:val="4B82B13F1AC24F519C63398F6784211D"/>
        <w:category>
          <w:name w:val="General"/>
          <w:gallery w:val="placeholder"/>
        </w:category>
        <w:types>
          <w:type w:val="bbPlcHdr"/>
        </w:types>
        <w:behaviors>
          <w:behavior w:val="content"/>
        </w:behaviors>
        <w:guid w:val="{6C995BCE-7948-47FC-96C8-F06FDAB5B27D}"/>
      </w:docPartPr>
      <w:docPartBody>
        <w:p w:rsidR="00E0727D" w:rsidRDefault="00E0727D">
          <w:pPr>
            <w:pStyle w:val="4B82B13F1AC24F519C63398F6784211D153"/>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6D5F0F493DCB4BA1AD49F237FA178948"/>
        <w:category>
          <w:name w:val="General"/>
          <w:gallery w:val="placeholder"/>
        </w:category>
        <w:types>
          <w:type w:val="bbPlcHdr"/>
        </w:types>
        <w:behaviors>
          <w:behavior w:val="content"/>
        </w:behaviors>
        <w:guid w:val="{165682FD-380E-4B89-AC70-B73B7EEA58CE}"/>
      </w:docPartPr>
      <w:docPartBody>
        <w:p w:rsidR="00E0727D" w:rsidRDefault="00E0727D">
          <w:pPr>
            <w:pStyle w:val="6D5F0F493DCB4BA1AD49F237FA178948"/>
          </w:pPr>
          <w:r>
            <w:t>68%</w:t>
          </w:r>
        </w:p>
      </w:docPartBody>
    </w:docPart>
    <w:docPart>
      <w:docPartPr>
        <w:name w:val="383A9FC8C0AA4966B2A6D63953FC3BF9"/>
        <w:category>
          <w:name w:val="General"/>
          <w:gallery w:val="placeholder"/>
        </w:category>
        <w:types>
          <w:type w:val="bbPlcHdr"/>
        </w:types>
        <w:behaviors>
          <w:behavior w:val="content"/>
        </w:behaviors>
        <w:guid w:val="{FE8067A9-5955-4CEF-8C6F-448841F0CE0B}"/>
      </w:docPartPr>
      <w:docPartBody>
        <w:p w:rsidR="00E0727D" w:rsidRDefault="00E0727D">
          <w:pPr>
            <w:pStyle w:val="383A9FC8C0AA4966B2A6D63953FC3BF9154"/>
          </w:pPr>
          <w:r>
            <w:t>Learn about these “thermometer charts” in the article at right.</w:t>
          </w:r>
        </w:p>
      </w:docPartBody>
    </w:docPart>
    <w:docPart>
      <w:docPartPr>
        <w:name w:val="983D0517A76349EC95C6D39017206AEE"/>
        <w:category>
          <w:name w:val="General"/>
          <w:gallery w:val="placeholder"/>
        </w:category>
        <w:types>
          <w:type w:val="bbPlcHdr"/>
        </w:types>
        <w:behaviors>
          <w:behavior w:val="content"/>
        </w:behaviors>
        <w:guid w:val="{7A83A3A7-0517-4F2C-9C9C-2155B361C7E3}"/>
      </w:docPartPr>
      <w:docPartBody>
        <w:p w:rsidR="00E0727D" w:rsidRDefault="00E0727D">
          <w:pPr>
            <w:pStyle w:val="983D0517A76349EC95C6D39017206AEE65"/>
          </w:pPr>
          <w:r>
            <w:rPr>
              <w:lang w:val="fr-FR"/>
            </w:rPr>
            <w:t>42%</w:t>
          </w:r>
        </w:p>
      </w:docPartBody>
    </w:docPart>
    <w:docPart>
      <w:docPartPr>
        <w:name w:val="6E3002F3ED4A4B9AADE4EFDFA4F83F03"/>
        <w:category>
          <w:name w:val="General"/>
          <w:gallery w:val="placeholder"/>
        </w:category>
        <w:types>
          <w:type w:val="bbPlcHdr"/>
        </w:types>
        <w:behaviors>
          <w:behavior w:val="content"/>
        </w:behaviors>
        <w:guid w:val="{21871D21-B3CD-4954-B15F-A749E926B6CF}"/>
      </w:docPartPr>
      <w:docPartBody>
        <w:p w:rsidR="00E0727D" w:rsidRDefault="00E0727D">
          <w:pPr>
            <w:pStyle w:val="6E3002F3ED4A4B9AADE4EFDFA4F83F03188"/>
          </w:pPr>
          <w:r>
            <w:rPr>
              <w:lang w:val="fr-FR"/>
            </w:rPr>
            <w:t>Cras ut blandit diam. Suspendis quis urna semper aliquam.</w:t>
          </w:r>
        </w:p>
      </w:docPartBody>
    </w:docPart>
    <w:docPart>
      <w:docPartPr>
        <w:name w:val="D48EF9471508485C8988715678FFA721"/>
        <w:category>
          <w:name w:val="General"/>
          <w:gallery w:val="placeholder"/>
        </w:category>
        <w:types>
          <w:type w:val="bbPlcHdr"/>
        </w:types>
        <w:behaviors>
          <w:behavior w:val="content"/>
        </w:behaviors>
        <w:guid w:val="{0F1BD3E5-FAF6-4B7B-8CC5-9CAB964635C8}"/>
      </w:docPartPr>
      <w:docPartBody>
        <w:p w:rsidR="00E0727D" w:rsidRDefault="00E0727D">
          <w:pPr>
            <w:pStyle w:val="D48EF9471508485C8988715678FFA721188"/>
          </w:pPr>
          <w:r>
            <w:rPr>
              <w:lang w:val="en"/>
            </w:rPr>
            <w:t>For More Information</w:t>
          </w:r>
        </w:p>
      </w:docPartBody>
    </w:docPart>
    <w:docPart>
      <w:docPartPr>
        <w:name w:val="4DEE943D028E4680BD2BC441A0CCF4BE"/>
        <w:category>
          <w:name w:val="General"/>
          <w:gallery w:val="placeholder"/>
        </w:category>
        <w:types>
          <w:type w:val="bbPlcHdr"/>
        </w:types>
        <w:behaviors>
          <w:behavior w:val="content"/>
        </w:behaviors>
        <w:guid w:val="{0197E702-18F5-460B-B016-8AD30C1D432D}"/>
      </w:docPartPr>
      <w:docPartBody>
        <w:p w:rsidR="00E0727D" w:rsidRDefault="00E0727D">
          <w:pPr>
            <w:pStyle w:val="4DEE943D028E4680BD2BC441A0CCF4BE"/>
          </w:pPr>
          <w:r>
            <w:rPr>
              <w:rStyle w:val="PlaceholderText"/>
            </w:rPr>
            <w:t>Click here to</w:t>
          </w:r>
          <w:r>
            <w:rPr>
              <w:rStyle w:val="PlaceholderText"/>
            </w:rPr>
            <w:t xml:space="preserve"> enter text.</w:t>
          </w:r>
        </w:p>
      </w:docPartBody>
    </w:docPart>
    <w:docPart>
      <w:docPartPr>
        <w:name w:val="900E020FAA6B4B72BD6959ADEA2C4B1E"/>
        <w:category>
          <w:name w:val="General"/>
          <w:gallery w:val="placeholder"/>
        </w:category>
        <w:types>
          <w:type w:val="bbPlcHdr"/>
        </w:types>
        <w:behaviors>
          <w:behavior w:val="content"/>
        </w:behaviors>
        <w:guid w:val="{7623048F-C7DB-4AD8-BD1E-737629D0CA19}"/>
      </w:docPartPr>
      <w:docPartBody>
        <w:p w:rsidR="00E0727D" w:rsidRDefault="00E0727D">
          <w:pPr>
            <w:pStyle w:val="900E020FAA6B4B72BD6959ADEA2C4B1E"/>
          </w:pPr>
          <w:r>
            <w:t>Lorem Ipsum</w:t>
          </w:r>
        </w:p>
      </w:docPartBody>
    </w:docPart>
    <w:docPart>
      <w:docPartPr>
        <w:name w:val="DB43734E38C14C4CB1908070630DB119"/>
        <w:category>
          <w:name w:val="General"/>
          <w:gallery w:val="placeholder"/>
        </w:category>
        <w:types>
          <w:type w:val="bbPlcHdr"/>
        </w:types>
        <w:behaviors>
          <w:behavior w:val="content"/>
        </w:behaviors>
        <w:guid w:val="{3DE0D48C-F9EA-4A04-8E27-AEC2D5268B70}"/>
      </w:docPartPr>
      <w:docPartBody>
        <w:p w:rsidR="00E0727D" w:rsidRDefault="00E0727D">
          <w:pPr>
            <w:pStyle w:val="DB43734E38C14C4CB1908070630DB11951"/>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D9D597E0F1074DA39C44CEB668C09209"/>
        <w:category>
          <w:name w:val="General"/>
          <w:gallery w:val="placeholder"/>
        </w:category>
        <w:types>
          <w:type w:val="bbPlcHdr"/>
        </w:types>
        <w:behaviors>
          <w:behavior w:val="content"/>
        </w:behaviors>
        <w:guid w:val="{A57DF2EB-7B4D-43CD-8CA6-CD7C57D76CA0}"/>
      </w:docPartPr>
      <w:docPartBody>
        <w:p w:rsidR="00E0727D" w:rsidRDefault="00E0727D">
          <w:pPr>
            <w:pStyle w:val="D9D597E0F1074DA39C44CEB668C09209"/>
          </w:pPr>
          <w:r>
            <w:t>Dolor</w:t>
          </w:r>
          <w:r>
            <w:t xml:space="preserve"> Sit Amet</w:t>
          </w:r>
        </w:p>
      </w:docPartBody>
    </w:docPart>
    <w:docPart>
      <w:docPartPr>
        <w:name w:val="AA13DD15F30C424FB0EB17224A301E85"/>
        <w:category>
          <w:name w:val="General"/>
          <w:gallery w:val="placeholder"/>
        </w:category>
        <w:types>
          <w:type w:val="bbPlcHdr"/>
        </w:types>
        <w:behaviors>
          <w:behavior w:val="content"/>
        </w:behaviors>
        <w:guid w:val="{7F6CA9FD-2779-401C-9448-CFF222A373F4}"/>
      </w:docPartPr>
      <w:docPartBody>
        <w:p w:rsidR="00E0727D" w:rsidRDefault="00E0727D">
          <w:pPr>
            <w:pStyle w:val="AA13DD15F30C424FB0EB17224A301E8551"/>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56AC7FAF9C1C408582F6B6C3C72311F3"/>
        <w:category>
          <w:name w:val="General"/>
          <w:gallery w:val="placeholder"/>
        </w:category>
        <w:types>
          <w:type w:val="bbPlcHdr"/>
        </w:types>
        <w:behaviors>
          <w:behavior w:val="content"/>
        </w:behaviors>
        <w:guid w:val="{448D5F1C-AB26-4476-8DE7-5AF2F8D65F9B}"/>
      </w:docPartPr>
      <w:docPartBody>
        <w:p w:rsidR="00E0727D" w:rsidRDefault="00E0727D">
          <w:pPr>
            <w:pStyle w:val="56AC7FAF9C1C408582F6B6C3C72311F3"/>
          </w:pPr>
          <w:r>
            <w:t>Lorem Ipsum</w:t>
          </w:r>
        </w:p>
      </w:docPartBody>
    </w:docPart>
    <w:docPart>
      <w:docPartPr>
        <w:name w:val="4EA6E53A4D0B4712AE22B00C5E624D2A"/>
        <w:category>
          <w:name w:val="General"/>
          <w:gallery w:val="placeholder"/>
        </w:category>
        <w:types>
          <w:type w:val="bbPlcHdr"/>
        </w:types>
        <w:behaviors>
          <w:behavior w:val="content"/>
        </w:behaviors>
        <w:guid w:val="{833005B6-5159-4C2C-888C-4B0B30F5F363}"/>
      </w:docPartPr>
      <w:docPartBody>
        <w:p w:rsidR="00E0727D" w:rsidRDefault="00E0727D">
          <w:pPr>
            <w:pStyle w:val="4EA6E53A4D0B4712AE22B00C5E624D2A51"/>
          </w:pPr>
          <w:r>
            <w:t>Nulla se</w:t>
          </w:r>
          <w:r>
            <w:t xml:space="preserv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600E32868D7841E394DA4C959B02C516"/>
        <w:category>
          <w:name w:val="General"/>
          <w:gallery w:val="placeholder"/>
        </w:category>
        <w:types>
          <w:type w:val="bbPlcHdr"/>
        </w:types>
        <w:behaviors>
          <w:behavior w:val="content"/>
        </w:behaviors>
        <w:guid w:val="{2E942EAF-BEB1-4DE1-9304-B585EB5EAD0E}"/>
      </w:docPartPr>
      <w:docPartBody>
        <w:p w:rsidR="00E0727D" w:rsidRDefault="00E0727D">
          <w:pPr>
            <w:pStyle w:val="600E32868D7841E394DA4C959B02C51654"/>
          </w:pPr>
          <w:r>
            <w:t xml:space="preserve">A column break is inserted before and </w:t>
          </w:r>
          <w:r>
            <w:t xml:space="preserve">after each column that acts as a sidebar. To insert a column break, press Ctrl+Shift+Enter.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D14CC4EDF55B400680690A2878E8885C"/>
        <w:category>
          <w:name w:val="General"/>
          <w:gallery w:val="placeholder"/>
        </w:category>
        <w:types>
          <w:type w:val="bbPlcHdr"/>
        </w:types>
        <w:behaviors>
          <w:behavior w:val="content"/>
        </w:behaviors>
        <w:guid w:val="{980E4D6E-B491-4C43-A72D-6DBFADD98505}"/>
      </w:docPartPr>
      <w:docPartBody>
        <w:p w:rsidR="00E0727D" w:rsidRDefault="00E0727D">
          <w:pPr>
            <w:pStyle w:val="D14CC4EDF55B400680690A2878E8885C53"/>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ADABCCECC67347EDBA2C8BCBEA38838A"/>
        <w:category>
          <w:name w:val="General"/>
          <w:gallery w:val="placeholder"/>
        </w:category>
        <w:types>
          <w:type w:val="bbPlcHdr"/>
        </w:types>
        <w:behaviors>
          <w:behavior w:val="content"/>
        </w:behaviors>
        <w:guid w:val="{D41360D0-BD65-42AD-8344-54C39216CA1A}"/>
      </w:docPartPr>
      <w:docPartBody>
        <w:p w:rsidR="00E0727D" w:rsidRDefault="00E0727D">
          <w:r>
            <w:t>The body text throughout the articles in this template uses the Normal paragraph style. Following are some other styles applied throughout the template:</w:t>
          </w:r>
        </w:p>
        <w:p w:rsidR="00E0727D" w:rsidRDefault="00E0727D">
          <w:pPr>
            <w:pStyle w:val="ListBullet2"/>
          </w:pPr>
          <w:r>
            <w:t>Large article titles, such as on the fi</w:t>
          </w:r>
          <w:r>
            <w:t xml:space="preserve">rst page, use </w:t>
          </w:r>
          <w:r>
            <w:rPr>
              <w:rStyle w:val="Strong"/>
            </w:rPr>
            <w:t>Heading 1</w:t>
          </w:r>
          <w:r>
            <w:t xml:space="preserve"> style.</w:t>
          </w:r>
        </w:p>
        <w:p w:rsidR="00E0727D" w:rsidRDefault="00E0727D">
          <w:pPr>
            <w:pStyle w:val="ListBullet2"/>
          </w:pPr>
          <w:r>
            <w:t xml:space="preserve">Orange headings in the sidebars and within articles use </w:t>
          </w:r>
          <w:r>
            <w:rPr>
              <w:rStyle w:val="Strong"/>
            </w:rPr>
            <w:t>Sidebar Heading</w:t>
          </w:r>
          <w:r>
            <w:t xml:space="preserve"> style.</w:t>
          </w:r>
        </w:p>
        <w:p w:rsidR="00E0727D" w:rsidRDefault="00E0727D">
          <w:pPr>
            <w:pStyle w:val="ListBullet2"/>
          </w:pPr>
          <w:r>
            <w:t xml:space="preserve">Orange section titles in articles use the </w:t>
          </w:r>
          <w:r>
            <w:rPr>
              <w:rStyle w:val="Strong"/>
            </w:rPr>
            <w:t>Heading 2</w:t>
          </w:r>
          <w:r>
            <w:t xml:space="preserve"> style.</w:t>
          </w:r>
        </w:p>
        <w:p w:rsidR="00E0727D" w:rsidRDefault="00E0727D">
          <w:pPr>
            <w:pStyle w:val="ListBullet2"/>
          </w:pPr>
          <w:r>
            <w:t xml:space="preserve">Small article titles use </w:t>
          </w:r>
          <w:r>
            <w:rPr>
              <w:rStyle w:val="Strong"/>
            </w:rPr>
            <w:t>Heading 3</w:t>
          </w:r>
          <w:r>
            <w:t xml:space="preserve"> style.</w:t>
          </w:r>
        </w:p>
        <w:p w:rsidR="00E0727D" w:rsidRDefault="00E0727D">
          <w:pPr>
            <w:pStyle w:val="ListBullet2"/>
          </w:pPr>
          <w:r>
            <w:t xml:space="preserve">This style is </w:t>
          </w:r>
          <w:r>
            <w:rPr>
              <w:rStyle w:val="Strong"/>
            </w:rPr>
            <w:t>List Bullet 2</w:t>
          </w:r>
          <w:r>
            <w:t>.</w:t>
          </w:r>
        </w:p>
        <w:p w:rsidR="00E0727D" w:rsidRDefault="00E0727D">
          <w:pPr>
            <w:pStyle w:val="ListContinue"/>
          </w:pPr>
          <w:r>
            <w:t xml:space="preserve">This style is </w:t>
          </w:r>
          <w:r>
            <w:rPr>
              <w:rStyle w:val="Strong"/>
            </w:rPr>
            <w:t>Li</w:t>
          </w:r>
          <w:r>
            <w:rPr>
              <w:rStyle w:val="Strong"/>
            </w:rPr>
            <w:t>st Continue</w:t>
          </w:r>
          <w:r>
            <w:t xml:space="preserve">. </w:t>
          </w:r>
        </w:p>
        <w:p w:rsidR="00E0727D" w:rsidRDefault="00E0727D">
          <w:pPr>
            <w:pStyle w:val="ListBullet2"/>
          </w:pPr>
          <w:r>
            <w:t xml:space="preserve">Text in sidebars uses the </w:t>
          </w:r>
          <w:r>
            <w:rPr>
              <w:rStyle w:val="Strong"/>
            </w:rPr>
            <w:t>Sidebar Text</w:t>
          </w:r>
          <w:r>
            <w:t xml:space="preserve"> style. </w:t>
          </w:r>
        </w:p>
        <w:p w:rsidR="00E0727D" w:rsidRDefault="00E0727D">
          <w:pPr>
            <w:pStyle w:val="ListBullet2"/>
          </w:pPr>
          <w:r>
            <w:t xml:space="preserve">White headings on orange text in tables uses the </w:t>
          </w:r>
          <w:r>
            <w:rPr>
              <w:rStyle w:val="Strong"/>
            </w:rPr>
            <w:t>Heading 4</w:t>
          </w:r>
          <w:r>
            <w:t xml:space="preserve"> style.</w:t>
          </w:r>
        </w:p>
        <w:p w:rsidR="00E0727D" w:rsidRDefault="00E0727D">
          <w:pPr>
            <w:pStyle w:val="ListBullet2"/>
          </w:pPr>
          <w:r>
            <w:t xml:space="preserve">The heading inside contact information tables uses </w:t>
          </w:r>
          <w:r>
            <w:rPr>
              <w:rStyle w:val="Strong"/>
            </w:rPr>
            <w:t>Heading 5</w:t>
          </w:r>
          <w:r>
            <w:t xml:space="preserve"> style.</w:t>
          </w:r>
        </w:p>
        <w:p w:rsidR="00E0727D" w:rsidRDefault="00E0727D">
          <w:pPr>
            <w:pStyle w:val="ListBullet2"/>
          </w:pPr>
          <w:r>
            <w:rPr>
              <w:rStyle w:val="Strong"/>
            </w:rPr>
            <w:t>Contact Info</w:t>
          </w:r>
          <w:r>
            <w:t xml:space="preserve"> is the name of the gray text style inside the sm</w:t>
          </w:r>
          <w:r>
            <w:t>all contact tables.</w:t>
          </w:r>
        </w:p>
        <w:p w:rsidR="00E0727D" w:rsidRDefault="00E0727D">
          <w:r>
            <w:t xml:space="preserve">Access all styles used in this template on the </w:t>
          </w:r>
          <w:r>
            <w:rPr>
              <w:rStyle w:val="Strong"/>
            </w:rPr>
            <w:t>Home</w:t>
          </w:r>
          <w:r>
            <w:t xml:space="preserve"> tab, in the </w:t>
          </w:r>
          <w:r>
            <w:rPr>
              <w:rStyle w:val="Strong"/>
            </w:rPr>
            <w:t>Styles</w:t>
          </w:r>
          <w:r>
            <w:t xml:space="preserve"> group.</w:t>
          </w:r>
        </w:p>
        <w:p w:rsidR="00E0727D" w:rsidRDefault="00E0727D">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w:t>
          </w:r>
          <w:r>
            <w:t xml:space="preserve"> you want to edit and then click </w:t>
          </w:r>
          <w:r>
            <w:rPr>
              <w:rStyle w:val="Strong"/>
            </w:rPr>
            <w:t>Modify</w:t>
          </w:r>
          <w:r>
            <w:t>. All content where the style is applied will update automatically.</w:t>
          </w:r>
        </w:p>
        <w:p w:rsidR="00E0727D" w:rsidRDefault="00E0727D">
          <w:pPr>
            <w:pStyle w:val="ADABCCECC67347EDBA2C8BCBEA38838A53"/>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w:t>
          </w:r>
          <w:r>
            <w:rPr>
              <w:rStyle w:val="Strong"/>
            </w:rPr>
            <w:t>s</w:t>
          </w:r>
          <w:r>
            <w:t xml:space="preserve"> group, right-click the style name and then click </w:t>
          </w:r>
          <w:r>
            <w:rPr>
              <w:rStyle w:val="Strong"/>
            </w:rPr>
            <w:t>Update [style] to Match Selection</w:t>
          </w:r>
          <w:r>
            <w:t>.</w:t>
          </w:r>
        </w:p>
      </w:docPartBody>
    </w:docPart>
    <w:docPart>
      <w:docPartPr>
        <w:name w:val="C0C3FE2DC44641138CF5158EFD2B7155"/>
        <w:category>
          <w:name w:val="General"/>
          <w:gallery w:val="placeholder"/>
        </w:category>
        <w:types>
          <w:type w:val="bbPlcHdr"/>
        </w:types>
        <w:behaviors>
          <w:behavior w:val="content"/>
        </w:behaviors>
        <w:guid w:val="{F1C37AC3-0A65-4161-BC4C-33D71F81C087}"/>
      </w:docPartPr>
      <w:docPartBody>
        <w:p w:rsidR="00E0727D" w:rsidRDefault="00E0727D">
          <w:pPr>
            <w:pStyle w:val="C0C3FE2DC44641138CF5158EFD2B7155132"/>
          </w:pPr>
          <w:r>
            <w:t>Use the small tables provided in some of the articles to call out quick reference information related to the article, such as contact information or event dates.</w:t>
          </w:r>
        </w:p>
      </w:docPartBody>
    </w:docPart>
    <w:docPart>
      <w:docPartPr>
        <w:name w:val="3A6A26CEE50746F6828F62C00F64BADD"/>
        <w:category>
          <w:name w:val="General"/>
          <w:gallery w:val="placeholder"/>
        </w:category>
        <w:types>
          <w:type w:val="bbPlcHdr"/>
        </w:types>
        <w:behaviors>
          <w:behavior w:val="content"/>
        </w:behaviors>
        <w:guid w:val="{25856877-AB3C-408D-B69F-64FF63C7C024}"/>
      </w:docPartPr>
      <w:docPartBody>
        <w:p w:rsidR="00E0727D" w:rsidRDefault="00E0727D">
          <w:bookmarkStart w:id="0" w:name="_GoBack"/>
          <w:r>
            <w:t>To setup</w:t>
          </w:r>
          <w:r>
            <w:t xml:space="preserve">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w:t>
          </w:r>
          <w:r>
            <w:t xml:space="preserve"> a vertical line between columns.</w:t>
          </w:r>
        </w:p>
        <w:p w:rsidR="00E0727D" w:rsidRDefault="00E0727D">
          <w:r>
            <w:t>To change the number of columns for just part of the document (or if you want text to wrap to just the top part of the page and a new article to start below – as shown on this page), insert a section break before the posit</w:t>
          </w:r>
          <w:r>
            <w:t xml:space="preserve">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E0727D">
          <w:pPr>
            <w:pStyle w:val="Heading2"/>
          </w:pPr>
          <w:r>
            <w:t>Select a section break</w:t>
          </w:r>
        </w:p>
        <w:p w:rsidR="00E0727D" w:rsidRDefault="00E0727D">
          <w:pPr>
            <w:pStyle w:val="3A6A26CEE50746F6828F62C00F64BADD51"/>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w:t>
          </w:r>
          <w:r>
            <w:t>ut this template) starts a new section immediately after the preceding one. So, for example, you can have a three-column article followed by a four-column article, on the same page.</w:t>
          </w:r>
          <w:bookmarkEnd w:id="0"/>
        </w:p>
      </w:docPartBody>
    </w:docPart>
    <w:docPart>
      <w:docPartPr>
        <w:name w:val="59C91E1F7B3E479AB55C93B8328311DD"/>
        <w:category>
          <w:name w:val="General"/>
          <w:gallery w:val="placeholder"/>
        </w:category>
        <w:types>
          <w:type w:val="bbPlcHdr"/>
        </w:types>
        <w:behaviors>
          <w:behavior w:val="content"/>
        </w:behaviors>
        <w:guid w:val="{44D791F7-F029-46DA-94E0-EFD1DF16B3A8}"/>
      </w:docPartPr>
      <w:docPartBody>
        <w:p w:rsidR="00E0727D" w:rsidRDefault="00E0727D">
          <w:r>
            <w:t>Fast Facts</w:t>
          </w:r>
        </w:p>
      </w:docPartBody>
    </w:docPart>
    <w:docPart>
      <w:docPartPr>
        <w:name w:val="913AC87962B04E25A6706BCDAE95491E"/>
        <w:category>
          <w:name w:val="General"/>
          <w:gallery w:val="placeholder"/>
        </w:category>
        <w:types>
          <w:type w:val="bbPlcHdr"/>
        </w:types>
        <w:behaviors>
          <w:behavior w:val="content"/>
        </w:behaviors>
        <w:guid w:val="{5BC1C44C-DCBB-48E5-96D9-796A8683CD55}"/>
      </w:docPartPr>
      <w:docPartBody>
        <w:p w:rsidR="00E0727D" w:rsidRDefault="00E0727D">
          <w:pPr>
            <w:pStyle w:val="913AC87962B04E25A6706BCDAE95491E158"/>
          </w:pPr>
          <w:r>
            <w:rPr>
              <w:lang w:val="fr-FR"/>
            </w:rPr>
            <w:t>Abico eum, ille et, conventio obruo duis ullamcorper ut, neo de</w:t>
          </w:r>
          <w:r>
            <w:rPr>
              <w:lang w:val="fr-FR"/>
            </w:rPr>
            <w:t xml:space="preserve">moveo. </w:t>
          </w:r>
          <w:r>
            <w:rPr>
              <w:lang w:val="en"/>
            </w:rPr>
            <w:t>Vel reprobo:</w:t>
          </w:r>
        </w:p>
      </w:docPartBody>
    </w:docPart>
    <w:docPart>
      <w:docPartPr>
        <w:name w:val="C69B43F380B8457EA1571E26D535D152"/>
        <w:category>
          <w:name w:val="General"/>
          <w:gallery w:val="placeholder"/>
        </w:category>
        <w:types>
          <w:type w:val="bbPlcHdr"/>
        </w:types>
        <w:behaviors>
          <w:behavior w:val="content"/>
        </w:behaviors>
        <w:guid w:val="{33914B9D-CA58-4363-A774-1FE4CF8D8CF1}"/>
      </w:docPartPr>
      <w:docPartBody>
        <w:p w:rsidR="00E0727D" w:rsidRDefault="00E0727D">
          <w:r>
            <w:t>This placeholder article provides the following tips:</w:t>
          </w:r>
        </w:p>
        <w:p w:rsidR="00E0727D" w:rsidRDefault="00E0727D">
          <w:pPr>
            <w:pStyle w:val="ListBullet2"/>
          </w:pPr>
          <w:r>
            <w:t>Creating “thermometer charts” using tables, as shown at left.</w:t>
          </w:r>
        </w:p>
        <w:p w:rsidR="00E0727D" w:rsidRDefault="00E0727D">
          <w:pPr>
            <w:pStyle w:val="ListBullet2"/>
          </w:pPr>
          <w:r>
            <w:t>Setting up multipage articles.</w:t>
          </w:r>
        </w:p>
        <w:p w:rsidR="00E0727D" w:rsidRDefault="00E0727D">
          <w:pPr>
            <w:pStyle w:val="ListBullet2"/>
          </w:pPr>
          <w:r>
            <w:t>Wrapping text around images</w:t>
          </w:r>
        </w:p>
        <w:p w:rsidR="00E0727D" w:rsidRDefault="00E0727D">
          <w:pPr>
            <w:pStyle w:val="ListBullet2"/>
          </w:pPr>
          <w:r>
            <w:t>Adding article titles and bylines</w:t>
          </w:r>
        </w:p>
        <w:p w:rsidR="00E0727D" w:rsidRDefault="00E0727D">
          <w:pPr>
            <w:pStyle w:val="Heading2"/>
          </w:pPr>
          <w:r>
            <w:t>Creating the sidebar thermo</w:t>
          </w:r>
          <w:r>
            <w:t>meter charts</w:t>
          </w:r>
        </w:p>
        <w:p w:rsidR="00E0727D" w:rsidRDefault="00E0727D">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w:t>
          </w:r>
          <w:r>
            <w:t>e and use and automatically coordinate with your active document theme.</w:t>
          </w:r>
        </w:p>
        <w:p w:rsidR="00E0727D" w:rsidRDefault="00E0727D">
          <w:r>
            <w:t>However, notice in the sidebar at left that the “thermometer charts” were created using single-row Word tables. This is because they automatically fit the tight space without having to</w:t>
          </w:r>
          <w:r>
            <w:t xml:space="preserve"> remove any chart elements. And you might be surprised to learn that it’s easy to make them essentially mathematically accurate.</w:t>
          </w:r>
        </w:p>
        <w:p w:rsidR="00E0727D" w:rsidRDefault="00E0727D">
          <w:r>
            <w:t>To use a table as a thermometer chart, do the following:</w:t>
          </w:r>
        </w:p>
        <w:p w:rsidR="00E0727D" w:rsidRDefault="00E0727D">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w:t>
          </w:r>
          <w:r>
            <w:t>ss the grid to select the first two cells in the first row. Click to insert a two-cell, one-row table.</w:t>
          </w:r>
        </w:p>
        <w:p w:rsidR="00E0727D" w:rsidRDefault="00E0727D">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E0727D">
          <w:pPr>
            <w:pStyle w:val="ListNumber"/>
          </w:pPr>
          <w:r>
            <w:t xml:space="preserve">On the </w:t>
          </w:r>
          <w:r>
            <w:rPr>
              <w:b/>
            </w:rPr>
            <w:t>Columns</w:t>
          </w:r>
          <w:r>
            <w:t xml:space="preserve"> tab of the </w:t>
          </w:r>
          <w:r>
            <w:rPr>
              <w:b/>
            </w:rPr>
            <w:t>Table Properties</w:t>
          </w:r>
          <w:r>
            <w:t xml:space="preserve"> dialog box,</w:t>
          </w:r>
          <w:r>
            <w:t xml:space="preserve"> change the </w:t>
          </w:r>
          <w:r>
            <w:rPr>
              <w:b/>
            </w:rPr>
            <w:t>Measure In</w:t>
          </w:r>
          <w:r>
            <w:t xml:space="preserve"> setting to </w:t>
          </w:r>
          <w:r>
            <w:rPr>
              <w:b/>
            </w:rPr>
            <w:t>Percentage</w:t>
          </w:r>
          <w:r>
            <w:t>. You can then set the percentage to up to one decimal point in accuracy.</w:t>
          </w:r>
        </w:p>
        <w:p w:rsidR="00E0727D" w:rsidRDefault="00E0727D">
          <w:pPr>
            <w:pStyle w:val="Heading2"/>
          </w:pPr>
          <w:r>
            <w:t>Setting up multipage articles</w:t>
          </w:r>
        </w:p>
        <w:p w:rsidR="00E0727D" w:rsidRDefault="00E0727D">
          <w:r>
            <w:t>Word is designed to allow text to automatically flow from one page to the next. So, when you want an article</w:t>
          </w:r>
          <w:r>
            <w:t xml:space="preserve"> to continue on the next page, just keep typing.</w:t>
          </w:r>
        </w:p>
        <w:p w:rsidR="00E0727D" w:rsidRDefault="00E0727D">
          <w:r>
            <w:t>In the case of this placeholder article, it is separated into two placeholder content controls (one on this page and another that starts at the top of the following page) just so that you can still see the l</w:t>
          </w:r>
          <w:r>
            <w:t>ayout of the following page while you begin adding your own text on this page. As mentioned on the first page of this template, remember that it might look like the layout is skewed when you replace a long piece of placeholder text by starting to type your</w:t>
          </w:r>
          <w:r>
            <w:t xml:space="preserve"> own, but it is not. As you add your content, the layout that follows will move down automatically and back into position.</w:t>
          </w:r>
        </w:p>
        <w:p w:rsidR="00E0727D" w:rsidRDefault="00E0727D">
          <w:pPr>
            <w:pStyle w:val="C69B43F380B8457EA1571E26D535D15221"/>
          </w:pPr>
          <w:r>
            <w:t>To remove the second placeholder control that starts immediately following this one, just select it and then press any key. You can t</w:t>
          </w:r>
          <w:r>
            <w:t>hen continue typing from this page and your text will automatically flow onto the next.</w:t>
          </w:r>
        </w:p>
      </w:docPartBody>
    </w:docPart>
    <w:docPart>
      <w:docPartPr>
        <w:name w:val="DD9A2E2C65834E6B924447652F2A173C"/>
        <w:category>
          <w:name w:val="General"/>
          <w:gallery w:val="placeholder"/>
        </w:category>
        <w:types>
          <w:type w:val="bbPlcHdr"/>
        </w:types>
        <w:behaviors>
          <w:behavior w:val="content"/>
        </w:behaviors>
        <w:guid w:val="{87D89757-8CF5-494A-A9EB-374850C48EEC}"/>
      </w:docPartPr>
      <w:docPartBody>
        <w:p w:rsidR="00E0727D" w:rsidRDefault="00E0727D">
          <w:pPr>
            <w:pStyle w:val="Heading2"/>
          </w:pPr>
          <w:r>
            <w:t>Wrap text around images</w:t>
          </w:r>
        </w:p>
        <w:p w:rsidR="00E0727D" w:rsidRDefault="00E0727D">
          <w:r>
            <w:t xml:space="preserve">The photos in this article that are angled with white borders are “floating” images. That is, they are setup for text to wrap around them—which </w:t>
          </w:r>
          <w:r>
            <w:t>is why they can span multiple columns in a three-column section. Additionally, as mentioned earlier, the photo of the young woman in the body of this article is set to wrap text so that text will flow around the image as you add your own text.</w:t>
          </w:r>
        </w:p>
        <w:p w:rsidR="00E0727D" w:rsidRDefault="00E0727D">
          <w:r>
            <w:t>To select te</w:t>
          </w:r>
          <w:r>
            <w:t>xt wrap settings, start by selecting the image and then do the following:</w:t>
          </w:r>
        </w:p>
        <w:p w:rsidR="00E0727D" w:rsidRDefault="00E0727D">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E0727D">
          <w:pPr>
            <w:pStyle w:val="ListContinue"/>
          </w:pPr>
          <w:r>
            <w:t xml:space="preserve">You might </w:t>
          </w:r>
          <w:r>
            <w:t>be happy with the default behavior as soon as you do this. Otherwise, continue to step two for customization options.</w:t>
          </w:r>
        </w:p>
        <w:p w:rsidR="00E0727D" w:rsidRDefault="00E0727D">
          <w:pPr>
            <w:pStyle w:val="ListNumber"/>
          </w:pPr>
          <w:r>
            <w:t xml:space="preserve">To set a specific position or control behavior (such as whether or not the image moves with text), on the </w:t>
          </w:r>
          <w:r>
            <w:rPr>
              <w:b/>
            </w:rPr>
            <w:t>Picture Tools Format</w:t>
          </w:r>
          <w:r>
            <w:t xml:space="preserve"> tab, in the</w:t>
          </w:r>
          <w:r>
            <w:t xml:space="preserve"> </w:t>
          </w:r>
          <w:r>
            <w:rPr>
              <w:b/>
            </w:rPr>
            <w:t>Arrange</w:t>
          </w:r>
          <w:r>
            <w:t xml:space="preserve"> group, click </w:t>
          </w:r>
          <w:r>
            <w:rPr>
              <w:b/>
            </w:rPr>
            <w:t>Position</w:t>
          </w:r>
          <w:r>
            <w:t xml:space="preserve"> and then click </w:t>
          </w:r>
          <w:r>
            <w:rPr>
              <w:b/>
            </w:rPr>
            <w:t>More Layout Options</w:t>
          </w:r>
          <w:r>
            <w:t>.</w:t>
          </w:r>
        </w:p>
        <w:p w:rsidR="00E0727D" w:rsidRDefault="00E0727D">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E0727D">
          <w:pPr>
            <w:pStyle w:val="ListBullet2"/>
          </w:pPr>
          <w:r>
            <w:t xml:space="preserve">On the </w:t>
          </w:r>
          <w:r>
            <w:rPr>
              <w:b/>
            </w:rPr>
            <w:t>Position</w:t>
          </w:r>
          <w:r>
            <w:t xml:space="preserve"> tab of that dialog box, you can set a specific position for the </w:t>
          </w:r>
          <w:r>
            <w:t>image on the page and select or clear the option to allow the picture to move with text.</w:t>
          </w:r>
        </w:p>
        <w:p w:rsidR="00E0727D" w:rsidRDefault="00E0727D">
          <w:pPr>
            <w:pStyle w:val="Heading2"/>
          </w:pPr>
          <w:r>
            <w:t>Adding article titles, bylines, and dividers</w:t>
          </w:r>
        </w:p>
        <w:p w:rsidR="00E0727D" w:rsidRDefault="00E0727D">
          <w:r>
            <w:t xml:space="preserve">The article titles and bylines for this newsletter are created in text boxes. This is because text can wrap around a text </w:t>
          </w:r>
          <w:r>
            <w:t>box just like it can around a picture. Similarly, the orange divider bars that you see on pages containing more than one article are shapes set to wrap text. So, these text boxes and shapes can easily span multiple columns without having to insert a sectio</w:t>
          </w:r>
          <w:r>
            <w:t>n break or change the number of columns for just that portion of the page.</w:t>
          </w:r>
        </w:p>
        <w:p w:rsidR="00E0727D" w:rsidRDefault="00E0727D">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w:t>
          </w:r>
          <w:r>
            <w:t>or wrapping text around pictures.</w:t>
          </w:r>
        </w:p>
        <w:p w:rsidR="00E0727D" w:rsidRDefault="00E0727D">
          <w:pPr>
            <w:pStyle w:val="DD9A2E2C65834E6B924447652F2A173C23"/>
          </w:pPr>
          <w:r>
            <w:t xml:space="preserve">Note that, because text is set to wrap around the orange divider bars, your article might appear to slip below or above a bar, depending upon length. To adjust the position of a divider bar shape to accommodate the length </w:t>
          </w:r>
          <w:r>
            <w:t>of your articles, just select the shape and then use the up and down arrow keys on your keyboard to nudge it to the proper position.</w:t>
          </w:r>
        </w:p>
      </w:docPartBody>
    </w:docPart>
    <w:docPart>
      <w:docPartPr>
        <w:name w:val="678C348AB1304939B5F1055427908578"/>
        <w:category>
          <w:name w:val="General"/>
          <w:gallery w:val="placeholder"/>
        </w:category>
        <w:types>
          <w:type w:val="bbPlcHdr"/>
        </w:types>
        <w:behaviors>
          <w:behavior w:val="content"/>
        </w:behaviors>
        <w:guid w:val="{F57E4048-27B3-4A0E-BD84-976C828E1586}"/>
      </w:docPartPr>
      <w:docPartBody>
        <w:p w:rsidR="00E0727D" w:rsidRDefault="00E0727D">
          <w:pPr>
            <w:rPr>
              <w:lang w:val="fr-FR"/>
            </w:rPr>
          </w:pPr>
          <w:r>
            <w:t xml:space="preserve">Lorem ipsum dolor sit amet, consectetur adipiscing elit. </w:t>
          </w:r>
          <w:r>
            <w:rPr>
              <w:lang w:val="fr-FR"/>
            </w:rPr>
            <w:t>Nullam sed luctus tellus. Pellentesque in dolor sapien, vitae dict</w:t>
          </w:r>
          <w:r>
            <w:rPr>
              <w:lang w:val="fr-FR"/>
            </w:rPr>
            <w:t>um massa. Donec nunc velit, pretium eu pellentesque eget, mollis vel arcu.</w:t>
          </w:r>
        </w:p>
        <w:p w:rsidR="00E0727D" w:rsidRDefault="00E0727D">
          <w:pPr>
            <w:rPr>
              <w:lang w:val="fr-FR"/>
            </w:rPr>
          </w:pPr>
          <w:r>
            <w:rPr>
              <w:lang w:val="fr-FR"/>
            </w:rPr>
            <w:t>Etiam et mauris ac augue porttitor pretium. Suspendisse vel purus nec erat pellentesque commodo. Aliquam tempus aliquam mauris vel dapibus. Nullam at metus erat, in convallis massa.</w:t>
          </w:r>
          <w:r>
            <w:rPr>
              <w:lang w:val="fr-FR"/>
            </w:rPr>
            <w:t xml:space="preserve"> Aliquam erat volutpat. Praesent ultrices odio in elit fringilla id rutrum mi mattis.</w:t>
          </w:r>
        </w:p>
        <w:p w:rsidR="00E0727D" w:rsidRDefault="00E0727D">
          <w:pPr>
            <w:rPr>
              <w:lang w:val="fr-FR"/>
            </w:rPr>
          </w:pPr>
          <w:r>
            <w:rPr>
              <w:lang w:val="fr-FR"/>
            </w:rPr>
            <w:t>Phasellus sagittis tempus massa, a tempor libero condimentum eu. Morbi ut nisi ante. Duis purus eros, aliquam eu cursus tincidunt, feugiat vitae magna. Etiam sodales cons</w:t>
          </w:r>
          <w:r>
            <w:rPr>
              <w:lang w:val="fr-FR"/>
            </w:rPr>
            <w:t>equat nibh, eget rhoncus metus convallis et. Morbi rutrum mollis facilisis. Aenean faucibus sapien erat, eu pharetra arcu.</w:t>
          </w:r>
        </w:p>
        <w:p w:rsidR="00E0727D" w:rsidRDefault="00E0727D">
          <w:pPr>
            <w:rPr>
              <w:lang w:val="fr-FR"/>
            </w:rPr>
          </w:pPr>
          <w:r>
            <w:rPr>
              <w:lang w:val="fr-FR"/>
            </w:rPr>
            <w:t>Phasellus sagittis tempus massa, a tempor libero condimentum eu. Morbi ut nisi ante. Duis purus eros, aliquam eu cursus tincidunt, fe</w:t>
          </w:r>
          <w:r>
            <w:rPr>
              <w:lang w:val="fr-FR"/>
            </w:rPr>
            <w:t>ugiat vitae magna. Nullam pellentesque, est at consectetur interdum, arcu dolor interdum. Nullam at metus erat, in convallis massa.</w:t>
          </w:r>
        </w:p>
        <w:p w:rsidR="00E0727D" w:rsidRDefault="00E0727D">
          <w:pPr>
            <w:rPr>
              <w:lang w:val="fr-FR"/>
            </w:rPr>
          </w:pPr>
          <w:r>
            <w:rPr>
              <w:lang w:val="fr-FR"/>
            </w:rPr>
            <w:t>Lorem ipsum dolor sit amet, consectetur adipiscing elit. Nullam sed luctus tellus. Pellentesque in dolor sapien, vitae dictu</w:t>
          </w:r>
          <w:r>
            <w:rPr>
              <w:lang w:val="fr-FR"/>
            </w:rPr>
            <w:t>m massa. Donec nunc velit, pretium eu pellentesque eget, mollis vel arcu.</w:t>
          </w:r>
        </w:p>
        <w:p w:rsidR="00E0727D" w:rsidRDefault="00E0727D">
          <w:pPr>
            <w:rPr>
              <w:lang w:val="fr-FR"/>
            </w:rPr>
          </w:pPr>
          <w:r>
            <w:rPr>
              <w:lang w:val="fr-FR"/>
            </w:rPr>
            <w:t xml:space="preserve">Etiam et mauris ac augue porttitor pretium. Suspendisse vel purus nec erat pellentesque commodo. Aliquam tempus aliquam mauris vel dapibus. Nullam at metus erat, in convallis massa. </w:t>
          </w:r>
          <w:r>
            <w:rPr>
              <w:lang w:val="fr-FR"/>
            </w:rPr>
            <w:t>Aliquam erat volutpat. Praesent ultrices odio in elit fringilla id rutrum mi mattis.</w:t>
          </w:r>
        </w:p>
        <w:p w:rsidR="00E0727D" w:rsidRDefault="00E0727D">
          <w:pPr>
            <w:rPr>
              <w:lang w:val="fr-FR"/>
            </w:rPr>
          </w:pPr>
          <w:r>
            <w:rPr>
              <w:lang w:val="fr-FR"/>
            </w:rPr>
            <w:t>Aenean vitae lorem dui. Morbi tempus lacinia nisi, vel scelerisque nibh facilisis id. Integer urna tortor, ullamcorper aliquet viverra non, mollis sed dolor.</w:t>
          </w:r>
        </w:p>
        <w:p w:rsidR="00E0727D" w:rsidRDefault="00E0727D">
          <w:pPr>
            <w:rPr>
              <w:lang w:val="fr-FR"/>
            </w:rPr>
          </w:pPr>
          <w:r>
            <w:rPr>
              <w:lang w:val="fr-FR"/>
            </w:rPr>
            <w:t>Phasellus sag</w:t>
          </w:r>
          <w:r>
            <w:rPr>
              <w:lang w:val="fr-FR"/>
            </w:rPr>
            <w:t xml:space="preserve">ittis tempus massa, a tempor libero condimentum eu. Morbi ut nisi ante. Duis purus eros, aliquam eu cursus tincidunt, feugiat vitae magna. Etiam sodales consequat nibh, eget rhoncus metus convallis et. Morbi rutrum mollis facilisis. Aenean faucibus sapien </w:t>
          </w:r>
          <w:r>
            <w:rPr>
              <w:lang w:val="fr-FR"/>
            </w:rPr>
            <w:t>erat, eu pharetra arcu.</w:t>
          </w:r>
        </w:p>
        <w:p w:rsidR="00E0727D" w:rsidRDefault="00E0727D">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w:t>
          </w:r>
          <w:r>
            <w:rPr>
              <w:lang w:val="fr-FR"/>
            </w:rPr>
            <w:t xml:space="preserve"> metus erat, in convallis massa.</w:t>
          </w:r>
        </w:p>
        <w:p w:rsidR="00E0727D" w:rsidRDefault="00E0727D">
          <w:pPr>
            <w:rPr>
              <w:lang w:val="fr-FR"/>
            </w:rPr>
          </w:pPr>
          <w:r>
            <w:rPr>
              <w:lang w:val="fr-FR"/>
            </w:rPr>
            <w:t>Nullam at metus erat, in convallis massa. Aliquam erat volutpat. Praesent ultrices odio in elit fringilla id rutrum mi mattis.</w:t>
          </w:r>
        </w:p>
        <w:p w:rsidR="00E0727D" w:rsidRDefault="00E0727D">
          <w:pPr>
            <w:rPr>
              <w:lang w:val="fr-FR"/>
            </w:rPr>
          </w:pPr>
          <w:r>
            <w:rPr>
              <w:lang w:val="fr-FR"/>
            </w:rPr>
            <w:t xml:space="preserve">Lorem ipsum dolor sit amet, consectetur adipiscing elit. Nullam sed luctus tellus. Pellentesque </w:t>
          </w:r>
          <w:r>
            <w:rPr>
              <w:lang w:val="fr-FR"/>
            </w:rPr>
            <w:t>in dolor sapien, vitae dictum massa. Donec nunc velit, pretium eu pellentesque eget, mollis vel arcu.</w:t>
          </w:r>
        </w:p>
        <w:p w:rsidR="00E0727D" w:rsidRDefault="00E0727D">
          <w:pPr>
            <w:rPr>
              <w:lang w:val="fr-FR"/>
            </w:rPr>
          </w:pPr>
          <w:r>
            <w:rPr>
              <w:lang w:val="fr-FR"/>
            </w:rPr>
            <w:t>Etiam et mauris ac augue porttitor pretium. Suspendisse vel purus nec erat pellentesque commodo. Aliquam tempus aliquam mauris vel dapibus. Nullam at metu</w:t>
          </w:r>
          <w:r>
            <w:rPr>
              <w:lang w:val="fr-FR"/>
            </w:rPr>
            <w:t>s erat, in convallis massa. Aliquam erat volutpat. Praesent ultrices odio in elit fringilla id rutrum mi mattis.</w:t>
          </w:r>
        </w:p>
        <w:p w:rsidR="00E0727D" w:rsidRDefault="00E0727D">
          <w:pPr>
            <w:rPr>
              <w:lang w:val="fr-FR"/>
            </w:rPr>
          </w:pPr>
          <w:r>
            <w:rPr>
              <w:lang w:val="fr-FR"/>
            </w:rPr>
            <w:t>Aenean vitae lorem dui. Morbi tempus lacinia nisi, vel scelerisque nibh facilisis id. Integer urna tortor, ullamcorper aliquet viverra non, mol</w:t>
          </w:r>
          <w:r>
            <w:rPr>
              <w:lang w:val="fr-FR"/>
            </w:rPr>
            <w:t>lis sed dolor.</w:t>
          </w:r>
        </w:p>
        <w:p w:rsidR="00E0727D" w:rsidRDefault="00E0727D">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w:t>
          </w:r>
          <w:r>
            <w:rPr>
              <w:lang w:val="fr-FR"/>
            </w:rPr>
            <w:t>sis. Aenean faucibus sapien erat, eu pharetra arcu.</w:t>
          </w:r>
        </w:p>
        <w:p w:rsidR="00E0727D" w:rsidRDefault="00E0727D">
          <w:pPr>
            <w:rPr>
              <w:lang w:val="fr-FR"/>
            </w:rPr>
          </w:pPr>
          <w:r>
            <w:rPr>
              <w:lang w:val="fr-FR"/>
            </w:rPr>
            <w:t>Etiam et mauris ac augue porttitor pretium. Suspendisse vel purus nec erat pellentesque commodo. Aliquam tempus aliquam mauris vel dapibus. Nullam at metus erat, in convallis massa. Aliquam erat volutpat.</w:t>
          </w:r>
          <w:r>
            <w:rPr>
              <w:lang w:val="fr-FR"/>
            </w:rPr>
            <w:t xml:space="preserve"> Praesent ultrices odio in elit fringilla id rutrum mi mattis.</w:t>
          </w:r>
        </w:p>
        <w:p w:rsidR="00E0727D" w:rsidRDefault="00E0727D">
          <w:pPr>
            <w:pStyle w:val="678C348AB1304939B5F105542790857851"/>
          </w:pPr>
          <w:r>
            <w:rPr>
              <w:lang w:val="fr-FR"/>
            </w:rPr>
            <w:t xml:space="preserve">Nullam at metus erat, in convallis massa. Aliquam erat volutpat. Praesent ultrices odio in elit fringilla id rutrum mi mattis. </w:t>
          </w:r>
          <w:r>
            <w:t>Aliquam tempus aliquam mauris vel dapibus.</w:t>
          </w:r>
        </w:p>
      </w:docPartBody>
    </w:docPart>
    <w:docPart>
      <w:docPartPr>
        <w:name w:val="CE8BF9CDF25F48E2A9C64399E85B61F0"/>
        <w:category>
          <w:name w:val="General"/>
          <w:gallery w:val="placeholder"/>
        </w:category>
        <w:types>
          <w:type w:val="bbPlcHdr"/>
        </w:types>
        <w:behaviors>
          <w:behavior w:val="content"/>
        </w:behaviors>
        <w:guid w:val="{FC38464A-0854-4AD1-B6DE-4778B47F326D}"/>
      </w:docPartPr>
      <w:docPartBody>
        <w:p w:rsidR="00E0727D" w:rsidRDefault="00E0727D">
          <w:pPr>
            <w:rPr>
              <w:lang w:val="fr-FR"/>
            </w:rPr>
          </w:pPr>
          <w:r>
            <w:rPr>
              <w:lang w:val="fr-FR"/>
            </w:rPr>
            <w:t>Lorem ipsum dolor sit a</w:t>
          </w:r>
          <w:r>
            <w:rPr>
              <w:lang w:val="fr-FR"/>
            </w:rPr>
            <w:t>met, consectetur adipiscing elit. Nullam sed luctus tellus. Pellentesque in dolor sapien, vitae dictum massa. Aenean vitae lorem dui. Morbi tempus lacinia nisi, vel scelerisque nibh facilisis id. Integer urna tortor, ullamcorper aliquet viverra non, mollis</w:t>
          </w:r>
          <w:r>
            <w:rPr>
              <w:lang w:val="fr-FR"/>
            </w:rPr>
            <w:t xml:space="preserve"> sed dolor. </w:t>
          </w:r>
        </w:p>
        <w:p w:rsidR="00E0727D" w:rsidRDefault="00E0727D">
          <w:pPr>
            <w:rPr>
              <w:lang w:val="fr-FR"/>
            </w:rPr>
          </w:pPr>
          <w:r>
            <w:rPr>
              <w:lang w:val="fr-FR"/>
            </w:rPr>
            <w:t>Donec nunc velit, pretium eu pellentesque eget, mollis vel arcu.</w:t>
          </w:r>
        </w:p>
        <w:p w:rsidR="00E0727D" w:rsidRDefault="00E0727D">
          <w:pPr>
            <w:rPr>
              <w:lang w:val="fr-FR"/>
            </w:rPr>
          </w:pPr>
          <w:r>
            <w:rPr>
              <w:lang w:val="fr-FR"/>
            </w:rPr>
            <w:t>Suspendisse vel purus nec erat pellentesque commodo. Aliquam tempus aliquam mauris vel dapibus. Nullam at metus erat, in convallis massa. Aliquam erat volutpat. Praesent ultrices</w:t>
          </w:r>
          <w:r>
            <w:rPr>
              <w:lang w:val="fr-FR"/>
            </w:rPr>
            <w:t xml:space="preserve"> odio in elit fringilla id rutrum mi mattis.</w:t>
          </w:r>
        </w:p>
        <w:p w:rsidR="00E0727D" w:rsidRDefault="00E0727D">
          <w:pPr>
            <w:rPr>
              <w:lang w:val="fr-FR"/>
            </w:rPr>
          </w:pPr>
          <w:r>
            <w:rPr>
              <w:lang w:val="fr-FR"/>
            </w:rPr>
            <w:t xml:space="preserve">Duis purus eros, aliquam eu cursus tincidunt, feugiat vitae magna. Etiam sodales consequat nibh, eget rhoncus metus convallis et. Morbi rutrum mollis facilisis. Aenean faucibus </w:t>
          </w:r>
        </w:p>
        <w:p w:rsidR="00E0727D" w:rsidRDefault="00E0727D">
          <w:pPr>
            <w:rPr>
              <w:lang w:val="fr-FR"/>
            </w:rPr>
          </w:pPr>
          <w:r>
            <w:rPr>
              <w:lang w:val="fr-FR"/>
            </w:rPr>
            <w:br w:type="column"/>
            <w:t>Morbi tempus lacinia nisi, vel s</w:t>
          </w:r>
          <w:r>
            <w:rPr>
              <w:lang w:val="fr-FR"/>
            </w:rPr>
            <w:t>celerisque nibh facilisis id. Integer urna tortor, ullamcorper aliquet viverra non, mollis sed dolor. Etiam sodales consequat nibh, eget rhoncus metus convallis et.</w:t>
          </w:r>
        </w:p>
        <w:p w:rsidR="00E0727D" w:rsidRDefault="00E0727D">
          <w:pPr>
            <w:pStyle w:val="CE8BF9CDF25F48E2A9C64399E85B61F051"/>
          </w:pPr>
          <w:r>
            <w:rPr>
              <w:lang w:val="fr-FR"/>
            </w:rPr>
            <w:t>Phasellus dignissim nulla at diam fermentum in sollicitudin sem condimentum. Pellentesque c</w:t>
          </w:r>
          <w:r>
            <w:rPr>
              <w:lang w:val="fr-FR"/>
            </w:rPr>
            <w:t>ondimentum diam et sem rhoncus semper sed at libero. Aenean condimentum, lorem vel faucibus pellentesque, quam nunc lacinia augue, vel sagittis dolor ipsum vitae velit. Ut feugiat odio ac dolor iaculis consequat. Praesent sed lacus ante. Nullam pretium com</w:t>
          </w:r>
          <w:r>
            <w:rPr>
              <w:lang w:val="fr-FR"/>
            </w:rPr>
            <w:t>modo libero, at congue sapien dignissim a. Cum sociis natoque penatibus et magnis dis parturient montes, nascetur ridiculus mus. In hac habitasse platea dictumst. Vestibulum ante ipsum primis in faucibus orci luctus et ultrices posuere cubilia Curae; Ut fe</w:t>
          </w:r>
          <w:r>
            <w:rPr>
              <w:lang w:val="fr-FR"/>
            </w:rPr>
            <w:t xml:space="preserve">rmentum sem non metus faucibus blandit. </w:t>
          </w:r>
          <w:r>
            <w:t>Sed placerat bibendum fermentum.</w:t>
          </w:r>
        </w:p>
      </w:docPartBody>
    </w:docPart>
    <w:docPart>
      <w:docPartPr>
        <w:name w:val="99CDC87C4F264447842E8AD0101C08D0"/>
        <w:category>
          <w:name w:val="General"/>
          <w:gallery w:val="placeholder"/>
        </w:category>
        <w:types>
          <w:type w:val="bbPlcHdr"/>
        </w:types>
        <w:behaviors>
          <w:behavior w:val="content"/>
        </w:behaviors>
        <w:guid w:val="{B131CB14-5EEE-4A85-ABFB-DCC44F2DFD6C}"/>
      </w:docPartPr>
      <w:docPartBody>
        <w:p w:rsidR="00E0727D" w:rsidRDefault="00E0727D">
          <w:r>
            <w:t>Type Tagline Here</w:t>
          </w:r>
        </w:p>
      </w:docPartBody>
    </w:docPart>
    <w:docPart>
      <w:docPartPr>
        <w:name w:val="2CD0007739CB4685813D91CD39568EAB"/>
        <w:category>
          <w:name w:val="General"/>
          <w:gallery w:val="placeholder"/>
        </w:category>
        <w:types>
          <w:type w:val="bbPlcHdr"/>
        </w:types>
        <w:behaviors>
          <w:behavior w:val="content"/>
        </w:behaviors>
        <w:guid w:val="{6D01A905-8B20-4ACB-AEBF-77F36BE788E8}"/>
      </w:docPartPr>
      <w:docPartBody>
        <w:p w:rsidR="00E0727D" w:rsidRDefault="00E0727D">
          <w:pPr>
            <w:pStyle w:val="2CD0007739CB4685813D91CD39568EAB"/>
          </w:pPr>
          <w:r>
            <w:t>Article Title</w:t>
          </w:r>
        </w:p>
      </w:docPartBody>
    </w:docPart>
    <w:docPart>
      <w:docPartPr>
        <w:name w:val="AB9C8BA9D6B347A1BE65F9DB7967D1FA"/>
        <w:category>
          <w:name w:val="General"/>
          <w:gallery w:val="placeholder"/>
        </w:category>
        <w:types>
          <w:type w:val="bbPlcHdr"/>
        </w:types>
        <w:behaviors>
          <w:behavior w:val="content"/>
        </w:behaviors>
        <w:guid w:val="{433518EF-514F-4518-8B8A-CAAB61E31A96}"/>
      </w:docPartPr>
      <w:docPartBody>
        <w:p w:rsidR="00E0727D" w:rsidRDefault="00E0727D">
          <w:pPr>
            <w:pStyle w:val="AB9C8BA9D6B347A1BE65F9DB7967D1FA"/>
          </w:pPr>
          <w:r>
            <w:t>Article Title</w:t>
          </w:r>
        </w:p>
      </w:docPartBody>
    </w:docPart>
    <w:docPart>
      <w:docPartPr>
        <w:name w:val="3C832DAFD79E40DEA9C4FFAAD3008DEB"/>
        <w:category>
          <w:name w:val="General"/>
          <w:gallery w:val="placeholder"/>
        </w:category>
        <w:types>
          <w:type w:val="bbPlcHdr"/>
        </w:types>
        <w:behaviors>
          <w:behavior w:val="content"/>
        </w:behaviors>
        <w:guid w:val="{43FC8BE1-ABF1-4E42-8E8C-07566E5B3376}"/>
      </w:docPartPr>
      <w:docPartBody>
        <w:p w:rsidR="00E0727D" w:rsidRDefault="00E0727D">
          <w:pPr>
            <w:pStyle w:val="3C832DAFD79E40DEA9C4FFAAD3008DEB"/>
          </w:pPr>
          <w:r>
            <w:t>Issue Date</w:t>
          </w:r>
        </w:p>
      </w:docPartBody>
    </w:docPart>
    <w:docPart>
      <w:docPartPr>
        <w:name w:val="1688771D584844FE8FD6A3F994CA994F"/>
        <w:category>
          <w:name w:val="General"/>
          <w:gallery w:val="placeholder"/>
        </w:category>
        <w:types>
          <w:type w:val="bbPlcHdr"/>
        </w:types>
        <w:behaviors>
          <w:behavior w:val="content"/>
        </w:behaviors>
        <w:guid w:val="{FA0D8D1D-21AF-40F2-8472-877182FDD6D6}"/>
      </w:docPartPr>
      <w:docPartBody>
        <w:p w:rsidR="00E0727D" w:rsidRDefault="00E0727D">
          <w:pPr>
            <w:pStyle w:val="1688771D584844FE8FD6A3F994CA994F38"/>
          </w:pPr>
          <w:r>
            <w:rPr>
              <w:lang w:val="en"/>
            </w:rPr>
            <w:t>Heading 5</w:t>
          </w:r>
        </w:p>
      </w:docPartBody>
    </w:docPart>
    <w:docPart>
      <w:docPartPr>
        <w:name w:val="6100F61949964367A8FC246B347135DF"/>
        <w:category>
          <w:name w:val="General"/>
          <w:gallery w:val="placeholder"/>
        </w:category>
        <w:types>
          <w:type w:val="bbPlcHdr"/>
        </w:types>
        <w:behaviors>
          <w:behavior w:val="content"/>
        </w:behaviors>
        <w:guid w:val="{1E753094-4BE8-4587-98B7-E0FAA6D0BE86}"/>
      </w:docPartPr>
      <w:docPartBody>
        <w:p w:rsidR="00E0727D" w:rsidRDefault="00E0727D">
          <w:pPr>
            <w:pStyle w:val="6100F61949964367A8FC246B347135DF"/>
          </w:pPr>
          <w:r>
            <w:t>Heading 4</w:t>
          </w:r>
        </w:p>
      </w:docPartBody>
    </w:docPart>
    <w:docPart>
      <w:docPartPr>
        <w:name w:val="8574F00AE2C740AF8065954945B62652"/>
        <w:category>
          <w:name w:val="General"/>
          <w:gallery w:val="placeholder"/>
        </w:category>
        <w:types>
          <w:type w:val="bbPlcHdr"/>
        </w:types>
        <w:behaviors>
          <w:behavior w:val="content"/>
        </w:behaviors>
        <w:guid w:val="{5851B83B-0DA3-4607-BBB3-D2C8D35724EB}"/>
      </w:docPartPr>
      <w:docPartBody>
        <w:p w:rsidR="00E0727D" w:rsidRDefault="00E0727D">
          <w:pPr>
            <w:pStyle w:val="8574F00AE2C740AF8065954945B6265233"/>
          </w:pPr>
          <w:r>
            <w:rPr>
              <w:lang w:val="en"/>
            </w:rPr>
            <w:t>Heading 5</w:t>
          </w:r>
        </w:p>
      </w:docPartBody>
    </w:docPart>
    <w:docPart>
      <w:docPartPr>
        <w:name w:val="B750D651328842C08D8D887175E940C9"/>
        <w:category>
          <w:name w:val="General"/>
          <w:gallery w:val="placeholder"/>
        </w:category>
        <w:types>
          <w:type w:val="bbPlcHdr"/>
        </w:types>
        <w:behaviors>
          <w:behavior w:val="content"/>
        </w:behaviors>
        <w:guid w:val="{FF7246DE-E4EC-4374-A6BE-0892A4ECF179}"/>
      </w:docPartPr>
      <w:docPartBody>
        <w:p w:rsidR="00E0727D" w:rsidRDefault="00E0727D">
          <w:pPr>
            <w:pStyle w:val="B750D651328842C08D8D887175E940C933"/>
          </w:pPr>
          <w:r>
            <w:rPr>
              <w:lang w:val="en"/>
            </w:rPr>
            <w:t>Contact Info</w:t>
          </w:r>
        </w:p>
      </w:docPartBody>
    </w:docPart>
    <w:docPart>
      <w:docPartPr>
        <w:name w:val="231443E41FAA4FA49421983692B01E3E"/>
        <w:category>
          <w:name w:val="General"/>
          <w:gallery w:val="placeholder"/>
        </w:category>
        <w:types>
          <w:type w:val="bbPlcHdr"/>
        </w:types>
        <w:behaviors>
          <w:behavior w:val="content"/>
        </w:behaviors>
        <w:guid w:val="{D5966B28-0DDF-468B-8332-9649FD7C61A3}"/>
      </w:docPartPr>
      <w:docPartBody>
        <w:p w:rsidR="00E0727D" w:rsidRDefault="00E0727D">
          <w:pPr>
            <w:spacing w:before="240"/>
            <w:rPr>
              <w:noProof/>
            </w:rPr>
          </w:pPr>
          <w:r>
            <w:rPr>
              <w:noProof/>
            </w:rPr>
            <w:t xml:space="preserve">Notice the image of the young woman that’s within a text column on the preceding </w:t>
          </w:r>
          <w:r>
            <w:rPr>
              <w:noProof/>
            </w:rPr>
            <w:t>page. The background has been removed from that image to allow text to wrap directly around the subject.</w:t>
          </w:r>
        </w:p>
        <w:p w:rsidR="00E0727D" w:rsidRDefault="00E0727D">
          <w:pPr>
            <w:spacing w:before="240"/>
            <w:rPr>
              <w:noProof/>
              <w:lang w:val="fr-FR"/>
            </w:rPr>
          </w:pPr>
          <w:r>
            <w:rPr>
              <w:noProof/>
              <w:lang w:val="fr-FR"/>
            </w:rPr>
            <w:t>Office 2010 introduced several new and improved picture formatting tools in Word, PowerPoint, and Excel. Among those is the Remove Background tool that</w:t>
          </w:r>
          <w:r>
            <w:rPr>
              <w:noProof/>
              <w:lang w:val="fr-FR"/>
            </w:rPr>
            <w:t xml:space="preserve"> you can use to remove backgrounds from your own images, similar to the sample image on the preceding page.</w:t>
          </w:r>
        </w:p>
        <w:p w:rsidR="00E0727D" w:rsidRDefault="00E0727D">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Picture Tools For</w:t>
          </w:r>
          <w:r>
            <w:rPr>
              <w:rStyle w:val="Strong"/>
            </w:rPr>
            <w:t xml:space="preserve">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E0727D">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E0727D" w:rsidRDefault="00E0727D">
          <w:pPr>
            <w:pStyle w:val="231443E41FAA4FA49421983692B01E3E17"/>
          </w:pPr>
          <w:r>
            <w:rPr>
              <w:lang w:val="fr-FR"/>
            </w:rPr>
            <w:t xml:space="preserve">On the </w:t>
          </w:r>
          <w:r>
            <w:rPr>
              <w:rStyle w:val="Strong"/>
            </w:rPr>
            <w:t>Back</w:t>
          </w:r>
          <w:r>
            <w:rPr>
              <w:rStyle w:val="Strong"/>
            </w:rPr>
            <w:t>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docPartBody>
    </w:docPart>
    <w:docPart>
      <w:docPartPr>
        <w:name w:val="E871206FF8084C14AD3226FCE79EEE5E"/>
        <w:category>
          <w:name w:val="General"/>
          <w:gallery w:val="placeholder"/>
        </w:category>
        <w:types>
          <w:type w:val="bbPlcHdr"/>
        </w:types>
        <w:behaviors>
          <w:behavior w:val="content"/>
        </w:behaviors>
        <w:guid w:val="{A797DBEB-954F-4F0D-B1D7-7C53DEFC09B9}"/>
      </w:docPartPr>
      <w:docPartBody>
        <w:p w:rsidR="00E0727D" w:rsidRDefault="00E0727D">
          <w:pPr>
            <w:pStyle w:val="E871206FF8084C14AD3226FCE79EEE5E15"/>
          </w:pPr>
          <w:r>
            <w:rPr>
              <w:lang w:val="en"/>
            </w:rPr>
            <w:t>For More Information</w:t>
          </w:r>
        </w:p>
      </w:docPartBody>
    </w:docPart>
    <w:docPart>
      <w:docPartPr>
        <w:name w:val="EA69D28A710C4559BA82CA1BAC887650"/>
        <w:category>
          <w:name w:val="General"/>
          <w:gallery w:val="placeholder"/>
        </w:category>
        <w:types>
          <w:type w:val="bbPlcHdr"/>
        </w:types>
        <w:behaviors>
          <w:behavior w:val="content"/>
        </w:behaviors>
        <w:guid w:val="{E2FD4BB7-CD96-465A-A3AA-016AA29286AC}"/>
      </w:docPartPr>
      <w:docPartBody>
        <w:p w:rsidR="00E0727D" w:rsidRDefault="00E0727D">
          <w:pPr>
            <w:pStyle w:val="EA69D28A710C4559BA82CA1BAC88765015"/>
          </w:pPr>
          <w:r>
            <w:rPr>
              <w:lang w:val="fr-FR"/>
            </w:rPr>
            <w:t>Ab</w:t>
          </w:r>
          <w:r>
            <w:rPr>
              <w:lang w:val="fr-FR"/>
            </w:rPr>
            <w:t xml:space="preserve">ico eum, ille et, conventio obruo duis ullamcorper ut, neo demoveo. </w:t>
          </w:r>
          <w:r>
            <w:rPr>
              <w:lang w:val="en"/>
            </w:rPr>
            <w:t>Vel reprobo:</w:t>
          </w:r>
        </w:p>
      </w:docPartBody>
    </w:docPart>
    <w:docPart>
      <w:docPartPr>
        <w:name w:val="BD4E982359234BE4AB0A8CBA68DB338B"/>
        <w:category>
          <w:name w:val="General"/>
          <w:gallery w:val="placeholder"/>
        </w:category>
        <w:types>
          <w:type w:val="bbPlcHdr"/>
        </w:types>
        <w:behaviors>
          <w:behavior w:val="content"/>
        </w:behaviors>
        <w:guid w:val="{FCDF8412-8BC1-47C0-BB2E-185AFE9C2041}"/>
      </w:docPartPr>
      <w:docPartBody>
        <w:p w:rsidR="00E0727D" w:rsidRDefault="00E0727D">
          <w:pPr>
            <w:pStyle w:val="BD4E982359234BE4AB0A8CBA68DB338B15"/>
          </w:pPr>
          <w:r>
            <w:rPr>
              <w:lang w:val="en"/>
            </w:rPr>
            <w:t>Heading 5</w:t>
          </w:r>
        </w:p>
      </w:docPartBody>
    </w:docPart>
    <w:docPart>
      <w:docPartPr>
        <w:name w:val="ABDDFCA652954905BB7774D9C2C400B1"/>
        <w:category>
          <w:name w:val="General"/>
          <w:gallery w:val="placeholder"/>
        </w:category>
        <w:types>
          <w:type w:val="bbPlcHdr"/>
        </w:types>
        <w:behaviors>
          <w:behavior w:val="content"/>
        </w:behaviors>
        <w:guid w:val="{D3CE59DE-882A-4C7E-8A85-E26237BB7BB6}"/>
      </w:docPartPr>
      <w:docPartBody>
        <w:p w:rsidR="00E0727D" w:rsidRDefault="00E0727D">
          <w:pPr>
            <w:pStyle w:val="ABDDFCA652954905BB7774D9C2C400B115"/>
          </w:pPr>
          <w:r>
            <w:rPr>
              <w:lang w:val="en"/>
            </w:rPr>
            <w:t>Contact Info</w:t>
          </w:r>
        </w:p>
      </w:docPartBody>
    </w:docPart>
    <w:docPart>
      <w:docPartPr>
        <w:name w:val="7FF573B2D9054AE7B04FAF169E452D23"/>
        <w:category>
          <w:name w:val="General"/>
          <w:gallery w:val="placeholder"/>
        </w:category>
        <w:types>
          <w:type w:val="bbPlcHdr"/>
        </w:types>
        <w:behaviors>
          <w:behavior w:val="content"/>
        </w:behaviors>
        <w:guid w:val="{67916C0D-1AC9-4DC9-BA16-860B5118CA98}"/>
      </w:docPartPr>
      <w:docPartBody>
        <w:p w:rsidR="00E0727D" w:rsidRDefault="00E0727D">
          <w:pPr>
            <w:pStyle w:val="7FF573B2D9054AE7B04FAF169E452D23"/>
          </w:pPr>
          <w:r>
            <w:t>WCC</w:t>
          </w:r>
        </w:p>
      </w:docPartBody>
    </w:docPart>
    <w:docPart>
      <w:docPartPr>
        <w:name w:val="E8DA666C57594C11A078BA24E7A5B184"/>
        <w:category>
          <w:name w:val="General"/>
          <w:gallery w:val="placeholder"/>
        </w:category>
        <w:types>
          <w:type w:val="bbPlcHdr"/>
        </w:types>
        <w:behaviors>
          <w:behavior w:val="content"/>
        </w:behaviors>
        <w:guid w:val="{D363403F-8043-4062-940F-4FA4E8FBD893}"/>
      </w:docPartPr>
      <w:docPartBody>
        <w:p w:rsidR="00E0727D" w:rsidRDefault="00E0727D">
          <w:pPr>
            <w:pStyle w:val="E8DA666C57594C11A078BA24E7A5B184"/>
          </w:pPr>
          <w:r>
            <w:t>Quarterly</w:t>
          </w:r>
        </w:p>
      </w:docPartBody>
    </w:docPart>
    <w:docPart>
      <w:docPartPr>
        <w:name w:val="31F6CE15732548C28D08524FC12434D7"/>
        <w:category>
          <w:name w:val="General"/>
          <w:gallery w:val="placeholder"/>
        </w:category>
        <w:types>
          <w:type w:val="bbPlcHdr"/>
        </w:types>
        <w:behaviors>
          <w:behavior w:val="content"/>
        </w:behaviors>
        <w:guid w:val="{B705B98B-92F0-433B-A555-B9C1FCCDCBB4}"/>
      </w:docPartPr>
      <w:docPartBody>
        <w:p w:rsidR="00E0727D" w:rsidRDefault="00E0727D">
          <w:pPr>
            <w:pStyle w:val="31F6CE15732548C28D08524FC12434D7"/>
          </w:pPr>
          <w:r>
            <w:t>[Street Address]</w:t>
          </w:r>
        </w:p>
      </w:docPartBody>
    </w:docPart>
    <w:docPart>
      <w:docPartPr>
        <w:name w:val="75DAB5CA78D54900B9E07B48BA934485"/>
        <w:category>
          <w:name w:val="General"/>
          <w:gallery w:val="placeholder"/>
        </w:category>
        <w:types>
          <w:type w:val="bbPlcHdr"/>
        </w:types>
        <w:behaviors>
          <w:behavior w:val="content"/>
        </w:behaviors>
        <w:guid w:val="{92230C8E-425E-4D4A-9938-1404F46B83FB}"/>
      </w:docPartPr>
      <w:docPartBody>
        <w:p w:rsidR="00E0727D" w:rsidRDefault="00E0727D">
          <w:pPr>
            <w:pStyle w:val="75DAB5CA78D54900B9E07B48BA934485"/>
          </w:pPr>
          <w:r>
            <w:t>[City, ST  ZIP Code]</w:t>
          </w:r>
        </w:p>
      </w:docPartBody>
    </w:docPart>
    <w:docPart>
      <w:docPartPr>
        <w:name w:val="DD2FA0AC4FA546E8833B0F706BDBFE13"/>
        <w:category>
          <w:name w:val="General"/>
          <w:gallery w:val="placeholder"/>
        </w:category>
        <w:types>
          <w:type w:val="bbPlcHdr"/>
        </w:types>
        <w:behaviors>
          <w:behavior w:val="content"/>
        </w:behaviors>
        <w:guid w:val="{D349D0E8-1EAF-4415-84A5-8D8E2CC605D3}"/>
      </w:docPartPr>
      <w:docPartBody>
        <w:p w:rsidR="00E0727D" w:rsidRDefault="00E0727D">
          <w:pPr>
            <w:pStyle w:val="DD2FA0AC4FA546E8833B0F706BDBFE13"/>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20E88E4"/>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4F81BD"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
    <w:lvlOverride w:ilvl="0">
      <w:startOverride w:val="1"/>
    </w:lvlOverride>
  </w:num>
  <w:num w:numId="4">
    <w:abstractNumId w:val="0"/>
  </w:num>
  <w:num w:numId="5">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27D"/>
    <w:rsid w:val="00E07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paragraph" w:styleId="Heading3">
    <w:name w:val="heading 3"/>
    <w:basedOn w:val="Normal"/>
    <w:next w:val="Normal"/>
    <w:link w:val="Heading3Char"/>
    <w:uiPriority w:val="9"/>
    <w:qFormat/>
    <w:rsid w:val="008D7199"/>
    <w:pPr>
      <w:keepNext/>
      <w:keepLines/>
      <w:spacing w:before="200" w:after="0" w:line="240" w:lineRule="auto"/>
      <w:outlineLvl w:val="2"/>
    </w:pPr>
    <w:rPr>
      <w:rFonts w:asciiTheme="majorHAnsi" w:eastAsiaTheme="majorEastAsia" w:hAnsiTheme="majorHAnsi" w:cstheme="majorBidi"/>
      <w:bCs/>
      <w:color w:val="000000" w:themeColor="text1"/>
      <w:sz w:val="48"/>
    </w:rPr>
  </w:style>
  <w:style w:type="paragraph" w:styleId="Heading6">
    <w:name w:val="heading 6"/>
    <w:basedOn w:val="Normal"/>
    <w:next w:val="Normal"/>
    <w:link w:val="Heading6Char"/>
    <w:uiPriority w:val="1"/>
    <w:unhideWhenUsed/>
    <w:qFormat/>
    <w:pPr>
      <w:keepNext/>
      <w:keepLines/>
      <w:spacing w:before="200" w:after="0" w:line="240" w:lineRule="auto"/>
      <w:outlineLvl w:val="5"/>
    </w:pPr>
    <w:rPr>
      <w:rFonts w:asciiTheme="majorHAnsi" w:eastAsiaTheme="majorEastAsia" w:hAnsiTheme="majorHAnsi" w:cstheme="majorBidi"/>
      <w:iCs/>
      <w:color w:val="262626" w:themeColor="text1" w:themeTint="D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paragraph" w:customStyle="1" w:styleId="406BE1F452D54D57A3C27B98BCF3185D">
    <w:name w:val="406BE1F452D54D57A3C27B98BCF3185D"/>
  </w:style>
  <w:style w:type="paragraph" w:customStyle="1" w:styleId="43D646C67CDC43A0ACBEE1E2587C5741">
    <w:name w:val="43D646C67CDC43A0ACBEE1E2587C5741"/>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01FB06FB61EE4055AFC56A9A4A20B17C">
    <w:name w:val="01FB06FB61EE4055AFC56A9A4A20B17C"/>
  </w:style>
  <w:style w:type="paragraph" w:customStyle="1" w:styleId="9E6FD1F1F4A54092B6EF736E0F6B3432">
    <w:name w:val="9E6FD1F1F4A54092B6EF736E0F6B3432"/>
  </w:style>
  <w:style w:type="paragraph" w:customStyle="1" w:styleId="185F86AE3DEB4B14BAB77CBD5AD8B912">
    <w:name w:val="185F86AE3DEB4B14BAB77CBD5AD8B912"/>
  </w:style>
  <w:style w:type="paragraph" w:customStyle="1" w:styleId="3CA9253634FE45F49F86E2F79543D6B2">
    <w:name w:val="3CA9253634FE45F49F86E2F79543D6B2"/>
  </w:style>
  <w:style w:type="paragraph" w:customStyle="1" w:styleId="9F3AAB161A224FA9B8D701F02F02AB62">
    <w:name w:val="9F3AAB161A224FA9B8D701F02F02AB62"/>
  </w:style>
  <w:style w:type="paragraph" w:customStyle="1" w:styleId="5DF80ACE815641E18BEC96D7E137E69E">
    <w:name w:val="5DF80ACE815641E18BEC96D7E137E69E"/>
  </w:style>
  <w:style w:type="paragraph" w:customStyle="1" w:styleId="56D277FD821743809283842A88694873">
    <w:name w:val="56D277FD821743809283842A88694873"/>
  </w:style>
  <w:style w:type="paragraph" w:customStyle="1" w:styleId="B141F25DBE3B4161AF2EBCE58B6EFB44">
    <w:name w:val="B141F25DBE3B4161AF2EBCE58B6EFB44"/>
  </w:style>
  <w:style w:type="paragraph" w:customStyle="1" w:styleId="39A485C1C2F34CAAB995C80A609D501B">
    <w:name w:val="39A485C1C2F34CAAB995C80A609D501B"/>
  </w:style>
  <w:style w:type="paragraph" w:customStyle="1" w:styleId="4B82B13F1AC24F519C63398F6784211D">
    <w:name w:val="4B82B13F1AC24F519C63398F6784211D"/>
  </w:style>
  <w:style w:type="paragraph" w:customStyle="1" w:styleId="6D5F0F493DCB4BA1AD49F237FA178948">
    <w:name w:val="6D5F0F493DCB4BA1AD49F237FA178948"/>
  </w:style>
  <w:style w:type="paragraph" w:customStyle="1" w:styleId="383A9FC8C0AA4966B2A6D63953FC3BF9">
    <w:name w:val="383A9FC8C0AA4966B2A6D63953FC3BF9"/>
  </w:style>
  <w:style w:type="paragraph" w:customStyle="1" w:styleId="983D0517A76349EC95C6D39017206AEE">
    <w:name w:val="983D0517A76349EC95C6D39017206AEE"/>
  </w:style>
  <w:style w:type="paragraph" w:customStyle="1" w:styleId="6E3002F3ED4A4B9AADE4EFDFA4F83F03">
    <w:name w:val="6E3002F3ED4A4B9AADE4EFDFA4F83F03"/>
  </w:style>
  <w:style w:type="paragraph" w:customStyle="1" w:styleId="D48EF9471508485C8988715678FFA721">
    <w:name w:val="D48EF9471508485C8988715678FFA721"/>
  </w:style>
  <w:style w:type="paragraph" w:customStyle="1" w:styleId="E2E7B8C58B8E45D3BA4C0DE921A42ADB">
    <w:name w:val="E2E7B8C58B8E45D3BA4C0DE921A42ADB"/>
  </w:style>
  <w:style w:type="paragraph" w:customStyle="1" w:styleId="4650EB9EA7CC44868DBE6F600097EEF8">
    <w:name w:val="4650EB9EA7CC44868DBE6F600097EEF8"/>
  </w:style>
  <w:style w:type="paragraph" w:customStyle="1" w:styleId="27E97F855CE34E67AF556B944BECBAA4">
    <w:name w:val="27E97F855CE34E67AF556B944BECBAA4"/>
  </w:style>
  <w:style w:type="character" w:styleId="PlaceholderText">
    <w:name w:val="Placeholder Text"/>
    <w:basedOn w:val="DefaultParagraphFont"/>
    <w:uiPriority w:val="99"/>
    <w:semiHidden/>
    <w:rPr>
      <w:color w:val="808080"/>
    </w:rPr>
  </w:style>
  <w:style w:type="paragraph" w:customStyle="1" w:styleId="527953B85D2840FBBF8226A7164EA2F1">
    <w:name w:val="527953B85D2840FBBF8226A7164EA2F1"/>
  </w:style>
  <w:style w:type="paragraph" w:customStyle="1" w:styleId="50C2B9C5345E452CA9A38F8EB5B62F65">
    <w:name w:val="50C2B9C5345E452CA9A38F8EB5B62F65"/>
  </w:style>
  <w:style w:type="paragraph" w:customStyle="1" w:styleId="4DEE943D028E4680BD2BC441A0CCF4BE">
    <w:name w:val="4DEE943D028E4680BD2BC441A0CCF4BE"/>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EA83F79A63064C9A8452A36C087F39B9">
    <w:name w:val="EA83F79A63064C9A8452A36C087F39B9"/>
  </w:style>
  <w:style w:type="paragraph" w:customStyle="1" w:styleId="900E020FAA6B4B72BD6959ADEA2C4B1E">
    <w:name w:val="900E020FAA6B4B72BD6959ADEA2C4B1E"/>
  </w:style>
  <w:style w:type="paragraph" w:customStyle="1" w:styleId="DB43734E38C14C4CB1908070630DB119">
    <w:name w:val="DB43734E38C14C4CB1908070630DB119"/>
  </w:style>
  <w:style w:type="paragraph" w:customStyle="1" w:styleId="D9D597E0F1074DA39C44CEB668C09209">
    <w:name w:val="D9D597E0F1074DA39C44CEB668C09209"/>
  </w:style>
  <w:style w:type="paragraph" w:customStyle="1" w:styleId="AA13DD15F30C424FB0EB17224A301E85">
    <w:name w:val="AA13DD15F30C424FB0EB17224A301E85"/>
  </w:style>
  <w:style w:type="paragraph" w:customStyle="1" w:styleId="56AC7FAF9C1C408582F6B6C3C72311F3">
    <w:name w:val="56AC7FAF9C1C408582F6B6C3C72311F3"/>
  </w:style>
  <w:style w:type="paragraph" w:customStyle="1" w:styleId="4EA6E53A4D0B4712AE22B00C5E624D2A">
    <w:name w:val="4EA6E53A4D0B4712AE22B00C5E624D2A"/>
  </w:style>
  <w:style w:type="paragraph" w:customStyle="1" w:styleId="776B96C746054E1D822DAC7AE3306F0B">
    <w:name w:val="776B96C746054E1D822DAC7AE3306F0B"/>
  </w:style>
  <w:style w:type="paragraph" w:customStyle="1" w:styleId="A7709863284042B9949B6AF79BBF6396">
    <w:name w:val="A7709863284042B9949B6AF79BBF6396"/>
  </w:style>
  <w:style w:type="paragraph" w:customStyle="1" w:styleId="C8FC4852107F4E43AA90A72B1CE3EA89">
    <w:name w:val="C8FC4852107F4E43AA90A72B1CE3EA89"/>
  </w:style>
  <w:style w:type="paragraph" w:customStyle="1" w:styleId="0E7473A640C64AEA90AF18745357D0DC">
    <w:name w:val="0E7473A640C64AEA90AF18745357D0DC"/>
  </w:style>
  <w:style w:type="paragraph" w:styleId="Title">
    <w:name w:val="Title"/>
    <w:basedOn w:val="Normal"/>
    <w:next w:val="Normal"/>
    <w:link w:val="TitleChar"/>
    <w:qFormat/>
    <w:pPr>
      <w:spacing w:before="300" w:after="0" w:line="240" w:lineRule="auto"/>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customStyle="1" w:styleId="43D646C67CDC43A0ACBEE1E2587C57411">
    <w:name w:val="43D646C67CDC43A0ACBEE1E2587C57411"/>
    <w:rsid w:val="00FB3089"/>
    <w:pPr>
      <w:spacing w:after="180" w:line="240" w:lineRule="auto"/>
    </w:pPr>
    <w:rPr>
      <w:rFonts w:eastAsiaTheme="minorHAnsi"/>
      <w:color w:val="262626" w:themeColor="text1" w:themeTint="D9"/>
      <w:sz w:val="18"/>
    </w:rPr>
  </w:style>
  <w:style w:type="paragraph" w:customStyle="1" w:styleId="01FB06FB61EE4055AFC56A9A4A20B17C1">
    <w:name w:val="01FB06FB61EE4055AFC56A9A4A20B17C1"/>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1">
    <w:name w:val="9E6FD1F1F4A54092B6EF736E0F6B34321"/>
    <w:rsid w:val="00FB3089"/>
    <w:pPr>
      <w:spacing w:after="180" w:line="240" w:lineRule="auto"/>
    </w:pPr>
    <w:rPr>
      <w:rFonts w:eastAsiaTheme="minorHAnsi"/>
      <w:color w:val="262626" w:themeColor="text1" w:themeTint="D9"/>
      <w:sz w:val="18"/>
    </w:rPr>
  </w:style>
  <w:style w:type="paragraph" w:customStyle="1" w:styleId="3CA9253634FE45F49F86E2F79543D6B21">
    <w:name w:val="3CA9253634FE45F49F86E2F79543D6B2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
    <w:name w:val="9F3AAB161A224FA9B8D701F02F02AB621"/>
    <w:rsid w:val="00FB3089"/>
    <w:pPr>
      <w:spacing w:after="180" w:line="240" w:lineRule="auto"/>
    </w:pPr>
    <w:rPr>
      <w:rFonts w:eastAsiaTheme="minorHAnsi"/>
      <w:color w:val="A6A6A6" w:themeColor="background1" w:themeShade="A6"/>
      <w:sz w:val="14"/>
    </w:rPr>
  </w:style>
  <w:style w:type="paragraph" w:customStyle="1" w:styleId="5DF80ACE815641E18BEC96D7E137E69E1">
    <w:name w:val="5DF80ACE815641E18BEC96D7E137E69E1"/>
    <w:rsid w:val="00FB3089"/>
    <w:pPr>
      <w:spacing w:after="180" w:line="240" w:lineRule="auto"/>
    </w:pPr>
    <w:rPr>
      <w:rFonts w:eastAsiaTheme="minorHAnsi"/>
      <w:color w:val="A6A6A6" w:themeColor="background1" w:themeShade="A6"/>
      <w:sz w:val="14"/>
    </w:rPr>
  </w:style>
  <w:style w:type="paragraph" w:customStyle="1" w:styleId="4B82B13F1AC24F519C63398F6784211D1">
    <w:name w:val="4B82B13F1AC24F519C63398F6784211D1"/>
    <w:rsid w:val="00FB3089"/>
    <w:pPr>
      <w:spacing w:after="180" w:line="240" w:lineRule="auto"/>
    </w:pPr>
    <w:rPr>
      <w:rFonts w:eastAsiaTheme="minorHAnsi"/>
      <w:color w:val="262626" w:themeColor="text1" w:themeTint="D9"/>
      <w:sz w:val="18"/>
    </w:rPr>
  </w:style>
  <w:style w:type="paragraph" w:customStyle="1" w:styleId="383A9FC8C0AA4966B2A6D63953FC3BF91">
    <w:name w:val="383A9FC8C0AA4966B2A6D63953FC3BF9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
    <w:name w:val="6E3002F3ED4A4B9AADE4EFDFA4F83F03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
    <w:name w:val="D48EF9471508485C8988715678FFA721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
    <w:name w:val="E2E7B8C58B8E45D3BA4C0DE921A42ADB1"/>
    <w:rsid w:val="00FB3089"/>
    <w:pPr>
      <w:spacing w:after="180" w:line="240" w:lineRule="auto"/>
    </w:pPr>
    <w:rPr>
      <w:rFonts w:eastAsiaTheme="minorHAnsi"/>
      <w:color w:val="A6A6A6" w:themeColor="background1" w:themeShade="A6"/>
      <w:sz w:val="14"/>
    </w:rPr>
  </w:style>
  <w:style w:type="paragraph" w:customStyle="1" w:styleId="4650EB9EA7CC44868DBE6F600097EEF81">
    <w:name w:val="4650EB9EA7CC44868DBE6F600097EEF81"/>
    <w:rsid w:val="00FB3089"/>
    <w:pPr>
      <w:spacing w:after="180" w:line="240" w:lineRule="auto"/>
    </w:pPr>
    <w:rPr>
      <w:rFonts w:eastAsiaTheme="minorHAnsi"/>
      <w:color w:val="A6A6A6" w:themeColor="background1" w:themeShade="A6"/>
      <w:sz w:val="14"/>
    </w:rPr>
  </w:style>
  <w:style w:type="paragraph" w:customStyle="1" w:styleId="527953B85D2840FBBF8226A7164EA2F11">
    <w:name w:val="527953B85D2840FBBF8226A7164EA2F11"/>
    <w:rsid w:val="00FB3089"/>
    <w:pPr>
      <w:spacing w:after="180" w:line="240" w:lineRule="auto"/>
    </w:pPr>
    <w:rPr>
      <w:rFonts w:eastAsiaTheme="minorHAnsi"/>
      <w:color w:val="262626" w:themeColor="text1" w:themeTint="D9"/>
      <w:sz w:val="18"/>
    </w:rPr>
  </w:style>
  <w:style w:type="paragraph" w:customStyle="1" w:styleId="50C2B9C5345E452CA9A38F8EB5B62F651">
    <w:name w:val="50C2B9C5345E452CA9A38F8EB5B62F65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
    <w:name w:val="EA83F79A63064C9A8452A36C087F39B91"/>
    <w:rsid w:val="00FB3089"/>
    <w:pPr>
      <w:spacing w:after="180" w:line="240" w:lineRule="auto"/>
    </w:pPr>
    <w:rPr>
      <w:rFonts w:eastAsiaTheme="minorHAnsi"/>
      <w:color w:val="262626" w:themeColor="text1" w:themeTint="D9"/>
      <w:sz w:val="16"/>
    </w:rPr>
  </w:style>
  <w:style w:type="character" w:customStyle="1" w:styleId="Heading3Char">
    <w:name w:val="Heading 3 Char"/>
    <w:basedOn w:val="DefaultParagraphFont"/>
    <w:link w:val="Heading3"/>
    <w:uiPriority w:val="9"/>
    <w:rsid w:val="008D7199"/>
    <w:rPr>
      <w:rFonts w:asciiTheme="majorHAnsi" w:eastAsiaTheme="majorEastAsia" w:hAnsiTheme="majorHAnsi" w:cstheme="majorBidi"/>
      <w:bCs/>
      <w:color w:val="000000" w:themeColor="text1"/>
      <w:sz w:val="48"/>
    </w:rPr>
  </w:style>
  <w:style w:type="paragraph" w:customStyle="1" w:styleId="32EA7C6F69B046559DF07CE19CFF8E4B">
    <w:name w:val="32EA7C6F69B046559DF07CE19CFF8E4B"/>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
    <w:name w:val="9D08E7CDCA5043338E107809B4025214"/>
    <w:rsid w:val="00FB3089"/>
    <w:pPr>
      <w:spacing w:after="180" w:line="240" w:lineRule="auto"/>
    </w:pPr>
    <w:rPr>
      <w:rFonts w:eastAsiaTheme="minorHAnsi"/>
      <w:color w:val="262626" w:themeColor="text1" w:themeTint="D9"/>
      <w:sz w:val="18"/>
    </w:rPr>
  </w:style>
  <w:style w:type="paragraph" w:customStyle="1" w:styleId="63325DB932AC461B9E95E55110B8C4D0">
    <w:name w:val="63325DB932AC461B9E95E55110B8C4D0"/>
    <w:rsid w:val="00FB3089"/>
    <w:pPr>
      <w:spacing w:after="180" w:line="240" w:lineRule="auto"/>
    </w:pPr>
    <w:rPr>
      <w:rFonts w:eastAsiaTheme="minorHAnsi"/>
      <w:color w:val="404040" w:themeColor="text1" w:themeTint="BF"/>
    </w:rPr>
  </w:style>
  <w:style w:type="paragraph" w:customStyle="1" w:styleId="43D646C67CDC43A0ACBEE1E2587C57412">
    <w:name w:val="43D646C67CDC43A0ACBEE1E2587C57412"/>
    <w:rsid w:val="00FB3089"/>
    <w:pPr>
      <w:spacing w:after="180" w:line="240" w:lineRule="auto"/>
    </w:pPr>
    <w:rPr>
      <w:rFonts w:eastAsiaTheme="minorHAnsi"/>
      <w:color w:val="262626" w:themeColor="text1" w:themeTint="D9"/>
      <w:sz w:val="18"/>
    </w:rPr>
  </w:style>
  <w:style w:type="paragraph" w:customStyle="1" w:styleId="01FB06FB61EE4055AFC56A9A4A20B17C2">
    <w:name w:val="01FB06FB61EE4055AFC56A9A4A20B17C2"/>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2">
    <w:name w:val="9E6FD1F1F4A54092B6EF736E0F6B34322"/>
    <w:rsid w:val="00FB3089"/>
    <w:pPr>
      <w:spacing w:after="180" w:line="240" w:lineRule="auto"/>
    </w:pPr>
    <w:rPr>
      <w:rFonts w:eastAsiaTheme="minorHAnsi"/>
      <w:color w:val="262626" w:themeColor="text1" w:themeTint="D9"/>
      <w:sz w:val="18"/>
    </w:rPr>
  </w:style>
  <w:style w:type="paragraph" w:customStyle="1" w:styleId="3CA9253634FE45F49F86E2F79543D6B22">
    <w:name w:val="3CA9253634FE45F49F86E2F79543D6B2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2">
    <w:name w:val="9F3AAB161A224FA9B8D701F02F02AB622"/>
    <w:rsid w:val="00FB3089"/>
    <w:pPr>
      <w:spacing w:after="180" w:line="240" w:lineRule="auto"/>
    </w:pPr>
    <w:rPr>
      <w:rFonts w:eastAsiaTheme="minorHAnsi"/>
      <w:color w:val="A6A6A6" w:themeColor="background1" w:themeShade="A6"/>
      <w:sz w:val="14"/>
    </w:rPr>
  </w:style>
  <w:style w:type="paragraph" w:customStyle="1" w:styleId="5DF80ACE815641E18BEC96D7E137E69E2">
    <w:name w:val="5DF80ACE815641E18BEC96D7E137E69E2"/>
    <w:rsid w:val="00FB3089"/>
    <w:pPr>
      <w:spacing w:after="180" w:line="240" w:lineRule="auto"/>
    </w:pPr>
    <w:rPr>
      <w:rFonts w:eastAsiaTheme="minorHAnsi"/>
      <w:color w:val="A6A6A6" w:themeColor="background1" w:themeShade="A6"/>
      <w:sz w:val="14"/>
    </w:rPr>
  </w:style>
  <w:style w:type="paragraph" w:customStyle="1" w:styleId="4B82B13F1AC24F519C63398F6784211D2">
    <w:name w:val="4B82B13F1AC24F519C63398F6784211D2"/>
    <w:rsid w:val="00FB3089"/>
    <w:pPr>
      <w:spacing w:after="180" w:line="240" w:lineRule="auto"/>
    </w:pPr>
    <w:rPr>
      <w:rFonts w:eastAsiaTheme="minorHAnsi"/>
      <w:color w:val="262626" w:themeColor="text1" w:themeTint="D9"/>
      <w:sz w:val="18"/>
    </w:rPr>
  </w:style>
  <w:style w:type="paragraph" w:customStyle="1" w:styleId="383A9FC8C0AA4966B2A6D63953FC3BF92">
    <w:name w:val="383A9FC8C0AA4966B2A6D63953FC3BF9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
    <w:name w:val="6E3002F3ED4A4B9AADE4EFDFA4F83F03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
    <w:name w:val="D48EF9471508485C8988715678FFA721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
    <w:name w:val="E2E7B8C58B8E45D3BA4C0DE921A42ADB2"/>
    <w:rsid w:val="00FB3089"/>
    <w:pPr>
      <w:spacing w:after="180" w:line="240" w:lineRule="auto"/>
    </w:pPr>
    <w:rPr>
      <w:rFonts w:eastAsiaTheme="minorHAnsi"/>
      <w:color w:val="A6A6A6" w:themeColor="background1" w:themeShade="A6"/>
      <w:sz w:val="14"/>
    </w:rPr>
  </w:style>
  <w:style w:type="paragraph" w:customStyle="1" w:styleId="4650EB9EA7CC44868DBE6F600097EEF82">
    <w:name w:val="4650EB9EA7CC44868DBE6F600097EEF82"/>
    <w:rsid w:val="00FB3089"/>
    <w:pPr>
      <w:spacing w:after="180" w:line="240" w:lineRule="auto"/>
    </w:pPr>
    <w:rPr>
      <w:rFonts w:eastAsiaTheme="minorHAnsi"/>
      <w:color w:val="A6A6A6" w:themeColor="background1" w:themeShade="A6"/>
      <w:sz w:val="14"/>
    </w:rPr>
  </w:style>
  <w:style w:type="paragraph" w:customStyle="1" w:styleId="527953B85D2840FBBF8226A7164EA2F12">
    <w:name w:val="527953B85D2840FBBF8226A7164EA2F12"/>
    <w:rsid w:val="00FB3089"/>
    <w:pPr>
      <w:spacing w:after="180" w:line="240" w:lineRule="auto"/>
    </w:pPr>
    <w:rPr>
      <w:rFonts w:eastAsiaTheme="minorHAnsi"/>
      <w:color w:val="262626" w:themeColor="text1" w:themeTint="D9"/>
      <w:sz w:val="18"/>
    </w:rPr>
  </w:style>
  <w:style w:type="paragraph" w:customStyle="1" w:styleId="50C2B9C5345E452CA9A38F8EB5B62F652">
    <w:name w:val="50C2B9C5345E452CA9A38F8EB5B62F65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
    <w:name w:val="EA83F79A63064C9A8452A36C087F39B92"/>
    <w:rsid w:val="00FB3089"/>
    <w:pPr>
      <w:spacing w:after="180" w:line="240" w:lineRule="auto"/>
    </w:pPr>
    <w:rPr>
      <w:rFonts w:eastAsiaTheme="minorHAnsi"/>
      <w:color w:val="262626" w:themeColor="text1" w:themeTint="D9"/>
      <w:sz w:val="16"/>
    </w:rPr>
  </w:style>
  <w:style w:type="paragraph" w:customStyle="1" w:styleId="32EA7C6F69B046559DF07CE19CFF8E4B1">
    <w:name w:val="32EA7C6F69B046559DF07CE19CFF8E4B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1">
    <w:name w:val="9D08E7CDCA5043338E107809B40252141"/>
    <w:rsid w:val="00FB3089"/>
    <w:pPr>
      <w:spacing w:after="180" w:line="240" w:lineRule="auto"/>
    </w:pPr>
    <w:rPr>
      <w:rFonts w:eastAsiaTheme="minorHAnsi"/>
      <w:color w:val="262626" w:themeColor="text1" w:themeTint="D9"/>
      <w:sz w:val="18"/>
    </w:rPr>
  </w:style>
  <w:style w:type="paragraph" w:customStyle="1" w:styleId="63325DB932AC461B9E95E55110B8C4D01">
    <w:name w:val="63325DB932AC461B9E95E55110B8C4D01"/>
    <w:rsid w:val="00FB3089"/>
    <w:pPr>
      <w:spacing w:after="180" w:line="240" w:lineRule="auto"/>
    </w:pPr>
    <w:rPr>
      <w:rFonts w:eastAsiaTheme="minorHAnsi"/>
      <w:color w:val="404040" w:themeColor="text1" w:themeTint="BF"/>
    </w:rPr>
  </w:style>
  <w:style w:type="paragraph" w:customStyle="1" w:styleId="43D646C67CDC43A0ACBEE1E2587C57413">
    <w:name w:val="43D646C67CDC43A0ACBEE1E2587C57413"/>
    <w:rsid w:val="00FB3089"/>
    <w:pPr>
      <w:spacing w:after="180" w:line="240" w:lineRule="auto"/>
    </w:pPr>
    <w:rPr>
      <w:rFonts w:eastAsiaTheme="minorHAnsi"/>
      <w:color w:val="262626" w:themeColor="text1" w:themeTint="D9"/>
      <w:sz w:val="18"/>
    </w:rPr>
  </w:style>
  <w:style w:type="paragraph" w:customStyle="1" w:styleId="01FB06FB61EE4055AFC56A9A4A20B17C3">
    <w:name w:val="01FB06FB61EE4055AFC56A9A4A20B17C3"/>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3">
    <w:name w:val="9E6FD1F1F4A54092B6EF736E0F6B34323"/>
    <w:rsid w:val="00FB3089"/>
    <w:pPr>
      <w:spacing w:after="180" w:line="240" w:lineRule="auto"/>
    </w:pPr>
    <w:rPr>
      <w:rFonts w:eastAsiaTheme="minorHAnsi"/>
      <w:color w:val="262626" w:themeColor="text1" w:themeTint="D9"/>
      <w:sz w:val="18"/>
    </w:rPr>
  </w:style>
  <w:style w:type="paragraph" w:customStyle="1" w:styleId="3CA9253634FE45F49F86E2F79543D6B23">
    <w:name w:val="3CA9253634FE45F49F86E2F79543D6B2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3">
    <w:name w:val="9F3AAB161A224FA9B8D701F02F02AB623"/>
    <w:rsid w:val="00FB3089"/>
    <w:pPr>
      <w:spacing w:after="180" w:line="240" w:lineRule="auto"/>
    </w:pPr>
    <w:rPr>
      <w:rFonts w:eastAsiaTheme="minorHAnsi"/>
      <w:color w:val="A6A6A6" w:themeColor="background1" w:themeShade="A6"/>
      <w:sz w:val="14"/>
    </w:rPr>
  </w:style>
  <w:style w:type="paragraph" w:customStyle="1" w:styleId="5DF80ACE815641E18BEC96D7E137E69E3">
    <w:name w:val="5DF80ACE815641E18BEC96D7E137E69E3"/>
    <w:rsid w:val="00FB3089"/>
    <w:pPr>
      <w:spacing w:after="180" w:line="240" w:lineRule="auto"/>
    </w:pPr>
    <w:rPr>
      <w:rFonts w:eastAsiaTheme="minorHAnsi"/>
      <w:color w:val="A6A6A6" w:themeColor="background1" w:themeShade="A6"/>
      <w:sz w:val="14"/>
    </w:rPr>
  </w:style>
  <w:style w:type="paragraph" w:customStyle="1" w:styleId="4B82B13F1AC24F519C63398F6784211D3">
    <w:name w:val="4B82B13F1AC24F519C63398F6784211D3"/>
    <w:rsid w:val="00FB3089"/>
    <w:pPr>
      <w:spacing w:after="180" w:line="240" w:lineRule="auto"/>
    </w:pPr>
    <w:rPr>
      <w:rFonts w:eastAsiaTheme="minorHAnsi"/>
      <w:color w:val="262626" w:themeColor="text1" w:themeTint="D9"/>
      <w:sz w:val="18"/>
    </w:rPr>
  </w:style>
  <w:style w:type="paragraph" w:customStyle="1" w:styleId="383A9FC8C0AA4966B2A6D63953FC3BF93">
    <w:name w:val="383A9FC8C0AA4966B2A6D63953FC3BF9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
    <w:name w:val="6E3002F3ED4A4B9AADE4EFDFA4F83F03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
    <w:name w:val="D48EF9471508485C8988715678FFA721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3">
    <w:name w:val="E2E7B8C58B8E45D3BA4C0DE921A42ADB3"/>
    <w:rsid w:val="00FB3089"/>
    <w:pPr>
      <w:spacing w:after="180" w:line="240" w:lineRule="auto"/>
    </w:pPr>
    <w:rPr>
      <w:rFonts w:eastAsiaTheme="minorHAnsi"/>
      <w:color w:val="A6A6A6" w:themeColor="background1" w:themeShade="A6"/>
      <w:sz w:val="14"/>
    </w:rPr>
  </w:style>
  <w:style w:type="paragraph" w:customStyle="1" w:styleId="4650EB9EA7CC44868DBE6F600097EEF83">
    <w:name w:val="4650EB9EA7CC44868DBE6F600097EEF83"/>
    <w:rsid w:val="00FB3089"/>
    <w:pPr>
      <w:spacing w:after="180" w:line="240" w:lineRule="auto"/>
    </w:pPr>
    <w:rPr>
      <w:rFonts w:eastAsiaTheme="minorHAnsi"/>
      <w:color w:val="A6A6A6" w:themeColor="background1" w:themeShade="A6"/>
      <w:sz w:val="14"/>
    </w:rPr>
  </w:style>
  <w:style w:type="paragraph" w:customStyle="1" w:styleId="527953B85D2840FBBF8226A7164EA2F13">
    <w:name w:val="527953B85D2840FBBF8226A7164EA2F13"/>
    <w:rsid w:val="00FB3089"/>
    <w:pPr>
      <w:spacing w:after="180" w:line="240" w:lineRule="auto"/>
    </w:pPr>
    <w:rPr>
      <w:rFonts w:eastAsiaTheme="minorHAnsi"/>
      <w:color w:val="262626" w:themeColor="text1" w:themeTint="D9"/>
      <w:sz w:val="18"/>
    </w:rPr>
  </w:style>
  <w:style w:type="paragraph" w:customStyle="1" w:styleId="50C2B9C5345E452CA9A38F8EB5B62F653">
    <w:name w:val="50C2B9C5345E452CA9A38F8EB5B62F65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
    <w:name w:val="EA83F79A63064C9A8452A36C087F39B93"/>
    <w:rsid w:val="00FB3089"/>
    <w:pPr>
      <w:spacing w:after="180" w:line="240" w:lineRule="auto"/>
    </w:pPr>
    <w:rPr>
      <w:rFonts w:eastAsiaTheme="minorHAnsi"/>
      <w:color w:val="262626" w:themeColor="text1" w:themeTint="D9"/>
      <w:sz w:val="16"/>
    </w:rPr>
  </w:style>
  <w:style w:type="paragraph" w:customStyle="1" w:styleId="32EA7C6F69B046559DF07CE19CFF8E4B2">
    <w:name w:val="32EA7C6F69B046559DF07CE19CFF8E4B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2">
    <w:name w:val="9D08E7CDCA5043338E107809B40252142"/>
    <w:rsid w:val="00FB3089"/>
    <w:pPr>
      <w:spacing w:after="180" w:line="240" w:lineRule="auto"/>
    </w:pPr>
    <w:rPr>
      <w:rFonts w:eastAsiaTheme="minorHAnsi"/>
      <w:color w:val="262626" w:themeColor="text1" w:themeTint="D9"/>
      <w:sz w:val="18"/>
    </w:rPr>
  </w:style>
  <w:style w:type="paragraph" w:customStyle="1" w:styleId="63325DB932AC461B9E95E55110B8C4D02">
    <w:name w:val="63325DB932AC461B9E95E55110B8C4D02"/>
    <w:rsid w:val="00FB3089"/>
    <w:pPr>
      <w:spacing w:after="180" w:line="240" w:lineRule="auto"/>
    </w:pPr>
    <w:rPr>
      <w:rFonts w:eastAsiaTheme="minorHAnsi"/>
      <w:color w:val="404040" w:themeColor="text1" w:themeTint="BF"/>
    </w:rPr>
  </w:style>
  <w:style w:type="paragraph" w:customStyle="1" w:styleId="43D646C67CDC43A0ACBEE1E2587C57414">
    <w:name w:val="43D646C67CDC43A0ACBEE1E2587C57414"/>
    <w:rsid w:val="00FB3089"/>
    <w:pPr>
      <w:spacing w:after="180" w:line="240" w:lineRule="auto"/>
    </w:pPr>
    <w:rPr>
      <w:rFonts w:eastAsiaTheme="minorHAnsi"/>
      <w:color w:val="262626" w:themeColor="text1" w:themeTint="D9"/>
      <w:sz w:val="18"/>
    </w:rPr>
  </w:style>
  <w:style w:type="paragraph" w:customStyle="1" w:styleId="600E32868D7841E394DA4C959B02C516">
    <w:name w:val="600E32868D7841E394DA4C959B02C516"/>
    <w:rsid w:val="00FB3089"/>
    <w:pPr>
      <w:spacing w:after="180" w:line="240" w:lineRule="auto"/>
    </w:pPr>
    <w:rPr>
      <w:rFonts w:eastAsiaTheme="minorHAnsi"/>
      <w:color w:val="262626" w:themeColor="text1" w:themeTint="D9"/>
      <w:sz w:val="16"/>
    </w:rPr>
  </w:style>
  <w:style w:type="paragraph" w:customStyle="1" w:styleId="01FB06FB61EE4055AFC56A9A4A20B17C4">
    <w:name w:val="01FB06FB61EE4055AFC56A9A4A20B17C4"/>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4">
    <w:name w:val="9E6FD1F1F4A54092B6EF736E0F6B34324"/>
    <w:rsid w:val="00FB3089"/>
    <w:pPr>
      <w:spacing w:after="180" w:line="240" w:lineRule="auto"/>
    </w:pPr>
    <w:rPr>
      <w:rFonts w:eastAsiaTheme="minorHAnsi"/>
      <w:color w:val="262626" w:themeColor="text1" w:themeTint="D9"/>
      <w:sz w:val="18"/>
    </w:rPr>
  </w:style>
  <w:style w:type="paragraph" w:customStyle="1" w:styleId="3CA9253634FE45F49F86E2F79543D6B24">
    <w:name w:val="3CA9253634FE45F49F86E2F79543D6B2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4">
    <w:name w:val="9F3AAB161A224FA9B8D701F02F02AB624"/>
    <w:rsid w:val="00FB3089"/>
    <w:pPr>
      <w:spacing w:after="180" w:line="240" w:lineRule="auto"/>
    </w:pPr>
    <w:rPr>
      <w:rFonts w:eastAsiaTheme="minorHAnsi"/>
      <w:color w:val="A6A6A6" w:themeColor="background1" w:themeShade="A6"/>
      <w:sz w:val="14"/>
    </w:rPr>
  </w:style>
  <w:style w:type="paragraph" w:customStyle="1" w:styleId="5DF80ACE815641E18BEC96D7E137E69E4">
    <w:name w:val="5DF80ACE815641E18BEC96D7E137E69E4"/>
    <w:rsid w:val="00FB3089"/>
    <w:pPr>
      <w:spacing w:after="180" w:line="240" w:lineRule="auto"/>
    </w:pPr>
    <w:rPr>
      <w:rFonts w:eastAsiaTheme="minorHAnsi"/>
      <w:color w:val="A6A6A6" w:themeColor="background1" w:themeShade="A6"/>
      <w:sz w:val="14"/>
    </w:rPr>
  </w:style>
  <w:style w:type="paragraph" w:customStyle="1" w:styleId="4B82B13F1AC24F519C63398F6784211D4">
    <w:name w:val="4B82B13F1AC24F519C63398F6784211D4"/>
    <w:rsid w:val="00FB3089"/>
    <w:pPr>
      <w:spacing w:after="180" w:line="240" w:lineRule="auto"/>
    </w:pPr>
    <w:rPr>
      <w:rFonts w:eastAsiaTheme="minorHAnsi"/>
      <w:color w:val="262626" w:themeColor="text1" w:themeTint="D9"/>
      <w:sz w:val="18"/>
    </w:rPr>
  </w:style>
  <w:style w:type="paragraph" w:customStyle="1" w:styleId="383A9FC8C0AA4966B2A6D63953FC3BF94">
    <w:name w:val="383A9FC8C0AA4966B2A6D63953FC3BF9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
    <w:name w:val="6E3002F3ED4A4B9AADE4EFDFA4F83F03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
    <w:name w:val="D48EF9471508485C8988715678FFA721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4">
    <w:name w:val="E2E7B8C58B8E45D3BA4C0DE921A42ADB4"/>
    <w:rsid w:val="00FB3089"/>
    <w:pPr>
      <w:spacing w:after="180" w:line="240" w:lineRule="auto"/>
    </w:pPr>
    <w:rPr>
      <w:rFonts w:eastAsiaTheme="minorHAnsi"/>
      <w:color w:val="A6A6A6" w:themeColor="background1" w:themeShade="A6"/>
      <w:sz w:val="14"/>
    </w:rPr>
  </w:style>
  <w:style w:type="paragraph" w:customStyle="1" w:styleId="4650EB9EA7CC44868DBE6F600097EEF84">
    <w:name w:val="4650EB9EA7CC44868DBE6F600097EEF84"/>
    <w:rsid w:val="00FB3089"/>
    <w:pPr>
      <w:spacing w:after="180" w:line="240" w:lineRule="auto"/>
    </w:pPr>
    <w:rPr>
      <w:rFonts w:eastAsiaTheme="minorHAnsi"/>
      <w:color w:val="A6A6A6" w:themeColor="background1" w:themeShade="A6"/>
      <w:sz w:val="14"/>
    </w:rPr>
  </w:style>
  <w:style w:type="paragraph" w:customStyle="1" w:styleId="527953B85D2840FBBF8226A7164EA2F14">
    <w:name w:val="527953B85D2840FBBF8226A7164EA2F14"/>
    <w:rsid w:val="00FB3089"/>
    <w:pPr>
      <w:spacing w:after="180" w:line="240" w:lineRule="auto"/>
    </w:pPr>
    <w:rPr>
      <w:rFonts w:eastAsiaTheme="minorHAnsi"/>
      <w:color w:val="262626" w:themeColor="text1" w:themeTint="D9"/>
      <w:sz w:val="18"/>
    </w:rPr>
  </w:style>
  <w:style w:type="paragraph" w:customStyle="1" w:styleId="50C2B9C5345E452CA9A38F8EB5B62F654">
    <w:name w:val="50C2B9C5345E452CA9A38F8EB5B62F65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
    <w:name w:val="EA83F79A63064C9A8452A36C087F39B94"/>
    <w:rsid w:val="00FB3089"/>
    <w:pPr>
      <w:spacing w:after="180" w:line="240" w:lineRule="auto"/>
    </w:pPr>
    <w:rPr>
      <w:rFonts w:eastAsiaTheme="minorHAnsi"/>
      <w:color w:val="262626" w:themeColor="text1" w:themeTint="D9"/>
      <w:sz w:val="16"/>
    </w:rPr>
  </w:style>
  <w:style w:type="paragraph" w:customStyle="1" w:styleId="32EA7C6F69B046559DF07CE19CFF8E4B3">
    <w:name w:val="32EA7C6F69B046559DF07CE19CFF8E4B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3">
    <w:name w:val="9D08E7CDCA5043338E107809B40252143"/>
    <w:rsid w:val="00FB3089"/>
    <w:pPr>
      <w:spacing w:after="180" w:line="240" w:lineRule="auto"/>
    </w:pPr>
    <w:rPr>
      <w:rFonts w:eastAsiaTheme="minorHAnsi"/>
      <w:color w:val="262626" w:themeColor="text1" w:themeTint="D9"/>
      <w:sz w:val="18"/>
    </w:rPr>
  </w:style>
  <w:style w:type="paragraph" w:customStyle="1" w:styleId="63325DB932AC461B9E95E55110B8C4D03">
    <w:name w:val="63325DB932AC461B9E95E55110B8C4D03"/>
    <w:rsid w:val="00FB3089"/>
    <w:pPr>
      <w:spacing w:after="180" w:line="240" w:lineRule="auto"/>
    </w:pPr>
    <w:rPr>
      <w:rFonts w:eastAsiaTheme="minorHAnsi"/>
      <w:color w:val="404040" w:themeColor="text1" w:themeTint="BF"/>
    </w:rPr>
  </w:style>
  <w:style w:type="paragraph" w:customStyle="1" w:styleId="40BD3E88E2BA48038A39A1AAEEEB4E90">
    <w:name w:val="40BD3E88E2BA48038A39A1AAEEEB4E90"/>
    <w:rsid w:val="00FB3089"/>
  </w:style>
  <w:style w:type="paragraph" w:customStyle="1" w:styleId="01FB06FB61EE4055AFC56A9A4A20B17C5">
    <w:name w:val="01FB06FB61EE4055AFC56A9A4A20B17C5"/>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
    <w:name w:val="3CA9253634FE45F49F86E2F79543D6B2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5">
    <w:name w:val="9F3AAB161A224FA9B8D701F02F02AB625"/>
    <w:rsid w:val="00FB3089"/>
    <w:pPr>
      <w:spacing w:after="180" w:line="240" w:lineRule="auto"/>
    </w:pPr>
    <w:rPr>
      <w:rFonts w:eastAsiaTheme="minorHAnsi"/>
      <w:color w:val="A6A6A6" w:themeColor="background1" w:themeShade="A6"/>
      <w:sz w:val="14"/>
    </w:rPr>
  </w:style>
  <w:style w:type="paragraph" w:customStyle="1" w:styleId="5DF80ACE815641E18BEC96D7E137E69E5">
    <w:name w:val="5DF80ACE815641E18BEC96D7E137E69E5"/>
    <w:rsid w:val="00FB3089"/>
    <w:pPr>
      <w:spacing w:after="180" w:line="240" w:lineRule="auto"/>
    </w:pPr>
    <w:rPr>
      <w:rFonts w:eastAsiaTheme="minorHAnsi"/>
      <w:color w:val="A6A6A6" w:themeColor="background1" w:themeShade="A6"/>
      <w:sz w:val="14"/>
    </w:rPr>
  </w:style>
  <w:style w:type="paragraph" w:customStyle="1" w:styleId="4B82B13F1AC24F519C63398F6784211D5">
    <w:name w:val="4B82B13F1AC24F519C63398F6784211D5"/>
    <w:rsid w:val="00FB3089"/>
    <w:pPr>
      <w:spacing w:after="180" w:line="240" w:lineRule="auto"/>
    </w:pPr>
    <w:rPr>
      <w:rFonts w:eastAsiaTheme="minorHAnsi"/>
      <w:color w:val="262626" w:themeColor="text1" w:themeTint="D9"/>
      <w:sz w:val="18"/>
    </w:rPr>
  </w:style>
  <w:style w:type="paragraph" w:customStyle="1" w:styleId="383A9FC8C0AA4966B2A6D63953FC3BF95">
    <w:name w:val="383A9FC8C0AA4966B2A6D63953FC3BF9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
    <w:name w:val="6E3002F3ED4A4B9AADE4EFDFA4F83F03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
    <w:name w:val="D48EF9471508485C8988715678FFA721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5">
    <w:name w:val="E2E7B8C58B8E45D3BA4C0DE921A42ADB5"/>
    <w:rsid w:val="00FB3089"/>
    <w:pPr>
      <w:spacing w:after="180" w:line="240" w:lineRule="auto"/>
    </w:pPr>
    <w:rPr>
      <w:rFonts w:eastAsiaTheme="minorHAnsi"/>
      <w:color w:val="A6A6A6" w:themeColor="background1" w:themeShade="A6"/>
      <w:sz w:val="14"/>
    </w:rPr>
  </w:style>
  <w:style w:type="paragraph" w:customStyle="1" w:styleId="4650EB9EA7CC44868DBE6F600097EEF85">
    <w:name w:val="4650EB9EA7CC44868DBE6F600097EEF85"/>
    <w:rsid w:val="00FB3089"/>
    <w:pPr>
      <w:spacing w:after="180" w:line="240" w:lineRule="auto"/>
    </w:pPr>
    <w:rPr>
      <w:rFonts w:eastAsiaTheme="minorHAnsi"/>
      <w:color w:val="A6A6A6" w:themeColor="background1" w:themeShade="A6"/>
      <w:sz w:val="14"/>
    </w:rPr>
  </w:style>
  <w:style w:type="paragraph" w:customStyle="1" w:styleId="527953B85D2840FBBF8226A7164EA2F15">
    <w:name w:val="527953B85D2840FBBF8226A7164EA2F15"/>
    <w:rsid w:val="00FB3089"/>
    <w:pPr>
      <w:spacing w:after="180" w:line="240" w:lineRule="auto"/>
    </w:pPr>
    <w:rPr>
      <w:rFonts w:eastAsiaTheme="minorHAnsi"/>
      <w:color w:val="262626" w:themeColor="text1" w:themeTint="D9"/>
      <w:sz w:val="18"/>
    </w:rPr>
  </w:style>
  <w:style w:type="paragraph" w:customStyle="1" w:styleId="50C2B9C5345E452CA9A38F8EB5B62F655">
    <w:name w:val="50C2B9C5345E452CA9A38F8EB5B62F65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
    <w:name w:val="EA83F79A63064C9A8452A36C087F39B95"/>
    <w:rsid w:val="00FB3089"/>
    <w:pPr>
      <w:spacing w:after="180" w:line="240" w:lineRule="auto"/>
    </w:pPr>
    <w:rPr>
      <w:rFonts w:eastAsiaTheme="minorHAnsi"/>
      <w:color w:val="262626" w:themeColor="text1" w:themeTint="D9"/>
      <w:sz w:val="16"/>
    </w:rPr>
  </w:style>
  <w:style w:type="paragraph" w:customStyle="1" w:styleId="32EA7C6F69B046559DF07CE19CFF8E4B4">
    <w:name w:val="32EA7C6F69B046559DF07CE19CFF8E4B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4">
    <w:name w:val="9D08E7CDCA5043338E107809B40252144"/>
    <w:rsid w:val="00FB3089"/>
    <w:pPr>
      <w:spacing w:after="180" w:line="240" w:lineRule="auto"/>
    </w:pPr>
    <w:rPr>
      <w:rFonts w:eastAsiaTheme="minorHAnsi"/>
      <w:color w:val="262626" w:themeColor="text1" w:themeTint="D9"/>
      <w:sz w:val="18"/>
    </w:rPr>
  </w:style>
  <w:style w:type="paragraph" w:customStyle="1" w:styleId="63325DB932AC461B9E95E55110B8C4D04">
    <w:name w:val="63325DB932AC461B9E95E55110B8C4D04"/>
    <w:rsid w:val="00FB3089"/>
    <w:pPr>
      <w:spacing w:after="180" w:line="240" w:lineRule="auto"/>
    </w:pPr>
    <w:rPr>
      <w:rFonts w:eastAsiaTheme="minorHAnsi"/>
      <w:color w:val="404040" w:themeColor="text1" w:themeTint="BF"/>
    </w:rPr>
  </w:style>
  <w:style w:type="paragraph" w:customStyle="1" w:styleId="D14CC4EDF55B400680690A2878E8885C">
    <w:name w:val="D14CC4EDF55B400680690A2878E8885C"/>
    <w:rsid w:val="00FB3089"/>
  </w:style>
  <w:style w:type="paragraph" w:customStyle="1" w:styleId="0B1C832D81C847FD967FEF326D1527A2">
    <w:name w:val="0B1C832D81C847FD967FEF326D1527A2"/>
    <w:rsid w:val="00FB3089"/>
  </w:style>
  <w:style w:type="paragraph" w:customStyle="1" w:styleId="0696FCDFBA9A4BDABBA9F109490564D4">
    <w:name w:val="0696FCDFBA9A4BDABBA9F109490564D4"/>
    <w:rsid w:val="00FB3089"/>
  </w:style>
  <w:style w:type="paragraph" w:customStyle="1" w:styleId="01FB06FB61EE4055AFC56A9A4A20B17C6">
    <w:name w:val="01FB06FB61EE4055AFC56A9A4A20B17C6"/>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
    <w:name w:val="3CA9253634FE45F49F86E2F79543D6B2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6">
    <w:name w:val="9F3AAB161A224FA9B8D701F02F02AB626"/>
    <w:rsid w:val="00FB3089"/>
    <w:pPr>
      <w:spacing w:after="180" w:line="240" w:lineRule="auto"/>
    </w:pPr>
    <w:rPr>
      <w:rFonts w:eastAsiaTheme="minorHAnsi"/>
      <w:color w:val="A6A6A6" w:themeColor="background1" w:themeShade="A6"/>
      <w:sz w:val="14"/>
    </w:rPr>
  </w:style>
  <w:style w:type="paragraph" w:customStyle="1" w:styleId="5DF80ACE815641E18BEC96D7E137E69E6">
    <w:name w:val="5DF80ACE815641E18BEC96D7E137E69E6"/>
    <w:rsid w:val="00FB3089"/>
    <w:pPr>
      <w:spacing w:after="180" w:line="240" w:lineRule="auto"/>
    </w:pPr>
    <w:rPr>
      <w:rFonts w:eastAsiaTheme="minorHAnsi"/>
      <w:color w:val="A6A6A6" w:themeColor="background1" w:themeShade="A6"/>
      <w:sz w:val="14"/>
    </w:rPr>
  </w:style>
  <w:style w:type="paragraph" w:customStyle="1" w:styleId="4B82B13F1AC24F519C63398F6784211D6">
    <w:name w:val="4B82B13F1AC24F519C63398F6784211D6"/>
    <w:rsid w:val="00FB3089"/>
    <w:pPr>
      <w:spacing w:after="180" w:line="240" w:lineRule="auto"/>
    </w:pPr>
    <w:rPr>
      <w:rFonts w:eastAsiaTheme="minorHAnsi"/>
      <w:color w:val="262626" w:themeColor="text1" w:themeTint="D9"/>
      <w:sz w:val="18"/>
    </w:rPr>
  </w:style>
  <w:style w:type="paragraph" w:customStyle="1" w:styleId="383A9FC8C0AA4966B2A6D63953FC3BF96">
    <w:name w:val="383A9FC8C0AA4966B2A6D63953FC3BF9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
    <w:name w:val="6E3002F3ED4A4B9AADE4EFDFA4F83F03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
    <w:name w:val="D48EF9471508485C8988715678FFA721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6">
    <w:name w:val="E2E7B8C58B8E45D3BA4C0DE921A42ADB6"/>
    <w:rsid w:val="00FB3089"/>
    <w:pPr>
      <w:spacing w:after="180" w:line="240" w:lineRule="auto"/>
    </w:pPr>
    <w:rPr>
      <w:rFonts w:eastAsiaTheme="minorHAnsi"/>
      <w:color w:val="A6A6A6" w:themeColor="background1" w:themeShade="A6"/>
      <w:sz w:val="14"/>
    </w:rPr>
  </w:style>
  <w:style w:type="paragraph" w:customStyle="1" w:styleId="4650EB9EA7CC44868DBE6F600097EEF86">
    <w:name w:val="4650EB9EA7CC44868DBE6F600097EEF86"/>
    <w:rsid w:val="00FB3089"/>
    <w:pPr>
      <w:spacing w:after="180" w:line="240" w:lineRule="auto"/>
    </w:pPr>
    <w:rPr>
      <w:rFonts w:eastAsiaTheme="minorHAnsi"/>
      <w:color w:val="A6A6A6" w:themeColor="background1" w:themeShade="A6"/>
      <w:sz w:val="14"/>
    </w:rPr>
  </w:style>
  <w:style w:type="paragraph" w:customStyle="1" w:styleId="527953B85D2840FBBF8226A7164EA2F16">
    <w:name w:val="527953B85D2840FBBF8226A7164EA2F16"/>
    <w:rsid w:val="00FB3089"/>
    <w:pPr>
      <w:spacing w:after="180" w:line="240" w:lineRule="auto"/>
    </w:pPr>
    <w:rPr>
      <w:rFonts w:eastAsiaTheme="minorHAnsi"/>
      <w:color w:val="262626" w:themeColor="text1" w:themeTint="D9"/>
      <w:sz w:val="18"/>
    </w:rPr>
  </w:style>
  <w:style w:type="paragraph" w:customStyle="1" w:styleId="50C2B9C5345E452CA9A38F8EB5B62F656">
    <w:name w:val="50C2B9C5345E452CA9A38F8EB5B62F65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
    <w:name w:val="EA83F79A63064C9A8452A36C087F39B96"/>
    <w:rsid w:val="00FB3089"/>
    <w:pPr>
      <w:spacing w:after="180" w:line="240" w:lineRule="auto"/>
    </w:pPr>
    <w:rPr>
      <w:rFonts w:eastAsiaTheme="minorHAnsi"/>
      <w:color w:val="262626" w:themeColor="text1" w:themeTint="D9"/>
      <w:sz w:val="16"/>
    </w:rPr>
  </w:style>
  <w:style w:type="paragraph" w:customStyle="1" w:styleId="32EA7C6F69B046559DF07CE19CFF8E4B5">
    <w:name w:val="32EA7C6F69B046559DF07CE19CFF8E4B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5">
    <w:name w:val="9D08E7CDCA5043338E107809B40252145"/>
    <w:rsid w:val="00FB3089"/>
    <w:pPr>
      <w:spacing w:after="180" w:line="240" w:lineRule="auto"/>
    </w:pPr>
    <w:rPr>
      <w:rFonts w:eastAsiaTheme="minorHAnsi"/>
      <w:color w:val="262626" w:themeColor="text1" w:themeTint="D9"/>
      <w:sz w:val="18"/>
    </w:rPr>
  </w:style>
  <w:style w:type="paragraph" w:customStyle="1" w:styleId="63325DB932AC461B9E95E55110B8C4D05">
    <w:name w:val="63325DB932AC461B9E95E55110B8C4D05"/>
    <w:rsid w:val="00FB3089"/>
    <w:pPr>
      <w:spacing w:after="180" w:line="240" w:lineRule="auto"/>
    </w:pPr>
    <w:rPr>
      <w:rFonts w:eastAsiaTheme="minorHAnsi"/>
      <w:color w:val="404040" w:themeColor="text1" w:themeTint="BF"/>
    </w:rPr>
  </w:style>
  <w:style w:type="character" w:customStyle="1" w:styleId="IssueNo">
    <w:name w:val="Issue No."/>
    <w:basedOn w:val="DefaultParagraphFont"/>
    <w:uiPriority w:val="1"/>
    <w:qFormat/>
    <w:rPr>
      <w:rFonts w:asciiTheme="minorHAnsi" w:hAnsiTheme="minorHAnsi"/>
      <w:caps w:val="0"/>
      <w:smallCaps w:val="0"/>
      <w:color w:val="BFBFBF" w:themeColor="background1" w:themeShade="BF"/>
      <w:sz w:val="20"/>
      <w:szCs w:val="20"/>
    </w:rPr>
  </w:style>
  <w:style w:type="paragraph" w:customStyle="1" w:styleId="A1CB3950A75D41ABB42844B0DF92B98B">
    <w:name w:val="A1CB3950A75D41ABB42844B0DF92B98B"/>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
    <w:name w:val="2D18659E10804AD38E56DB63ACE50E92"/>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
    <w:name w:val="01FB06FB61EE4055AFC56A9A4A20B17C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
    <w:name w:val="3CA9253634FE45F49F86E2F79543D6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7">
    <w:name w:val="9F3AAB161A224FA9B8D701F02F02AB627"/>
    <w:rsid w:val="008D7199"/>
    <w:pPr>
      <w:spacing w:after="180" w:line="240" w:lineRule="auto"/>
    </w:pPr>
    <w:rPr>
      <w:rFonts w:eastAsiaTheme="minorHAnsi"/>
      <w:color w:val="A6A6A6" w:themeColor="background1" w:themeShade="A6"/>
      <w:sz w:val="14"/>
    </w:rPr>
  </w:style>
  <w:style w:type="paragraph" w:customStyle="1" w:styleId="5DF80ACE815641E18BEC96D7E137E69E7">
    <w:name w:val="5DF80ACE815641E18BEC96D7E137E69E7"/>
    <w:rsid w:val="008D7199"/>
    <w:pPr>
      <w:spacing w:after="180" w:line="240" w:lineRule="auto"/>
    </w:pPr>
    <w:rPr>
      <w:rFonts w:eastAsiaTheme="minorHAnsi"/>
      <w:color w:val="A6A6A6" w:themeColor="background1" w:themeShade="A6"/>
      <w:sz w:val="14"/>
    </w:rPr>
  </w:style>
  <w:style w:type="paragraph" w:customStyle="1" w:styleId="4B82B13F1AC24F519C63398F6784211D7">
    <w:name w:val="4B82B13F1AC24F519C63398F6784211D7"/>
    <w:rsid w:val="008D7199"/>
    <w:pPr>
      <w:spacing w:after="180" w:line="240" w:lineRule="auto"/>
    </w:pPr>
    <w:rPr>
      <w:rFonts w:eastAsiaTheme="minorHAnsi"/>
      <w:color w:val="262626" w:themeColor="text1" w:themeTint="D9"/>
      <w:sz w:val="18"/>
    </w:rPr>
  </w:style>
  <w:style w:type="paragraph" w:customStyle="1" w:styleId="383A9FC8C0AA4966B2A6D63953FC3BF97">
    <w:name w:val="383A9FC8C0AA4966B2A6D63953FC3BF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
    <w:name w:val="6E3002F3ED4A4B9AADE4EFDFA4F83F0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
    <w:name w:val="D48EF9471508485C8988715678FFA7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7">
    <w:name w:val="E2E7B8C58B8E45D3BA4C0DE921A42ADB7"/>
    <w:rsid w:val="008D7199"/>
    <w:pPr>
      <w:spacing w:after="180" w:line="240" w:lineRule="auto"/>
    </w:pPr>
    <w:rPr>
      <w:rFonts w:eastAsiaTheme="minorHAnsi"/>
      <w:color w:val="A6A6A6" w:themeColor="background1" w:themeShade="A6"/>
      <w:sz w:val="14"/>
    </w:rPr>
  </w:style>
  <w:style w:type="paragraph" w:customStyle="1" w:styleId="4650EB9EA7CC44868DBE6F600097EEF87">
    <w:name w:val="4650EB9EA7CC44868DBE6F600097EEF87"/>
    <w:rsid w:val="008D7199"/>
    <w:pPr>
      <w:spacing w:after="180" w:line="240" w:lineRule="auto"/>
    </w:pPr>
    <w:rPr>
      <w:rFonts w:eastAsiaTheme="minorHAnsi"/>
      <w:color w:val="A6A6A6" w:themeColor="background1" w:themeShade="A6"/>
      <w:sz w:val="14"/>
    </w:rPr>
  </w:style>
  <w:style w:type="paragraph" w:customStyle="1" w:styleId="527953B85D2840FBBF8226A7164EA2F17">
    <w:name w:val="527953B85D2840FBBF8226A7164EA2F17"/>
    <w:rsid w:val="008D7199"/>
    <w:pPr>
      <w:spacing w:after="180" w:line="240" w:lineRule="auto"/>
    </w:pPr>
    <w:rPr>
      <w:rFonts w:eastAsiaTheme="minorHAnsi"/>
      <w:color w:val="262626" w:themeColor="text1" w:themeTint="D9"/>
      <w:sz w:val="18"/>
    </w:rPr>
  </w:style>
  <w:style w:type="paragraph" w:customStyle="1" w:styleId="50C2B9C5345E452CA9A38F8EB5B62F657">
    <w:name w:val="50C2B9C5345E452CA9A38F8EB5B62F6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7">
    <w:name w:val="EA83F79A63064C9A8452A36C087F39B97"/>
    <w:rsid w:val="008D7199"/>
    <w:pPr>
      <w:spacing w:after="180" w:line="240" w:lineRule="auto"/>
    </w:pPr>
    <w:rPr>
      <w:rFonts w:eastAsiaTheme="minorHAnsi"/>
      <w:color w:val="262626" w:themeColor="text1" w:themeTint="D9"/>
      <w:sz w:val="16"/>
    </w:rPr>
  </w:style>
  <w:style w:type="paragraph" w:customStyle="1" w:styleId="E341965520544D3BA88A712249C9D16E">
    <w:name w:val="E341965520544D3BA88A712249C9D16E"/>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
    <w:name w:val="41B63675613849D6844BDF02A85CB41F"/>
    <w:rsid w:val="008D7199"/>
    <w:pPr>
      <w:spacing w:after="180" w:line="240" w:lineRule="auto"/>
    </w:pPr>
    <w:rPr>
      <w:rFonts w:eastAsiaTheme="minorHAnsi"/>
      <w:color w:val="262626" w:themeColor="text1" w:themeTint="D9"/>
      <w:sz w:val="18"/>
    </w:rPr>
  </w:style>
  <w:style w:type="paragraph" w:customStyle="1" w:styleId="6B6B0FE195E944809BAECCFF0158F589">
    <w:name w:val="6B6B0FE195E944809BAECCFF0158F589"/>
    <w:rsid w:val="008D7199"/>
    <w:pPr>
      <w:spacing w:after="180" w:line="240" w:lineRule="auto"/>
    </w:pPr>
    <w:rPr>
      <w:rFonts w:eastAsiaTheme="minorHAnsi"/>
      <w:color w:val="404040" w:themeColor="text1" w:themeTint="BF"/>
    </w:rPr>
  </w:style>
  <w:style w:type="paragraph" w:customStyle="1" w:styleId="A1CB3950A75D41ABB42844B0DF92B98B1">
    <w:name w:val="A1CB3950A75D41ABB42844B0DF92B98B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
    <w:name w:val="2D18659E10804AD38E56DB63ACE50E9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
    <w:name w:val="01FB06FB61EE4055AFC56A9A4A20B17C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
    <w:name w:val="37A360FEAFC84086B8E3ADE420041A60"/>
    <w:rsid w:val="008D7199"/>
    <w:pPr>
      <w:spacing w:after="180" w:line="240" w:lineRule="auto"/>
    </w:pPr>
    <w:rPr>
      <w:rFonts w:eastAsiaTheme="minorHAnsi"/>
      <w:color w:val="262626" w:themeColor="text1" w:themeTint="D9"/>
      <w:sz w:val="18"/>
    </w:rPr>
  </w:style>
  <w:style w:type="paragraph" w:customStyle="1" w:styleId="3CA9253634FE45F49F86E2F79543D6B28">
    <w:name w:val="3CA9253634FE45F49F86E2F79543D6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8">
    <w:name w:val="9F3AAB161A224FA9B8D701F02F02AB628"/>
    <w:rsid w:val="008D7199"/>
    <w:pPr>
      <w:spacing w:after="180" w:line="240" w:lineRule="auto"/>
    </w:pPr>
    <w:rPr>
      <w:rFonts w:eastAsiaTheme="minorHAnsi"/>
      <w:color w:val="A6A6A6" w:themeColor="background1" w:themeShade="A6"/>
      <w:sz w:val="14"/>
    </w:rPr>
  </w:style>
  <w:style w:type="paragraph" w:customStyle="1" w:styleId="5DF80ACE815641E18BEC96D7E137E69E8">
    <w:name w:val="5DF80ACE815641E18BEC96D7E137E69E8"/>
    <w:rsid w:val="008D7199"/>
    <w:pPr>
      <w:spacing w:after="180" w:line="240" w:lineRule="auto"/>
    </w:pPr>
    <w:rPr>
      <w:rFonts w:eastAsiaTheme="minorHAnsi"/>
      <w:color w:val="A6A6A6" w:themeColor="background1" w:themeShade="A6"/>
      <w:sz w:val="14"/>
    </w:rPr>
  </w:style>
  <w:style w:type="paragraph" w:customStyle="1" w:styleId="4B82B13F1AC24F519C63398F6784211D8">
    <w:name w:val="4B82B13F1AC24F519C63398F6784211D8"/>
    <w:rsid w:val="008D7199"/>
    <w:pPr>
      <w:spacing w:after="180" w:line="240" w:lineRule="auto"/>
    </w:pPr>
    <w:rPr>
      <w:rFonts w:eastAsiaTheme="minorHAnsi"/>
      <w:color w:val="262626" w:themeColor="text1" w:themeTint="D9"/>
      <w:sz w:val="18"/>
    </w:rPr>
  </w:style>
  <w:style w:type="paragraph" w:customStyle="1" w:styleId="383A9FC8C0AA4966B2A6D63953FC3BF98">
    <w:name w:val="383A9FC8C0AA4966B2A6D63953FC3BF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
    <w:name w:val="6E3002F3ED4A4B9AADE4EFDFA4F83F0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
    <w:name w:val="D48EF9471508485C8988715678FFA7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8">
    <w:name w:val="E2E7B8C58B8E45D3BA4C0DE921A42ADB8"/>
    <w:rsid w:val="008D7199"/>
    <w:pPr>
      <w:spacing w:after="180" w:line="240" w:lineRule="auto"/>
    </w:pPr>
    <w:rPr>
      <w:rFonts w:eastAsiaTheme="minorHAnsi"/>
      <w:color w:val="A6A6A6" w:themeColor="background1" w:themeShade="A6"/>
      <w:sz w:val="14"/>
    </w:rPr>
  </w:style>
  <w:style w:type="paragraph" w:customStyle="1" w:styleId="4650EB9EA7CC44868DBE6F600097EEF88">
    <w:name w:val="4650EB9EA7CC44868DBE6F600097EEF88"/>
    <w:rsid w:val="008D7199"/>
    <w:pPr>
      <w:spacing w:after="180" w:line="240" w:lineRule="auto"/>
    </w:pPr>
    <w:rPr>
      <w:rFonts w:eastAsiaTheme="minorHAnsi"/>
      <w:color w:val="A6A6A6" w:themeColor="background1" w:themeShade="A6"/>
      <w:sz w:val="14"/>
    </w:rPr>
  </w:style>
  <w:style w:type="paragraph" w:customStyle="1" w:styleId="527953B85D2840FBBF8226A7164EA2F18">
    <w:name w:val="527953B85D2840FBBF8226A7164EA2F18"/>
    <w:rsid w:val="008D7199"/>
    <w:pPr>
      <w:spacing w:after="180" w:line="240" w:lineRule="auto"/>
    </w:pPr>
    <w:rPr>
      <w:rFonts w:eastAsiaTheme="minorHAnsi"/>
      <w:color w:val="262626" w:themeColor="text1" w:themeTint="D9"/>
      <w:sz w:val="18"/>
    </w:rPr>
  </w:style>
  <w:style w:type="paragraph" w:customStyle="1" w:styleId="50C2B9C5345E452CA9A38F8EB5B62F658">
    <w:name w:val="50C2B9C5345E452CA9A38F8EB5B62F6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8">
    <w:name w:val="EA83F79A63064C9A8452A36C087F39B98"/>
    <w:rsid w:val="008D7199"/>
    <w:pPr>
      <w:spacing w:after="180" w:line="240" w:lineRule="auto"/>
    </w:pPr>
    <w:rPr>
      <w:rFonts w:eastAsiaTheme="minorHAnsi"/>
      <w:color w:val="262626" w:themeColor="text1" w:themeTint="D9"/>
      <w:sz w:val="16"/>
    </w:rPr>
  </w:style>
  <w:style w:type="paragraph" w:customStyle="1" w:styleId="E341965520544D3BA88A712249C9D16E1">
    <w:name w:val="E341965520544D3BA88A712249C9D16E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
    <w:name w:val="41B63675613849D6844BDF02A85CB41F1"/>
    <w:rsid w:val="008D7199"/>
    <w:pPr>
      <w:spacing w:after="180" w:line="240" w:lineRule="auto"/>
    </w:pPr>
    <w:rPr>
      <w:rFonts w:eastAsiaTheme="minorHAnsi"/>
      <w:color w:val="262626" w:themeColor="text1" w:themeTint="D9"/>
      <w:sz w:val="18"/>
    </w:rPr>
  </w:style>
  <w:style w:type="paragraph" w:customStyle="1" w:styleId="6B6B0FE195E944809BAECCFF0158F5891">
    <w:name w:val="6B6B0FE195E944809BAECCFF0158F5891"/>
    <w:rsid w:val="008D7199"/>
    <w:pPr>
      <w:spacing w:after="180" w:line="240" w:lineRule="auto"/>
    </w:pPr>
    <w:rPr>
      <w:rFonts w:eastAsiaTheme="minorHAnsi"/>
      <w:color w:val="404040" w:themeColor="text1" w:themeTint="BF"/>
    </w:rPr>
  </w:style>
  <w:style w:type="paragraph" w:customStyle="1" w:styleId="A1CB3950A75D41ABB42844B0DF92B98B2">
    <w:name w:val="A1CB3950A75D41ABB42844B0DF92B98B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
    <w:name w:val="2D18659E10804AD38E56DB63ACE50E9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
    <w:name w:val="01FB06FB61EE4055AFC56A9A4A20B17C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1">
    <w:name w:val="37A360FEAFC84086B8E3ADE420041A601"/>
    <w:rsid w:val="008D7199"/>
    <w:pPr>
      <w:spacing w:after="180" w:line="240" w:lineRule="auto"/>
    </w:pPr>
    <w:rPr>
      <w:rFonts w:eastAsiaTheme="minorHAnsi"/>
      <w:color w:val="262626" w:themeColor="text1" w:themeTint="D9"/>
      <w:sz w:val="18"/>
    </w:rPr>
  </w:style>
  <w:style w:type="paragraph" w:customStyle="1" w:styleId="3CA9253634FE45F49F86E2F79543D6B29">
    <w:name w:val="3CA9253634FE45F49F86E2F79543D6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9">
    <w:name w:val="9F3AAB161A224FA9B8D701F02F02AB629"/>
    <w:rsid w:val="008D7199"/>
    <w:pPr>
      <w:spacing w:after="180" w:line="240" w:lineRule="auto"/>
    </w:pPr>
    <w:rPr>
      <w:rFonts w:eastAsiaTheme="minorHAnsi"/>
      <w:color w:val="A6A6A6" w:themeColor="background1" w:themeShade="A6"/>
      <w:sz w:val="14"/>
    </w:rPr>
  </w:style>
  <w:style w:type="paragraph" w:customStyle="1" w:styleId="5DF80ACE815641E18BEC96D7E137E69E9">
    <w:name w:val="5DF80ACE815641E18BEC96D7E137E69E9"/>
    <w:rsid w:val="008D7199"/>
    <w:pPr>
      <w:spacing w:after="180" w:line="240" w:lineRule="auto"/>
    </w:pPr>
    <w:rPr>
      <w:rFonts w:eastAsiaTheme="minorHAnsi"/>
      <w:color w:val="A6A6A6" w:themeColor="background1" w:themeShade="A6"/>
      <w:sz w:val="14"/>
    </w:rPr>
  </w:style>
  <w:style w:type="paragraph" w:customStyle="1" w:styleId="4B82B13F1AC24F519C63398F6784211D9">
    <w:name w:val="4B82B13F1AC24F519C63398F6784211D9"/>
    <w:rsid w:val="008D7199"/>
    <w:pPr>
      <w:spacing w:after="180" w:line="240" w:lineRule="auto"/>
    </w:pPr>
    <w:rPr>
      <w:rFonts w:eastAsiaTheme="minorHAnsi"/>
      <w:color w:val="262626" w:themeColor="text1" w:themeTint="D9"/>
      <w:sz w:val="18"/>
    </w:rPr>
  </w:style>
  <w:style w:type="paragraph" w:customStyle="1" w:styleId="383A9FC8C0AA4966B2A6D63953FC3BF99">
    <w:name w:val="383A9FC8C0AA4966B2A6D63953FC3BF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
    <w:name w:val="6E3002F3ED4A4B9AADE4EFDFA4F83F0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
    <w:name w:val="D48EF9471508485C8988715678FFA7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9">
    <w:name w:val="E2E7B8C58B8E45D3BA4C0DE921A42ADB9"/>
    <w:rsid w:val="008D7199"/>
    <w:pPr>
      <w:spacing w:after="180" w:line="240" w:lineRule="auto"/>
    </w:pPr>
    <w:rPr>
      <w:rFonts w:eastAsiaTheme="minorHAnsi"/>
      <w:color w:val="A6A6A6" w:themeColor="background1" w:themeShade="A6"/>
      <w:sz w:val="14"/>
    </w:rPr>
  </w:style>
  <w:style w:type="paragraph" w:customStyle="1" w:styleId="4650EB9EA7CC44868DBE6F600097EEF89">
    <w:name w:val="4650EB9EA7CC44868DBE6F600097EEF89"/>
    <w:rsid w:val="008D7199"/>
    <w:pPr>
      <w:spacing w:after="180" w:line="240" w:lineRule="auto"/>
    </w:pPr>
    <w:rPr>
      <w:rFonts w:eastAsiaTheme="minorHAnsi"/>
      <w:color w:val="A6A6A6" w:themeColor="background1" w:themeShade="A6"/>
      <w:sz w:val="14"/>
    </w:rPr>
  </w:style>
  <w:style w:type="paragraph" w:customStyle="1" w:styleId="527953B85D2840FBBF8226A7164EA2F19">
    <w:name w:val="527953B85D2840FBBF8226A7164EA2F19"/>
    <w:rsid w:val="008D7199"/>
    <w:pPr>
      <w:spacing w:after="180" w:line="240" w:lineRule="auto"/>
    </w:pPr>
    <w:rPr>
      <w:rFonts w:eastAsiaTheme="minorHAnsi"/>
      <w:color w:val="262626" w:themeColor="text1" w:themeTint="D9"/>
      <w:sz w:val="18"/>
    </w:rPr>
  </w:style>
  <w:style w:type="paragraph" w:customStyle="1" w:styleId="50C2B9C5345E452CA9A38F8EB5B62F659">
    <w:name w:val="50C2B9C5345E452CA9A38F8EB5B62F6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9">
    <w:name w:val="EA83F79A63064C9A8452A36C087F39B99"/>
    <w:rsid w:val="008D7199"/>
    <w:pPr>
      <w:spacing w:after="180" w:line="240" w:lineRule="auto"/>
    </w:pPr>
    <w:rPr>
      <w:rFonts w:eastAsiaTheme="minorHAnsi"/>
      <w:color w:val="262626" w:themeColor="text1" w:themeTint="D9"/>
      <w:sz w:val="16"/>
    </w:rPr>
  </w:style>
  <w:style w:type="paragraph" w:customStyle="1" w:styleId="E341965520544D3BA88A712249C9D16E2">
    <w:name w:val="E341965520544D3BA88A712249C9D16E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
    <w:name w:val="41B63675613849D6844BDF02A85CB41F2"/>
    <w:rsid w:val="008D7199"/>
    <w:pPr>
      <w:spacing w:after="180" w:line="240" w:lineRule="auto"/>
    </w:pPr>
    <w:rPr>
      <w:rFonts w:eastAsiaTheme="minorHAnsi"/>
      <w:color w:val="262626" w:themeColor="text1" w:themeTint="D9"/>
      <w:sz w:val="18"/>
    </w:rPr>
  </w:style>
  <w:style w:type="paragraph" w:customStyle="1" w:styleId="6B6B0FE195E944809BAECCFF0158F5892">
    <w:name w:val="6B6B0FE195E944809BAECCFF0158F5892"/>
    <w:rsid w:val="008D7199"/>
    <w:pPr>
      <w:spacing w:after="180" w:line="240" w:lineRule="auto"/>
    </w:pPr>
    <w:rPr>
      <w:rFonts w:eastAsiaTheme="minorHAnsi"/>
      <w:color w:val="404040" w:themeColor="text1" w:themeTint="BF"/>
    </w:rPr>
  </w:style>
  <w:style w:type="paragraph" w:customStyle="1" w:styleId="A1CB3950A75D41ABB42844B0DF92B98B3">
    <w:name w:val="A1CB3950A75D41ABB42844B0DF92B98B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
    <w:name w:val="2D18659E10804AD38E56DB63ACE50E9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ADABCCECC67347EDBA2C8BCBEA38838A">
    <w:name w:val="ADABCCECC67347EDBA2C8BCBEA38838A"/>
    <w:rsid w:val="008D7199"/>
  </w:style>
  <w:style w:type="paragraph" w:customStyle="1" w:styleId="01FB06FB61EE4055AFC56A9A4A20B17C10">
    <w:name w:val="01FB06FB61EE4055AFC56A9A4A20B17C1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
    <w:name w:val="3CA9253634FE45F49F86E2F79543D6B2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0">
    <w:name w:val="9F3AAB161A224FA9B8D701F02F02AB6210"/>
    <w:rsid w:val="008D7199"/>
    <w:pPr>
      <w:spacing w:after="180" w:line="240" w:lineRule="auto"/>
    </w:pPr>
    <w:rPr>
      <w:rFonts w:eastAsiaTheme="minorHAnsi"/>
      <w:color w:val="A6A6A6" w:themeColor="background1" w:themeShade="A6"/>
      <w:sz w:val="14"/>
    </w:rPr>
  </w:style>
  <w:style w:type="paragraph" w:customStyle="1" w:styleId="5DF80ACE815641E18BEC96D7E137E69E10">
    <w:name w:val="5DF80ACE815641E18BEC96D7E137E69E10"/>
    <w:rsid w:val="008D7199"/>
    <w:pPr>
      <w:spacing w:after="180" w:line="240" w:lineRule="auto"/>
    </w:pPr>
    <w:rPr>
      <w:rFonts w:eastAsiaTheme="minorHAnsi"/>
      <w:color w:val="A6A6A6" w:themeColor="background1" w:themeShade="A6"/>
      <w:sz w:val="14"/>
    </w:rPr>
  </w:style>
  <w:style w:type="paragraph" w:customStyle="1" w:styleId="4B82B13F1AC24F519C63398F6784211D10">
    <w:name w:val="4B82B13F1AC24F519C63398F6784211D10"/>
    <w:rsid w:val="008D7199"/>
    <w:pPr>
      <w:spacing w:after="180" w:line="240" w:lineRule="auto"/>
    </w:pPr>
    <w:rPr>
      <w:rFonts w:eastAsiaTheme="minorHAnsi"/>
      <w:color w:val="262626" w:themeColor="text1" w:themeTint="D9"/>
      <w:sz w:val="18"/>
    </w:rPr>
  </w:style>
  <w:style w:type="paragraph" w:customStyle="1" w:styleId="383A9FC8C0AA4966B2A6D63953FC3BF910">
    <w:name w:val="383A9FC8C0AA4966B2A6D63953FC3BF9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
    <w:name w:val="6E3002F3ED4A4B9AADE4EFDFA4F83F03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
    <w:name w:val="D48EF9471508485C8988715678FFA721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0">
    <w:name w:val="E2E7B8C58B8E45D3BA4C0DE921A42ADB10"/>
    <w:rsid w:val="008D7199"/>
    <w:pPr>
      <w:spacing w:after="180" w:line="240" w:lineRule="auto"/>
    </w:pPr>
    <w:rPr>
      <w:rFonts w:eastAsiaTheme="minorHAnsi"/>
      <w:color w:val="A6A6A6" w:themeColor="background1" w:themeShade="A6"/>
      <w:sz w:val="14"/>
    </w:rPr>
  </w:style>
  <w:style w:type="paragraph" w:customStyle="1" w:styleId="4650EB9EA7CC44868DBE6F600097EEF810">
    <w:name w:val="4650EB9EA7CC44868DBE6F600097EEF810"/>
    <w:rsid w:val="008D7199"/>
    <w:pPr>
      <w:spacing w:after="180" w:line="240" w:lineRule="auto"/>
    </w:pPr>
    <w:rPr>
      <w:rFonts w:eastAsiaTheme="minorHAnsi"/>
      <w:color w:val="A6A6A6" w:themeColor="background1" w:themeShade="A6"/>
      <w:sz w:val="14"/>
    </w:rPr>
  </w:style>
  <w:style w:type="paragraph" w:customStyle="1" w:styleId="527953B85D2840FBBF8226A7164EA2F110">
    <w:name w:val="527953B85D2840FBBF8226A7164EA2F110"/>
    <w:rsid w:val="008D7199"/>
    <w:pPr>
      <w:spacing w:after="180" w:line="240" w:lineRule="auto"/>
    </w:pPr>
    <w:rPr>
      <w:rFonts w:eastAsiaTheme="minorHAnsi"/>
      <w:color w:val="262626" w:themeColor="text1" w:themeTint="D9"/>
      <w:sz w:val="18"/>
    </w:rPr>
  </w:style>
  <w:style w:type="paragraph" w:customStyle="1" w:styleId="50C2B9C5345E452CA9A38F8EB5B62F6510">
    <w:name w:val="50C2B9C5345E452CA9A38F8EB5B62F65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0">
    <w:name w:val="EA83F79A63064C9A8452A36C087F39B910"/>
    <w:rsid w:val="008D7199"/>
    <w:pPr>
      <w:spacing w:after="180" w:line="240" w:lineRule="auto"/>
    </w:pPr>
    <w:rPr>
      <w:rFonts w:eastAsiaTheme="minorHAnsi"/>
      <w:color w:val="262626" w:themeColor="text1" w:themeTint="D9"/>
      <w:sz w:val="16"/>
    </w:rPr>
  </w:style>
  <w:style w:type="paragraph" w:customStyle="1" w:styleId="E341965520544D3BA88A712249C9D16E3">
    <w:name w:val="E341965520544D3BA88A712249C9D16E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3">
    <w:name w:val="41B63675613849D6844BDF02A85CB41F3"/>
    <w:rsid w:val="008D7199"/>
    <w:pPr>
      <w:spacing w:after="180" w:line="240" w:lineRule="auto"/>
    </w:pPr>
    <w:rPr>
      <w:rFonts w:eastAsiaTheme="minorHAnsi"/>
      <w:color w:val="262626" w:themeColor="text1" w:themeTint="D9"/>
      <w:sz w:val="18"/>
    </w:rPr>
  </w:style>
  <w:style w:type="paragraph" w:customStyle="1" w:styleId="6B6B0FE195E944809BAECCFF0158F5893">
    <w:name w:val="6B6B0FE195E944809BAECCFF0158F5893"/>
    <w:rsid w:val="008D7199"/>
    <w:pPr>
      <w:spacing w:after="180" w:line="240" w:lineRule="auto"/>
    </w:pPr>
    <w:rPr>
      <w:rFonts w:eastAsiaTheme="minorHAnsi"/>
      <w:color w:val="404040" w:themeColor="text1" w:themeTint="BF"/>
    </w:rPr>
  </w:style>
  <w:style w:type="paragraph" w:customStyle="1" w:styleId="A1CB3950A75D41ABB42844B0DF92B98B4">
    <w:name w:val="A1CB3950A75D41ABB42844B0DF92B98B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
    <w:name w:val="2D18659E10804AD38E56DB63ACE50E9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1">
    <w:name w:val="01FB06FB61EE4055AFC56A9A4A20B17C1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
    <w:name w:val="3CA9253634FE45F49F86E2F79543D6B2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1">
    <w:name w:val="9F3AAB161A224FA9B8D701F02F02AB6211"/>
    <w:rsid w:val="008D7199"/>
    <w:pPr>
      <w:spacing w:after="180" w:line="240" w:lineRule="auto"/>
    </w:pPr>
    <w:rPr>
      <w:rFonts w:eastAsiaTheme="minorHAnsi"/>
      <w:color w:val="A6A6A6" w:themeColor="background1" w:themeShade="A6"/>
      <w:sz w:val="14"/>
    </w:rPr>
  </w:style>
  <w:style w:type="paragraph" w:customStyle="1" w:styleId="5DF80ACE815641E18BEC96D7E137E69E11">
    <w:name w:val="5DF80ACE815641E18BEC96D7E137E69E11"/>
    <w:rsid w:val="008D7199"/>
    <w:pPr>
      <w:spacing w:after="180" w:line="240" w:lineRule="auto"/>
    </w:pPr>
    <w:rPr>
      <w:rFonts w:eastAsiaTheme="minorHAnsi"/>
      <w:color w:val="A6A6A6" w:themeColor="background1" w:themeShade="A6"/>
      <w:sz w:val="14"/>
    </w:rPr>
  </w:style>
  <w:style w:type="paragraph" w:customStyle="1" w:styleId="4B82B13F1AC24F519C63398F6784211D11">
    <w:name w:val="4B82B13F1AC24F519C63398F6784211D11"/>
    <w:rsid w:val="008D7199"/>
    <w:pPr>
      <w:spacing w:after="180" w:line="240" w:lineRule="auto"/>
    </w:pPr>
    <w:rPr>
      <w:rFonts w:eastAsiaTheme="minorHAnsi"/>
      <w:color w:val="262626" w:themeColor="text1" w:themeTint="D9"/>
      <w:sz w:val="18"/>
    </w:rPr>
  </w:style>
  <w:style w:type="paragraph" w:customStyle="1" w:styleId="383A9FC8C0AA4966B2A6D63953FC3BF911">
    <w:name w:val="383A9FC8C0AA4966B2A6D63953FC3BF9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
    <w:name w:val="6E3002F3ED4A4B9AADE4EFDFA4F83F03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
    <w:name w:val="D48EF9471508485C8988715678FFA721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1">
    <w:name w:val="E2E7B8C58B8E45D3BA4C0DE921A42ADB11"/>
    <w:rsid w:val="008D7199"/>
    <w:pPr>
      <w:spacing w:after="180" w:line="240" w:lineRule="auto"/>
    </w:pPr>
    <w:rPr>
      <w:rFonts w:eastAsiaTheme="minorHAnsi"/>
      <w:color w:val="A6A6A6" w:themeColor="background1" w:themeShade="A6"/>
      <w:sz w:val="14"/>
    </w:rPr>
  </w:style>
  <w:style w:type="paragraph" w:customStyle="1" w:styleId="4650EB9EA7CC44868DBE6F600097EEF811">
    <w:name w:val="4650EB9EA7CC44868DBE6F600097EEF811"/>
    <w:rsid w:val="008D7199"/>
    <w:pPr>
      <w:spacing w:after="180" w:line="240" w:lineRule="auto"/>
    </w:pPr>
    <w:rPr>
      <w:rFonts w:eastAsiaTheme="minorHAnsi"/>
      <w:color w:val="A6A6A6" w:themeColor="background1" w:themeShade="A6"/>
      <w:sz w:val="14"/>
    </w:rPr>
  </w:style>
  <w:style w:type="paragraph" w:customStyle="1" w:styleId="527953B85D2840FBBF8226A7164EA2F111">
    <w:name w:val="527953B85D2840FBBF8226A7164EA2F111"/>
    <w:rsid w:val="008D7199"/>
    <w:pPr>
      <w:spacing w:after="180" w:line="240" w:lineRule="auto"/>
    </w:pPr>
    <w:rPr>
      <w:rFonts w:eastAsiaTheme="minorHAnsi"/>
      <w:color w:val="262626" w:themeColor="text1" w:themeTint="D9"/>
      <w:sz w:val="18"/>
    </w:rPr>
  </w:style>
  <w:style w:type="paragraph" w:customStyle="1" w:styleId="50C2B9C5345E452CA9A38F8EB5B62F6511">
    <w:name w:val="50C2B9C5345E452CA9A38F8EB5B62F65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1">
    <w:name w:val="EA83F79A63064C9A8452A36C087F39B911"/>
    <w:rsid w:val="008D7199"/>
    <w:pPr>
      <w:spacing w:after="180" w:line="240" w:lineRule="auto"/>
    </w:pPr>
    <w:rPr>
      <w:rFonts w:eastAsiaTheme="minorHAnsi"/>
      <w:color w:val="262626" w:themeColor="text1" w:themeTint="D9"/>
      <w:sz w:val="16"/>
    </w:rPr>
  </w:style>
  <w:style w:type="paragraph" w:customStyle="1" w:styleId="E341965520544D3BA88A712249C9D16E4">
    <w:name w:val="E341965520544D3BA88A712249C9D16E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4">
    <w:name w:val="41B63675613849D6844BDF02A85CB41F4"/>
    <w:rsid w:val="008D7199"/>
    <w:pPr>
      <w:spacing w:after="180" w:line="240" w:lineRule="auto"/>
    </w:pPr>
    <w:rPr>
      <w:rFonts w:eastAsiaTheme="minorHAnsi"/>
      <w:color w:val="262626" w:themeColor="text1" w:themeTint="D9"/>
      <w:sz w:val="18"/>
    </w:rPr>
  </w:style>
  <w:style w:type="paragraph" w:customStyle="1" w:styleId="6B6B0FE195E944809BAECCFF0158F5894">
    <w:name w:val="6B6B0FE195E944809BAECCFF0158F5894"/>
    <w:rsid w:val="008D7199"/>
    <w:pPr>
      <w:spacing w:after="180" w:line="240" w:lineRule="auto"/>
    </w:pPr>
    <w:rPr>
      <w:rFonts w:eastAsiaTheme="minorHAnsi"/>
      <w:color w:val="404040" w:themeColor="text1" w:themeTint="BF"/>
    </w:rPr>
  </w:style>
  <w:style w:type="paragraph" w:customStyle="1" w:styleId="A1CB3950A75D41ABB42844B0DF92B98B5">
    <w:name w:val="A1CB3950A75D41ABB42844B0DF92B98B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
    <w:name w:val="2D18659E10804AD38E56DB63ACE50E9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2">
    <w:name w:val="01FB06FB61EE4055AFC56A9A4A20B17C1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
    <w:name w:val="3CA9253634FE45F49F86E2F79543D6B2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
    <w:name w:val="C0C3FE2DC44641138CF5158EFD2B7155"/>
    <w:rsid w:val="008D7199"/>
    <w:pPr>
      <w:spacing w:after="180" w:line="240" w:lineRule="auto"/>
    </w:pPr>
    <w:rPr>
      <w:rFonts w:eastAsiaTheme="minorHAnsi"/>
      <w:color w:val="262626" w:themeColor="text1" w:themeTint="D9"/>
      <w:sz w:val="16"/>
    </w:rPr>
  </w:style>
  <w:style w:type="paragraph" w:customStyle="1" w:styleId="9F3AAB161A224FA9B8D701F02F02AB6212">
    <w:name w:val="9F3AAB161A224FA9B8D701F02F02AB6212"/>
    <w:rsid w:val="008D7199"/>
    <w:pPr>
      <w:spacing w:after="180" w:line="240" w:lineRule="auto"/>
    </w:pPr>
    <w:rPr>
      <w:rFonts w:eastAsiaTheme="minorHAnsi"/>
      <w:color w:val="A6A6A6" w:themeColor="background1" w:themeShade="A6"/>
      <w:sz w:val="14"/>
    </w:rPr>
  </w:style>
  <w:style w:type="paragraph" w:customStyle="1" w:styleId="5DF80ACE815641E18BEC96D7E137E69E12">
    <w:name w:val="5DF80ACE815641E18BEC96D7E137E69E12"/>
    <w:rsid w:val="008D7199"/>
    <w:pPr>
      <w:spacing w:after="180" w:line="240" w:lineRule="auto"/>
    </w:pPr>
    <w:rPr>
      <w:rFonts w:eastAsiaTheme="minorHAnsi"/>
      <w:color w:val="A6A6A6" w:themeColor="background1" w:themeShade="A6"/>
      <w:sz w:val="14"/>
    </w:rPr>
  </w:style>
  <w:style w:type="paragraph" w:customStyle="1" w:styleId="4B82B13F1AC24F519C63398F6784211D12">
    <w:name w:val="4B82B13F1AC24F519C63398F6784211D12"/>
    <w:rsid w:val="008D7199"/>
    <w:pPr>
      <w:spacing w:after="180" w:line="240" w:lineRule="auto"/>
    </w:pPr>
    <w:rPr>
      <w:rFonts w:eastAsiaTheme="minorHAnsi"/>
      <w:color w:val="262626" w:themeColor="text1" w:themeTint="D9"/>
      <w:sz w:val="18"/>
    </w:rPr>
  </w:style>
  <w:style w:type="paragraph" w:customStyle="1" w:styleId="383A9FC8C0AA4966B2A6D63953FC3BF912">
    <w:name w:val="383A9FC8C0AA4966B2A6D63953FC3BF9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
    <w:name w:val="6E3002F3ED4A4B9AADE4EFDFA4F83F03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
    <w:name w:val="D48EF9471508485C8988715678FFA721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2">
    <w:name w:val="E2E7B8C58B8E45D3BA4C0DE921A42ADB12"/>
    <w:rsid w:val="008D7199"/>
    <w:pPr>
      <w:spacing w:after="180" w:line="240" w:lineRule="auto"/>
    </w:pPr>
    <w:rPr>
      <w:rFonts w:eastAsiaTheme="minorHAnsi"/>
      <w:color w:val="A6A6A6" w:themeColor="background1" w:themeShade="A6"/>
      <w:sz w:val="14"/>
    </w:rPr>
  </w:style>
  <w:style w:type="paragraph" w:customStyle="1" w:styleId="4650EB9EA7CC44868DBE6F600097EEF812">
    <w:name w:val="4650EB9EA7CC44868DBE6F600097EEF812"/>
    <w:rsid w:val="008D7199"/>
    <w:pPr>
      <w:spacing w:after="180" w:line="240" w:lineRule="auto"/>
    </w:pPr>
    <w:rPr>
      <w:rFonts w:eastAsiaTheme="minorHAnsi"/>
      <w:color w:val="A6A6A6" w:themeColor="background1" w:themeShade="A6"/>
      <w:sz w:val="14"/>
    </w:rPr>
  </w:style>
  <w:style w:type="paragraph" w:customStyle="1" w:styleId="527953B85D2840FBBF8226A7164EA2F112">
    <w:name w:val="527953B85D2840FBBF8226A7164EA2F112"/>
    <w:rsid w:val="008D7199"/>
    <w:pPr>
      <w:spacing w:after="180" w:line="240" w:lineRule="auto"/>
    </w:pPr>
    <w:rPr>
      <w:rFonts w:eastAsiaTheme="minorHAnsi"/>
      <w:color w:val="262626" w:themeColor="text1" w:themeTint="D9"/>
      <w:sz w:val="18"/>
    </w:rPr>
  </w:style>
  <w:style w:type="paragraph" w:customStyle="1" w:styleId="50C2B9C5345E452CA9A38F8EB5B62F6512">
    <w:name w:val="50C2B9C5345E452CA9A38F8EB5B62F65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2">
    <w:name w:val="EA83F79A63064C9A8452A36C087F39B912"/>
    <w:rsid w:val="008D7199"/>
    <w:pPr>
      <w:spacing w:after="180" w:line="240" w:lineRule="auto"/>
    </w:pPr>
    <w:rPr>
      <w:rFonts w:eastAsiaTheme="minorHAnsi"/>
      <w:color w:val="262626" w:themeColor="text1" w:themeTint="D9"/>
      <w:sz w:val="16"/>
    </w:rPr>
  </w:style>
  <w:style w:type="paragraph" w:customStyle="1" w:styleId="E341965520544D3BA88A712249C9D16E5">
    <w:name w:val="E341965520544D3BA88A712249C9D16E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5">
    <w:name w:val="41B63675613849D6844BDF02A85CB41F5"/>
    <w:rsid w:val="008D7199"/>
    <w:pPr>
      <w:spacing w:after="180" w:line="240" w:lineRule="auto"/>
    </w:pPr>
    <w:rPr>
      <w:rFonts w:eastAsiaTheme="minorHAnsi"/>
      <w:color w:val="262626" w:themeColor="text1" w:themeTint="D9"/>
      <w:sz w:val="18"/>
    </w:rPr>
  </w:style>
  <w:style w:type="paragraph" w:customStyle="1" w:styleId="6B6B0FE195E944809BAECCFF0158F5895">
    <w:name w:val="6B6B0FE195E944809BAECCFF0158F5895"/>
    <w:rsid w:val="008D7199"/>
    <w:pPr>
      <w:spacing w:after="180" w:line="240" w:lineRule="auto"/>
    </w:pPr>
    <w:rPr>
      <w:rFonts w:eastAsiaTheme="minorHAnsi"/>
      <w:color w:val="404040" w:themeColor="text1" w:themeTint="BF"/>
    </w:rPr>
  </w:style>
  <w:style w:type="paragraph" w:customStyle="1" w:styleId="A1CB3950A75D41ABB42844B0DF92B98B6">
    <w:name w:val="A1CB3950A75D41ABB42844B0DF92B98B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
    <w:name w:val="2D18659E10804AD38E56DB63ACE50E9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3">
    <w:name w:val="01FB06FB61EE4055AFC56A9A4A20B17C1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
    <w:name w:val="3CA9253634FE45F49F86E2F79543D6B2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
    <w:name w:val="C0C3FE2DC44641138CF5158EFD2B71551"/>
    <w:rsid w:val="008D7199"/>
    <w:pPr>
      <w:spacing w:after="180" w:line="240" w:lineRule="auto"/>
    </w:pPr>
    <w:rPr>
      <w:rFonts w:eastAsiaTheme="minorHAnsi"/>
      <w:color w:val="262626" w:themeColor="text1" w:themeTint="D9"/>
      <w:sz w:val="16"/>
    </w:rPr>
  </w:style>
  <w:style w:type="paragraph" w:customStyle="1" w:styleId="9F3AAB161A224FA9B8D701F02F02AB6213">
    <w:name w:val="9F3AAB161A224FA9B8D701F02F02AB6213"/>
    <w:rsid w:val="008D7199"/>
    <w:pPr>
      <w:spacing w:after="180" w:line="240" w:lineRule="auto"/>
    </w:pPr>
    <w:rPr>
      <w:rFonts w:eastAsiaTheme="minorHAnsi"/>
      <w:color w:val="A6A6A6" w:themeColor="background1" w:themeShade="A6"/>
      <w:sz w:val="14"/>
    </w:rPr>
  </w:style>
  <w:style w:type="paragraph" w:customStyle="1" w:styleId="5DF80ACE815641E18BEC96D7E137E69E13">
    <w:name w:val="5DF80ACE815641E18BEC96D7E137E69E13"/>
    <w:rsid w:val="008D7199"/>
    <w:pPr>
      <w:spacing w:after="180" w:line="240" w:lineRule="auto"/>
    </w:pPr>
    <w:rPr>
      <w:rFonts w:eastAsiaTheme="minorHAnsi"/>
      <w:color w:val="A6A6A6" w:themeColor="background1" w:themeShade="A6"/>
      <w:sz w:val="14"/>
    </w:rPr>
  </w:style>
  <w:style w:type="paragraph" w:customStyle="1" w:styleId="4B82B13F1AC24F519C63398F6784211D13">
    <w:name w:val="4B82B13F1AC24F519C63398F6784211D13"/>
    <w:rsid w:val="008D7199"/>
    <w:pPr>
      <w:spacing w:after="180" w:line="240" w:lineRule="auto"/>
    </w:pPr>
    <w:rPr>
      <w:rFonts w:eastAsiaTheme="minorHAnsi"/>
      <w:color w:val="262626" w:themeColor="text1" w:themeTint="D9"/>
      <w:sz w:val="18"/>
    </w:rPr>
  </w:style>
  <w:style w:type="paragraph" w:customStyle="1" w:styleId="383A9FC8C0AA4966B2A6D63953FC3BF913">
    <w:name w:val="383A9FC8C0AA4966B2A6D63953FC3BF9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3">
    <w:name w:val="6E3002F3ED4A4B9AADE4EFDFA4F83F03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3">
    <w:name w:val="D48EF9471508485C8988715678FFA721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3">
    <w:name w:val="E2E7B8C58B8E45D3BA4C0DE921A42ADB13"/>
    <w:rsid w:val="008D7199"/>
    <w:pPr>
      <w:spacing w:after="180" w:line="240" w:lineRule="auto"/>
    </w:pPr>
    <w:rPr>
      <w:rFonts w:eastAsiaTheme="minorHAnsi"/>
      <w:color w:val="A6A6A6" w:themeColor="background1" w:themeShade="A6"/>
      <w:sz w:val="14"/>
    </w:rPr>
  </w:style>
  <w:style w:type="paragraph" w:customStyle="1" w:styleId="4650EB9EA7CC44868DBE6F600097EEF813">
    <w:name w:val="4650EB9EA7CC44868DBE6F600097EEF813"/>
    <w:rsid w:val="008D7199"/>
    <w:pPr>
      <w:spacing w:after="180" w:line="240" w:lineRule="auto"/>
    </w:pPr>
    <w:rPr>
      <w:rFonts w:eastAsiaTheme="minorHAnsi"/>
      <w:color w:val="A6A6A6" w:themeColor="background1" w:themeShade="A6"/>
      <w:sz w:val="14"/>
    </w:rPr>
  </w:style>
  <w:style w:type="paragraph" w:customStyle="1" w:styleId="527953B85D2840FBBF8226A7164EA2F113">
    <w:name w:val="527953B85D2840FBBF8226A7164EA2F113"/>
    <w:rsid w:val="008D7199"/>
    <w:pPr>
      <w:spacing w:after="180" w:line="240" w:lineRule="auto"/>
    </w:pPr>
    <w:rPr>
      <w:rFonts w:eastAsiaTheme="minorHAnsi"/>
      <w:color w:val="262626" w:themeColor="text1" w:themeTint="D9"/>
      <w:sz w:val="18"/>
    </w:rPr>
  </w:style>
  <w:style w:type="paragraph" w:customStyle="1" w:styleId="50C2B9C5345E452CA9A38F8EB5B62F6513">
    <w:name w:val="50C2B9C5345E452CA9A38F8EB5B62F65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3">
    <w:name w:val="EA83F79A63064C9A8452A36C087F39B913"/>
    <w:rsid w:val="008D7199"/>
    <w:pPr>
      <w:spacing w:after="180" w:line="240" w:lineRule="auto"/>
    </w:pPr>
    <w:rPr>
      <w:rFonts w:eastAsiaTheme="minorHAnsi"/>
      <w:color w:val="262626" w:themeColor="text1" w:themeTint="D9"/>
      <w:sz w:val="16"/>
    </w:rPr>
  </w:style>
  <w:style w:type="paragraph" w:customStyle="1" w:styleId="E341965520544D3BA88A712249C9D16E6">
    <w:name w:val="E341965520544D3BA88A712249C9D16E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6">
    <w:name w:val="41B63675613849D6844BDF02A85CB41F6"/>
    <w:rsid w:val="008D7199"/>
    <w:pPr>
      <w:spacing w:after="180" w:line="240" w:lineRule="auto"/>
    </w:pPr>
    <w:rPr>
      <w:rFonts w:eastAsiaTheme="minorHAnsi"/>
      <w:color w:val="262626" w:themeColor="text1" w:themeTint="D9"/>
      <w:sz w:val="18"/>
    </w:rPr>
  </w:style>
  <w:style w:type="paragraph" w:customStyle="1" w:styleId="6B6B0FE195E944809BAECCFF0158F5896">
    <w:name w:val="6B6B0FE195E944809BAECCFF0158F5896"/>
    <w:rsid w:val="008D7199"/>
    <w:pPr>
      <w:spacing w:after="180" w:line="240" w:lineRule="auto"/>
    </w:pPr>
    <w:rPr>
      <w:rFonts w:eastAsiaTheme="minorHAnsi"/>
      <w:color w:val="404040" w:themeColor="text1" w:themeTint="BF"/>
    </w:rPr>
  </w:style>
  <w:style w:type="paragraph" w:customStyle="1" w:styleId="A1CB3950A75D41ABB42844B0DF92B98B7">
    <w:name w:val="A1CB3950A75D41ABB42844B0DF92B98B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
    <w:name w:val="2D18659E10804AD38E56DB63ACE50E9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4">
    <w:name w:val="01FB06FB61EE4055AFC56A9A4A20B17C1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4">
    <w:name w:val="3CA9253634FE45F49F86E2F79543D6B2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
    <w:name w:val="C0C3FE2DC44641138CF5158EFD2B71552"/>
    <w:rsid w:val="008D7199"/>
    <w:pPr>
      <w:spacing w:after="180" w:line="240" w:lineRule="auto"/>
    </w:pPr>
    <w:rPr>
      <w:rFonts w:eastAsiaTheme="minorHAnsi"/>
      <w:color w:val="262626" w:themeColor="text1" w:themeTint="D9"/>
      <w:sz w:val="16"/>
    </w:rPr>
  </w:style>
  <w:style w:type="paragraph" w:customStyle="1" w:styleId="9F3AAB161A224FA9B8D701F02F02AB6214">
    <w:name w:val="9F3AAB161A224FA9B8D701F02F02AB6214"/>
    <w:rsid w:val="008D7199"/>
    <w:pPr>
      <w:spacing w:after="180" w:line="240" w:lineRule="auto"/>
    </w:pPr>
    <w:rPr>
      <w:rFonts w:eastAsiaTheme="minorHAnsi"/>
      <w:color w:val="A6A6A6" w:themeColor="background1" w:themeShade="A6"/>
      <w:sz w:val="14"/>
    </w:rPr>
  </w:style>
  <w:style w:type="paragraph" w:customStyle="1" w:styleId="5DF80ACE815641E18BEC96D7E137E69E14">
    <w:name w:val="5DF80ACE815641E18BEC96D7E137E69E14"/>
    <w:rsid w:val="008D7199"/>
    <w:pPr>
      <w:spacing w:after="180" w:line="240" w:lineRule="auto"/>
    </w:pPr>
    <w:rPr>
      <w:rFonts w:eastAsiaTheme="minorHAnsi"/>
      <w:color w:val="A6A6A6" w:themeColor="background1" w:themeShade="A6"/>
      <w:sz w:val="14"/>
    </w:rPr>
  </w:style>
  <w:style w:type="paragraph" w:customStyle="1" w:styleId="4B82B13F1AC24F519C63398F6784211D14">
    <w:name w:val="4B82B13F1AC24F519C63398F6784211D14"/>
    <w:rsid w:val="008D7199"/>
    <w:pPr>
      <w:spacing w:after="180" w:line="240" w:lineRule="auto"/>
    </w:pPr>
    <w:rPr>
      <w:rFonts w:eastAsiaTheme="minorHAnsi"/>
      <w:color w:val="262626" w:themeColor="text1" w:themeTint="D9"/>
      <w:sz w:val="18"/>
    </w:rPr>
  </w:style>
  <w:style w:type="paragraph" w:customStyle="1" w:styleId="383A9FC8C0AA4966B2A6D63953FC3BF914">
    <w:name w:val="383A9FC8C0AA4966B2A6D63953FC3BF9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4">
    <w:name w:val="6E3002F3ED4A4B9AADE4EFDFA4F83F03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4">
    <w:name w:val="D48EF9471508485C8988715678FFA721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4">
    <w:name w:val="E2E7B8C58B8E45D3BA4C0DE921A42ADB14"/>
    <w:rsid w:val="008D7199"/>
    <w:pPr>
      <w:spacing w:after="180" w:line="240" w:lineRule="auto"/>
    </w:pPr>
    <w:rPr>
      <w:rFonts w:eastAsiaTheme="minorHAnsi"/>
      <w:color w:val="A6A6A6" w:themeColor="background1" w:themeShade="A6"/>
      <w:sz w:val="14"/>
    </w:rPr>
  </w:style>
  <w:style w:type="paragraph" w:customStyle="1" w:styleId="4650EB9EA7CC44868DBE6F600097EEF814">
    <w:name w:val="4650EB9EA7CC44868DBE6F600097EEF814"/>
    <w:rsid w:val="008D7199"/>
    <w:pPr>
      <w:spacing w:after="180" w:line="240" w:lineRule="auto"/>
    </w:pPr>
    <w:rPr>
      <w:rFonts w:eastAsiaTheme="minorHAnsi"/>
      <w:color w:val="A6A6A6" w:themeColor="background1" w:themeShade="A6"/>
      <w:sz w:val="14"/>
    </w:rPr>
  </w:style>
  <w:style w:type="paragraph" w:customStyle="1" w:styleId="527953B85D2840FBBF8226A7164EA2F114">
    <w:name w:val="527953B85D2840FBBF8226A7164EA2F114"/>
    <w:rsid w:val="008D7199"/>
    <w:pPr>
      <w:spacing w:after="180" w:line="240" w:lineRule="auto"/>
    </w:pPr>
    <w:rPr>
      <w:rFonts w:eastAsiaTheme="minorHAnsi"/>
      <w:color w:val="262626" w:themeColor="text1" w:themeTint="D9"/>
      <w:sz w:val="18"/>
    </w:rPr>
  </w:style>
  <w:style w:type="paragraph" w:customStyle="1" w:styleId="50C2B9C5345E452CA9A38F8EB5B62F6514">
    <w:name w:val="50C2B9C5345E452CA9A38F8EB5B62F65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4">
    <w:name w:val="EA83F79A63064C9A8452A36C087F39B914"/>
    <w:rsid w:val="008D7199"/>
    <w:pPr>
      <w:spacing w:after="180" w:line="240" w:lineRule="auto"/>
    </w:pPr>
    <w:rPr>
      <w:rFonts w:eastAsiaTheme="minorHAnsi"/>
      <w:color w:val="262626" w:themeColor="text1" w:themeTint="D9"/>
      <w:sz w:val="16"/>
    </w:rPr>
  </w:style>
  <w:style w:type="paragraph" w:customStyle="1" w:styleId="E341965520544D3BA88A712249C9D16E7">
    <w:name w:val="E341965520544D3BA88A712249C9D16E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7">
    <w:name w:val="41B63675613849D6844BDF02A85CB41F7"/>
    <w:rsid w:val="008D7199"/>
    <w:pPr>
      <w:spacing w:after="180" w:line="240" w:lineRule="auto"/>
    </w:pPr>
    <w:rPr>
      <w:rFonts w:eastAsiaTheme="minorHAnsi"/>
      <w:color w:val="262626" w:themeColor="text1" w:themeTint="D9"/>
      <w:sz w:val="18"/>
    </w:rPr>
  </w:style>
  <w:style w:type="paragraph" w:customStyle="1" w:styleId="6B6B0FE195E944809BAECCFF0158F5897">
    <w:name w:val="6B6B0FE195E944809BAECCFF0158F5897"/>
    <w:rsid w:val="008D7199"/>
    <w:pPr>
      <w:spacing w:after="180" w:line="240" w:lineRule="auto"/>
    </w:pPr>
    <w:rPr>
      <w:rFonts w:eastAsiaTheme="minorHAnsi"/>
      <w:color w:val="404040" w:themeColor="text1" w:themeTint="BF"/>
    </w:rPr>
  </w:style>
  <w:style w:type="paragraph" w:customStyle="1" w:styleId="A1CB3950A75D41ABB42844B0DF92B98B8">
    <w:name w:val="A1CB3950A75D41ABB42844B0DF92B98B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
    <w:name w:val="2D18659E10804AD38E56DB63ACE50E9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5">
    <w:name w:val="01FB06FB61EE4055AFC56A9A4A20B17C1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5">
    <w:name w:val="3CA9253634FE45F49F86E2F79543D6B2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
    <w:name w:val="C0C3FE2DC44641138CF5158EFD2B71553"/>
    <w:rsid w:val="008D7199"/>
    <w:pPr>
      <w:spacing w:after="180" w:line="240" w:lineRule="auto"/>
    </w:pPr>
    <w:rPr>
      <w:rFonts w:eastAsiaTheme="minorHAnsi"/>
      <w:color w:val="262626" w:themeColor="text1" w:themeTint="D9"/>
      <w:sz w:val="16"/>
    </w:rPr>
  </w:style>
  <w:style w:type="paragraph" w:customStyle="1" w:styleId="9F3AAB161A224FA9B8D701F02F02AB6215">
    <w:name w:val="9F3AAB161A224FA9B8D701F02F02AB6215"/>
    <w:rsid w:val="008D7199"/>
    <w:pPr>
      <w:spacing w:after="180" w:line="240" w:lineRule="auto"/>
    </w:pPr>
    <w:rPr>
      <w:rFonts w:eastAsiaTheme="minorHAnsi"/>
      <w:color w:val="A6A6A6" w:themeColor="background1" w:themeShade="A6"/>
      <w:sz w:val="14"/>
    </w:rPr>
  </w:style>
  <w:style w:type="paragraph" w:customStyle="1" w:styleId="5DF80ACE815641E18BEC96D7E137E69E15">
    <w:name w:val="5DF80ACE815641E18BEC96D7E137E69E15"/>
    <w:rsid w:val="008D7199"/>
    <w:pPr>
      <w:spacing w:after="180" w:line="240" w:lineRule="auto"/>
    </w:pPr>
    <w:rPr>
      <w:rFonts w:eastAsiaTheme="minorHAnsi"/>
      <w:color w:val="A6A6A6" w:themeColor="background1" w:themeShade="A6"/>
      <w:sz w:val="14"/>
    </w:rPr>
  </w:style>
  <w:style w:type="paragraph" w:customStyle="1" w:styleId="4B82B13F1AC24F519C63398F6784211D15">
    <w:name w:val="4B82B13F1AC24F519C63398F6784211D15"/>
    <w:rsid w:val="008D7199"/>
    <w:pPr>
      <w:spacing w:after="180" w:line="240" w:lineRule="auto"/>
    </w:pPr>
    <w:rPr>
      <w:rFonts w:eastAsiaTheme="minorHAnsi"/>
      <w:color w:val="262626" w:themeColor="text1" w:themeTint="D9"/>
      <w:sz w:val="18"/>
    </w:rPr>
  </w:style>
  <w:style w:type="paragraph" w:customStyle="1" w:styleId="383A9FC8C0AA4966B2A6D63953FC3BF915">
    <w:name w:val="383A9FC8C0AA4966B2A6D63953FC3BF9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5">
    <w:name w:val="6E3002F3ED4A4B9AADE4EFDFA4F83F03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5">
    <w:name w:val="D48EF9471508485C8988715678FFA721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5">
    <w:name w:val="E2E7B8C58B8E45D3BA4C0DE921A42ADB15"/>
    <w:rsid w:val="008D7199"/>
    <w:pPr>
      <w:spacing w:after="180" w:line="240" w:lineRule="auto"/>
    </w:pPr>
    <w:rPr>
      <w:rFonts w:eastAsiaTheme="minorHAnsi"/>
      <w:color w:val="A6A6A6" w:themeColor="background1" w:themeShade="A6"/>
      <w:sz w:val="14"/>
    </w:rPr>
  </w:style>
  <w:style w:type="paragraph" w:customStyle="1" w:styleId="4650EB9EA7CC44868DBE6F600097EEF815">
    <w:name w:val="4650EB9EA7CC44868DBE6F600097EEF815"/>
    <w:rsid w:val="008D7199"/>
    <w:pPr>
      <w:spacing w:after="180" w:line="240" w:lineRule="auto"/>
    </w:pPr>
    <w:rPr>
      <w:rFonts w:eastAsiaTheme="minorHAnsi"/>
      <w:color w:val="A6A6A6" w:themeColor="background1" w:themeShade="A6"/>
      <w:sz w:val="14"/>
    </w:rPr>
  </w:style>
  <w:style w:type="paragraph" w:customStyle="1" w:styleId="527953B85D2840FBBF8226A7164EA2F115">
    <w:name w:val="527953B85D2840FBBF8226A7164EA2F115"/>
    <w:rsid w:val="008D7199"/>
    <w:pPr>
      <w:spacing w:after="180" w:line="240" w:lineRule="auto"/>
    </w:pPr>
    <w:rPr>
      <w:rFonts w:eastAsiaTheme="minorHAnsi"/>
      <w:color w:val="262626" w:themeColor="text1" w:themeTint="D9"/>
      <w:sz w:val="18"/>
    </w:rPr>
  </w:style>
  <w:style w:type="paragraph" w:customStyle="1" w:styleId="50C2B9C5345E452CA9A38F8EB5B62F6515">
    <w:name w:val="50C2B9C5345E452CA9A38F8EB5B62F65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5">
    <w:name w:val="EA83F79A63064C9A8452A36C087F39B915"/>
    <w:rsid w:val="008D7199"/>
    <w:pPr>
      <w:spacing w:after="180" w:line="240" w:lineRule="auto"/>
    </w:pPr>
    <w:rPr>
      <w:rFonts w:eastAsiaTheme="minorHAnsi"/>
      <w:color w:val="262626" w:themeColor="text1" w:themeTint="D9"/>
      <w:sz w:val="16"/>
    </w:rPr>
  </w:style>
  <w:style w:type="paragraph" w:customStyle="1" w:styleId="E341965520544D3BA88A712249C9D16E8">
    <w:name w:val="E341965520544D3BA88A712249C9D16E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8">
    <w:name w:val="41B63675613849D6844BDF02A85CB41F8"/>
    <w:rsid w:val="008D7199"/>
    <w:pPr>
      <w:spacing w:after="180" w:line="240" w:lineRule="auto"/>
    </w:pPr>
    <w:rPr>
      <w:rFonts w:eastAsiaTheme="minorHAnsi"/>
      <w:color w:val="262626" w:themeColor="text1" w:themeTint="D9"/>
      <w:sz w:val="18"/>
    </w:rPr>
  </w:style>
  <w:style w:type="paragraph" w:customStyle="1" w:styleId="6B6B0FE195E944809BAECCFF0158F5898">
    <w:name w:val="6B6B0FE195E944809BAECCFF0158F5898"/>
    <w:rsid w:val="008D7199"/>
    <w:pPr>
      <w:spacing w:after="180" w:line="240" w:lineRule="auto"/>
    </w:pPr>
    <w:rPr>
      <w:rFonts w:eastAsiaTheme="minorHAnsi"/>
      <w:color w:val="404040" w:themeColor="text1" w:themeTint="BF"/>
    </w:rPr>
  </w:style>
  <w:style w:type="paragraph" w:customStyle="1" w:styleId="A1CB3950A75D41ABB42844B0DF92B98B9">
    <w:name w:val="A1CB3950A75D41ABB42844B0DF92B98B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
    <w:name w:val="2D18659E10804AD38E56DB63ACE50E9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6">
    <w:name w:val="01FB06FB61EE4055AFC56A9A4A20B17C1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6">
    <w:name w:val="3CA9253634FE45F49F86E2F79543D6B2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
    <w:name w:val="C0C3FE2DC44641138CF5158EFD2B71554"/>
    <w:rsid w:val="008D7199"/>
    <w:pPr>
      <w:spacing w:after="180" w:line="240" w:lineRule="auto"/>
    </w:pPr>
    <w:rPr>
      <w:rFonts w:eastAsiaTheme="minorHAnsi"/>
      <w:color w:val="262626" w:themeColor="text1" w:themeTint="D9"/>
      <w:sz w:val="16"/>
    </w:rPr>
  </w:style>
  <w:style w:type="paragraph" w:customStyle="1" w:styleId="9F3AAB161A224FA9B8D701F02F02AB6216">
    <w:name w:val="9F3AAB161A224FA9B8D701F02F02AB6216"/>
    <w:rsid w:val="008D7199"/>
    <w:pPr>
      <w:spacing w:after="180" w:line="240" w:lineRule="auto"/>
    </w:pPr>
    <w:rPr>
      <w:rFonts w:eastAsiaTheme="minorHAnsi"/>
      <w:color w:val="A6A6A6" w:themeColor="background1" w:themeShade="A6"/>
      <w:sz w:val="14"/>
    </w:rPr>
  </w:style>
  <w:style w:type="paragraph" w:customStyle="1" w:styleId="5DF80ACE815641E18BEC96D7E137E69E16">
    <w:name w:val="5DF80ACE815641E18BEC96D7E137E69E16"/>
    <w:rsid w:val="008D7199"/>
    <w:pPr>
      <w:spacing w:after="180" w:line="240" w:lineRule="auto"/>
    </w:pPr>
    <w:rPr>
      <w:rFonts w:eastAsiaTheme="minorHAnsi"/>
      <w:color w:val="A6A6A6" w:themeColor="background1" w:themeShade="A6"/>
      <w:sz w:val="14"/>
    </w:rPr>
  </w:style>
  <w:style w:type="paragraph" w:customStyle="1" w:styleId="4B82B13F1AC24F519C63398F6784211D16">
    <w:name w:val="4B82B13F1AC24F519C63398F6784211D16"/>
    <w:rsid w:val="008D7199"/>
    <w:pPr>
      <w:spacing w:after="180" w:line="240" w:lineRule="auto"/>
    </w:pPr>
    <w:rPr>
      <w:rFonts w:eastAsiaTheme="minorHAnsi"/>
      <w:color w:val="262626" w:themeColor="text1" w:themeTint="D9"/>
      <w:sz w:val="18"/>
    </w:rPr>
  </w:style>
  <w:style w:type="paragraph" w:customStyle="1" w:styleId="383A9FC8C0AA4966B2A6D63953FC3BF916">
    <w:name w:val="383A9FC8C0AA4966B2A6D63953FC3BF9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6">
    <w:name w:val="6E3002F3ED4A4B9AADE4EFDFA4F83F03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6">
    <w:name w:val="D48EF9471508485C8988715678FFA721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6">
    <w:name w:val="E2E7B8C58B8E45D3BA4C0DE921A42ADB16"/>
    <w:rsid w:val="008D7199"/>
    <w:pPr>
      <w:spacing w:after="180" w:line="240" w:lineRule="auto"/>
    </w:pPr>
    <w:rPr>
      <w:rFonts w:eastAsiaTheme="minorHAnsi"/>
      <w:color w:val="A6A6A6" w:themeColor="background1" w:themeShade="A6"/>
      <w:sz w:val="14"/>
    </w:rPr>
  </w:style>
  <w:style w:type="paragraph" w:customStyle="1" w:styleId="4650EB9EA7CC44868DBE6F600097EEF816">
    <w:name w:val="4650EB9EA7CC44868DBE6F600097EEF816"/>
    <w:rsid w:val="008D7199"/>
    <w:pPr>
      <w:spacing w:after="180" w:line="240" w:lineRule="auto"/>
    </w:pPr>
    <w:rPr>
      <w:rFonts w:eastAsiaTheme="minorHAnsi"/>
      <w:color w:val="A6A6A6" w:themeColor="background1" w:themeShade="A6"/>
      <w:sz w:val="14"/>
    </w:rPr>
  </w:style>
  <w:style w:type="paragraph" w:customStyle="1" w:styleId="527953B85D2840FBBF8226A7164EA2F116">
    <w:name w:val="527953B85D2840FBBF8226A7164EA2F116"/>
    <w:rsid w:val="008D7199"/>
    <w:pPr>
      <w:spacing w:after="180" w:line="240" w:lineRule="auto"/>
    </w:pPr>
    <w:rPr>
      <w:rFonts w:eastAsiaTheme="minorHAnsi"/>
      <w:color w:val="262626" w:themeColor="text1" w:themeTint="D9"/>
      <w:sz w:val="18"/>
    </w:rPr>
  </w:style>
  <w:style w:type="paragraph" w:customStyle="1" w:styleId="50C2B9C5345E452CA9A38F8EB5B62F6516">
    <w:name w:val="50C2B9C5345E452CA9A38F8EB5B62F65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6">
    <w:name w:val="EA83F79A63064C9A8452A36C087F39B916"/>
    <w:rsid w:val="008D7199"/>
    <w:pPr>
      <w:spacing w:after="180" w:line="240" w:lineRule="auto"/>
    </w:pPr>
    <w:rPr>
      <w:rFonts w:eastAsiaTheme="minorHAnsi"/>
      <w:color w:val="262626" w:themeColor="text1" w:themeTint="D9"/>
      <w:sz w:val="16"/>
    </w:rPr>
  </w:style>
  <w:style w:type="paragraph" w:customStyle="1" w:styleId="E341965520544D3BA88A712249C9D16E9">
    <w:name w:val="E341965520544D3BA88A712249C9D16E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9">
    <w:name w:val="41B63675613849D6844BDF02A85CB41F9"/>
    <w:rsid w:val="008D7199"/>
    <w:pPr>
      <w:spacing w:after="180" w:line="240" w:lineRule="auto"/>
    </w:pPr>
    <w:rPr>
      <w:rFonts w:eastAsiaTheme="minorHAnsi"/>
      <w:color w:val="262626" w:themeColor="text1" w:themeTint="D9"/>
      <w:sz w:val="18"/>
    </w:rPr>
  </w:style>
  <w:style w:type="paragraph" w:customStyle="1" w:styleId="6B6B0FE195E944809BAECCFF0158F5899">
    <w:name w:val="6B6B0FE195E944809BAECCFF0158F5899"/>
    <w:rsid w:val="008D7199"/>
    <w:pPr>
      <w:spacing w:after="180" w:line="240" w:lineRule="auto"/>
    </w:pPr>
    <w:rPr>
      <w:rFonts w:eastAsiaTheme="minorHAnsi"/>
      <w:color w:val="404040" w:themeColor="text1" w:themeTint="BF"/>
    </w:rPr>
  </w:style>
  <w:style w:type="paragraph" w:customStyle="1" w:styleId="A1CB3950A75D41ABB42844B0DF92B98B10">
    <w:name w:val="A1CB3950A75D41ABB42844B0DF92B98B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0">
    <w:name w:val="2D18659E10804AD38E56DB63ACE50E92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7">
    <w:name w:val="01FB06FB61EE4055AFC56A9A4A20B17C1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7">
    <w:name w:val="3CA9253634FE45F49F86E2F79543D6B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
    <w:name w:val="C0C3FE2DC44641138CF5158EFD2B71555"/>
    <w:rsid w:val="008D7199"/>
    <w:pPr>
      <w:spacing w:after="180" w:line="240" w:lineRule="auto"/>
    </w:pPr>
    <w:rPr>
      <w:rFonts w:eastAsiaTheme="minorHAnsi"/>
      <w:color w:val="262626" w:themeColor="text1" w:themeTint="D9"/>
      <w:sz w:val="16"/>
    </w:rPr>
  </w:style>
  <w:style w:type="paragraph" w:customStyle="1" w:styleId="9F3AAB161A224FA9B8D701F02F02AB6217">
    <w:name w:val="9F3AAB161A224FA9B8D701F02F02AB6217"/>
    <w:rsid w:val="008D7199"/>
    <w:pPr>
      <w:spacing w:after="180" w:line="240" w:lineRule="auto"/>
    </w:pPr>
    <w:rPr>
      <w:rFonts w:eastAsiaTheme="minorHAnsi"/>
      <w:color w:val="A6A6A6" w:themeColor="background1" w:themeShade="A6"/>
      <w:sz w:val="14"/>
    </w:rPr>
  </w:style>
  <w:style w:type="paragraph" w:customStyle="1" w:styleId="5DF80ACE815641E18BEC96D7E137E69E17">
    <w:name w:val="5DF80ACE815641E18BEC96D7E137E69E17"/>
    <w:rsid w:val="008D7199"/>
    <w:pPr>
      <w:spacing w:after="180" w:line="240" w:lineRule="auto"/>
    </w:pPr>
    <w:rPr>
      <w:rFonts w:eastAsiaTheme="minorHAnsi"/>
      <w:color w:val="A6A6A6" w:themeColor="background1" w:themeShade="A6"/>
      <w:sz w:val="14"/>
    </w:rPr>
  </w:style>
  <w:style w:type="paragraph" w:customStyle="1" w:styleId="4B82B13F1AC24F519C63398F6784211D17">
    <w:name w:val="4B82B13F1AC24F519C63398F6784211D17"/>
    <w:rsid w:val="008D7199"/>
    <w:pPr>
      <w:spacing w:after="180" w:line="240" w:lineRule="auto"/>
    </w:pPr>
    <w:rPr>
      <w:rFonts w:eastAsiaTheme="minorHAnsi"/>
      <w:color w:val="262626" w:themeColor="text1" w:themeTint="D9"/>
      <w:sz w:val="18"/>
    </w:rPr>
  </w:style>
  <w:style w:type="paragraph" w:customStyle="1" w:styleId="383A9FC8C0AA4966B2A6D63953FC3BF917">
    <w:name w:val="383A9FC8C0AA4966B2A6D63953FC3BF9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7">
    <w:name w:val="6E3002F3ED4A4B9AADE4EFDFA4F83F03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7">
    <w:name w:val="D48EF9471508485C8988715678FFA721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7">
    <w:name w:val="E2E7B8C58B8E45D3BA4C0DE921A42ADB17"/>
    <w:rsid w:val="008D7199"/>
    <w:pPr>
      <w:spacing w:after="180" w:line="240" w:lineRule="auto"/>
    </w:pPr>
    <w:rPr>
      <w:rFonts w:eastAsiaTheme="minorHAnsi"/>
      <w:color w:val="A6A6A6" w:themeColor="background1" w:themeShade="A6"/>
      <w:sz w:val="14"/>
    </w:rPr>
  </w:style>
  <w:style w:type="paragraph" w:customStyle="1" w:styleId="4650EB9EA7CC44868DBE6F600097EEF817">
    <w:name w:val="4650EB9EA7CC44868DBE6F600097EEF817"/>
    <w:rsid w:val="008D7199"/>
    <w:pPr>
      <w:spacing w:after="180" w:line="240" w:lineRule="auto"/>
    </w:pPr>
    <w:rPr>
      <w:rFonts w:eastAsiaTheme="minorHAnsi"/>
      <w:color w:val="A6A6A6" w:themeColor="background1" w:themeShade="A6"/>
      <w:sz w:val="14"/>
    </w:rPr>
  </w:style>
  <w:style w:type="paragraph" w:customStyle="1" w:styleId="527953B85D2840FBBF8226A7164EA2F117">
    <w:name w:val="527953B85D2840FBBF8226A7164EA2F117"/>
    <w:rsid w:val="008D7199"/>
    <w:pPr>
      <w:spacing w:after="180" w:line="240" w:lineRule="auto"/>
    </w:pPr>
    <w:rPr>
      <w:rFonts w:eastAsiaTheme="minorHAnsi"/>
      <w:color w:val="262626" w:themeColor="text1" w:themeTint="D9"/>
      <w:sz w:val="18"/>
    </w:rPr>
  </w:style>
  <w:style w:type="paragraph" w:customStyle="1" w:styleId="50C2B9C5345E452CA9A38F8EB5B62F6517">
    <w:name w:val="50C2B9C5345E452CA9A38F8EB5B62F65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7">
    <w:name w:val="EA83F79A63064C9A8452A36C087F39B917"/>
    <w:rsid w:val="008D7199"/>
    <w:pPr>
      <w:spacing w:after="180" w:line="240" w:lineRule="auto"/>
    </w:pPr>
    <w:rPr>
      <w:rFonts w:eastAsiaTheme="minorHAnsi"/>
      <w:color w:val="262626" w:themeColor="text1" w:themeTint="D9"/>
      <w:sz w:val="16"/>
    </w:rPr>
  </w:style>
  <w:style w:type="paragraph" w:customStyle="1" w:styleId="E341965520544D3BA88A712249C9D16E10">
    <w:name w:val="E341965520544D3BA88A712249C9D16E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0">
    <w:name w:val="41B63675613849D6844BDF02A85CB41F10"/>
    <w:rsid w:val="008D7199"/>
    <w:pPr>
      <w:spacing w:after="180" w:line="240" w:lineRule="auto"/>
    </w:pPr>
    <w:rPr>
      <w:rFonts w:eastAsiaTheme="minorHAnsi"/>
      <w:color w:val="262626" w:themeColor="text1" w:themeTint="D9"/>
      <w:sz w:val="18"/>
    </w:rPr>
  </w:style>
  <w:style w:type="paragraph" w:customStyle="1" w:styleId="6B6B0FE195E944809BAECCFF0158F58910">
    <w:name w:val="6B6B0FE195E944809BAECCFF0158F58910"/>
    <w:rsid w:val="008D7199"/>
    <w:pPr>
      <w:spacing w:after="180" w:line="240" w:lineRule="auto"/>
    </w:pPr>
    <w:rPr>
      <w:rFonts w:eastAsiaTheme="minorHAnsi"/>
      <w:color w:val="404040" w:themeColor="text1" w:themeTint="BF"/>
    </w:rPr>
  </w:style>
  <w:style w:type="paragraph" w:customStyle="1" w:styleId="A1CB3950A75D41ABB42844B0DF92B98B11">
    <w:name w:val="A1CB3950A75D41ABB42844B0DF92B98B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1">
    <w:name w:val="2D18659E10804AD38E56DB63ACE50E92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3A6A26CEE50746F6828F62C00F64BADD">
    <w:name w:val="3A6A26CEE50746F6828F62C00F64BADD"/>
    <w:rsid w:val="008D7199"/>
  </w:style>
  <w:style w:type="paragraph" w:customStyle="1" w:styleId="01FB06FB61EE4055AFC56A9A4A20B17C18">
    <w:name w:val="01FB06FB61EE4055AFC56A9A4A20B17C1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8">
    <w:name w:val="3CA9253634FE45F49F86E2F79543D6B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
    <w:name w:val="C0C3FE2DC44641138CF5158EFD2B71556"/>
    <w:rsid w:val="008D7199"/>
    <w:pPr>
      <w:spacing w:after="180" w:line="240" w:lineRule="auto"/>
    </w:pPr>
    <w:rPr>
      <w:rFonts w:eastAsiaTheme="minorHAnsi"/>
      <w:color w:val="262626" w:themeColor="text1" w:themeTint="D9"/>
      <w:sz w:val="16"/>
    </w:rPr>
  </w:style>
  <w:style w:type="paragraph" w:customStyle="1" w:styleId="9F3AAB161A224FA9B8D701F02F02AB6218">
    <w:name w:val="9F3AAB161A224FA9B8D701F02F02AB6218"/>
    <w:rsid w:val="008D7199"/>
    <w:pPr>
      <w:spacing w:after="180" w:line="240" w:lineRule="auto"/>
    </w:pPr>
    <w:rPr>
      <w:rFonts w:eastAsiaTheme="minorHAnsi"/>
      <w:color w:val="A6A6A6" w:themeColor="background1" w:themeShade="A6"/>
      <w:sz w:val="14"/>
    </w:rPr>
  </w:style>
  <w:style w:type="paragraph" w:customStyle="1" w:styleId="5DF80ACE815641E18BEC96D7E137E69E18">
    <w:name w:val="5DF80ACE815641E18BEC96D7E137E69E18"/>
    <w:rsid w:val="008D7199"/>
    <w:pPr>
      <w:spacing w:after="180" w:line="240" w:lineRule="auto"/>
    </w:pPr>
    <w:rPr>
      <w:rFonts w:eastAsiaTheme="minorHAnsi"/>
      <w:color w:val="A6A6A6" w:themeColor="background1" w:themeShade="A6"/>
      <w:sz w:val="14"/>
    </w:rPr>
  </w:style>
  <w:style w:type="paragraph" w:customStyle="1" w:styleId="4B82B13F1AC24F519C63398F6784211D18">
    <w:name w:val="4B82B13F1AC24F519C63398F6784211D18"/>
    <w:rsid w:val="008D7199"/>
    <w:pPr>
      <w:spacing w:after="180" w:line="240" w:lineRule="auto"/>
    </w:pPr>
    <w:rPr>
      <w:rFonts w:eastAsiaTheme="minorHAnsi"/>
      <w:color w:val="262626" w:themeColor="text1" w:themeTint="D9"/>
      <w:sz w:val="18"/>
    </w:rPr>
  </w:style>
  <w:style w:type="paragraph" w:customStyle="1" w:styleId="383A9FC8C0AA4966B2A6D63953FC3BF918">
    <w:name w:val="383A9FC8C0AA4966B2A6D63953FC3BF9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8">
    <w:name w:val="6E3002F3ED4A4B9AADE4EFDFA4F83F03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8">
    <w:name w:val="D48EF9471508485C8988715678FFA721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8">
    <w:name w:val="E2E7B8C58B8E45D3BA4C0DE921A42ADB18"/>
    <w:rsid w:val="008D7199"/>
    <w:pPr>
      <w:spacing w:after="180" w:line="240" w:lineRule="auto"/>
    </w:pPr>
    <w:rPr>
      <w:rFonts w:eastAsiaTheme="minorHAnsi"/>
      <w:color w:val="A6A6A6" w:themeColor="background1" w:themeShade="A6"/>
      <w:sz w:val="14"/>
    </w:rPr>
  </w:style>
  <w:style w:type="paragraph" w:customStyle="1" w:styleId="4650EB9EA7CC44868DBE6F600097EEF818">
    <w:name w:val="4650EB9EA7CC44868DBE6F600097EEF818"/>
    <w:rsid w:val="008D7199"/>
    <w:pPr>
      <w:spacing w:after="180" w:line="240" w:lineRule="auto"/>
    </w:pPr>
    <w:rPr>
      <w:rFonts w:eastAsiaTheme="minorHAnsi"/>
      <w:color w:val="A6A6A6" w:themeColor="background1" w:themeShade="A6"/>
      <w:sz w:val="14"/>
    </w:rPr>
  </w:style>
  <w:style w:type="paragraph" w:customStyle="1" w:styleId="527953B85D2840FBBF8226A7164EA2F118">
    <w:name w:val="527953B85D2840FBBF8226A7164EA2F118"/>
    <w:rsid w:val="008D7199"/>
    <w:pPr>
      <w:spacing w:after="180" w:line="240" w:lineRule="auto"/>
    </w:pPr>
    <w:rPr>
      <w:rFonts w:eastAsiaTheme="minorHAnsi"/>
      <w:color w:val="262626" w:themeColor="text1" w:themeTint="D9"/>
      <w:sz w:val="18"/>
    </w:rPr>
  </w:style>
  <w:style w:type="paragraph" w:customStyle="1" w:styleId="50C2B9C5345E452CA9A38F8EB5B62F6518">
    <w:name w:val="50C2B9C5345E452CA9A38F8EB5B62F65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8">
    <w:name w:val="EA83F79A63064C9A8452A36C087F39B918"/>
    <w:rsid w:val="008D7199"/>
    <w:pPr>
      <w:spacing w:after="180" w:line="240" w:lineRule="auto"/>
    </w:pPr>
    <w:rPr>
      <w:rFonts w:eastAsiaTheme="minorHAnsi"/>
      <w:color w:val="262626" w:themeColor="text1" w:themeTint="D9"/>
      <w:sz w:val="16"/>
    </w:rPr>
  </w:style>
  <w:style w:type="paragraph" w:customStyle="1" w:styleId="E341965520544D3BA88A712249C9D16E11">
    <w:name w:val="E341965520544D3BA88A712249C9D16E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1">
    <w:name w:val="41B63675613849D6844BDF02A85CB41F11"/>
    <w:rsid w:val="008D7199"/>
    <w:pPr>
      <w:spacing w:after="180" w:line="240" w:lineRule="auto"/>
    </w:pPr>
    <w:rPr>
      <w:rFonts w:eastAsiaTheme="minorHAnsi"/>
      <w:color w:val="262626" w:themeColor="text1" w:themeTint="D9"/>
      <w:sz w:val="18"/>
    </w:rPr>
  </w:style>
  <w:style w:type="paragraph" w:customStyle="1" w:styleId="6B6B0FE195E944809BAECCFF0158F58911">
    <w:name w:val="6B6B0FE195E944809BAECCFF0158F58911"/>
    <w:rsid w:val="008D7199"/>
    <w:pPr>
      <w:spacing w:after="180" w:line="240" w:lineRule="auto"/>
    </w:pPr>
    <w:rPr>
      <w:rFonts w:eastAsiaTheme="minorHAnsi"/>
      <w:color w:val="404040" w:themeColor="text1" w:themeTint="BF"/>
    </w:rPr>
  </w:style>
  <w:style w:type="paragraph" w:customStyle="1" w:styleId="A1CB3950A75D41ABB42844B0DF92B98B12">
    <w:name w:val="A1CB3950A75D41ABB42844B0DF92B98B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2">
    <w:name w:val="2D18659E10804AD38E56DB63ACE50E92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9">
    <w:name w:val="01FB06FB61EE4055AFC56A9A4A20B17C1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9">
    <w:name w:val="3CA9253634FE45F49F86E2F79543D6B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
    <w:name w:val="C0C3FE2DC44641138CF5158EFD2B71557"/>
    <w:rsid w:val="008D7199"/>
    <w:pPr>
      <w:spacing w:after="180" w:line="240" w:lineRule="auto"/>
    </w:pPr>
    <w:rPr>
      <w:rFonts w:eastAsiaTheme="minorHAnsi"/>
      <w:color w:val="262626" w:themeColor="text1" w:themeTint="D9"/>
      <w:sz w:val="16"/>
    </w:rPr>
  </w:style>
  <w:style w:type="paragraph" w:customStyle="1" w:styleId="9F3AAB161A224FA9B8D701F02F02AB6219">
    <w:name w:val="9F3AAB161A224FA9B8D701F02F02AB6219"/>
    <w:rsid w:val="008D7199"/>
    <w:pPr>
      <w:spacing w:after="180" w:line="240" w:lineRule="auto"/>
    </w:pPr>
    <w:rPr>
      <w:rFonts w:eastAsiaTheme="minorHAnsi"/>
      <w:color w:val="A6A6A6" w:themeColor="background1" w:themeShade="A6"/>
      <w:sz w:val="14"/>
    </w:rPr>
  </w:style>
  <w:style w:type="paragraph" w:customStyle="1" w:styleId="5DF80ACE815641E18BEC96D7E137E69E19">
    <w:name w:val="5DF80ACE815641E18BEC96D7E137E69E19"/>
    <w:rsid w:val="008D7199"/>
    <w:pPr>
      <w:spacing w:after="180" w:line="240" w:lineRule="auto"/>
    </w:pPr>
    <w:rPr>
      <w:rFonts w:eastAsiaTheme="minorHAnsi"/>
      <w:color w:val="A6A6A6" w:themeColor="background1" w:themeShade="A6"/>
      <w:sz w:val="14"/>
    </w:rPr>
  </w:style>
  <w:style w:type="paragraph" w:customStyle="1" w:styleId="4B82B13F1AC24F519C63398F6784211D19">
    <w:name w:val="4B82B13F1AC24F519C63398F6784211D19"/>
    <w:rsid w:val="008D7199"/>
    <w:pPr>
      <w:spacing w:after="180" w:line="240" w:lineRule="auto"/>
    </w:pPr>
    <w:rPr>
      <w:rFonts w:eastAsiaTheme="minorHAnsi"/>
      <w:color w:val="262626" w:themeColor="text1" w:themeTint="D9"/>
      <w:sz w:val="18"/>
    </w:rPr>
  </w:style>
  <w:style w:type="paragraph" w:customStyle="1" w:styleId="383A9FC8C0AA4966B2A6D63953FC3BF919">
    <w:name w:val="383A9FC8C0AA4966B2A6D63953FC3BF9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9">
    <w:name w:val="6E3002F3ED4A4B9AADE4EFDFA4F83F03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9">
    <w:name w:val="D48EF9471508485C8988715678FFA721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9">
    <w:name w:val="E2E7B8C58B8E45D3BA4C0DE921A42ADB19"/>
    <w:rsid w:val="008D7199"/>
    <w:pPr>
      <w:spacing w:after="180" w:line="240" w:lineRule="auto"/>
    </w:pPr>
    <w:rPr>
      <w:rFonts w:eastAsiaTheme="minorHAnsi"/>
      <w:color w:val="A6A6A6" w:themeColor="background1" w:themeShade="A6"/>
      <w:sz w:val="14"/>
    </w:rPr>
  </w:style>
  <w:style w:type="paragraph" w:customStyle="1" w:styleId="4650EB9EA7CC44868DBE6F600097EEF819">
    <w:name w:val="4650EB9EA7CC44868DBE6F600097EEF819"/>
    <w:rsid w:val="008D7199"/>
    <w:pPr>
      <w:spacing w:after="180" w:line="240" w:lineRule="auto"/>
    </w:pPr>
    <w:rPr>
      <w:rFonts w:eastAsiaTheme="minorHAnsi"/>
      <w:color w:val="A6A6A6" w:themeColor="background1" w:themeShade="A6"/>
      <w:sz w:val="14"/>
    </w:rPr>
  </w:style>
  <w:style w:type="paragraph" w:customStyle="1" w:styleId="527953B85D2840FBBF8226A7164EA2F119">
    <w:name w:val="527953B85D2840FBBF8226A7164EA2F119"/>
    <w:rsid w:val="008D7199"/>
    <w:pPr>
      <w:spacing w:after="180" w:line="240" w:lineRule="auto"/>
    </w:pPr>
    <w:rPr>
      <w:rFonts w:eastAsiaTheme="minorHAnsi"/>
      <w:color w:val="262626" w:themeColor="text1" w:themeTint="D9"/>
      <w:sz w:val="18"/>
    </w:rPr>
  </w:style>
  <w:style w:type="paragraph" w:customStyle="1" w:styleId="50C2B9C5345E452CA9A38F8EB5B62F6519">
    <w:name w:val="50C2B9C5345E452CA9A38F8EB5B62F65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9">
    <w:name w:val="EA83F79A63064C9A8452A36C087F39B919"/>
    <w:rsid w:val="008D7199"/>
    <w:pPr>
      <w:spacing w:after="180" w:line="240" w:lineRule="auto"/>
    </w:pPr>
    <w:rPr>
      <w:rFonts w:eastAsiaTheme="minorHAnsi"/>
      <w:color w:val="262626" w:themeColor="text1" w:themeTint="D9"/>
      <w:sz w:val="16"/>
    </w:rPr>
  </w:style>
  <w:style w:type="paragraph" w:customStyle="1" w:styleId="E341965520544D3BA88A712249C9D16E12">
    <w:name w:val="E341965520544D3BA88A712249C9D16E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2">
    <w:name w:val="41B63675613849D6844BDF02A85CB41F12"/>
    <w:rsid w:val="008D7199"/>
    <w:pPr>
      <w:spacing w:after="180" w:line="240" w:lineRule="auto"/>
    </w:pPr>
    <w:rPr>
      <w:rFonts w:eastAsiaTheme="minorHAnsi"/>
      <w:color w:val="262626" w:themeColor="text1" w:themeTint="D9"/>
      <w:sz w:val="18"/>
    </w:rPr>
  </w:style>
  <w:style w:type="paragraph" w:customStyle="1" w:styleId="6B6B0FE195E944809BAECCFF0158F58912">
    <w:name w:val="6B6B0FE195E944809BAECCFF0158F58912"/>
    <w:rsid w:val="008D7199"/>
    <w:pPr>
      <w:spacing w:after="180" w:line="240" w:lineRule="auto"/>
    </w:pPr>
    <w:rPr>
      <w:rFonts w:eastAsiaTheme="minorHAnsi"/>
      <w:color w:val="404040" w:themeColor="text1" w:themeTint="BF"/>
    </w:rPr>
  </w:style>
  <w:style w:type="paragraph" w:customStyle="1" w:styleId="A1CB3950A75D41ABB42844B0DF92B98B13">
    <w:name w:val="A1CB3950A75D41ABB42844B0DF92B98B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3">
    <w:name w:val="2D18659E10804AD38E56DB63ACE50E92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0">
    <w:name w:val="01FB06FB61EE4055AFC56A9A4A20B17C2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0">
    <w:name w:val="3CA9253634FE45F49F86E2F79543D6B2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
    <w:name w:val="C0C3FE2DC44641138CF5158EFD2B71558"/>
    <w:rsid w:val="008D7199"/>
    <w:pPr>
      <w:spacing w:after="180" w:line="240" w:lineRule="auto"/>
    </w:pPr>
    <w:rPr>
      <w:rFonts w:eastAsiaTheme="minorHAnsi"/>
      <w:color w:val="262626" w:themeColor="text1" w:themeTint="D9"/>
      <w:sz w:val="16"/>
    </w:rPr>
  </w:style>
  <w:style w:type="paragraph" w:customStyle="1" w:styleId="9F3AAB161A224FA9B8D701F02F02AB6220">
    <w:name w:val="9F3AAB161A224FA9B8D701F02F02AB6220"/>
    <w:rsid w:val="008D7199"/>
    <w:pPr>
      <w:spacing w:after="180" w:line="240" w:lineRule="auto"/>
    </w:pPr>
    <w:rPr>
      <w:rFonts w:eastAsiaTheme="minorHAnsi"/>
      <w:color w:val="A6A6A6" w:themeColor="background1" w:themeShade="A6"/>
      <w:sz w:val="14"/>
    </w:rPr>
  </w:style>
  <w:style w:type="paragraph" w:customStyle="1" w:styleId="5DF80ACE815641E18BEC96D7E137E69E20">
    <w:name w:val="5DF80ACE815641E18BEC96D7E137E69E20"/>
    <w:rsid w:val="008D7199"/>
    <w:pPr>
      <w:spacing w:after="180" w:line="240" w:lineRule="auto"/>
    </w:pPr>
    <w:rPr>
      <w:rFonts w:eastAsiaTheme="minorHAnsi"/>
      <w:color w:val="A6A6A6" w:themeColor="background1" w:themeShade="A6"/>
      <w:sz w:val="14"/>
    </w:rPr>
  </w:style>
  <w:style w:type="paragraph" w:customStyle="1" w:styleId="4B82B13F1AC24F519C63398F6784211D20">
    <w:name w:val="4B82B13F1AC24F519C63398F6784211D20"/>
    <w:rsid w:val="008D7199"/>
    <w:pPr>
      <w:spacing w:after="180" w:line="240" w:lineRule="auto"/>
    </w:pPr>
    <w:rPr>
      <w:rFonts w:eastAsiaTheme="minorHAnsi"/>
      <w:color w:val="262626" w:themeColor="text1" w:themeTint="D9"/>
      <w:sz w:val="18"/>
    </w:rPr>
  </w:style>
  <w:style w:type="paragraph" w:customStyle="1" w:styleId="383A9FC8C0AA4966B2A6D63953FC3BF920">
    <w:name w:val="383A9FC8C0AA4966B2A6D63953FC3BF9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0">
    <w:name w:val="6E3002F3ED4A4B9AADE4EFDFA4F83F03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0">
    <w:name w:val="D48EF9471508485C8988715678FFA721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0">
    <w:name w:val="E2E7B8C58B8E45D3BA4C0DE921A42ADB20"/>
    <w:rsid w:val="008D7199"/>
    <w:pPr>
      <w:spacing w:after="180" w:line="240" w:lineRule="auto"/>
    </w:pPr>
    <w:rPr>
      <w:rFonts w:eastAsiaTheme="minorHAnsi"/>
      <w:color w:val="A6A6A6" w:themeColor="background1" w:themeShade="A6"/>
      <w:sz w:val="14"/>
    </w:rPr>
  </w:style>
  <w:style w:type="paragraph" w:customStyle="1" w:styleId="4650EB9EA7CC44868DBE6F600097EEF820">
    <w:name w:val="4650EB9EA7CC44868DBE6F600097EEF820"/>
    <w:rsid w:val="008D7199"/>
    <w:pPr>
      <w:spacing w:after="180" w:line="240" w:lineRule="auto"/>
    </w:pPr>
    <w:rPr>
      <w:rFonts w:eastAsiaTheme="minorHAnsi"/>
      <w:color w:val="A6A6A6" w:themeColor="background1" w:themeShade="A6"/>
      <w:sz w:val="14"/>
    </w:rPr>
  </w:style>
  <w:style w:type="paragraph" w:customStyle="1" w:styleId="527953B85D2840FBBF8226A7164EA2F120">
    <w:name w:val="527953B85D2840FBBF8226A7164EA2F120"/>
    <w:rsid w:val="008D7199"/>
    <w:pPr>
      <w:spacing w:after="180" w:line="240" w:lineRule="auto"/>
    </w:pPr>
    <w:rPr>
      <w:rFonts w:eastAsiaTheme="minorHAnsi"/>
      <w:color w:val="262626" w:themeColor="text1" w:themeTint="D9"/>
      <w:sz w:val="18"/>
    </w:rPr>
  </w:style>
  <w:style w:type="paragraph" w:customStyle="1" w:styleId="50C2B9C5345E452CA9A38F8EB5B62F6520">
    <w:name w:val="50C2B9C5345E452CA9A38F8EB5B62F65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0">
    <w:name w:val="EA83F79A63064C9A8452A36C087F39B920"/>
    <w:rsid w:val="008D7199"/>
    <w:pPr>
      <w:spacing w:after="180" w:line="240" w:lineRule="auto"/>
    </w:pPr>
    <w:rPr>
      <w:rFonts w:eastAsiaTheme="minorHAnsi"/>
      <w:color w:val="262626" w:themeColor="text1" w:themeTint="D9"/>
      <w:sz w:val="16"/>
    </w:rPr>
  </w:style>
  <w:style w:type="paragraph" w:customStyle="1" w:styleId="E341965520544D3BA88A712249C9D16E13">
    <w:name w:val="E341965520544D3BA88A712249C9D16E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3">
    <w:name w:val="41B63675613849D6844BDF02A85CB41F13"/>
    <w:rsid w:val="008D7199"/>
    <w:pPr>
      <w:spacing w:after="180" w:line="240" w:lineRule="auto"/>
    </w:pPr>
    <w:rPr>
      <w:rFonts w:eastAsiaTheme="minorHAnsi"/>
      <w:color w:val="262626" w:themeColor="text1" w:themeTint="D9"/>
      <w:sz w:val="18"/>
    </w:rPr>
  </w:style>
  <w:style w:type="paragraph" w:customStyle="1" w:styleId="6B6B0FE195E944809BAECCFF0158F58913">
    <w:name w:val="6B6B0FE195E944809BAECCFF0158F58913"/>
    <w:rsid w:val="008D7199"/>
    <w:pPr>
      <w:spacing w:after="180" w:line="240" w:lineRule="auto"/>
    </w:pPr>
    <w:rPr>
      <w:rFonts w:eastAsiaTheme="minorHAnsi"/>
      <w:color w:val="404040" w:themeColor="text1" w:themeTint="BF"/>
    </w:rPr>
  </w:style>
  <w:style w:type="paragraph" w:customStyle="1" w:styleId="A1CB3950A75D41ABB42844B0DF92B98B14">
    <w:name w:val="A1CB3950A75D41ABB42844B0DF92B98B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4">
    <w:name w:val="2D18659E10804AD38E56DB63ACE50E92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1">
    <w:name w:val="01FB06FB61EE4055AFC56A9A4A20B17C2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1">
    <w:name w:val="3CA9253634FE45F49F86E2F79543D6B2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
    <w:name w:val="C0C3FE2DC44641138CF5158EFD2B71559"/>
    <w:rsid w:val="008D7199"/>
    <w:pPr>
      <w:spacing w:after="180" w:line="240" w:lineRule="auto"/>
    </w:pPr>
    <w:rPr>
      <w:rFonts w:eastAsiaTheme="minorHAnsi"/>
      <w:color w:val="262626" w:themeColor="text1" w:themeTint="D9"/>
      <w:sz w:val="16"/>
    </w:rPr>
  </w:style>
  <w:style w:type="paragraph" w:customStyle="1" w:styleId="9F3AAB161A224FA9B8D701F02F02AB6221">
    <w:name w:val="9F3AAB161A224FA9B8D701F02F02AB6221"/>
    <w:rsid w:val="008D7199"/>
    <w:pPr>
      <w:spacing w:after="180" w:line="240" w:lineRule="auto"/>
    </w:pPr>
    <w:rPr>
      <w:rFonts w:eastAsiaTheme="minorHAnsi"/>
      <w:color w:val="A6A6A6" w:themeColor="background1" w:themeShade="A6"/>
      <w:sz w:val="14"/>
    </w:rPr>
  </w:style>
  <w:style w:type="paragraph" w:customStyle="1" w:styleId="5DF80ACE815641E18BEC96D7E137E69E21">
    <w:name w:val="5DF80ACE815641E18BEC96D7E137E69E21"/>
    <w:rsid w:val="008D7199"/>
    <w:pPr>
      <w:spacing w:after="180" w:line="240" w:lineRule="auto"/>
    </w:pPr>
    <w:rPr>
      <w:rFonts w:eastAsiaTheme="minorHAnsi"/>
      <w:color w:val="A6A6A6" w:themeColor="background1" w:themeShade="A6"/>
      <w:sz w:val="14"/>
    </w:rPr>
  </w:style>
  <w:style w:type="paragraph" w:customStyle="1" w:styleId="4B82B13F1AC24F519C63398F6784211D21">
    <w:name w:val="4B82B13F1AC24F519C63398F6784211D21"/>
    <w:rsid w:val="008D7199"/>
    <w:pPr>
      <w:spacing w:after="180" w:line="240" w:lineRule="auto"/>
    </w:pPr>
    <w:rPr>
      <w:rFonts w:eastAsiaTheme="minorHAnsi"/>
      <w:color w:val="262626" w:themeColor="text1" w:themeTint="D9"/>
      <w:sz w:val="18"/>
    </w:rPr>
  </w:style>
  <w:style w:type="paragraph" w:customStyle="1" w:styleId="383A9FC8C0AA4966B2A6D63953FC3BF921">
    <w:name w:val="383A9FC8C0AA4966B2A6D63953FC3BF9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1">
    <w:name w:val="6E3002F3ED4A4B9AADE4EFDFA4F83F03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1">
    <w:name w:val="D48EF9471508485C8988715678FFA721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1">
    <w:name w:val="E2E7B8C58B8E45D3BA4C0DE921A42ADB21"/>
    <w:rsid w:val="008D7199"/>
    <w:pPr>
      <w:spacing w:after="180" w:line="240" w:lineRule="auto"/>
    </w:pPr>
    <w:rPr>
      <w:rFonts w:eastAsiaTheme="minorHAnsi"/>
      <w:color w:val="A6A6A6" w:themeColor="background1" w:themeShade="A6"/>
      <w:sz w:val="14"/>
    </w:rPr>
  </w:style>
  <w:style w:type="paragraph" w:customStyle="1" w:styleId="4650EB9EA7CC44868DBE6F600097EEF821">
    <w:name w:val="4650EB9EA7CC44868DBE6F600097EEF821"/>
    <w:rsid w:val="008D7199"/>
    <w:pPr>
      <w:spacing w:after="180" w:line="240" w:lineRule="auto"/>
    </w:pPr>
    <w:rPr>
      <w:rFonts w:eastAsiaTheme="minorHAnsi"/>
      <w:color w:val="A6A6A6" w:themeColor="background1" w:themeShade="A6"/>
      <w:sz w:val="14"/>
    </w:rPr>
  </w:style>
  <w:style w:type="paragraph" w:customStyle="1" w:styleId="527953B85D2840FBBF8226A7164EA2F121">
    <w:name w:val="527953B85D2840FBBF8226A7164EA2F121"/>
    <w:rsid w:val="008D7199"/>
    <w:pPr>
      <w:spacing w:after="180" w:line="240" w:lineRule="auto"/>
    </w:pPr>
    <w:rPr>
      <w:rFonts w:eastAsiaTheme="minorHAnsi"/>
      <w:color w:val="262626" w:themeColor="text1" w:themeTint="D9"/>
      <w:sz w:val="18"/>
    </w:rPr>
  </w:style>
  <w:style w:type="paragraph" w:customStyle="1" w:styleId="50C2B9C5345E452CA9A38F8EB5B62F6521">
    <w:name w:val="50C2B9C5345E452CA9A38F8EB5B62F65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1">
    <w:name w:val="EA83F79A63064C9A8452A36C087F39B921"/>
    <w:rsid w:val="008D7199"/>
    <w:pPr>
      <w:spacing w:after="180" w:line="240" w:lineRule="auto"/>
    </w:pPr>
    <w:rPr>
      <w:rFonts w:eastAsiaTheme="minorHAnsi"/>
      <w:color w:val="262626" w:themeColor="text1" w:themeTint="D9"/>
      <w:sz w:val="16"/>
    </w:rPr>
  </w:style>
  <w:style w:type="paragraph" w:customStyle="1" w:styleId="E341965520544D3BA88A712249C9D16E14">
    <w:name w:val="E341965520544D3BA88A712249C9D16E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4">
    <w:name w:val="41B63675613849D6844BDF02A85CB41F14"/>
    <w:rsid w:val="008D7199"/>
    <w:pPr>
      <w:spacing w:after="180" w:line="240" w:lineRule="auto"/>
    </w:pPr>
    <w:rPr>
      <w:rFonts w:eastAsiaTheme="minorHAnsi"/>
      <w:color w:val="262626" w:themeColor="text1" w:themeTint="D9"/>
      <w:sz w:val="18"/>
    </w:rPr>
  </w:style>
  <w:style w:type="paragraph" w:customStyle="1" w:styleId="6B6B0FE195E944809BAECCFF0158F58914">
    <w:name w:val="6B6B0FE195E944809BAECCFF0158F58914"/>
    <w:rsid w:val="008D7199"/>
    <w:pPr>
      <w:spacing w:after="180" w:line="240" w:lineRule="auto"/>
    </w:pPr>
    <w:rPr>
      <w:rFonts w:eastAsiaTheme="minorHAnsi"/>
      <w:color w:val="404040" w:themeColor="text1" w:themeTint="BF"/>
    </w:rPr>
  </w:style>
  <w:style w:type="paragraph" w:customStyle="1" w:styleId="A1CB3950A75D41ABB42844B0DF92B98B15">
    <w:name w:val="A1CB3950A75D41ABB42844B0DF92B98B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5">
    <w:name w:val="2D18659E10804AD38E56DB63ACE50E92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2">
    <w:name w:val="01FB06FB61EE4055AFC56A9A4A20B17C2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2">
    <w:name w:val="3CA9253634FE45F49F86E2F79543D6B2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
    <w:name w:val="C0C3FE2DC44641138CF5158EFD2B715510"/>
    <w:rsid w:val="008D7199"/>
    <w:pPr>
      <w:spacing w:after="180" w:line="240" w:lineRule="auto"/>
    </w:pPr>
    <w:rPr>
      <w:rFonts w:eastAsiaTheme="minorHAnsi"/>
      <w:color w:val="262626" w:themeColor="text1" w:themeTint="D9"/>
      <w:sz w:val="16"/>
    </w:rPr>
  </w:style>
  <w:style w:type="paragraph" w:customStyle="1" w:styleId="9F3AAB161A224FA9B8D701F02F02AB6222">
    <w:name w:val="9F3AAB161A224FA9B8D701F02F02AB6222"/>
    <w:rsid w:val="008D7199"/>
    <w:pPr>
      <w:spacing w:after="180" w:line="240" w:lineRule="auto"/>
    </w:pPr>
    <w:rPr>
      <w:rFonts w:eastAsiaTheme="minorHAnsi"/>
      <w:color w:val="A6A6A6" w:themeColor="background1" w:themeShade="A6"/>
      <w:sz w:val="14"/>
    </w:rPr>
  </w:style>
  <w:style w:type="paragraph" w:customStyle="1" w:styleId="5DF80ACE815641E18BEC96D7E137E69E22">
    <w:name w:val="5DF80ACE815641E18BEC96D7E137E69E22"/>
    <w:rsid w:val="008D7199"/>
    <w:pPr>
      <w:spacing w:after="180" w:line="240" w:lineRule="auto"/>
    </w:pPr>
    <w:rPr>
      <w:rFonts w:eastAsiaTheme="minorHAnsi"/>
      <w:color w:val="A6A6A6" w:themeColor="background1" w:themeShade="A6"/>
      <w:sz w:val="14"/>
    </w:rPr>
  </w:style>
  <w:style w:type="paragraph" w:customStyle="1" w:styleId="4B82B13F1AC24F519C63398F6784211D22">
    <w:name w:val="4B82B13F1AC24F519C63398F6784211D22"/>
    <w:rsid w:val="008D7199"/>
    <w:pPr>
      <w:spacing w:after="180" w:line="240" w:lineRule="auto"/>
    </w:pPr>
    <w:rPr>
      <w:rFonts w:eastAsiaTheme="minorHAnsi"/>
      <w:color w:val="262626" w:themeColor="text1" w:themeTint="D9"/>
      <w:sz w:val="18"/>
    </w:rPr>
  </w:style>
  <w:style w:type="paragraph" w:customStyle="1" w:styleId="383A9FC8C0AA4966B2A6D63953FC3BF922">
    <w:name w:val="383A9FC8C0AA4966B2A6D63953FC3BF9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2">
    <w:name w:val="6E3002F3ED4A4B9AADE4EFDFA4F83F03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2">
    <w:name w:val="D48EF9471508485C8988715678FFA721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2">
    <w:name w:val="E2E7B8C58B8E45D3BA4C0DE921A42ADB22"/>
    <w:rsid w:val="008D7199"/>
    <w:pPr>
      <w:spacing w:after="180" w:line="240" w:lineRule="auto"/>
    </w:pPr>
    <w:rPr>
      <w:rFonts w:eastAsiaTheme="minorHAnsi"/>
      <w:color w:val="A6A6A6" w:themeColor="background1" w:themeShade="A6"/>
      <w:sz w:val="14"/>
    </w:rPr>
  </w:style>
  <w:style w:type="paragraph" w:customStyle="1" w:styleId="4650EB9EA7CC44868DBE6F600097EEF822">
    <w:name w:val="4650EB9EA7CC44868DBE6F600097EEF822"/>
    <w:rsid w:val="008D7199"/>
    <w:pPr>
      <w:spacing w:after="180" w:line="240" w:lineRule="auto"/>
    </w:pPr>
    <w:rPr>
      <w:rFonts w:eastAsiaTheme="minorHAnsi"/>
      <w:color w:val="A6A6A6" w:themeColor="background1" w:themeShade="A6"/>
      <w:sz w:val="14"/>
    </w:rPr>
  </w:style>
  <w:style w:type="paragraph" w:customStyle="1" w:styleId="527953B85D2840FBBF8226A7164EA2F122">
    <w:name w:val="527953B85D2840FBBF8226A7164EA2F122"/>
    <w:rsid w:val="008D7199"/>
    <w:pPr>
      <w:spacing w:after="180" w:line="240" w:lineRule="auto"/>
    </w:pPr>
    <w:rPr>
      <w:rFonts w:eastAsiaTheme="minorHAnsi"/>
      <w:color w:val="262626" w:themeColor="text1" w:themeTint="D9"/>
      <w:sz w:val="18"/>
    </w:rPr>
  </w:style>
  <w:style w:type="paragraph" w:customStyle="1" w:styleId="50C2B9C5345E452CA9A38F8EB5B62F6522">
    <w:name w:val="50C2B9C5345E452CA9A38F8EB5B62F65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2">
    <w:name w:val="EA83F79A63064C9A8452A36C087F39B922"/>
    <w:rsid w:val="008D7199"/>
    <w:pPr>
      <w:spacing w:after="180" w:line="240" w:lineRule="auto"/>
    </w:pPr>
    <w:rPr>
      <w:rFonts w:eastAsiaTheme="minorHAnsi"/>
      <w:color w:val="262626" w:themeColor="text1" w:themeTint="D9"/>
      <w:sz w:val="16"/>
    </w:rPr>
  </w:style>
  <w:style w:type="paragraph" w:customStyle="1" w:styleId="E341965520544D3BA88A712249C9D16E15">
    <w:name w:val="E341965520544D3BA88A712249C9D16E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5">
    <w:name w:val="41B63675613849D6844BDF02A85CB41F15"/>
    <w:rsid w:val="008D7199"/>
    <w:pPr>
      <w:spacing w:after="180" w:line="240" w:lineRule="auto"/>
    </w:pPr>
    <w:rPr>
      <w:rFonts w:eastAsiaTheme="minorHAnsi"/>
      <w:color w:val="262626" w:themeColor="text1" w:themeTint="D9"/>
      <w:sz w:val="18"/>
    </w:rPr>
  </w:style>
  <w:style w:type="paragraph" w:customStyle="1" w:styleId="6B6B0FE195E944809BAECCFF0158F58915">
    <w:name w:val="6B6B0FE195E944809BAECCFF0158F58915"/>
    <w:rsid w:val="008D7199"/>
    <w:pPr>
      <w:spacing w:after="180" w:line="240" w:lineRule="auto"/>
    </w:pPr>
    <w:rPr>
      <w:rFonts w:eastAsiaTheme="minorHAnsi"/>
      <w:color w:val="404040" w:themeColor="text1" w:themeTint="BF"/>
    </w:rPr>
  </w:style>
  <w:style w:type="paragraph" w:customStyle="1" w:styleId="A1CB3950A75D41ABB42844B0DF92B98B16">
    <w:name w:val="A1CB3950A75D41ABB42844B0DF92B98B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6">
    <w:name w:val="2D18659E10804AD38E56DB63ACE50E92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3">
    <w:name w:val="01FB06FB61EE4055AFC56A9A4A20B17C2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3">
    <w:name w:val="3CA9253634FE45F49F86E2F79543D6B2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
    <w:name w:val="C0C3FE2DC44641138CF5158EFD2B715511"/>
    <w:rsid w:val="008D7199"/>
    <w:pPr>
      <w:spacing w:after="180" w:line="240" w:lineRule="auto"/>
    </w:pPr>
    <w:rPr>
      <w:rFonts w:eastAsiaTheme="minorHAnsi"/>
      <w:color w:val="262626" w:themeColor="text1" w:themeTint="D9"/>
      <w:sz w:val="16"/>
    </w:rPr>
  </w:style>
  <w:style w:type="paragraph" w:customStyle="1" w:styleId="9F3AAB161A224FA9B8D701F02F02AB6223">
    <w:name w:val="9F3AAB161A224FA9B8D701F02F02AB6223"/>
    <w:rsid w:val="008D7199"/>
    <w:pPr>
      <w:spacing w:after="180" w:line="240" w:lineRule="auto"/>
    </w:pPr>
    <w:rPr>
      <w:rFonts w:eastAsiaTheme="minorHAnsi"/>
      <w:color w:val="A6A6A6" w:themeColor="background1" w:themeShade="A6"/>
      <w:sz w:val="14"/>
    </w:rPr>
  </w:style>
  <w:style w:type="paragraph" w:customStyle="1" w:styleId="5DF80ACE815641E18BEC96D7E137E69E23">
    <w:name w:val="5DF80ACE815641E18BEC96D7E137E69E23"/>
    <w:rsid w:val="008D7199"/>
    <w:pPr>
      <w:spacing w:after="180" w:line="240" w:lineRule="auto"/>
    </w:pPr>
    <w:rPr>
      <w:rFonts w:eastAsiaTheme="minorHAnsi"/>
      <w:color w:val="A6A6A6" w:themeColor="background1" w:themeShade="A6"/>
      <w:sz w:val="14"/>
    </w:rPr>
  </w:style>
  <w:style w:type="paragraph" w:customStyle="1" w:styleId="4B82B13F1AC24F519C63398F6784211D23">
    <w:name w:val="4B82B13F1AC24F519C63398F6784211D23"/>
    <w:rsid w:val="008D7199"/>
    <w:pPr>
      <w:spacing w:after="180" w:line="240" w:lineRule="auto"/>
    </w:pPr>
    <w:rPr>
      <w:rFonts w:eastAsiaTheme="minorHAnsi"/>
      <w:color w:val="262626" w:themeColor="text1" w:themeTint="D9"/>
      <w:sz w:val="18"/>
    </w:rPr>
  </w:style>
  <w:style w:type="paragraph" w:customStyle="1" w:styleId="383A9FC8C0AA4966B2A6D63953FC3BF923">
    <w:name w:val="383A9FC8C0AA4966B2A6D63953FC3BF9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3">
    <w:name w:val="6E3002F3ED4A4B9AADE4EFDFA4F83F03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3">
    <w:name w:val="D48EF9471508485C8988715678FFA721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3">
    <w:name w:val="E2E7B8C58B8E45D3BA4C0DE921A42ADB23"/>
    <w:rsid w:val="008D7199"/>
    <w:pPr>
      <w:spacing w:after="180" w:line="240" w:lineRule="auto"/>
    </w:pPr>
    <w:rPr>
      <w:rFonts w:eastAsiaTheme="minorHAnsi"/>
      <w:color w:val="A6A6A6" w:themeColor="background1" w:themeShade="A6"/>
      <w:sz w:val="14"/>
    </w:rPr>
  </w:style>
  <w:style w:type="paragraph" w:customStyle="1" w:styleId="4650EB9EA7CC44868DBE6F600097EEF823">
    <w:name w:val="4650EB9EA7CC44868DBE6F600097EEF823"/>
    <w:rsid w:val="008D7199"/>
    <w:pPr>
      <w:spacing w:after="180" w:line="240" w:lineRule="auto"/>
    </w:pPr>
    <w:rPr>
      <w:rFonts w:eastAsiaTheme="minorHAnsi"/>
      <w:color w:val="A6A6A6" w:themeColor="background1" w:themeShade="A6"/>
      <w:sz w:val="14"/>
    </w:rPr>
  </w:style>
  <w:style w:type="paragraph" w:customStyle="1" w:styleId="527953B85D2840FBBF8226A7164EA2F123">
    <w:name w:val="527953B85D2840FBBF8226A7164EA2F123"/>
    <w:rsid w:val="008D7199"/>
    <w:pPr>
      <w:spacing w:after="180" w:line="240" w:lineRule="auto"/>
    </w:pPr>
    <w:rPr>
      <w:rFonts w:eastAsiaTheme="minorHAnsi"/>
      <w:color w:val="262626" w:themeColor="text1" w:themeTint="D9"/>
      <w:sz w:val="18"/>
    </w:rPr>
  </w:style>
  <w:style w:type="paragraph" w:customStyle="1" w:styleId="50C2B9C5345E452CA9A38F8EB5B62F6523">
    <w:name w:val="50C2B9C5345E452CA9A38F8EB5B62F65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3">
    <w:name w:val="EA83F79A63064C9A8452A36C087F39B923"/>
    <w:rsid w:val="008D7199"/>
    <w:pPr>
      <w:spacing w:after="180" w:line="240" w:lineRule="auto"/>
    </w:pPr>
    <w:rPr>
      <w:rFonts w:eastAsiaTheme="minorHAnsi"/>
      <w:color w:val="262626" w:themeColor="text1" w:themeTint="D9"/>
      <w:sz w:val="16"/>
    </w:rPr>
  </w:style>
  <w:style w:type="paragraph" w:customStyle="1" w:styleId="E341965520544D3BA88A712249C9D16E16">
    <w:name w:val="E341965520544D3BA88A712249C9D16E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6">
    <w:name w:val="41B63675613849D6844BDF02A85CB41F16"/>
    <w:rsid w:val="008D7199"/>
    <w:pPr>
      <w:spacing w:after="180" w:line="240" w:lineRule="auto"/>
    </w:pPr>
    <w:rPr>
      <w:rFonts w:eastAsiaTheme="minorHAnsi"/>
      <w:color w:val="262626" w:themeColor="text1" w:themeTint="D9"/>
      <w:sz w:val="18"/>
    </w:rPr>
  </w:style>
  <w:style w:type="paragraph" w:customStyle="1" w:styleId="6B6B0FE195E944809BAECCFF0158F58916">
    <w:name w:val="6B6B0FE195E944809BAECCFF0158F58916"/>
    <w:rsid w:val="008D7199"/>
    <w:pPr>
      <w:spacing w:after="180" w:line="240" w:lineRule="auto"/>
    </w:pPr>
    <w:rPr>
      <w:rFonts w:eastAsiaTheme="minorHAnsi"/>
      <w:color w:val="404040" w:themeColor="text1" w:themeTint="BF"/>
    </w:rPr>
  </w:style>
  <w:style w:type="paragraph" w:customStyle="1" w:styleId="A1CB3950A75D41ABB42844B0DF92B98B17">
    <w:name w:val="A1CB3950A75D41ABB42844B0DF92B98B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7">
    <w:name w:val="2D18659E10804AD38E56DB63ACE50E92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4">
    <w:name w:val="01FB06FB61EE4055AFC56A9A4A20B17C2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4">
    <w:name w:val="3CA9253634FE45F49F86E2F79543D6B2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
    <w:name w:val="C0C3FE2DC44641138CF5158EFD2B715512"/>
    <w:rsid w:val="008D7199"/>
    <w:pPr>
      <w:spacing w:after="180" w:line="240" w:lineRule="auto"/>
    </w:pPr>
    <w:rPr>
      <w:rFonts w:eastAsiaTheme="minorHAnsi"/>
      <w:color w:val="262626" w:themeColor="text1" w:themeTint="D9"/>
      <w:sz w:val="16"/>
    </w:rPr>
  </w:style>
  <w:style w:type="paragraph" w:customStyle="1" w:styleId="9F3AAB161A224FA9B8D701F02F02AB6224">
    <w:name w:val="9F3AAB161A224FA9B8D701F02F02AB6224"/>
    <w:rsid w:val="008D7199"/>
    <w:pPr>
      <w:spacing w:after="180" w:line="240" w:lineRule="auto"/>
    </w:pPr>
    <w:rPr>
      <w:rFonts w:eastAsiaTheme="minorHAnsi"/>
      <w:color w:val="A6A6A6" w:themeColor="background1" w:themeShade="A6"/>
      <w:sz w:val="14"/>
    </w:rPr>
  </w:style>
  <w:style w:type="paragraph" w:customStyle="1" w:styleId="5DF80ACE815641E18BEC96D7E137E69E24">
    <w:name w:val="5DF80ACE815641E18BEC96D7E137E69E24"/>
    <w:rsid w:val="008D7199"/>
    <w:pPr>
      <w:spacing w:after="180" w:line="240" w:lineRule="auto"/>
    </w:pPr>
    <w:rPr>
      <w:rFonts w:eastAsiaTheme="minorHAnsi"/>
      <w:color w:val="A6A6A6" w:themeColor="background1" w:themeShade="A6"/>
      <w:sz w:val="14"/>
    </w:rPr>
  </w:style>
  <w:style w:type="paragraph" w:customStyle="1" w:styleId="4B82B13F1AC24F519C63398F6784211D24">
    <w:name w:val="4B82B13F1AC24F519C63398F6784211D24"/>
    <w:rsid w:val="008D7199"/>
    <w:pPr>
      <w:spacing w:after="180" w:line="240" w:lineRule="auto"/>
    </w:pPr>
    <w:rPr>
      <w:rFonts w:eastAsiaTheme="minorHAnsi"/>
      <w:color w:val="262626" w:themeColor="text1" w:themeTint="D9"/>
      <w:sz w:val="18"/>
    </w:rPr>
  </w:style>
  <w:style w:type="paragraph" w:customStyle="1" w:styleId="383A9FC8C0AA4966B2A6D63953FC3BF924">
    <w:name w:val="383A9FC8C0AA4966B2A6D63953FC3BF9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4">
    <w:name w:val="6E3002F3ED4A4B9AADE4EFDFA4F83F03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4">
    <w:name w:val="D48EF9471508485C8988715678FFA721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4">
    <w:name w:val="E2E7B8C58B8E45D3BA4C0DE921A42ADB24"/>
    <w:rsid w:val="008D7199"/>
    <w:pPr>
      <w:spacing w:after="180" w:line="240" w:lineRule="auto"/>
    </w:pPr>
    <w:rPr>
      <w:rFonts w:eastAsiaTheme="minorHAnsi"/>
      <w:color w:val="A6A6A6" w:themeColor="background1" w:themeShade="A6"/>
      <w:sz w:val="14"/>
    </w:rPr>
  </w:style>
  <w:style w:type="paragraph" w:customStyle="1" w:styleId="4650EB9EA7CC44868DBE6F600097EEF824">
    <w:name w:val="4650EB9EA7CC44868DBE6F600097EEF824"/>
    <w:rsid w:val="008D7199"/>
    <w:pPr>
      <w:spacing w:after="180" w:line="240" w:lineRule="auto"/>
    </w:pPr>
    <w:rPr>
      <w:rFonts w:eastAsiaTheme="minorHAnsi"/>
      <w:color w:val="A6A6A6" w:themeColor="background1" w:themeShade="A6"/>
      <w:sz w:val="14"/>
    </w:rPr>
  </w:style>
  <w:style w:type="paragraph" w:customStyle="1" w:styleId="527953B85D2840FBBF8226A7164EA2F124">
    <w:name w:val="527953B85D2840FBBF8226A7164EA2F124"/>
    <w:rsid w:val="008D7199"/>
    <w:pPr>
      <w:spacing w:after="180" w:line="240" w:lineRule="auto"/>
    </w:pPr>
    <w:rPr>
      <w:rFonts w:eastAsiaTheme="minorHAnsi"/>
      <w:color w:val="262626" w:themeColor="text1" w:themeTint="D9"/>
      <w:sz w:val="18"/>
    </w:rPr>
  </w:style>
  <w:style w:type="paragraph" w:customStyle="1" w:styleId="50C2B9C5345E452CA9A38F8EB5B62F6524">
    <w:name w:val="50C2B9C5345E452CA9A38F8EB5B62F65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4">
    <w:name w:val="EA83F79A63064C9A8452A36C087F39B924"/>
    <w:rsid w:val="008D7199"/>
    <w:pPr>
      <w:spacing w:after="180" w:line="240" w:lineRule="auto"/>
    </w:pPr>
    <w:rPr>
      <w:rFonts w:eastAsiaTheme="minorHAnsi"/>
      <w:color w:val="262626" w:themeColor="text1" w:themeTint="D9"/>
      <w:sz w:val="16"/>
    </w:rPr>
  </w:style>
  <w:style w:type="paragraph" w:customStyle="1" w:styleId="E341965520544D3BA88A712249C9D16E17">
    <w:name w:val="E341965520544D3BA88A712249C9D16E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7">
    <w:name w:val="41B63675613849D6844BDF02A85CB41F17"/>
    <w:rsid w:val="008D7199"/>
    <w:pPr>
      <w:spacing w:after="180" w:line="240" w:lineRule="auto"/>
    </w:pPr>
    <w:rPr>
      <w:rFonts w:eastAsiaTheme="minorHAnsi"/>
      <w:color w:val="262626" w:themeColor="text1" w:themeTint="D9"/>
      <w:sz w:val="18"/>
    </w:rPr>
  </w:style>
  <w:style w:type="paragraph" w:customStyle="1" w:styleId="6B6B0FE195E944809BAECCFF0158F58917">
    <w:name w:val="6B6B0FE195E944809BAECCFF0158F58917"/>
    <w:rsid w:val="008D7199"/>
    <w:pPr>
      <w:spacing w:after="180" w:line="240" w:lineRule="auto"/>
    </w:pPr>
    <w:rPr>
      <w:rFonts w:eastAsiaTheme="minorHAnsi"/>
      <w:color w:val="404040" w:themeColor="text1" w:themeTint="BF"/>
    </w:rPr>
  </w:style>
  <w:style w:type="paragraph" w:customStyle="1" w:styleId="A1CB3950A75D41ABB42844B0DF92B98B18">
    <w:name w:val="A1CB3950A75D41ABB42844B0DF92B98B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8">
    <w:name w:val="2D18659E10804AD38E56DB63ACE50E92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5">
    <w:name w:val="01FB06FB61EE4055AFC56A9A4A20B17C2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5">
    <w:name w:val="3CA9253634FE45F49F86E2F79543D6B2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
    <w:name w:val="C0C3FE2DC44641138CF5158EFD2B715513"/>
    <w:rsid w:val="008D7199"/>
    <w:pPr>
      <w:spacing w:after="180" w:line="240" w:lineRule="auto"/>
    </w:pPr>
    <w:rPr>
      <w:rFonts w:eastAsiaTheme="minorHAnsi"/>
      <w:color w:val="262626" w:themeColor="text1" w:themeTint="D9"/>
      <w:sz w:val="16"/>
    </w:rPr>
  </w:style>
  <w:style w:type="paragraph" w:customStyle="1" w:styleId="9F3AAB161A224FA9B8D701F02F02AB6225">
    <w:name w:val="9F3AAB161A224FA9B8D701F02F02AB6225"/>
    <w:rsid w:val="008D7199"/>
    <w:pPr>
      <w:spacing w:after="180" w:line="240" w:lineRule="auto"/>
    </w:pPr>
    <w:rPr>
      <w:rFonts w:eastAsiaTheme="minorHAnsi"/>
      <w:color w:val="A6A6A6" w:themeColor="background1" w:themeShade="A6"/>
      <w:sz w:val="14"/>
    </w:rPr>
  </w:style>
  <w:style w:type="paragraph" w:customStyle="1" w:styleId="5DF80ACE815641E18BEC96D7E137E69E25">
    <w:name w:val="5DF80ACE815641E18BEC96D7E137E69E25"/>
    <w:rsid w:val="008D7199"/>
    <w:pPr>
      <w:spacing w:after="180" w:line="240" w:lineRule="auto"/>
    </w:pPr>
    <w:rPr>
      <w:rFonts w:eastAsiaTheme="minorHAnsi"/>
      <w:color w:val="A6A6A6" w:themeColor="background1" w:themeShade="A6"/>
      <w:sz w:val="14"/>
    </w:rPr>
  </w:style>
  <w:style w:type="paragraph" w:customStyle="1" w:styleId="4B82B13F1AC24F519C63398F6784211D25">
    <w:name w:val="4B82B13F1AC24F519C63398F6784211D25"/>
    <w:rsid w:val="008D7199"/>
    <w:pPr>
      <w:spacing w:after="180" w:line="240" w:lineRule="auto"/>
    </w:pPr>
    <w:rPr>
      <w:rFonts w:eastAsiaTheme="minorHAnsi"/>
      <w:color w:val="262626" w:themeColor="text1" w:themeTint="D9"/>
      <w:sz w:val="18"/>
    </w:rPr>
  </w:style>
  <w:style w:type="paragraph" w:customStyle="1" w:styleId="383A9FC8C0AA4966B2A6D63953FC3BF925">
    <w:name w:val="383A9FC8C0AA4966B2A6D63953FC3BF9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5">
    <w:name w:val="6E3002F3ED4A4B9AADE4EFDFA4F83F03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5">
    <w:name w:val="D48EF9471508485C8988715678FFA721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5">
    <w:name w:val="E2E7B8C58B8E45D3BA4C0DE921A42ADB25"/>
    <w:rsid w:val="008D7199"/>
    <w:pPr>
      <w:spacing w:after="180" w:line="240" w:lineRule="auto"/>
    </w:pPr>
    <w:rPr>
      <w:rFonts w:eastAsiaTheme="minorHAnsi"/>
      <w:color w:val="A6A6A6" w:themeColor="background1" w:themeShade="A6"/>
      <w:sz w:val="14"/>
    </w:rPr>
  </w:style>
  <w:style w:type="paragraph" w:customStyle="1" w:styleId="4650EB9EA7CC44868DBE6F600097EEF825">
    <w:name w:val="4650EB9EA7CC44868DBE6F600097EEF825"/>
    <w:rsid w:val="008D7199"/>
    <w:pPr>
      <w:spacing w:after="180" w:line="240" w:lineRule="auto"/>
    </w:pPr>
    <w:rPr>
      <w:rFonts w:eastAsiaTheme="minorHAnsi"/>
      <w:color w:val="A6A6A6" w:themeColor="background1" w:themeShade="A6"/>
      <w:sz w:val="14"/>
    </w:rPr>
  </w:style>
  <w:style w:type="paragraph" w:customStyle="1" w:styleId="527953B85D2840FBBF8226A7164EA2F125">
    <w:name w:val="527953B85D2840FBBF8226A7164EA2F125"/>
    <w:rsid w:val="008D7199"/>
    <w:pPr>
      <w:spacing w:after="180" w:line="240" w:lineRule="auto"/>
    </w:pPr>
    <w:rPr>
      <w:rFonts w:eastAsiaTheme="minorHAnsi"/>
      <w:color w:val="262626" w:themeColor="text1" w:themeTint="D9"/>
      <w:sz w:val="18"/>
    </w:rPr>
  </w:style>
  <w:style w:type="paragraph" w:customStyle="1" w:styleId="50C2B9C5345E452CA9A38F8EB5B62F6525">
    <w:name w:val="50C2B9C5345E452CA9A38F8EB5B62F65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5">
    <w:name w:val="EA83F79A63064C9A8452A36C087F39B925"/>
    <w:rsid w:val="008D7199"/>
    <w:pPr>
      <w:spacing w:after="180" w:line="240" w:lineRule="auto"/>
    </w:pPr>
    <w:rPr>
      <w:rFonts w:eastAsiaTheme="minorHAnsi"/>
      <w:color w:val="262626" w:themeColor="text1" w:themeTint="D9"/>
      <w:sz w:val="16"/>
    </w:rPr>
  </w:style>
  <w:style w:type="paragraph" w:customStyle="1" w:styleId="E341965520544D3BA88A712249C9D16E18">
    <w:name w:val="E341965520544D3BA88A712249C9D16E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8">
    <w:name w:val="41B63675613849D6844BDF02A85CB41F18"/>
    <w:rsid w:val="008D7199"/>
    <w:pPr>
      <w:spacing w:after="180" w:line="240" w:lineRule="auto"/>
    </w:pPr>
    <w:rPr>
      <w:rFonts w:eastAsiaTheme="minorHAnsi"/>
      <w:color w:val="262626" w:themeColor="text1" w:themeTint="D9"/>
      <w:sz w:val="18"/>
    </w:rPr>
  </w:style>
  <w:style w:type="paragraph" w:customStyle="1" w:styleId="6B6B0FE195E944809BAECCFF0158F58918">
    <w:name w:val="6B6B0FE195E944809BAECCFF0158F58918"/>
    <w:rsid w:val="008D7199"/>
    <w:pPr>
      <w:spacing w:after="180" w:line="240" w:lineRule="auto"/>
    </w:pPr>
    <w:rPr>
      <w:rFonts w:eastAsiaTheme="minorHAnsi"/>
      <w:color w:val="404040" w:themeColor="text1" w:themeTint="BF"/>
    </w:rPr>
  </w:style>
  <w:style w:type="paragraph" w:customStyle="1" w:styleId="A1CB3950A75D41ABB42844B0DF92B98B19">
    <w:name w:val="A1CB3950A75D41ABB42844B0DF92B98B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9">
    <w:name w:val="2D18659E10804AD38E56DB63ACE50E92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6">
    <w:name w:val="01FB06FB61EE4055AFC56A9A4A20B17C2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6">
    <w:name w:val="3CA9253634FE45F49F86E2F79543D6B2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4">
    <w:name w:val="C0C3FE2DC44641138CF5158EFD2B715514"/>
    <w:rsid w:val="008D7199"/>
    <w:pPr>
      <w:spacing w:after="180" w:line="240" w:lineRule="auto"/>
    </w:pPr>
    <w:rPr>
      <w:rFonts w:eastAsiaTheme="minorHAnsi"/>
      <w:color w:val="262626" w:themeColor="text1" w:themeTint="D9"/>
      <w:sz w:val="16"/>
    </w:rPr>
  </w:style>
  <w:style w:type="paragraph" w:customStyle="1" w:styleId="9F3AAB161A224FA9B8D701F02F02AB6226">
    <w:name w:val="9F3AAB161A224FA9B8D701F02F02AB6226"/>
    <w:rsid w:val="008D7199"/>
    <w:pPr>
      <w:spacing w:after="180" w:line="240" w:lineRule="auto"/>
    </w:pPr>
    <w:rPr>
      <w:rFonts w:eastAsiaTheme="minorHAnsi"/>
      <w:color w:val="A6A6A6" w:themeColor="background1" w:themeShade="A6"/>
      <w:sz w:val="14"/>
    </w:rPr>
  </w:style>
  <w:style w:type="paragraph" w:customStyle="1" w:styleId="5DF80ACE815641E18BEC96D7E137E69E26">
    <w:name w:val="5DF80ACE815641E18BEC96D7E137E69E26"/>
    <w:rsid w:val="008D7199"/>
    <w:pPr>
      <w:spacing w:after="180" w:line="240" w:lineRule="auto"/>
    </w:pPr>
    <w:rPr>
      <w:rFonts w:eastAsiaTheme="minorHAnsi"/>
      <w:color w:val="A6A6A6" w:themeColor="background1" w:themeShade="A6"/>
      <w:sz w:val="14"/>
    </w:rPr>
  </w:style>
  <w:style w:type="paragraph" w:customStyle="1" w:styleId="4B82B13F1AC24F519C63398F6784211D26">
    <w:name w:val="4B82B13F1AC24F519C63398F6784211D26"/>
    <w:rsid w:val="008D7199"/>
    <w:pPr>
      <w:spacing w:after="180" w:line="240" w:lineRule="auto"/>
    </w:pPr>
    <w:rPr>
      <w:rFonts w:eastAsiaTheme="minorHAnsi"/>
      <w:color w:val="262626" w:themeColor="text1" w:themeTint="D9"/>
      <w:sz w:val="18"/>
    </w:rPr>
  </w:style>
  <w:style w:type="paragraph" w:customStyle="1" w:styleId="383A9FC8C0AA4966B2A6D63953FC3BF926">
    <w:name w:val="383A9FC8C0AA4966B2A6D63953FC3BF9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6">
    <w:name w:val="6E3002F3ED4A4B9AADE4EFDFA4F83F03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6">
    <w:name w:val="D48EF9471508485C8988715678FFA721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6">
    <w:name w:val="E2E7B8C58B8E45D3BA4C0DE921A42ADB26"/>
    <w:rsid w:val="008D7199"/>
    <w:pPr>
      <w:spacing w:after="180" w:line="240" w:lineRule="auto"/>
    </w:pPr>
    <w:rPr>
      <w:rFonts w:eastAsiaTheme="minorHAnsi"/>
      <w:color w:val="A6A6A6" w:themeColor="background1" w:themeShade="A6"/>
      <w:sz w:val="14"/>
    </w:rPr>
  </w:style>
  <w:style w:type="paragraph" w:customStyle="1" w:styleId="4650EB9EA7CC44868DBE6F600097EEF826">
    <w:name w:val="4650EB9EA7CC44868DBE6F600097EEF826"/>
    <w:rsid w:val="008D7199"/>
    <w:pPr>
      <w:spacing w:after="180" w:line="240" w:lineRule="auto"/>
    </w:pPr>
    <w:rPr>
      <w:rFonts w:eastAsiaTheme="minorHAnsi"/>
      <w:color w:val="A6A6A6" w:themeColor="background1" w:themeShade="A6"/>
      <w:sz w:val="14"/>
    </w:rPr>
  </w:style>
  <w:style w:type="paragraph" w:customStyle="1" w:styleId="527953B85D2840FBBF8226A7164EA2F126">
    <w:name w:val="527953B85D2840FBBF8226A7164EA2F126"/>
    <w:rsid w:val="008D7199"/>
    <w:pPr>
      <w:spacing w:after="180" w:line="240" w:lineRule="auto"/>
    </w:pPr>
    <w:rPr>
      <w:rFonts w:eastAsiaTheme="minorHAnsi"/>
      <w:color w:val="262626" w:themeColor="text1" w:themeTint="D9"/>
      <w:sz w:val="18"/>
    </w:rPr>
  </w:style>
  <w:style w:type="paragraph" w:customStyle="1" w:styleId="50C2B9C5345E452CA9A38F8EB5B62F6526">
    <w:name w:val="50C2B9C5345E452CA9A38F8EB5B62F65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6">
    <w:name w:val="EA83F79A63064C9A8452A36C087F39B926"/>
    <w:rsid w:val="008D7199"/>
    <w:pPr>
      <w:spacing w:after="180" w:line="240" w:lineRule="auto"/>
    </w:pPr>
    <w:rPr>
      <w:rFonts w:eastAsiaTheme="minorHAnsi"/>
      <w:color w:val="262626" w:themeColor="text1" w:themeTint="D9"/>
      <w:sz w:val="16"/>
    </w:rPr>
  </w:style>
  <w:style w:type="paragraph" w:customStyle="1" w:styleId="E341965520544D3BA88A712249C9D16E19">
    <w:name w:val="E341965520544D3BA88A712249C9D16E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9">
    <w:name w:val="41B63675613849D6844BDF02A85CB41F19"/>
    <w:rsid w:val="008D7199"/>
    <w:pPr>
      <w:spacing w:after="180" w:line="240" w:lineRule="auto"/>
    </w:pPr>
    <w:rPr>
      <w:rFonts w:eastAsiaTheme="minorHAnsi"/>
      <w:color w:val="262626" w:themeColor="text1" w:themeTint="D9"/>
      <w:sz w:val="18"/>
    </w:rPr>
  </w:style>
  <w:style w:type="paragraph" w:customStyle="1" w:styleId="6B6B0FE195E944809BAECCFF0158F58919">
    <w:name w:val="6B6B0FE195E944809BAECCFF0158F58919"/>
    <w:rsid w:val="008D7199"/>
    <w:pPr>
      <w:spacing w:after="180" w:line="240" w:lineRule="auto"/>
    </w:pPr>
    <w:rPr>
      <w:rFonts w:eastAsiaTheme="minorHAnsi"/>
      <w:color w:val="404040" w:themeColor="text1" w:themeTint="BF"/>
    </w:rPr>
  </w:style>
  <w:style w:type="paragraph" w:customStyle="1" w:styleId="A1CB3950A75D41ABB42844B0DF92B98B20">
    <w:name w:val="A1CB3950A75D41ABB42844B0DF92B98B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0">
    <w:name w:val="2D18659E10804AD38E56DB63ACE50E92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7">
    <w:name w:val="01FB06FB61EE4055AFC56A9A4A20B17C2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7">
    <w:name w:val="3CA9253634FE45F49F86E2F79543D6B2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5">
    <w:name w:val="C0C3FE2DC44641138CF5158EFD2B715515"/>
    <w:rsid w:val="008D7199"/>
    <w:pPr>
      <w:spacing w:after="180" w:line="240" w:lineRule="auto"/>
    </w:pPr>
    <w:rPr>
      <w:rFonts w:eastAsiaTheme="minorHAnsi"/>
      <w:color w:val="262626" w:themeColor="text1" w:themeTint="D9"/>
      <w:sz w:val="16"/>
    </w:rPr>
  </w:style>
  <w:style w:type="paragraph" w:customStyle="1" w:styleId="9F3AAB161A224FA9B8D701F02F02AB6227">
    <w:name w:val="9F3AAB161A224FA9B8D701F02F02AB6227"/>
    <w:rsid w:val="008D7199"/>
    <w:pPr>
      <w:spacing w:after="180" w:line="240" w:lineRule="auto"/>
    </w:pPr>
    <w:rPr>
      <w:rFonts w:eastAsiaTheme="minorHAnsi"/>
      <w:color w:val="A6A6A6" w:themeColor="background1" w:themeShade="A6"/>
      <w:sz w:val="14"/>
    </w:rPr>
  </w:style>
  <w:style w:type="paragraph" w:customStyle="1" w:styleId="5DF80ACE815641E18BEC96D7E137E69E27">
    <w:name w:val="5DF80ACE815641E18BEC96D7E137E69E27"/>
    <w:rsid w:val="008D7199"/>
    <w:pPr>
      <w:spacing w:after="180" w:line="240" w:lineRule="auto"/>
    </w:pPr>
    <w:rPr>
      <w:rFonts w:eastAsiaTheme="minorHAnsi"/>
      <w:color w:val="A6A6A6" w:themeColor="background1" w:themeShade="A6"/>
      <w:sz w:val="14"/>
    </w:rPr>
  </w:style>
  <w:style w:type="paragraph" w:customStyle="1" w:styleId="4B82B13F1AC24F519C63398F6784211D27">
    <w:name w:val="4B82B13F1AC24F519C63398F6784211D27"/>
    <w:rsid w:val="008D7199"/>
    <w:pPr>
      <w:spacing w:after="180" w:line="240" w:lineRule="auto"/>
    </w:pPr>
    <w:rPr>
      <w:rFonts w:eastAsiaTheme="minorHAnsi"/>
      <w:color w:val="262626" w:themeColor="text1" w:themeTint="D9"/>
      <w:sz w:val="18"/>
    </w:rPr>
  </w:style>
  <w:style w:type="paragraph" w:customStyle="1" w:styleId="383A9FC8C0AA4966B2A6D63953FC3BF927">
    <w:name w:val="383A9FC8C0AA4966B2A6D63953FC3BF9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7">
    <w:name w:val="6E3002F3ED4A4B9AADE4EFDFA4F83F03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7">
    <w:name w:val="D48EF9471508485C8988715678FFA721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7">
    <w:name w:val="E2E7B8C58B8E45D3BA4C0DE921A42ADB27"/>
    <w:rsid w:val="008D7199"/>
    <w:pPr>
      <w:spacing w:after="180" w:line="240" w:lineRule="auto"/>
    </w:pPr>
    <w:rPr>
      <w:rFonts w:eastAsiaTheme="minorHAnsi"/>
      <w:color w:val="A6A6A6" w:themeColor="background1" w:themeShade="A6"/>
      <w:sz w:val="14"/>
    </w:rPr>
  </w:style>
  <w:style w:type="paragraph" w:customStyle="1" w:styleId="4650EB9EA7CC44868DBE6F600097EEF827">
    <w:name w:val="4650EB9EA7CC44868DBE6F600097EEF827"/>
    <w:rsid w:val="008D7199"/>
    <w:pPr>
      <w:spacing w:after="180" w:line="240" w:lineRule="auto"/>
    </w:pPr>
    <w:rPr>
      <w:rFonts w:eastAsiaTheme="minorHAnsi"/>
      <w:color w:val="A6A6A6" w:themeColor="background1" w:themeShade="A6"/>
      <w:sz w:val="14"/>
    </w:rPr>
  </w:style>
  <w:style w:type="paragraph" w:customStyle="1" w:styleId="527953B85D2840FBBF8226A7164EA2F127">
    <w:name w:val="527953B85D2840FBBF8226A7164EA2F127"/>
    <w:rsid w:val="008D7199"/>
    <w:pPr>
      <w:spacing w:after="180" w:line="240" w:lineRule="auto"/>
    </w:pPr>
    <w:rPr>
      <w:rFonts w:eastAsiaTheme="minorHAnsi"/>
      <w:color w:val="262626" w:themeColor="text1" w:themeTint="D9"/>
      <w:sz w:val="18"/>
    </w:rPr>
  </w:style>
  <w:style w:type="paragraph" w:customStyle="1" w:styleId="50C2B9C5345E452CA9A38F8EB5B62F6527">
    <w:name w:val="50C2B9C5345E452CA9A38F8EB5B62F65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7">
    <w:name w:val="EA83F79A63064C9A8452A36C087F39B927"/>
    <w:rsid w:val="008D7199"/>
    <w:pPr>
      <w:spacing w:after="180" w:line="240" w:lineRule="auto"/>
    </w:pPr>
    <w:rPr>
      <w:rFonts w:eastAsiaTheme="minorHAnsi"/>
      <w:color w:val="262626" w:themeColor="text1" w:themeTint="D9"/>
      <w:sz w:val="16"/>
    </w:rPr>
  </w:style>
  <w:style w:type="paragraph" w:customStyle="1" w:styleId="E341965520544D3BA88A712249C9D16E20">
    <w:name w:val="E341965520544D3BA88A712249C9D16E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0">
    <w:name w:val="41B63675613849D6844BDF02A85CB41F20"/>
    <w:rsid w:val="008D7199"/>
    <w:pPr>
      <w:spacing w:after="180" w:line="240" w:lineRule="auto"/>
    </w:pPr>
    <w:rPr>
      <w:rFonts w:eastAsiaTheme="minorHAnsi"/>
      <w:color w:val="262626" w:themeColor="text1" w:themeTint="D9"/>
      <w:sz w:val="18"/>
    </w:rPr>
  </w:style>
  <w:style w:type="paragraph" w:customStyle="1" w:styleId="6B6B0FE195E944809BAECCFF0158F58920">
    <w:name w:val="6B6B0FE195E944809BAECCFF0158F58920"/>
    <w:rsid w:val="008D7199"/>
    <w:pPr>
      <w:spacing w:after="180" w:line="240" w:lineRule="auto"/>
    </w:pPr>
    <w:rPr>
      <w:rFonts w:eastAsiaTheme="minorHAnsi"/>
      <w:color w:val="404040" w:themeColor="text1" w:themeTint="BF"/>
    </w:rPr>
  </w:style>
  <w:style w:type="paragraph" w:customStyle="1" w:styleId="A1CB3950A75D41ABB42844B0DF92B98B21">
    <w:name w:val="A1CB3950A75D41ABB42844B0DF92B98B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1">
    <w:name w:val="2D18659E10804AD38E56DB63ACE50E92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8">
    <w:name w:val="01FB06FB61EE4055AFC56A9A4A20B17C2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8">
    <w:name w:val="3CA9253634FE45F49F86E2F79543D6B2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6">
    <w:name w:val="C0C3FE2DC44641138CF5158EFD2B715516"/>
    <w:rsid w:val="008D7199"/>
    <w:pPr>
      <w:spacing w:after="180" w:line="240" w:lineRule="auto"/>
    </w:pPr>
    <w:rPr>
      <w:rFonts w:eastAsiaTheme="minorHAnsi"/>
      <w:color w:val="262626" w:themeColor="text1" w:themeTint="D9"/>
      <w:sz w:val="16"/>
    </w:rPr>
  </w:style>
  <w:style w:type="paragraph" w:customStyle="1" w:styleId="9F3AAB161A224FA9B8D701F02F02AB6228">
    <w:name w:val="9F3AAB161A224FA9B8D701F02F02AB6228"/>
    <w:rsid w:val="008D7199"/>
    <w:pPr>
      <w:spacing w:after="180" w:line="240" w:lineRule="auto"/>
    </w:pPr>
    <w:rPr>
      <w:rFonts w:eastAsiaTheme="minorHAnsi"/>
      <w:color w:val="A6A6A6" w:themeColor="background1" w:themeShade="A6"/>
      <w:sz w:val="14"/>
    </w:rPr>
  </w:style>
  <w:style w:type="paragraph" w:customStyle="1" w:styleId="5DF80ACE815641E18BEC96D7E137E69E28">
    <w:name w:val="5DF80ACE815641E18BEC96D7E137E69E28"/>
    <w:rsid w:val="008D7199"/>
    <w:pPr>
      <w:spacing w:after="180" w:line="240" w:lineRule="auto"/>
    </w:pPr>
    <w:rPr>
      <w:rFonts w:eastAsiaTheme="minorHAnsi"/>
      <w:color w:val="A6A6A6" w:themeColor="background1" w:themeShade="A6"/>
      <w:sz w:val="14"/>
    </w:rPr>
  </w:style>
  <w:style w:type="paragraph" w:customStyle="1" w:styleId="4B82B13F1AC24F519C63398F6784211D28">
    <w:name w:val="4B82B13F1AC24F519C63398F6784211D28"/>
    <w:rsid w:val="008D7199"/>
    <w:pPr>
      <w:spacing w:after="180" w:line="240" w:lineRule="auto"/>
    </w:pPr>
    <w:rPr>
      <w:rFonts w:eastAsiaTheme="minorHAnsi"/>
      <w:color w:val="262626" w:themeColor="text1" w:themeTint="D9"/>
      <w:sz w:val="18"/>
    </w:rPr>
  </w:style>
  <w:style w:type="paragraph" w:customStyle="1" w:styleId="383A9FC8C0AA4966B2A6D63953FC3BF928">
    <w:name w:val="383A9FC8C0AA4966B2A6D63953FC3BF9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8">
    <w:name w:val="6E3002F3ED4A4B9AADE4EFDFA4F83F03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8">
    <w:name w:val="D48EF9471508485C8988715678FFA721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8">
    <w:name w:val="E2E7B8C58B8E45D3BA4C0DE921A42ADB28"/>
    <w:rsid w:val="008D7199"/>
    <w:pPr>
      <w:spacing w:after="180" w:line="240" w:lineRule="auto"/>
    </w:pPr>
    <w:rPr>
      <w:rFonts w:eastAsiaTheme="minorHAnsi"/>
      <w:color w:val="A6A6A6" w:themeColor="background1" w:themeShade="A6"/>
      <w:sz w:val="14"/>
    </w:rPr>
  </w:style>
  <w:style w:type="paragraph" w:customStyle="1" w:styleId="4650EB9EA7CC44868DBE6F600097EEF828">
    <w:name w:val="4650EB9EA7CC44868DBE6F600097EEF828"/>
    <w:rsid w:val="008D7199"/>
    <w:pPr>
      <w:spacing w:after="180" w:line="240" w:lineRule="auto"/>
    </w:pPr>
    <w:rPr>
      <w:rFonts w:eastAsiaTheme="minorHAnsi"/>
      <w:color w:val="A6A6A6" w:themeColor="background1" w:themeShade="A6"/>
      <w:sz w:val="14"/>
    </w:rPr>
  </w:style>
  <w:style w:type="paragraph" w:customStyle="1" w:styleId="527953B85D2840FBBF8226A7164EA2F128">
    <w:name w:val="527953B85D2840FBBF8226A7164EA2F128"/>
    <w:rsid w:val="008D7199"/>
    <w:pPr>
      <w:spacing w:after="180" w:line="240" w:lineRule="auto"/>
    </w:pPr>
    <w:rPr>
      <w:rFonts w:eastAsiaTheme="minorHAnsi"/>
      <w:color w:val="262626" w:themeColor="text1" w:themeTint="D9"/>
      <w:sz w:val="18"/>
    </w:rPr>
  </w:style>
  <w:style w:type="paragraph" w:customStyle="1" w:styleId="50C2B9C5345E452CA9A38F8EB5B62F6528">
    <w:name w:val="50C2B9C5345E452CA9A38F8EB5B62F65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8">
    <w:name w:val="EA83F79A63064C9A8452A36C087F39B928"/>
    <w:rsid w:val="008D7199"/>
    <w:pPr>
      <w:spacing w:after="180" w:line="240" w:lineRule="auto"/>
    </w:pPr>
    <w:rPr>
      <w:rFonts w:eastAsiaTheme="minorHAnsi"/>
      <w:color w:val="262626" w:themeColor="text1" w:themeTint="D9"/>
      <w:sz w:val="16"/>
    </w:rPr>
  </w:style>
  <w:style w:type="paragraph" w:customStyle="1" w:styleId="E341965520544D3BA88A712249C9D16E21">
    <w:name w:val="E341965520544D3BA88A712249C9D16E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1">
    <w:name w:val="41B63675613849D6844BDF02A85CB41F21"/>
    <w:rsid w:val="008D7199"/>
    <w:pPr>
      <w:spacing w:after="180" w:line="240" w:lineRule="auto"/>
    </w:pPr>
    <w:rPr>
      <w:rFonts w:eastAsiaTheme="minorHAnsi"/>
      <w:color w:val="262626" w:themeColor="text1" w:themeTint="D9"/>
      <w:sz w:val="18"/>
    </w:rPr>
  </w:style>
  <w:style w:type="paragraph" w:customStyle="1" w:styleId="6B6B0FE195E944809BAECCFF0158F58921">
    <w:name w:val="6B6B0FE195E944809BAECCFF0158F58921"/>
    <w:rsid w:val="008D7199"/>
    <w:pPr>
      <w:spacing w:after="180" w:line="240" w:lineRule="auto"/>
    </w:pPr>
    <w:rPr>
      <w:rFonts w:eastAsiaTheme="minorHAnsi"/>
      <w:color w:val="404040" w:themeColor="text1" w:themeTint="BF"/>
    </w:rPr>
  </w:style>
  <w:style w:type="paragraph" w:customStyle="1" w:styleId="A1CB3950A75D41ABB42844B0DF92B98B22">
    <w:name w:val="A1CB3950A75D41ABB42844B0DF92B98B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2">
    <w:name w:val="2D18659E10804AD38E56DB63ACE50E92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9">
    <w:name w:val="01FB06FB61EE4055AFC56A9A4A20B17C2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9">
    <w:name w:val="3CA9253634FE45F49F86E2F79543D6B2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7">
    <w:name w:val="C0C3FE2DC44641138CF5158EFD2B715517"/>
    <w:rsid w:val="008D7199"/>
    <w:pPr>
      <w:spacing w:after="180" w:line="240" w:lineRule="auto"/>
    </w:pPr>
    <w:rPr>
      <w:rFonts w:eastAsiaTheme="minorHAnsi"/>
      <w:color w:val="262626" w:themeColor="text1" w:themeTint="D9"/>
      <w:sz w:val="16"/>
    </w:rPr>
  </w:style>
  <w:style w:type="paragraph" w:customStyle="1" w:styleId="9F3AAB161A224FA9B8D701F02F02AB6229">
    <w:name w:val="9F3AAB161A224FA9B8D701F02F02AB6229"/>
    <w:rsid w:val="008D7199"/>
    <w:pPr>
      <w:spacing w:after="180" w:line="240" w:lineRule="auto"/>
    </w:pPr>
    <w:rPr>
      <w:rFonts w:eastAsiaTheme="minorHAnsi"/>
      <w:color w:val="A6A6A6" w:themeColor="background1" w:themeShade="A6"/>
      <w:sz w:val="14"/>
    </w:rPr>
  </w:style>
  <w:style w:type="paragraph" w:customStyle="1" w:styleId="5DF80ACE815641E18BEC96D7E137E69E29">
    <w:name w:val="5DF80ACE815641E18BEC96D7E137E69E29"/>
    <w:rsid w:val="008D7199"/>
    <w:pPr>
      <w:spacing w:after="180" w:line="240" w:lineRule="auto"/>
    </w:pPr>
    <w:rPr>
      <w:rFonts w:eastAsiaTheme="minorHAnsi"/>
      <w:color w:val="A6A6A6" w:themeColor="background1" w:themeShade="A6"/>
      <w:sz w:val="14"/>
    </w:rPr>
  </w:style>
  <w:style w:type="paragraph" w:customStyle="1" w:styleId="4B82B13F1AC24F519C63398F6784211D29">
    <w:name w:val="4B82B13F1AC24F519C63398F6784211D29"/>
    <w:rsid w:val="008D7199"/>
    <w:pPr>
      <w:spacing w:after="180" w:line="240" w:lineRule="auto"/>
    </w:pPr>
    <w:rPr>
      <w:rFonts w:eastAsiaTheme="minorHAnsi"/>
      <w:color w:val="262626" w:themeColor="text1" w:themeTint="D9"/>
      <w:sz w:val="18"/>
    </w:rPr>
  </w:style>
  <w:style w:type="paragraph" w:customStyle="1" w:styleId="383A9FC8C0AA4966B2A6D63953FC3BF929">
    <w:name w:val="383A9FC8C0AA4966B2A6D63953FC3BF9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9">
    <w:name w:val="6E3002F3ED4A4B9AADE4EFDFA4F83F03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9">
    <w:name w:val="D48EF9471508485C8988715678FFA721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9">
    <w:name w:val="E2E7B8C58B8E45D3BA4C0DE921A42ADB29"/>
    <w:rsid w:val="008D7199"/>
    <w:pPr>
      <w:spacing w:after="180" w:line="240" w:lineRule="auto"/>
    </w:pPr>
    <w:rPr>
      <w:rFonts w:eastAsiaTheme="minorHAnsi"/>
      <w:color w:val="A6A6A6" w:themeColor="background1" w:themeShade="A6"/>
      <w:sz w:val="14"/>
    </w:rPr>
  </w:style>
  <w:style w:type="paragraph" w:customStyle="1" w:styleId="4650EB9EA7CC44868DBE6F600097EEF829">
    <w:name w:val="4650EB9EA7CC44868DBE6F600097EEF829"/>
    <w:rsid w:val="008D7199"/>
    <w:pPr>
      <w:spacing w:after="180" w:line="240" w:lineRule="auto"/>
    </w:pPr>
    <w:rPr>
      <w:rFonts w:eastAsiaTheme="minorHAnsi"/>
      <w:color w:val="A6A6A6" w:themeColor="background1" w:themeShade="A6"/>
      <w:sz w:val="14"/>
    </w:rPr>
  </w:style>
  <w:style w:type="paragraph" w:customStyle="1" w:styleId="527953B85D2840FBBF8226A7164EA2F129">
    <w:name w:val="527953B85D2840FBBF8226A7164EA2F129"/>
    <w:rsid w:val="008D7199"/>
    <w:pPr>
      <w:spacing w:after="180" w:line="240" w:lineRule="auto"/>
    </w:pPr>
    <w:rPr>
      <w:rFonts w:eastAsiaTheme="minorHAnsi"/>
      <w:color w:val="262626" w:themeColor="text1" w:themeTint="D9"/>
      <w:sz w:val="18"/>
    </w:rPr>
  </w:style>
  <w:style w:type="paragraph" w:customStyle="1" w:styleId="50C2B9C5345E452CA9A38F8EB5B62F6529">
    <w:name w:val="50C2B9C5345E452CA9A38F8EB5B62F65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9">
    <w:name w:val="EA83F79A63064C9A8452A36C087F39B929"/>
    <w:rsid w:val="008D7199"/>
    <w:pPr>
      <w:spacing w:after="180" w:line="240" w:lineRule="auto"/>
    </w:pPr>
    <w:rPr>
      <w:rFonts w:eastAsiaTheme="minorHAnsi"/>
      <w:color w:val="262626" w:themeColor="text1" w:themeTint="D9"/>
      <w:sz w:val="16"/>
    </w:rPr>
  </w:style>
  <w:style w:type="paragraph" w:customStyle="1" w:styleId="E341965520544D3BA88A712249C9D16E22">
    <w:name w:val="E341965520544D3BA88A712249C9D16E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2">
    <w:name w:val="41B63675613849D6844BDF02A85CB41F22"/>
    <w:rsid w:val="008D7199"/>
    <w:pPr>
      <w:spacing w:after="180" w:line="240" w:lineRule="auto"/>
    </w:pPr>
    <w:rPr>
      <w:rFonts w:eastAsiaTheme="minorHAnsi"/>
      <w:color w:val="262626" w:themeColor="text1" w:themeTint="D9"/>
      <w:sz w:val="18"/>
    </w:rPr>
  </w:style>
  <w:style w:type="paragraph" w:customStyle="1" w:styleId="6B6B0FE195E944809BAECCFF0158F58922">
    <w:name w:val="6B6B0FE195E944809BAECCFF0158F58922"/>
    <w:rsid w:val="008D7199"/>
    <w:pPr>
      <w:spacing w:after="180" w:line="240" w:lineRule="auto"/>
    </w:pPr>
    <w:rPr>
      <w:rFonts w:eastAsiaTheme="minorHAnsi"/>
      <w:color w:val="404040" w:themeColor="text1" w:themeTint="BF"/>
    </w:rPr>
  </w:style>
  <w:style w:type="paragraph" w:customStyle="1" w:styleId="A1CB3950A75D41ABB42844B0DF92B98B23">
    <w:name w:val="A1CB3950A75D41ABB42844B0DF92B98B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3">
    <w:name w:val="2D18659E10804AD38E56DB63ACE50E92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0">
    <w:name w:val="01FB06FB61EE4055AFC56A9A4A20B17C3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0">
    <w:name w:val="3CA9253634FE45F49F86E2F79543D6B2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8">
    <w:name w:val="C0C3FE2DC44641138CF5158EFD2B715518"/>
    <w:rsid w:val="008D7199"/>
    <w:pPr>
      <w:spacing w:after="180" w:line="240" w:lineRule="auto"/>
    </w:pPr>
    <w:rPr>
      <w:rFonts w:eastAsiaTheme="minorHAnsi"/>
      <w:color w:val="262626" w:themeColor="text1" w:themeTint="D9"/>
      <w:sz w:val="16"/>
    </w:rPr>
  </w:style>
  <w:style w:type="paragraph" w:customStyle="1" w:styleId="9F3AAB161A224FA9B8D701F02F02AB6230">
    <w:name w:val="9F3AAB161A224FA9B8D701F02F02AB6230"/>
    <w:rsid w:val="008D7199"/>
    <w:pPr>
      <w:spacing w:after="180" w:line="240" w:lineRule="auto"/>
    </w:pPr>
    <w:rPr>
      <w:rFonts w:eastAsiaTheme="minorHAnsi"/>
      <w:color w:val="A6A6A6" w:themeColor="background1" w:themeShade="A6"/>
      <w:sz w:val="14"/>
    </w:rPr>
  </w:style>
  <w:style w:type="paragraph" w:customStyle="1" w:styleId="5DF80ACE815641E18BEC96D7E137E69E30">
    <w:name w:val="5DF80ACE815641E18BEC96D7E137E69E30"/>
    <w:rsid w:val="008D7199"/>
    <w:pPr>
      <w:spacing w:after="180" w:line="240" w:lineRule="auto"/>
    </w:pPr>
    <w:rPr>
      <w:rFonts w:eastAsiaTheme="minorHAnsi"/>
      <w:color w:val="A6A6A6" w:themeColor="background1" w:themeShade="A6"/>
      <w:sz w:val="14"/>
    </w:rPr>
  </w:style>
  <w:style w:type="paragraph" w:customStyle="1" w:styleId="4B82B13F1AC24F519C63398F6784211D30">
    <w:name w:val="4B82B13F1AC24F519C63398F6784211D30"/>
    <w:rsid w:val="008D7199"/>
    <w:pPr>
      <w:spacing w:after="180" w:line="240" w:lineRule="auto"/>
    </w:pPr>
    <w:rPr>
      <w:rFonts w:eastAsiaTheme="minorHAnsi"/>
      <w:color w:val="262626" w:themeColor="text1" w:themeTint="D9"/>
      <w:sz w:val="18"/>
    </w:rPr>
  </w:style>
  <w:style w:type="paragraph" w:customStyle="1" w:styleId="383A9FC8C0AA4966B2A6D63953FC3BF930">
    <w:name w:val="383A9FC8C0AA4966B2A6D63953FC3BF9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0">
    <w:name w:val="6E3002F3ED4A4B9AADE4EFDFA4F83F03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0">
    <w:name w:val="D48EF9471508485C8988715678FFA721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
    <w:name w:val="913AC87962B04E25A6706BCDAE95491E"/>
    <w:rsid w:val="008D7199"/>
    <w:pPr>
      <w:spacing w:after="180" w:line="240" w:lineRule="auto"/>
    </w:pPr>
    <w:rPr>
      <w:rFonts w:eastAsiaTheme="minorHAnsi"/>
      <w:color w:val="262626" w:themeColor="text1" w:themeTint="D9"/>
      <w:sz w:val="16"/>
    </w:rPr>
  </w:style>
  <w:style w:type="paragraph" w:customStyle="1" w:styleId="E2E7B8C58B8E45D3BA4C0DE921A42ADB30">
    <w:name w:val="E2E7B8C58B8E45D3BA4C0DE921A42ADB30"/>
    <w:rsid w:val="008D7199"/>
    <w:pPr>
      <w:spacing w:after="180" w:line="240" w:lineRule="auto"/>
    </w:pPr>
    <w:rPr>
      <w:rFonts w:eastAsiaTheme="minorHAnsi"/>
      <w:color w:val="A6A6A6" w:themeColor="background1" w:themeShade="A6"/>
      <w:sz w:val="14"/>
    </w:rPr>
  </w:style>
  <w:style w:type="paragraph" w:customStyle="1" w:styleId="4650EB9EA7CC44868DBE6F600097EEF830">
    <w:name w:val="4650EB9EA7CC44868DBE6F600097EEF830"/>
    <w:rsid w:val="008D7199"/>
    <w:pPr>
      <w:spacing w:after="180" w:line="240" w:lineRule="auto"/>
    </w:pPr>
    <w:rPr>
      <w:rFonts w:eastAsiaTheme="minorHAnsi"/>
      <w:color w:val="A6A6A6" w:themeColor="background1" w:themeShade="A6"/>
      <w:sz w:val="14"/>
    </w:rPr>
  </w:style>
  <w:style w:type="paragraph" w:customStyle="1" w:styleId="527953B85D2840FBBF8226A7164EA2F130">
    <w:name w:val="527953B85D2840FBBF8226A7164EA2F130"/>
    <w:rsid w:val="008D7199"/>
    <w:pPr>
      <w:spacing w:after="180" w:line="240" w:lineRule="auto"/>
    </w:pPr>
    <w:rPr>
      <w:rFonts w:eastAsiaTheme="minorHAnsi"/>
      <w:color w:val="262626" w:themeColor="text1" w:themeTint="D9"/>
      <w:sz w:val="18"/>
    </w:rPr>
  </w:style>
  <w:style w:type="paragraph" w:customStyle="1" w:styleId="50C2B9C5345E452CA9A38F8EB5B62F6530">
    <w:name w:val="50C2B9C5345E452CA9A38F8EB5B62F65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0">
    <w:name w:val="EA83F79A63064C9A8452A36C087F39B930"/>
    <w:rsid w:val="008D7199"/>
    <w:pPr>
      <w:spacing w:after="180" w:line="240" w:lineRule="auto"/>
    </w:pPr>
    <w:rPr>
      <w:rFonts w:eastAsiaTheme="minorHAnsi"/>
      <w:color w:val="262626" w:themeColor="text1" w:themeTint="D9"/>
      <w:sz w:val="16"/>
    </w:rPr>
  </w:style>
  <w:style w:type="paragraph" w:customStyle="1" w:styleId="E341965520544D3BA88A712249C9D16E23">
    <w:name w:val="E341965520544D3BA88A712249C9D16E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3">
    <w:name w:val="41B63675613849D6844BDF02A85CB41F23"/>
    <w:rsid w:val="008D7199"/>
    <w:pPr>
      <w:spacing w:after="180" w:line="240" w:lineRule="auto"/>
    </w:pPr>
    <w:rPr>
      <w:rFonts w:eastAsiaTheme="minorHAnsi"/>
      <w:color w:val="262626" w:themeColor="text1" w:themeTint="D9"/>
      <w:sz w:val="18"/>
    </w:rPr>
  </w:style>
  <w:style w:type="paragraph" w:customStyle="1" w:styleId="6B6B0FE195E944809BAECCFF0158F58923">
    <w:name w:val="6B6B0FE195E944809BAECCFF0158F58923"/>
    <w:rsid w:val="008D7199"/>
    <w:pPr>
      <w:spacing w:after="180" w:line="240" w:lineRule="auto"/>
    </w:pPr>
    <w:rPr>
      <w:rFonts w:eastAsiaTheme="minorHAnsi"/>
      <w:color w:val="404040" w:themeColor="text1" w:themeTint="BF"/>
    </w:rPr>
  </w:style>
  <w:style w:type="paragraph" w:customStyle="1" w:styleId="A1CB3950A75D41ABB42844B0DF92B98B24">
    <w:name w:val="A1CB3950A75D41ABB42844B0DF92B98B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4">
    <w:name w:val="2D18659E10804AD38E56DB63ACE50E92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1">
    <w:name w:val="01FB06FB61EE4055AFC56A9A4A20B17C3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1">
    <w:name w:val="3CA9253634FE45F49F86E2F79543D6B2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9">
    <w:name w:val="C0C3FE2DC44641138CF5158EFD2B715519"/>
    <w:rsid w:val="008D7199"/>
    <w:pPr>
      <w:spacing w:after="180" w:line="240" w:lineRule="auto"/>
    </w:pPr>
    <w:rPr>
      <w:rFonts w:eastAsiaTheme="minorHAnsi"/>
      <w:color w:val="262626" w:themeColor="text1" w:themeTint="D9"/>
      <w:sz w:val="16"/>
    </w:rPr>
  </w:style>
  <w:style w:type="paragraph" w:customStyle="1" w:styleId="9F3AAB161A224FA9B8D701F02F02AB6231">
    <w:name w:val="9F3AAB161A224FA9B8D701F02F02AB6231"/>
    <w:rsid w:val="008D7199"/>
    <w:pPr>
      <w:spacing w:after="180" w:line="240" w:lineRule="auto"/>
    </w:pPr>
    <w:rPr>
      <w:rFonts w:eastAsiaTheme="minorHAnsi"/>
      <w:color w:val="A6A6A6" w:themeColor="background1" w:themeShade="A6"/>
      <w:sz w:val="14"/>
    </w:rPr>
  </w:style>
  <w:style w:type="paragraph" w:customStyle="1" w:styleId="5DF80ACE815641E18BEC96D7E137E69E31">
    <w:name w:val="5DF80ACE815641E18BEC96D7E137E69E31"/>
    <w:rsid w:val="008D7199"/>
    <w:pPr>
      <w:spacing w:after="180" w:line="240" w:lineRule="auto"/>
    </w:pPr>
    <w:rPr>
      <w:rFonts w:eastAsiaTheme="minorHAnsi"/>
      <w:color w:val="A6A6A6" w:themeColor="background1" w:themeShade="A6"/>
      <w:sz w:val="14"/>
    </w:rPr>
  </w:style>
  <w:style w:type="paragraph" w:customStyle="1" w:styleId="4B82B13F1AC24F519C63398F6784211D31">
    <w:name w:val="4B82B13F1AC24F519C63398F6784211D31"/>
    <w:rsid w:val="008D7199"/>
    <w:pPr>
      <w:spacing w:after="180" w:line="240" w:lineRule="auto"/>
    </w:pPr>
    <w:rPr>
      <w:rFonts w:eastAsiaTheme="minorHAnsi"/>
      <w:color w:val="262626" w:themeColor="text1" w:themeTint="D9"/>
      <w:sz w:val="18"/>
    </w:rPr>
  </w:style>
  <w:style w:type="paragraph" w:customStyle="1" w:styleId="383A9FC8C0AA4966B2A6D63953FC3BF931">
    <w:name w:val="383A9FC8C0AA4966B2A6D63953FC3BF9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1">
    <w:name w:val="6E3002F3ED4A4B9AADE4EFDFA4F83F03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1">
    <w:name w:val="D48EF9471508485C8988715678FFA721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
    <w:name w:val="913AC87962B04E25A6706BCDAE95491E1"/>
    <w:rsid w:val="008D7199"/>
    <w:pPr>
      <w:spacing w:after="180" w:line="240" w:lineRule="auto"/>
    </w:pPr>
    <w:rPr>
      <w:rFonts w:eastAsiaTheme="minorHAnsi"/>
      <w:color w:val="262626" w:themeColor="text1" w:themeTint="D9"/>
      <w:sz w:val="16"/>
    </w:rPr>
  </w:style>
  <w:style w:type="paragraph" w:customStyle="1" w:styleId="E2E7B8C58B8E45D3BA4C0DE921A42ADB31">
    <w:name w:val="E2E7B8C58B8E45D3BA4C0DE921A42ADB31"/>
    <w:rsid w:val="008D7199"/>
    <w:pPr>
      <w:spacing w:after="180" w:line="240" w:lineRule="auto"/>
    </w:pPr>
    <w:rPr>
      <w:rFonts w:eastAsiaTheme="minorHAnsi"/>
      <w:color w:val="A6A6A6" w:themeColor="background1" w:themeShade="A6"/>
      <w:sz w:val="14"/>
    </w:rPr>
  </w:style>
  <w:style w:type="paragraph" w:customStyle="1" w:styleId="4650EB9EA7CC44868DBE6F600097EEF831">
    <w:name w:val="4650EB9EA7CC44868DBE6F600097EEF831"/>
    <w:rsid w:val="008D7199"/>
    <w:pPr>
      <w:spacing w:after="180" w:line="240" w:lineRule="auto"/>
    </w:pPr>
    <w:rPr>
      <w:rFonts w:eastAsiaTheme="minorHAnsi"/>
      <w:color w:val="A6A6A6" w:themeColor="background1" w:themeShade="A6"/>
      <w:sz w:val="14"/>
    </w:rPr>
  </w:style>
  <w:style w:type="paragraph" w:customStyle="1" w:styleId="527953B85D2840FBBF8226A7164EA2F131">
    <w:name w:val="527953B85D2840FBBF8226A7164EA2F131"/>
    <w:rsid w:val="008D7199"/>
    <w:pPr>
      <w:spacing w:after="180" w:line="240" w:lineRule="auto"/>
    </w:pPr>
    <w:rPr>
      <w:rFonts w:eastAsiaTheme="minorHAnsi"/>
      <w:color w:val="262626" w:themeColor="text1" w:themeTint="D9"/>
      <w:sz w:val="18"/>
    </w:rPr>
  </w:style>
  <w:style w:type="paragraph" w:customStyle="1" w:styleId="50C2B9C5345E452CA9A38F8EB5B62F6531">
    <w:name w:val="50C2B9C5345E452CA9A38F8EB5B62F65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1">
    <w:name w:val="EA83F79A63064C9A8452A36C087F39B931"/>
    <w:rsid w:val="008D7199"/>
    <w:pPr>
      <w:spacing w:after="180" w:line="240" w:lineRule="auto"/>
    </w:pPr>
    <w:rPr>
      <w:rFonts w:eastAsiaTheme="minorHAnsi"/>
      <w:color w:val="262626" w:themeColor="text1" w:themeTint="D9"/>
      <w:sz w:val="16"/>
    </w:rPr>
  </w:style>
  <w:style w:type="paragraph" w:customStyle="1" w:styleId="41B63675613849D6844BDF02A85CB41F24">
    <w:name w:val="41B63675613849D6844BDF02A85CB41F24"/>
    <w:rsid w:val="008D7199"/>
    <w:pPr>
      <w:spacing w:after="180" w:line="240" w:lineRule="auto"/>
    </w:pPr>
    <w:rPr>
      <w:rFonts w:eastAsiaTheme="minorHAnsi"/>
      <w:color w:val="262626" w:themeColor="text1" w:themeTint="D9"/>
      <w:sz w:val="18"/>
    </w:rPr>
  </w:style>
  <w:style w:type="paragraph" w:customStyle="1" w:styleId="6B6B0FE195E944809BAECCFF0158F58924">
    <w:name w:val="6B6B0FE195E944809BAECCFF0158F58924"/>
    <w:rsid w:val="008D7199"/>
    <w:pPr>
      <w:spacing w:after="180" w:line="240" w:lineRule="auto"/>
    </w:pPr>
    <w:rPr>
      <w:rFonts w:eastAsiaTheme="minorHAnsi"/>
      <w:color w:val="404040" w:themeColor="text1" w:themeTint="BF"/>
    </w:rPr>
  </w:style>
  <w:style w:type="paragraph" w:customStyle="1" w:styleId="A1CB3950A75D41ABB42844B0DF92B98B25">
    <w:name w:val="A1CB3950A75D41ABB42844B0DF92B98B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5">
    <w:name w:val="2D18659E10804AD38E56DB63ACE50E92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44970C89624042868088BEA84317ED71">
    <w:name w:val="44970C89624042868088BEA84317ED71"/>
    <w:rsid w:val="008D7199"/>
  </w:style>
  <w:style w:type="paragraph" w:customStyle="1" w:styleId="01FB06FB61EE4055AFC56A9A4A20B17C32">
    <w:name w:val="01FB06FB61EE4055AFC56A9A4A20B17C3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2">
    <w:name w:val="3CA9253634FE45F49F86E2F79543D6B2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0">
    <w:name w:val="C0C3FE2DC44641138CF5158EFD2B715520"/>
    <w:rsid w:val="008D7199"/>
    <w:pPr>
      <w:spacing w:after="180" w:line="240" w:lineRule="auto"/>
    </w:pPr>
    <w:rPr>
      <w:rFonts w:eastAsiaTheme="minorHAnsi"/>
      <w:color w:val="262626" w:themeColor="text1" w:themeTint="D9"/>
      <w:sz w:val="16"/>
    </w:rPr>
  </w:style>
  <w:style w:type="paragraph" w:customStyle="1" w:styleId="9F3AAB161A224FA9B8D701F02F02AB6232">
    <w:name w:val="9F3AAB161A224FA9B8D701F02F02AB6232"/>
    <w:rsid w:val="008D7199"/>
    <w:pPr>
      <w:spacing w:after="180" w:line="240" w:lineRule="auto"/>
    </w:pPr>
    <w:rPr>
      <w:rFonts w:eastAsiaTheme="minorHAnsi"/>
      <w:color w:val="A6A6A6" w:themeColor="background1" w:themeShade="A6"/>
      <w:sz w:val="14"/>
    </w:rPr>
  </w:style>
  <w:style w:type="paragraph" w:customStyle="1" w:styleId="5DF80ACE815641E18BEC96D7E137E69E32">
    <w:name w:val="5DF80ACE815641E18BEC96D7E137E69E32"/>
    <w:rsid w:val="008D7199"/>
    <w:pPr>
      <w:spacing w:after="180" w:line="240" w:lineRule="auto"/>
    </w:pPr>
    <w:rPr>
      <w:rFonts w:eastAsiaTheme="minorHAnsi"/>
      <w:color w:val="A6A6A6" w:themeColor="background1" w:themeShade="A6"/>
      <w:sz w:val="14"/>
    </w:rPr>
  </w:style>
  <w:style w:type="paragraph" w:customStyle="1" w:styleId="4B82B13F1AC24F519C63398F6784211D32">
    <w:name w:val="4B82B13F1AC24F519C63398F6784211D32"/>
    <w:rsid w:val="008D7199"/>
    <w:pPr>
      <w:spacing w:after="180" w:line="240" w:lineRule="auto"/>
    </w:pPr>
    <w:rPr>
      <w:rFonts w:eastAsiaTheme="minorHAnsi"/>
      <w:color w:val="262626" w:themeColor="text1" w:themeTint="D9"/>
      <w:sz w:val="18"/>
    </w:rPr>
  </w:style>
  <w:style w:type="paragraph" w:customStyle="1" w:styleId="383A9FC8C0AA4966B2A6D63953FC3BF932">
    <w:name w:val="383A9FC8C0AA4966B2A6D63953FC3BF9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2">
    <w:name w:val="6E3002F3ED4A4B9AADE4EFDFA4F83F03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2">
    <w:name w:val="D48EF9471508485C8988715678FFA721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
    <w:name w:val="913AC87962B04E25A6706BCDAE95491E2"/>
    <w:rsid w:val="008D7199"/>
    <w:pPr>
      <w:spacing w:after="180" w:line="240" w:lineRule="auto"/>
    </w:pPr>
    <w:rPr>
      <w:rFonts w:eastAsiaTheme="minorHAnsi"/>
      <w:color w:val="262626" w:themeColor="text1" w:themeTint="D9"/>
      <w:sz w:val="16"/>
    </w:rPr>
  </w:style>
  <w:style w:type="paragraph" w:customStyle="1" w:styleId="E2E7B8C58B8E45D3BA4C0DE921A42ADB32">
    <w:name w:val="E2E7B8C58B8E45D3BA4C0DE921A42ADB32"/>
    <w:rsid w:val="008D7199"/>
    <w:pPr>
      <w:spacing w:after="180" w:line="240" w:lineRule="auto"/>
    </w:pPr>
    <w:rPr>
      <w:rFonts w:eastAsiaTheme="minorHAnsi"/>
      <w:color w:val="A6A6A6" w:themeColor="background1" w:themeShade="A6"/>
      <w:sz w:val="14"/>
    </w:rPr>
  </w:style>
  <w:style w:type="paragraph" w:customStyle="1" w:styleId="4650EB9EA7CC44868DBE6F600097EEF832">
    <w:name w:val="4650EB9EA7CC44868DBE6F600097EEF832"/>
    <w:rsid w:val="008D7199"/>
    <w:pPr>
      <w:spacing w:after="180" w:line="240" w:lineRule="auto"/>
    </w:pPr>
    <w:rPr>
      <w:rFonts w:eastAsiaTheme="minorHAnsi"/>
      <w:color w:val="A6A6A6" w:themeColor="background1" w:themeShade="A6"/>
      <w:sz w:val="14"/>
    </w:rPr>
  </w:style>
  <w:style w:type="paragraph" w:customStyle="1" w:styleId="527953B85D2840FBBF8226A7164EA2F132">
    <w:name w:val="527953B85D2840FBBF8226A7164EA2F132"/>
    <w:rsid w:val="008D7199"/>
    <w:pPr>
      <w:spacing w:after="180" w:line="240" w:lineRule="auto"/>
    </w:pPr>
    <w:rPr>
      <w:rFonts w:eastAsiaTheme="minorHAnsi"/>
      <w:color w:val="262626" w:themeColor="text1" w:themeTint="D9"/>
      <w:sz w:val="18"/>
    </w:rPr>
  </w:style>
  <w:style w:type="paragraph" w:customStyle="1" w:styleId="50C2B9C5345E452CA9A38F8EB5B62F6532">
    <w:name w:val="50C2B9C5345E452CA9A38F8EB5B62F65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2">
    <w:name w:val="EA83F79A63064C9A8452A36C087F39B932"/>
    <w:rsid w:val="008D7199"/>
    <w:pPr>
      <w:spacing w:after="180" w:line="240" w:lineRule="auto"/>
    </w:pPr>
    <w:rPr>
      <w:rFonts w:eastAsiaTheme="minorHAnsi"/>
      <w:color w:val="262626" w:themeColor="text1" w:themeTint="D9"/>
      <w:sz w:val="16"/>
    </w:rPr>
  </w:style>
  <w:style w:type="paragraph" w:customStyle="1" w:styleId="41B63675613849D6844BDF02A85CB41F25">
    <w:name w:val="41B63675613849D6844BDF02A85CB41F25"/>
    <w:rsid w:val="008D7199"/>
    <w:pPr>
      <w:spacing w:after="180" w:line="240" w:lineRule="auto"/>
    </w:pPr>
    <w:rPr>
      <w:rFonts w:eastAsiaTheme="minorHAnsi"/>
      <w:color w:val="262626" w:themeColor="text1" w:themeTint="D9"/>
      <w:sz w:val="18"/>
    </w:rPr>
  </w:style>
  <w:style w:type="paragraph" w:customStyle="1" w:styleId="6B6B0FE195E944809BAECCFF0158F58925">
    <w:name w:val="6B6B0FE195E944809BAECCFF0158F58925"/>
    <w:rsid w:val="008D7199"/>
    <w:pPr>
      <w:spacing w:after="180" w:line="240" w:lineRule="auto"/>
    </w:pPr>
    <w:rPr>
      <w:rFonts w:eastAsiaTheme="minorHAnsi"/>
      <w:color w:val="404040" w:themeColor="text1" w:themeTint="BF"/>
    </w:rPr>
  </w:style>
  <w:style w:type="paragraph" w:customStyle="1" w:styleId="A1CB3950A75D41ABB42844B0DF92B98B26">
    <w:name w:val="A1CB3950A75D41ABB42844B0DF92B98B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6">
    <w:name w:val="2D18659E10804AD38E56DB63ACE50E92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09CCE2568A341BC9FB0D4085CCC7965">
    <w:name w:val="009CCE2568A341BC9FB0D4085CCC7965"/>
    <w:rsid w:val="008D7199"/>
  </w:style>
  <w:style w:type="paragraph" w:customStyle="1" w:styleId="C69B43F380B8457EA1571E26D535D152">
    <w:name w:val="C69B43F380B8457EA1571E26D535D152"/>
    <w:rsid w:val="008D7199"/>
  </w:style>
  <w:style w:type="paragraph" w:customStyle="1" w:styleId="01FB06FB61EE4055AFC56A9A4A20B17C33">
    <w:name w:val="01FB06FB61EE4055AFC56A9A4A20B17C3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3">
    <w:name w:val="3CA9253634FE45F49F86E2F79543D6B2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1">
    <w:name w:val="C0C3FE2DC44641138CF5158EFD2B715521"/>
    <w:rsid w:val="008D7199"/>
    <w:pPr>
      <w:spacing w:after="180" w:line="240" w:lineRule="auto"/>
    </w:pPr>
    <w:rPr>
      <w:rFonts w:eastAsiaTheme="minorHAnsi"/>
      <w:color w:val="262626" w:themeColor="text1" w:themeTint="D9"/>
      <w:sz w:val="16"/>
    </w:rPr>
  </w:style>
  <w:style w:type="paragraph" w:customStyle="1" w:styleId="9F3AAB161A224FA9B8D701F02F02AB6233">
    <w:name w:val="9F3AAB161A224FA9B8D701F02F02AB6233"/>
    <w:rsid w:val="008D7199"/>
    <w:pPr>
      <w:spacing w:after="180" w:line="240" w:lineRule="auto"/>
    </w:pPr>
    <w:rPr>
      <w:rFonts w:eastAsiaTheme="minorHAnsi"/>
      <w:color w:val="A6A6A6" w:themeColor="background1" w:themeShade="A6"/>
      <w:sz w:val="14"/>
    </w:rPr>
  </w:style>
  <w:style w:type="paragraph" w:customStyle="1" w:styleId="5DF80ACE815641E18BEC96D7E137E69E33">
    <w:name w:val="5DF80ACE815641E18BEC96D7E137E69E33"/>
    <w:rsid w:val="008D7199"/>
    <w:pPr>
      <w:spacing w:after="180" w:line="240" w:lineRule="auto"/>
    </w:pPr>
    <w:rPr>
      <w:rFonts w:eastAsiaTheme="minorHAnsi"/>
      <w:color w:val="A6A6A6" w:themeColor="background1" w:themeShade="A6"/>
      <w:sz w:val="14"/>
    </w:rPr>
  </w:style>
  <w:style w:type="paragraph" w:customStyle="1" w:styleId="4B82B13F1AC24F519C63398F6784211D33">
    <w:name w:val="4B82B13F1AC24F519C63398F6784211D33"/>
    <w:rsid w:val="008D7199"/>
    <w:pPr>
      <w:spacing w:after="180" w:line="240" w:lineRule="auto"/>
    </w:pPr>
    <w:rPr>
      <w:rFonts w:eastAsiaTheme="minorHAnsi"/>
      <w:color w:val="262626" w:themeColor="text1" w:themeTint="D9"/>
      <w:sz w:val="18"/>
    </w:rPr>
  </w:style>
  <w:style w:type="paragraph" w:customStyle="1" w:styleId="383A9FC8C0AA4966B2A6D63953FC3BF933">
    <w:name w:val="383A9FC8C0AA4966B2A6D63953FC3BF9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3">
    <w:name w:val="6E3002F3ED4A4B9AADE4EFDFA4F83F03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3">
    <w:name w:val="D48EF9471508485C8988715678FFA721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
    <w:name w:val="913AC87962B04E25A6706BCDAE95491E3"/>
    <w:rsid w:val="008D7199"/>
    <w:pPr>
      <w:spacing w:after="180" w:line="240" w:lineRule="auto"/>
    </w:pPr>
    <w:rPr>
      <w:rFonts w:eastAsiaTheme="minorHAnsi"/>
      <w:color w:val="262626" w:themeColor="text1" w:themeTint="D9"/>
      <w:sz w:val="16"/>
    </w:rPr>
  </w:style>
  <w:style w:type="paragraph" w:customStyle="1" w:styleId="E2E7B8C58B8E45D3BA4C0DE921A42ADB33">
    <w:name w:val="E2E7B8C58B8E45D3BA4C0DE921A42ADB33"/>
    <w:rsid w:val="008D7199"/>
    <w:pPr>
      <w:spacing w:after="180" w:line="240" w:lineRule="auto"/>
    </w:pPr>
    <w:rPr>
      <w:rFonts w:eastAsiaTheme="minorHAnsi"/>
      <w:color w:val="A6A6A6" w:themeColor="background1" w:themeShade="A6"/>
      <w:sz w:val="14"/>
    </w:rPr>
  </w:style>
  <w:style w:type="paragraph" w:customStyle="1" w:styleId="4650EB9EA7CC44868DBE6F600097EEF833">
    <w:name w:val="4650EB9EA7CC44868DBE6F600097EEF833"/>
    <w:rsid w:val="008D7199"/>
    <w:pPr>
      <w:spacing w:after="180" w:line="240" w:lineRule="auto"/>
    </w:pPr>
    <w:rPr>
      <w:rFonts w:eastAsiaTheme="minorHAnsi"/>
      <w:color w:val="A6A6A6" w:themeColor="background1" w:themeShade="A6"/>
      <w:sz w:val="14"/>
    </w:rPr>
  </w:style>
  <w:style w:type="paragraph" w:customStyle="1" w:styleId="527953B85D2840FBBF8226A7164EA2F133">
    <w:name w:val="527953B85D2840FBBF8226A7164EA2F133"/>
    <w:rsid w:val="008D7199"/>
    <w:pPr>
      <w:spacing w:after="180" w:line="240" w:lineRule="auto"/>
    </w:pPr>
    <w:rPr>
      <w:rFonts w:eastAsiaTheme="minorHAnsi"/>
      <w:color w:val="262626" w:themeColor="text1" w:themeTint="D9"/>
      <w:sz w:val="18"/>
    </w:rPr>
  </w:style>
  <w:style w:type="paragraph" w:customStyle="1" w:styleId="50C2B9C5345E452CA9A38F8EB5B62F6533">
    <w:name w:val="50C2B9C5345E452CA9A38F8EB5B62F65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3">
    <w:name w:val="EA83F79A63064C9A8452A36C087F39B933"/>
    <w:rsid w:val="008D7199"/>
    <w:pPr>
      <w:spacing w:after="180" w:line="240" w:lineRule="auto"/>
    </w:pPr>
    <w:rPr>
      <w:rFonts w:eastAsiaTheme="minorHAnsi"/>
      <w:color w:val="262626" w:themeColor="text1" w:themeTint="D9"/>
      <w:sz w:val="16"/>
    </w:rPr>
  </w:style>
  <w:style w:type="paragraph" w:customStyle="1" w:styleId="41B63675613849D6844BDF02A85CB41F26">
    <w:name w:val="41B63675613849D6844BDF02A85CB41F26"/>
    <w:rsid w:val="008D7199"/>
    <w:pPr>
      <w:spacing w:after="180" w:line="240" w:lineRule="auto"/>
    </w:pPr>
    <w:rPr>
      <w:rFonts w:eastAsiaTheme="minorHAnsi"/>
      <w:color w:val="262626" w:themeColor="text1" w:themeTint="D9"/>
      <w:sz w:val="18"/>
    </w:rPr>
  </w:style>
  <w:style w:type="paragraph" w:customStyle="1" w:styleId="6B6B0FE195E944809BAECCFF0158F58926">
    <w:name w:val="6B6B0FE195E944809BAECCFF0158F58926"/>
    <w:rsid w:val="008D7199"/>
    <w:pPr>
      <w:spacing w:after="180" w:line="240" w:lineRule="auto"/>
    </w:pPr>
    <w:rPr>
      <w:rFonts w:eastAsiaTheme="minorHAnsi"/>
      <w:color w:val="404040" w:themeColor="text1" w:themeTint="BF"/>
    </w:rPr>
  </w:style>
  <w:style w:type="paragraph" w:customStyle="1" w:styleId="A1CB3950A75D41ABB42844B0DF92B98B27">
    <w:name w:val="A1CB3950A75D41ABB42844B0DF92B98B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7">
    <w:name w:val="2D18659E10804AD38E56DB63ACE50E92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4">
    <w:name w:val="01FB06FB61EE4055AFC56A9A4A20B17C3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4">
    <w:name w:val="3CA9253634FE45F49F86E2F79543D6B2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2">
    <w:name w:val="C0C3FE2DC44641138CF5158EFD2B715522"/>
    <w:rsid w:val="008D7199"/>
    <w:pPr>
      <w:spacing w:after="180" w:line="240" w:lineRule="auto"/>
    </w:pPr>
    <w:rPr>
      <w:rFonts w:eastAsiaTheme="minorHAnsi"/>
      <w:color w:val="262626" w:themeColor="text1" w:themeTint="D9"/>
      <w:sz w:val="16"/>
    </w:rPr>
  </w:style>
  <w:style w:type="paragraph" w:customStyle="1" w:styleId="9F3AAB161A224FA9B8D701F02F02AB6234">
    <w:name w:val="9F3AAB161A224FA9B8D701F02F02AB6234"/>
    <w:rsid w:val="008D7199"/>
    <w:pPr>
      <w:spacing w:after="180" w:line="240" w:lineRule="auto"/>
    </w:pPr>
    <w:rPr>
      <w:rFonts w:eastAsiaTheme="minorHAnsi"/>
      <w:color w:val="A6A6A6" w:themeColor="background1" w:themeShade="A6"/>
      <w:sz w:val="14"/>
    </w:rPr>
  </w:style>
  <w:style w:type="paragraph" w:customStyle="1" w:styleId="5DF80ACE815641E18BEC96D7E137E69E34">
    <w:name w:val="5DF80ACE815641E18BEC96D7E137E69E34"/>
    <w:rsid w:val="008D7199"/>
    <w:pPr>
      <w:spacing w:after="180" w:line="240" w:lineRule="auto"/>
    </w:pPr>
    <w:rPr>
      <w:rFonts w:eastAsiaTheme="minorHAnsi"/>
      <w:color w:val="A6A6A6" w:themeColor="background1" w:themeShade="A6"/>
      <w:sz w:val="14"/>
    </w:rPr>
  </w:style>
  <w:style w:type="paragraph" w:customStyle="1" w:styleId="4B82B13F1AC24F519C63398F6784211D34">
    <w:name w:val="4B82B13F1AC24F519C63398F6784211D34"/>
    <w:rsid w:val="008D7199"/>
    <w:pPr>
      <w:spacing w:after="180" w:line="240" w:lineRule="auto"/>
    </w:pPr>
    <w:rPr>
      <w:rFonts w:eastAsiaTheme="minorHAnsi"/>
      <w:color w:val="262626" w:themeColor="text1" w:themeTint="D9"/>
      <w:sz w:val="18"/>
    </w:rPr>
  </w:style>
  <w:style w:type="paragraph" w:customStyle="1" w:styleId="383A9FC8C0AA4966B2A6D63953FC3BF934">
    <w:name w:val="383A9FC8C0AA4966B2A6D63953FC3BF9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4">
    <w:name w:val="6E3002F3ED4A4B9AADE4EFDFA4F83F03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4">
    <w:name w:val="D48EF9471508485C8988715678FFA721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
    <w:name w:val="913AC87962B04E25A6706BCDAE95491E4"/>
    <w:rsid w:val="008D7199"/>
    <w:pPr>
      <w:spacing w:after="180" w:line="240" w:lineRule="auto"/>
    </w:pPr>
    <w:rPr>
      <w:rFonts w:eastAsiaTheme="minorHAnsi"/>
      <w:color w:val="262626" w:themeColor="text1" w:themeTint="D9"/>
      <w:sz w:val="16"/>
    </w:rPr>
  </w:style>
  <w:style w:type="paragraph" w:customStyle="1" w:styleId="E2E7B8C58B8E45D3BA4C0DE921A42ADB34">
    <w:name w:val="E2E7B8C58B8E45D3BA4C0DE921A42ADB34"/>
    <w:rsid w:val="008D7199"/>
    <w:pPr>
      <w:spacing w:after="180" w:line="240" w:lineRule="auto"/>
    </w:pPr>
    <w:rPr>
      <w:rFonts w:eastAsiaTheme="minorHAnsi"/>
      <w:color w:val="A6A6A6" w:themeColor="background1" w:themeShade="A6"/>
      <w:sz w:val="14"/>
    </w:rPr>
  </w:style>
  <w:style w:type="paragraph" w:customStyle="1" w:styleId="4650EB9EA7CC44868DBE6F600097EEF834">
    <w:name w:val="4650EB9EA7CC44868DBE6F600097EEF834"/>
    <w:rsid w:val="008D7199"/>
    <w:pPr>
      <w:spacing w:after="180" w:line="240" w:lineRule="auto"/>
    </w:pPr>
    <w:rPr>
      <w:rFonts w:eastAsiaTheme="minorHAnsi"/>
      <w:color w:val="A6A6A6" w:themeColor="background1" w:themeShade="A6"/>
      <w:sz w:val="14"/>
    </w:rPr>
  </w:style>
  <w:style w:type="paragraph" w:customStyle="1" w:styleId="527953B85D2840FBBF8226A7164EA2F134">
    <w:name w:val="527953B85D2840FBBF8226A7164EA2F134"/>
    <w:rsid w:val="008D7199"/>
    <w:pPr>
      <w:spacing w:after="180" w:line="240" w:lineRule="auto"/>
    </w:pPr>
    <w:rPr>
      <w:rFonts w:eastAsiaTheme="minorHAnsi"/>
      <w:color w:val="262626" w:themeColor="text1" w:themeTint="D9"/>
      <w:sz w:val="18"/>
    </w:rPr>
  </w:style>
  <w:style w:type="paragraph" w:customStyle="1" w:styleId="50C2B9C5345E452CA9A38F8EB5B62F6534">
    <w:name w:val="50C2B9C5345E452CA9A38F8EB5B62F65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4">
    <w:name w:val="EA83F79A63064C9A8452A36C087F39B934"/>
    <w:rsid w:val="008D7199"/>
    <w:pPr>
      <w:spacing w:after="180" w:line="240" w:lineRule="auto"/>
    </w:pPr>
    <w:rPr>
      <w:rFonts w:eastAsiaTheme="minorHAnsi"/>
      <w:color w:val="262626" w:themeColor="text1" w:themeTint="D9"/>
      <w:sz w:val="16"/>
    </w:rPr>
  </w:style>
  <w:style w:type="paragraph" w:customStyle="1" w:styleId="41B63675613849D6844BDF02A85CB41F27">
    <w:name w:val="41B63675613849D6844BDF02A85CB41F27"/>
    <w:rsid w:val="008D7199"/>
    <w:pPr>
      <w:spacing w:after="180" w:line="240" w:lineRule="auto"/>
    </w:pPr>
    <w:rPr>
      <w:rFonts w:eastAsiaTheme="minorHAnsi"/>
      <w:color w:val="262626" w:themeColor="text1" w:themeTint="D9"/>
      <w:sz w:val="18"/>
    </w:rPr>
  </w:style>
  <w:style w:type="paragraph" w:customStyle="1" w:styleId="6B6B0FE195E944809BAECCFF0158F58927">
    <w:name w:val="6B6B0FE195E944809BAECCFF0158F58927"/>
    <w:rsid w:val="008D7199"/>
    <w:pPr>
      <w:spacing w:after="180" w:line="240" w:lineRule="auto"/>
    </w:pPr>
    <w:rPr>
      <w:rFonts w:eastAsiaTheme="minorHAnsi"/>
      <w:color w:val="404040" w:themeColor="text1" w:themeTint="BF"/>
    </w:rPr>
  </w:style>
  <w:style w:type="paragraph" w:customStyle="1" w:styleId="A1CB3950A75D41ABB42844B0DF92B98B28">
    <w:name w:val="A1CB3950A75D41ABB42844B0DF92B98B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8">
    <w:name w:val="2D18659E10804AD38E56DB63ACE50E92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5">
    <w:name w:val="01FB06FB61EE4055AFC56A9A4A20B17C3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5">
    <w:name w:val="3CA9253634FE45F49F86E2F79543D6B2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3">
    <w:name w:val="C0C3FE2DC44641138CF5158EFD2B715523"/>
    <w:rsid w:val="008D7199"/>
    <w:pPr>
      <w:spacing w:after="180" w:line="240" w:lineRule="auto"/>
    </w:pPr>
    <w:rPr>
      <w:rFonts w:eastAsiaTheme="minorHAnsi"/>
      <w:color w:val="262626" w:themeColor="text1" w:themeTint="D9"/>
      <w:sz w:val="16"/>
    </w:rPr>
  </w:style>
  <w:style w:type="paragraph" w:customStyle="1" w:styleId="9F3AAB161A224FA9B8D701F02F02AB6235">
    <w:name w:val="9F3AAB161A224FA9B8D701F02F02AB6235"/>
    <w:rsid w:val="008D7199"/>
    <w:pPr>
      <w:spacing w:after="180" w:line="240" w:lineRule="auto"/>
    </w:pPr>
    <w:rPr>
      <w:rFonts w:eastAsiaTheme="minorHAnsi"/>
      <w:color w:val="A6A6A6" w:themeColor="background1" w:themeShade="A6"/>
      <w:sz w:val="14"/>
    </w:rPr>
  </w:style>
  <w:style w:type="paragraph" w:customStyle="1" w:styleId="5DF80ACE815641E18BEC96D7E137E69E35">
    <w:name w:val="5DF80ACE815641E18BEC96D7E137E69E35"/>
    <w:rsid w:val="008D7199"/>
    <w:pPr>
      <w:spacing w:after="180" w:line="240" w:lineRule="auto"/>
    </w:pPr>
    <w:rPr>
      <w:rFonts w:eastAsiaTheme="minorHAnsi"/>
      <w:color w:val="A6A6A6" w:themeColor="background1" w:themeShade="A6"/>
      <w:sz w:val="14"/>
    </w:rPr>
  </w:style>
  <w:style w:type="paragraph" w:customStyle="1" w:styleId="4B82B13F1AC24F519C63398F6784211D35">
    <w:name w:val="4B82B13F1AC24F519C63398F6784211D35"/>
    <w:rsid w:val="008D7199"/>
    <w:pPr>
      <w:spacing w:after="180" w:line="240" w:lineRule="auto"/>
    </w:pPr>
    <w:rPr>
      <w:rFonts w:eastAsiaTheme="minorHAnsi"/>
      <w:color w:val="262626" w:themeColor="text1" w:themeTint="D9"/>
      <w:sz w:val="18"/>
    </w:rPr>
  </w:style>
  <w:style w:type="paragraph" w:customStyle="1" w:styleId="383A9FC8C0AA4966B2A6D63953FC3BF935">
    <w:name w:val="383A9FC8C0AA4966B2A6D63953FC3BF9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5">
    <w:name w:val="6E3002F3ED4A4B9AADE4EFDFA4F83F03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5">
    <w:name w:val="D48EF9471508485C8988715678FFA721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
    <w:name w:val="913AC87962B04E25A6706BCDAE95491E5"/>
    <w:rsid w:val="008D7199"/>
    <w:pPr>
      <w:spacing w:after="180" w:line="240" w:lineRule="auto"/>
    </w:pPr>
    <w:rPr>
      <w:rFonts w:eastAsiaTheme="minorHAnsi"/>
      <w:color w:val="262626" w:themeColor="text1" w:themeTint="D9"/>
      <w:sz w:val="16"/>
    </w:rPr>
  </w:style>
  <w:style w:type="paragraph" w:customStyle="1" w:styleId="E2E7B8C58B8E45D3BA4C0DE921A42ADB35">
    <w:name w:val="E2E7B8C58B8E45D3BA4C0DE921A42ADB35"/>
    <w:rsid w:val="008D7199"/>
    <w:pPr>
      <w:spacing w:after="180" w:line="240" w:lineRule="auto"/>
    </w:pPr>
    <w:rPr>
      <w:rFonts w:eastAsiaTheme="minorHAnsi"/>
      <w:color w:val="A6A6A6" w:themeColor="background1" w:themeShade="A6"/>
      <w:sz w:val="14"/>
    </w:rPr>
  </w:style>
  <w:style w:type="paragraph" w:customStyle="1" w:styleId="4650EB9EA7CC44868DBE6F600097EEF835">
    <w:name w:val="4650EB9EA7CC44868DBE6F600097EEF835"/>
    <w:rsid w:val="008D7199"/>
    <w:pPr>
      <w:spacing w:after="180" w:line="240" w:lineRule="auto"/>
    </w:pPr>
    <w:rPr>
      <w:rFonts w:eastAsiaTheme="minorHAnsi"/>
      <w:color w:val="A6A6A6" w:themeColor="background1" w:themeShade="A6"/>
      <w:sz w:val="14"/>
    </w:rPr>
  </w:style>
  <w:style w:type="paragraph" w:customStyle="1" w:styleId="527953B85D2840FBBF8226A7164EA2F135">
    <w:name w:val="527953B85D2840FBBF8226A7164EA2F135"/>
    <w:rsid w:val="008D7199"/>
    <w:pPr>
      <w:spacing w:after="180" w:line="240" w:lineRule="auto"/>
    </w:pPr>
    <w:rPr>
      <w:rFonts w:eastAsiaTheme="minorHAnsi"/>
      <w:color w:val="262626" w:themeColor="text1" w:themeTint="D9"/>
      <w:sz w:val="18"/>
    </w:rPr>
  </w:style>
  <w:style w:type="paragraph" w:customStyle="1" w:styleId="50C2B9C5345E452CA9A38F8EB5B62F6535">
    <w:name w:val="50C2B9C5345E452CA9A38F8EB5B62F65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5">
    <w:name w:val="EA83F79A63064C9A8452A36C087F39B935"/>
    <w:rsid w:val="008D7199"/>
    <w:pPr>
      <w:spacing w:after="180" w:line="240" w:lineRule="auto"/>
    </w:pPr>
    <w:rPr>
      <w:rFonts w:eastAsiaTheme="minorHAnsi"/>
      <w:color w:val="262626" w:themeColor="text1" w:themeTint="D9"/>
      <w:sz w:val="16"/>
    </w:rPr>
  </w:style>
  <w:style w:type="paragraph" w:customStyle="1" w:styleId="41B63675613849D6844BDF02A85CB41F28">
    <w:name w:val="41B63675613849D6844BDF02A85CB41F28"/>
    <w:rsid w:val="008D7199"/>
    <w:pPr>
      <w:spacing w:after="180" w:line="240" w:lineRule="auto"/>
    </w:pPr>
    <w:rPr>
      <w:rFonts w:eastAsiaTheme="minorHAnsi"/>
      <w:color w:val="262626" w:themeColor="text1" w:themeTint="D9"/>
      <w:sz w:val="18"/>
    </w:rPr>
  </w:style>
  <w:style w:type="paragraph" w:customStyle="1" w:styleId="6B6B0FE195E944809BAECCFF0158F58928">
    <w:name w:val="6B6B0FE195E944809BAECCFF0158F58928"/>
    <w:rsid w:val="008D7199"/>
    <w:pPr>
      <w:spacing w:after="180" w:line="240" w:lineRule="auto"/>
    </w:pPr>
    <w:rPr>
      <w:rFonts w:eastAsiaTheme="minorHAnsi"/>
      <w:color w:val="404040" w:themeColor="text1" w:themeTint="BF"/>
    </w:rPr>
  </w:style>
  <w:style w:type="paragraph" w:customStyle="1" w:styleId="A1CB3950A75D41ABB42844B0DF92B98B29">
    <w:name w:val="A1CB3950A75D41ABB42844B0DF92B98B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9">
    <w:name w:val="2D18659E10804AD38E56DB63ACE50E92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6">
    <w:name w:val="01FB06FB61EE4055AFC56A9A4A20B17C3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6">
    <w:name w:val="3CA9253634FE45F49F86E2F79543D6B2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4">
    <w:name w:val="C0C3FE2DC44641138CF5158EFD2B715524"/>
    <w:rsid w:val="008D7199"/>
    <w:pPr>
      <w:spacing w:after="180" w:line="240" w:lineRule="auto"/>
    </w:pPr>
    <w:rPr>
      <w:rFonts w:eastAsiaTheme="minorHAnsi"/>
      <w:color w:val="262626" w:themeColor="text1" w:themeTint="D9"/>
      <w:sz w:val="16"/>
    </w:rPr>
  </w:style>
  <w:style w:type="paragraph" w:customStyle="1" w:styleId="9F3AAB161A224FA9B8D701F02F02AB6236">
    <w:name w:val="9F3AAB161A224FA9B8D701F02F02AB6236"/>
    <w:rsid w:val="008D7199"/>
    <w:pPr>
      <w:spacing w:after="180" w:line="240" w:lineRule="auto"/>
    </w:pPr>
    <w:rPr>
      <w:rFonts w:eastAsiaTheme="minorHAnsi"/>
      <w:color w:val="A6A6A6" w:themeColor="background1" w:themeShade="A6"/>
      <w:sz w:val="14"/>
    </w:rPr>
  </w:style>
  <w:style w:type="paragraph" w:customStyle="1" w:styleId="5DF80ACE815641E18BEC96D7E137E69E36">
    <w:name w:val="5DF80ACE815641E18BEC96D7E137E69E36"/>
    <w:rsid w:val="008D7199"/>
    <w:pPr>
      <w:spacing w:after="180" w:line="240" w:lineRule="auto"/>
    </w:pPr>
    <w:rPr>
      <w:rFonts w:eastAsiaTheme="minorHAnsi"/>
      <w:color w:val="A6A6A6" w:themeColor="background1" w:themeShade="A6"/>
      <w:sz w:val="14"/>
    </w:rPr>
  </w:style>
  <w:style w:type="paragraph" w:customStyle="1" w:styleId="4B82B13F1AC24F519C63398F6784211D36">
    <w:name w:val="4B82B13F1AC24F519C63398F6784211D36"/>
    <w:rsid w:val="008D7199"/>
    <w:pPr>
      <w:spacing w:after="180" w:line="240" w:lineRule="auto"/>
    </w:pPr>
    <w:rPr>
      <w:rFonts w:eastAsiaTheme="minorHAnsi"/>
      <w:color w:val="262626" w:themeColor="text1" w:themeTint="D9"/>
      <w:sz w:val="18"/>
    </w:rPr>
  </w:style>
  <w:style w:type="paragraph" w:customStyle="1" w:styleId="383A9FC8C0AA4966B2A6D63953FC3BF936">
    <w:name w:val="383A9FC8C0AA4966B2A6D63953FC3BF9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6">
    <w:name w:val="6E3002F3ED4A4B9AADE4EFDFA4F83F03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6">
    <w:name w:val="D48EF9471508485C8988715678FFA721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
    <w:name w:val="913AC87962B04E25A6706BCDAE95491E6"/>
    <w:rsid w:val="008D7199"/>
    <w:pPr>
      <w:spacing w:after="180" w:line="240" w:lineRule="auto"/>
    </w:pPr>
    <w:rPr>
      <w:rFonts w:eastAsiaTheme="minorHAnsi"/>
      <w:color w:val="262626" w:themeColor="text1" w:themeTint="D9"/>
      <w:sz w:val="16"/>
    </w:rPr>
  </w:style>
  <w:style w:type="paragraph" w:customStyle="1" w:styleId="E2E7B8C58B8E45D3BA4C0DE921A42ADB36">
    <w:name w:val="E2E7B8C58B8E45D3BA4C0DE921A42ADB36"/>
    <w:rsid w:val="008D7199"/>
    <w:pPr>
      <w:spacing w:after="180" w:line="240" w:lineRule="auto"/>
    </w:pPr>
    <w:rPr>
      <w:rFonts w:eastAsiaTheme="minorHAnsi"/>
      <w:color w:val="A6A6A6" w:themeColor="background1" w:themeShade="A6"/>
      <w:sz w:val="14"/>
    </w:rPr>
  </w:style>
  <w:style w:type="paragraph" w:customStyle="1" w:styleId="4650EB9EA7CC44868DBE6F600097EEF836">
    <w:name w:val="4650EB9EA7CC44868DBE6F600097EEF836"/>
    <w:rsid w:val="008D7199"/>
    <w:pPr>
      <w:spacing w:after="180" w:line="240" w:lineRule="auto"/>
    </w:pPr>
    <w:rPr>
      <w:rFonts w:eastAsiaTheme="minorHAnsi"/>
      <w:color w:val="A6A6A6" w:themeColor="background1" w:themeShade="A6"/>
      <w:sz w:val="14"/>
    </w:rPr>
  </w:style>
  <w:style w:type="paragraph" w:customStyle="1" w:styleId="527953B85D2840FBBF8226A7164EA2F136">
    <w:name w:val="527953B85D2840FBBF8226A7164EA2F136"/>
    <w:rsid w:val="008D7199"/>
    <w:pPr>
      <w:spacing w:after="180" w:line="240" w:lineRule="auto"/>
    </w:pPr>
    <w:rPr>
      <w:rFonts w:eastAsiaTheme="minorHAnsi"/>
      <w:color w:val="262626" w:themeColor="text1" w:themeTint="D9"/>
      <w:sz w:val="18"/>
    </w:rPr>
  </w:style>
  <w:style w:type="paragraph" w:customStyle="1" w:styleId="50C2B9C5345E452CA9A38F8EB5B62F6536">
    <w:name w:val="50C2B9C5345E452CA9A38F8EB5B62F65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6">
    <w:name w:val="EA83F79A63064C9A8452A36C087F39B936"/>
    <w:rsid w:val="008D7199"/>
    <w:pPr>
      <w:spacing w:after="180" w:line="240" w:lineRule="auto"/>
    </w:pPr>
    <w:rPr>
      <w:rFonts w:eastAsiaTheme="minorHAnsi"/>
      <w:color w:val="262626" w:themeColor="text1" w:themeTint="D9"/>
      <w:sz w:val="16"/>
    </w:rPr>
  </w:style>
  <w:style w:type="paragraph" w:customStyle="1" w:styleId="41B63675613849D6844BDF02A85CB41F29">
    <w:name w:val="41B63675613849D6844BDF02A85CB41F29"/>
    <w:rsid w:val="008D7199"/>
    <w:pPr>
      <w:spacing w:after="180" w:line="240" w:lineRule="auto"/>
    </w:pPr>
    <w:rPr>
      <w:rFonts w:eastAsiaTheme="minorHAnsi"/>
      <w:color w:val="262626" w:themeColor="text1" w:themeTint="D9"/>
      <w:sz w:val="18"/>
    </w:rPr>
  </w:style>
  <w:style w:type="paragraph" w:customStyle="1" w:styleId="6B6B0FE195E944809BAECCFF0158F58929">
    <w:name w:val="6B6B0FE195E944809BAECCFF0158F58929"/>
    <w:rsid w:val="008D7199"/>
    <w:pPr>
      <w:spacing w:after="180" w:line="240" w:lineRule="auto"/>
    </w:pPr>
    <w:rPr>
      <w:rFonts w:eastAsiaTheme="minorHAnsi"/>
      <w:color w:val="404040" w:themeColor="text1" w:themeTint="BF"/>
    </w:rPr>
  </w:style>
  <w:style w:type="paragraph" w:customStyle="1" w:styleId="A1CB3950A75D41ABB42844B0DF92B98B30">
    <w:name w:val="A1CB3950A75D41ABB42844B0DF92B98B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0">
    <w:name w:val="2D18659E10804AD38E56DB63ACE50E92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7">
    <w:name w:val="01FB06FB61EE4055AFC56A9A4A20B17C3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7">
    <w:name w:val="3CA9253634FE45F49F86E2F79543D6B2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5">
    <w:name w:val="C0C3FE2DC44641138CF5158EFD2B715525"/>
    <w:rsid w:val="008D7199"/>
    <w:pPr>
      <w:spacing w:after="180" w:line="240" w:lineRule="auto"/>
    </w:pPr>
    <w:rPr>
      <w:rFonts w:eastAsiaTheme="minorHAnsi"/>
      <w:color w:val="262626" w:themeColor="text1" w:themeTint="D9"/>
      <w:sz w:val="16"/>
    </w:rPr>
  </w:style>
  <w:style w:type="paragraph" w:customStyle="1" w:styleId="9F3AAB161A224FA9B8D701F02F02AB6237">
    <w:name w:val="9F3AAB161A224FA9B8D701F02F02AB6237"/>
    <w:rsid w:val="008D7199"/>
    <w:pPr>
      <w:spacing w:after="180" w:line="240" w:lineRule="auto"/>
    </w:pPr>
    <w:rPr>
      <w:rFonts w:eastAsiaTheme="minorHAnsi"/>
      <w:color w:val="A6A6A6" w:themeColor="background1" w:themeShade="A6"/>
      <w:sz w:val="14"/>
    </w:rPr>
  </w:style>
  <w:style w:type="paragraph" w:customStyle="1" w:styleId="5DF80ACE815641E18BEC96D7E137E69E37">
    <w:name w:val="5DF80ACE815641E18BEC96D7E137E69E37"/>
    <w:rsid w:val="008D7199"/>
    <w:pPr>
      <w:spacing w:after="180" w:line="240" w:lineRule="auto"/>
    </w:pPr>
    <w:rPr>
      <w:rFonts w:eastAsiaTheme="minorHAnsi"/>
      <w:color w:val="A6A6A6" w:themeColor="background1" w:themeShade="A6"/>
      <w:sz w:val="14"/>
    </w:rPr>
  </w:style>
  <w:style w:type="paragraph" w:customStyle="1" w:styleId="4B82B13F1AC24F519C63398F6784211D37">
    <w:name w:val="4B82B13F1AC24F519C63398F6784211D37"/>
    <w:rsid w:val="008D7199"/>
    <w:pPr>
      <w:spacing w:after="180" w:line="240" w:lineRule="auto"/>
    </w:pPr>
    <w:rPr>
      <w:rFonts w:eastAsiaTheme="minorHAnsi"/>
      <w:color w:val="262626" w:themeColor="text1" w:themeTint="D9"/>
      <w:sz w:val="18"/>
    </w:rPr>
  </w:style>
  <w:style w:type="paragraph" w:customStyle="1" w:styleId="383A9FC8C0AA4966B2A6D63953FC3BF937">
    <w:name w:val="383A9FC8C0AA4966B2A6D63953FC3BF9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7">
    <w:name w:val="6E3002F3ED4A4B9AADE4EFDFA4F83F03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7">
    <w:name w:val="D48EF9471508485C8988715678FFA721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
    <w:name w:val="913AC87962B04E25A6706BCDAE95491E7"/>
    <w:rsid w:val="008D7199"/>
    <w:pPr>
      <w:spacing w:after="180" w:line="240" w:lineRule="auto"/>
    </w:pPr>
    <w:rPr>
      <w:rFonts w:eastAsiaTheme="minorHAnsi"/>
      <w:color w:val="262626" w:themeColor="text1" w:themeTint="D9"/>
      <w:sz w:val="16"/>
    </w:rPr>
  </w:style>
  <w:style w:type="paragraph" w:customStyle="1" w:styleId="E2E7B8C58B8E45D3BA4C0DE921A42ADB37">
    <w:name w:val="E2E7B8C58B8E45D3BA4C0DE921A42ADB37"/>
    <w:rsid w:val="008D7199"/>
    <w:pPr>
      <w:spacing w:after="180" w:line="240" w:lineRule="auto"/>
    </w:pPr>
    <w:rPr>
      <w:rFonts w:eastAsiaTheme="minorHAnsi"/>
      <w:color w:val="A6A6A6" w:themeColor="background1" w:themeShade="A6"/>
      <w:sz w:val="14"/>
    </w:rPr>
  </w:style>
  <w:style w:type="paragraph" w:customStyle="1" w:styleId="4650EB9EA7CC44868DBE6F600097EEF837">
    <w:name w:val="4650EB9EA7CC44868DBE6F600097EEF837"/>
    <w:rsid w:val="008D7199"/>
    <w:pPr>
      <w:spacing w:after="180" w:line="240" w:lineRule="auto"/>
    </w:pPr>
    <w:rPr>
      <w:rFonts w:eastAsiaTheme="minorHAnsi"/>
      <w:color w:val="A6A6A6" w:themeColor="background1" w:themeShade="A6"/>
      <w:sz w:val="14"/>
    </w:rPr>
  </w:style>
  <w:style w:type="paragraph" w:customStyle="1" w:styleId="527953B85D2840FBBF8226A7164EA2F137">
    <w:name w:val="527953B85D2840FBBF8226A7164EA2F137"/>
    <w:rsid w:val="008D7199"/>
    <w:pPr>
      <w:spacing w:after="180" w:line="240" w:lineRule="auto"/>
    </w:pPr>
    <w:rPr>
      <w:rFonts w:eastAsiaTheme="minorHAnsi"/>
      <w:color w:val="262626" w:themeColor="text1" w:themeTint="D9"/>
      <w:sz w:val="18"/>
    </w:rPr>
  </w:style>
  <w:style w:type="paragraph" w:customStyle="1" w:styleId="50C2B9C5345E452CA9A38F8EB5B62F6537">
    <w:name w:val="50C2B9C5345E452CA9A38F8EB5B62F65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7">
    <w:name w:val="EA83F79A63064C9A8452A36C087F39B937"/>
    <w:rsid w:val="008D7199"/>
    <w:pPr>
      <w:spacing w:after="180" w:line="240" w:lineRule="auto"/>
    </w:pPr>
    <w:rPr>
      <w:rFonts w:eastAsiaTheme="minorHAnsi"/>
      <w:color w:val="262626" w:themeColor="text1" w:themeTint="D9"/>
      <w:sz w:val="16"/>
    </w:rPr>
  </w:style>
  <w:style w:type="paragraph" w:customStyle="1" w:styleId="41B63675613849D6844BDF02A85CB41F30">
    <w:name w:val="41B63675613849D6844BDF02A85CB41F30"/>
    <w:rsid w:val="008D7199"/>
    <w:pPr>
      <w:spacing w:after="180" w:line="240" w:lineRule="auto"/>
    </w:pPr>
    <w:rPr>
      <w:rFonts w:eastAsiaTheme="minorHAnsi"/>
      <w:color w:val="262626" w:themeColor="text1" w:themeTint="D9"/>
      <w:sz w:val="18"/>
    </w:rPr>
  </w:style>
  <w:style w:type="paragraph" w:customStyle="1" w:styleId="6B6B0FE195E944809BAECCFF0158F58930">
    <w:name w:val="6B6B0FE195E944809BAECCFF0158F58930"/>
    <w:rsid w:val="008D7199"/>
    <w:pPr>
      <w:spacing w:after="180" w:line="240" w:lineRule="auto"/>
    </w:pPr>
    <w:rPr>
      <w:rFonts w:eastAsiaTheme="minorHAnsi"/>
      <w:color w:val="404040" w:themeColor="text1" w:themeTint="BF"/>
    </w:rPr>
  </w:style>
  <w:style w:type="paragraph" w:customStyle="1" w:styleId="A1CB3950A75D41ABB42844B0DF92B98B31">
    <w:name w:val="A1CB3950A75D41ABB42844B0DF92B98B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1">
    <w:name w:val="2D18659E10804AD38E56DB63ACE50E92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8">
    <w:name w:val="01FB06FB61EE4055AFC56A9A4A20B17C3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8">
    <w:name w:val="3CA9253634FE45F49F86E2F79543D6B2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6">
    <w:name w:val="C0C3FE2DC44641138CF5158EFD2B715526"/>
    <w:rsid w:val="008D7199"/>
    <w:pPr>
      <w:spacing w:after="180" w:line="240" w:lineRule="auto"/>
    </w:pPr>
    <w:rPr>
      <w:rFonts w:eastAsiaTheme="minorHAnsi"/>
      <w:color w:val="262626" w:themeColor="text1" w:themeTint="D9"/>
      <w:sz w:val="16"/>
    </w:rPr>
  </w:style>
  <w:style w:type="paragraph" w:customStyle="1" w:styleId="9F3AAB161A224FA9B8D701F02F02AB6238">
    <w:name w:val="9F3AAB161A224FA9B8D701F02F02AB6238"/>
    <w:rsid w:val="008D7199"/>
    <w:pPr>
      <w:spacing w:after="180" w:line="240" w:lineRule="auto"/>
    </w:pPr>
    <w:rPr>
      <w:rFonts w:eastAsiaTheme="minorHAnsi"/>
      <w:color w:val="A6A6A6" w:themeColor="background1" w:themeShade="A6"/>
      <w:sz w:val="14"/>
    </w:rPr>
  </w:style>
  <w:style w:type="paragraph" w:customStyle="1" w:styleId="5DF80ACE815641E18BEC96D7E137E69E38">
    <w:name w:val="5DF80ACE815641E18BEC96D7E137E69E38"/>
    <w:rsid w:val="008D7199"/>
    <w:pPr>
      <w:spacing w:after="180" w:line="240" w:lineRule="auto"/>
    </w:pPr>
    <w:rPr>
      <w:rFonts w:eastAsiaTheme="minorHAnsi"/>
      <w:color w:val="A6A6A6" w:themeColor="background1" w:themeShade="A6"/>
      <w:sz w:val="14"/>
    </w:rPr>
  </w:style>
  <w:style w:type="paragraph" w:customStyle="1" w:styleId="4B82B13F1AC24F519C63398F6784211D38">
    <w:name w:val="4B82B13F1AC24F519C63398F6784211D38"/>
    <w:rsid w:val="008D7199"/>
    <w:pPr>
      <w:spacing w:after="180" w:line="240" w:lineRule="auto"/>
    </w:pPr>
    <w:rPr>
      <w:rFonts w:eastAsiaTheme="minorHAnsi"/>
      <w:color w:val="262626" w:themeColor="text1" w:themeTint="D9"/>
      <w:sz w:val="18"/>
    </w:rPr>
  </w:style>
  <w:style w:type="paragraph" w:customStyle="1" w:styleId="383A9FC8C0AA4966B2A6D63953FC3BF938">
    <w:name w:val="383A9FC8C0AA4966B2A6D63953FC3BF9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8">
    <w:name w:val="6E3002F3ED4A4B9AADE4EFDFA4F83F03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8">
    <w:name w:val="D48EF9471508485C8988715678FFA721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
    <w:name w:val="913AC87962B04E25A6706BCDAE95491E8"/>
    <w:rsid w:val="008D7199"/>
    <w:pPr>
      <w:spacing w:after="180" w:line="240" w:lineRule="auto"/>
    </w:pPr>
    <w:rPr>
      <w:rFonts w:eastAsiaTheme="minorHAnsi"/>
      <w:color w:val="262626" w:themeColor="text1" w:themeTint="D9"/>
      <w:sz w:val="16"/>
    </w:rPr>
  </w:style>
  <w:style w:type="paragraph" w:customStyle="1" w:styleId="E2E7B8C58B8E45D3BA4C0DE921A42ADB38">
    <w:name w:val="E2E7B8C58B8E45D3BA4C0DE921A42ADB38"/>
    <w:rsid w:val="008D7199"/>
    <w:pPr>
      <w:spacing w:after="180" w:line="240" w:lineRule="auto"/>
    </w:pPr>
    <w:rPr>
      <w:rFonts w:eastAsiaTheme="minorHAnsi"/>
      <w:color w:val="A6A6A6" w:themeColor="background1" w:themeShade="A6"/>
      <w:sz w:val="14"/>
    </w:rPr>
  </w:style>
  <w:style w:type="paragraph" w:customStyle="1" w:styleId="4650EB9EA7CC44868DBE6F600097EEF838">
    <w:name w:val="4650EB9EA7CC44868DBE6F600097EEF838"/>
    <w:rsid w:val="008D7199"/>
    <w:pPr>
      <w:spacing w:after="180" w:line="240" w:lineRule="auto"/>
    </w:pPr>
    <w:rPr>
      <w:rFonts w:eastAsiaTheme="minorHAnsi"/>
      <w:color w:val="A6A6A6" w:themeColor="background1" w:themeShade="A6"/>
      <w:sz w:val="14"/>
    </w:rPr>
  </w:style>
  <w:style w:type="paragraph" w:customStyle="1" w:styleId="527953B85D2840FBBF8226A7164EA2F138">
    <w:name w:val="527953B85D2840FBBF8226A7164EA2F138"/>
    <w:rsid w:val="008D7199"/>
    <w:pPr>
      <w:spacing w:after="180" w:line="240" w:lineRule="auto"/>
    </w:pPr>
    <w:rPr>
      <w:rFonts w:eastAsiaTheme="minorHAnsi"/>
      <w:color w:val="262626" w:themeColor="text1" w:themeTint="D9"/>
      <w:sz w:val="18"/>
    </w:rPr>
  </w:style>
  <w:style w:type="paragraph" w:customStyle="1" w:styleId="50C2B9C5345E452CA9A38F8EB5B62F6538">
    <w:name w:val="50C2B9C5345E452CA9A38F8EB5B62F65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8">
    <w:name w:val="EA83F79A63064C9A8452A36C087F39B938"/>
    <w:rsid w:val="008D7199"/>
    <w:pPr>
      <w:spacing w:after="180" w:line="240" w:lineRule="auto"/>
    </w:pPr>
    <w:rPr>
      <w:rFonts w:eastAsiaTheme="minorHAnsi"/>
      <w:color w:val="262626" w:themeColor="text1" w:themeTint="D9"/>
      <w:sz w:val="16"/>
    </w:rPr>
  </w:style>
  <w:style w:type="paragraph" w:customStyle="1" w:styleId="41B63675613849D6844BDF02A85CB41F31">
    <w:name w:val="41B63675613849D6844BDF02A85CB41F31"/>
    <w:rsid w:val="008D7199"/>
    <w:pPr>
      <w:spacing w:after="180" w:line="240" w:lineRule="auto"/>
    </w:pPr>
    <w:rPr>
      <w:rFonts w:eastAsiaTheme="minorHAnsi"/>
      <w:color w:val="262626" w:themeColor="text1" w:themeTint="D9"/>
      <w:sz w:val="18"/>
    </w:rPr>
  </w:style>
  <w:style w:type="paragraph" w:customStyle="1" w:styleId="6B6B0FE195E944809BAECCFF0158F58931">
    <w:name w:val="6B6B0FE195E944809BAECCFF0158F58931"/>
    <w:rsid w:val="008D7199"/>
    <w:pPr>
      <w:spacing w:after="180" w:line="240" w:lineRule="auto"/>
    </w:pPr>
    <w:rPr>
      <w:rFonts w:eastAsiaTheme="minorHAnsi"/>
      <w:color w:val="404040" w:themeColor="text1" w:themeTint="BF"/>
    </w:rPr>
  </w:style>
  <w:style w:type="paragraph" w:customStyle="1" w:styleId="A1CB3950A75D41ABB42844B0DF92B98B32">
    <w:name w:val="A1CB3950A75D41ABB42844B0DF92B98B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2">
    <w:name w:val="2D18659E10804AD38E56DB63ACE50E92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9">
    <w:name w:val="01FB06FB61EE4055AFC56A9A4A20B17C3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9">
    <w:name w:val="3CA9253634FE45F49F86E2F79543D6B2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7">
    <w:name w:val="C0C3FE2DC44641138CF5158EFD2B715527"/>
    <w:rsid w:val="008D7199"/>
    <w:pPr>
      <w:spacing w:after="180" w:line="240" w:lineRule="auto"/>
    </w:pPr>
    <w:rPr>
      <w:rFonts w:eastAsiaTheme="minorHAnsi"/>
      <w:color w:val="262626" w:themeColor="text1" w:themeTint="D9"/>
      <w:sz w:val="16"/>
    </w:rPr>
  </w:style>
  <w:style w:type="paragraph" w:customStyle="1" w:styleId="9F3AAB161A224FA9B8D701F02F02AB6239">
    <w:name w:val="9F3AAB161A224FA9B8D701F02F02AB6239"/>
    <w:rsid w:val="008D7199"/>
    <w:pPr>
      <w:spacing w:after="180" w:line="240" w:lineRule="auto"/>
    </w:pPr>
    <w:rPr>
      <w:rFonts w:eastAsiaTheme="minorHAnsi"/>
      <w:color w:val="A6A6A6" w:themeColor="background1" w:themeShade="A6"/>
      <w:sz w:val="14"/>
    </w:rPr>
  </w:style>
  <w:style w:type="paragraph" w:customStyle="1" w:styleId="5DF80ACE815641E18BEC96D7E137E69E39">
    <w:name w:val="5DF80ACE815641E18BEC96D7E137E69E39"/>
    <w:rsid w:val="008D7199"/>
    <w:pPr>
      <w:spacing w:after="180" w:line="240" w:lineRule="auto"/>
    </w:pPr>
    <w:rPr>
      <w:rFonts w:eastAsiaTheme="minorHAnsi"/>
      <w:color w:val="A6A6A6" w:themeColor="background1" w:themeShade="A6"/>
      <w:sz w:val="14"/>
    </w:rPr>
  </w:style>
  <w:style w:type="paragraph" w:customStyle="1" w:styleId="4B82B13F1AC24F519C63398F6784211D39">
    <w:name w:val="4B82B13F1AC24F519C63398F6784211D39"/>
    <w:rsid w:val="008D7199"/>
    <w:pPr>
      <w:spacing w:after="180" w:line="240" w:lineRule="auto"/>
    </w:pPr>
    <w:rPr>
      <w:rFonts w:eastAsiaTheme="minorHAnsi"/>
      <w:color w:val="262626" w:themeColor="text1" w:themeTint="D9"/>
      <w:sz w:val="18"/>
    </w:rPr>
  </w:style>
  <w:style w:type="paragraph" w:customStyle="1" w:styleId="383A9FC8C0AA4966B2A6D63953FC3BF939">
    <w:name w:val="383A9FC8C0AA4966B2A6D63953FC3BF9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9">
    <w:name w:val="6E3002F3ED4A4B9AADE4EFDFA4F83F03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9">
    <w:name w:val="D48EF9471508485C8988715678FFA721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
    <w:name w:val="913AC87962B04E25A6706BCDAE95491E9"/>
    <w:rsid w:val="008D7199"/>
    <w:pPr>
      <w:spacing w:after="180" w:line="240" w:lineRule="auto"/>
    </w:pPr>
    <w:rPr>
      <w:rFonts w:eastAsiaTheme="minorHAnsi"/>
      <w:color w:val="262626" w:themeColor="text1" w:themeTint="D9"/>
      <w:sz w:val="16"/>
    </w:rPr>
  </w:style>
  <w:style w:type="paragraph" w:customStyle="1" w:styleId="E2E7B8C58B8E45D3BA4C0DE921A42ADB39">
    <w:name w:val="E2E7B8C58B8E45D3BA4C0DE921A42ADB39"/>
    <w:rsid w:val="008D7199"/>
    <w:pPr>
      <w:spacing w:after="180" w:line="240" w:lineRule="auto"/>
    </w:pPr>
    <w:rPr>
      <w:rFonts w:eastAsiaTheme="minorHAnsi"/>
      <w:color w:val="A6A6A6" w:themeColor="background1" w:themeShade="A6"/>
      <w:sz w:val="14"/>
    </w:rPr>
  </w:style>
  <w:style w:type="paragraph" w:customStyle="1" w:styleId="4650EB9EA7CC44868DBE6F600097EEF839">
    <w:name w:val="4650EB9EA7CC44868DBE6F600097EEF839"/>
    <w:rsid w:val="008D7199"/>
    <w:pPr>
      <w:spacing w:after="180" w:line="240" w:lineRule="auto"/>
    </w:pPr>
    <w:rPr>
      <w:rFonts w:eastAsiaTheme="minorHAnsi"/>
      <w:color w:val="A6A6A6" w:themeColor="background1" w:themeShade="A6"/>
      <w:sz w:val="14"/>
    </w:rPr>
  </w:style>
  <w:style w:type="paragraph" w:customStyle="1" w:styleId="527953B85D2840FBBF8226A7164EA2F139">
    <w:name w:val="527953B85D2840FBBF8226A7164EA2F139"/>
    <w:rsid w:val="008D7199"/>
    <w:pPr>
      <w:spacing w:after="180" w:line="240" w:lineRule="auto"/>
    </w:pPr>
    <w:rPr>
      <w:rFonts w:eastAsiaTheme="minorHAnsi"/>
      <w:color w:val="262626" w:themeColor="text1" w:themeTint="D9"/>
      <w:sz w:val="18"/>
    </w:rPr>
  </w:style>
  <w:style w:type="paragraph" w:customStyle="1" w:styleId="50C2B9C5345E452CA9A38F8EB5B62F6539">
    <w:name w:val="50C2B9C5345E452CA9A38F8EB5B62F65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9">
    <w:name w:val="EA83F79A63064C9A8452A36C087F39B939"/>
    <w:rsid w:val="008D7199"/>
    <w:pPr>
      <w:spacing w:after="180" w:line="240" w:lineRule="auto"/>
    </w:pPr>
    <w:rPr>
      <w:rFonts w:eastAsiaTheme="minorHAnsi"/>
      <w:color w:val="262626" w:themeColor="text1" w:themeTint="D9"/>
      <w:sz w:val="16"/>
    </w:rPr>
  </w:style>
  <w:style w:type="paragraph" w:customStyle="1" w:styleId="41B63675613849D6844BDF02A85CB41F32">
    <w:name w:val="41B63675613849D6844BDF02A85CB41F32"/>
    <w:rsid w:val="008D7199"/>
    <w:pPr>
      <w:spacing w:after="180" w:line="240" w:lineRule="auto"/>
    </w:pPr>
    <w:rPr>
      <w:rFonts w:eastAsiaTheme="minorHAnsi"/>
      <w:color w:val="262626" w:themeColor="text1" w:themeTint="D9"/>
      <w:sz w:val="18"/>
    </w:rPr>
  </w:style>
  <w:style w:type="paragraph" w:customStyle="1" w:styleId="6B6B0FE195E944809BAECCFF0158F58932">
    <w:name w:val="6B6B0FE195E944809BAECCFF0158F58932"/>
    <w:rsid w:val="008D7199"/>
    <w:pPr>
      <w:spacing w:after="180" w:line="240" w:lineRule="auto"/>
    </w:pPr>
    <w:rPr>
      <w:rFonts w:eastAsiaTheme="minorHAnsi"/>
      <w:color w:val="404040" w:themeColor="text1" w:themeTint="BF"/>
    </w:rPr>
  </w:style>
  <w:style w:type="paragraph" w:customStyle="1" w:styleId="A1CB3950A75D41ABB42844B0DF92B98B33">
    <w:name w:val="A1CB3950A75D41ABB42844B0DF92B98B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3">
    <w:name w:val="2D18659E10804AD38E56DB63ACE50E92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0">
    <w:name w:val="01FB06FB61EE4055AFC56A9A4A20B17C4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0">
    <w:name w:val="3CA9253634FE45F49F86E2F79543D6B2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8">
    <w:name w:val="C0C3FE2DC44641138CF5158EFD2B715528"/>
    <w:rsid w:val="008D7199"/>
    <w:pPr>
      <w:spacing w:after="180" w:line="240" w:lineRule="auto"/>
    </w:pPr>
    <w:rPr>
      <w:rFonts w:eastAsiaTheme="minorHAnsi"/>
      <w:color w:val="262626" w:themeColor="text1" w:themeTint="D9"/>
      <w:sz w:val="16"/>
    </w:rPr>
  </w:style>
  <w:style w:type="paragraph" w:customStyle="1" w:styleId="9F3AAB161A224FA9B8D701F02F02AB6240">
    <w:name w:val="9F3AAB161A224FA9B8D701F02F02AB6240"/>
    <w:rsid w:val="008D7199"/>
    <w:pPr>
      <w:spacing w:after="180" w:line="240" w:lineRule="auto"/>
    </w:pPr>
    <w:rPr>
      <w:rFonts w:eastAsiaTheme="minorHAnsi"/>
      <w:color w:val="A6A6A6" w:themeColor="background1" w:themeShade="A6"/>
      <w:sz w:val="14"/>
    </w:rPr>
  </w:style>
  <w:style w:type="paragraph" w:customStyle="1" w:styleId="5DF80ACE815641E18BEC96D7E137E69E40">
    <w:name w:val="5DF80ACE815641E18BEC96D7E137E69E40"/>
    <w:rsid w:val="008D7199"/>
    <w:pPr>
      <w:spacing w:after="180" w:line="240" w:lineRule="auto"/>
    </w:pPr>
    <w:rPr>
      <w:rFonts w:eastAsiaTheme="minorHAnsi"/>
      <w:color w:val="A6A6A6" w:themeColor="background1" w:themeShade="A6"/>
      <w:sz w:val="14"/>
    </w:rPr>
  </w:style>
  <w:style w:type="paragraph" w:customStyle="1" w:styleId="4B82B13F1AC24F519C63398F6784211D40">
    <w:name w:val="4B82B13F1AC24F519C63398F6784211D40"/>
    <w:rsid w:val="008D7199"/>
    <w:pPr>
      <w:spacing w:after="180" w:line="240" w:lineRule="auto"/>
    </w:pPr>
    <w:rPr>
      <w:rFonts w:eastAsiaTheme="minorHAnsi"/>
      <w:color w:val="262626" w:themeColor="text1" w:themeTint="D9"/>
      <w:sz w:val="18"/>
    </w:rPr>
  </w:style>
  <w:style w:type="paragraph" w:customStyle="1" w:styleId="383A9FC8C0AA4966B2A6D63953FC3BF940">
    <w:name w:val="383A9FC8C0AA4966B2A6D63953FC3BF9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0">
    <w:name w:val="6E3002F3ED4A4B9AADE4EFDFA4F83F03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0">
    <w:name w:val="D48EF9471508485C8988715678FFA721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
    <w:name w:val="913AC87962B04E25A6706BCDAE95491E10"/>
    <w:rsid w:val="008D7199"/>
    <w:pPr>
      <w:spacing w:after="180" w:line="240" w:lineRule="auto"/>
    </w:pPr>
    <w:rPr>
      <w:rFonts w:eastAsiaTheme="minorHAnsi"/>
      <w:color w:val="262626" w:themeColor="text1" w:themeTint="D9"/>
      <w:sz w:val="16"/>
    </w:rPr>
  </w:style>
  <w:style w:type="paragraph" w:customStyle="1" w:styleId="E2E7B8C58B8E45D3BA4C0DE921A42ADB40">
    <w:name w:val="E2E7B8C58B8E45D3BA4C0DE921A42ADB40"/>
    <w:rsid w:val="008D7199"/>
    <w:pPr>
      <w:spacing w:after="180" w:line="240" w:lineRule="auto"/>
    </w:pPr>
    <w:rPr>
      <w:rFonts w:eastAsiaTheme="minorHAnsi"/>
      <w:color w:val="A6A6A6" w:themeColor="background1" w:themeShade="A6"/>
      <w:sz w:val="14"/>
    </w:rPr>
  </w:style>
  <w:style w:type="paragraph" w:customStyle="1" w:styleId="4650EB9EA7CC44868DBE6F600097EEF840">
    <w:name w:val="4650EB9EA7CC44868DBE6F600097EEF840"/>
    <w:rsid w:val="008D7199"/>
    <w:pPr>
      <w:spacing w:after="180" w:line="240" w:lineRule="auto"/>
    </w:pPr>
    <w:rPr>
      <w:rFonts w:eastAsiaTheme="minorHAnsi"/>
      <w:color w:val="A6A6A6" w:themeColor="background1" w:themeShade="A6"/>
      <w:sz w:val="14"/>
    </w:rPr>
  </w:style>
  <w:style w:type="paragraph" w:customStyle="1" w:styleId="50C2B9C5345E452CA9A38F8EB5B62F6540">
    <w:name w:val="50C2B9C5345E452CA9A38F8EB5B62F65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0">
    <w:name w:val="EA83F79A63064C9A8452A36C087F39B940"/>
    <w:rsid w:val="008D7199"/>
    <w:pPr>
      <w:spacing w:after="180" w:line="240" w:lineRule="auto"/>
    </w:pPr>
    <w:rPr>
      <w:rFonts w:eastAsiaTheme="minorHAnsi"/>
      <w:color w:val="262626" w:themeColor="text1" w:themeTint="D9"/>
      <w:sz w:val="16"/>
    </w:rPr>
  </w:style>
  <w:style w:type="paragraph" w:customStyle="1" w:styleId="41B63675613849D6844BDF02A85CB41F33">
    <w:name w:val="41B63675613849D6844BDF02A85CB41F33"/>
    <w:rsid w:val="008D7199"/>
    <w:pPr>
      <w:spacing w:after="180" w:line="240" w:lineRule="auto"/>
    </w:pPr>
    <w:rPr>
      <w:rFonts w:eastAsiaTheme="minorHAnsi"/>
      <w:color w:val="262626" w:themeColor="text1" w:themeTint="D9"/>
      <w:sz w:val="18"/>
    </w:rPr>
  </w:style>
  <w:style w:type="paragraph" w:customStyle="1" w:styleId="6B6B0FE195E944809BAECCFF0158F58933">
    <w:name w:val="6B6B0FE195E944809BAECCFF0158F58933"/>
    <w:rsid w:val="008D7199"/>
    <w:pPr>
      <w:spacing w:after="180" w:line="240" w:lineRule="auto"/>
    </w:pPr>
    <w:rPr>
      <w:rFonts w:eastAsiaTheme="minorHAnsi"/>
      <w:color w:val="404040" w:themeColor="text1" w:themeTint="BF"/>
    </w:rPr>
  </w:style>
  <w:style w:type="paragraph" w:customStyle="1" w:styleId="A1CB3950A75D41ABB42844B0DF92B98B34">
    <w:name w:val="A1CB3950A75D41ABB42844B0DF92B98B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4">
    <w:name w:val="2D18659E10804AD38E56DB63ACE50E92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1">
    <w:name w:val="01FB06FB61EE4055AFC56A9A4A20B17C4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1">
    <w:name w:val="3CA9253634FE45F49F86E2F79543D6B2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9">
    <w:name w:val="C0C3FE2DC44641138CF5158EFD2B715529"/>
    <w:rsid w:val="008D7199"/>
    <w:pPr>
      <w:spacing w:after="180" w:line="240" w:lineRule="auto"/>
    </w:pPr>
    <w:rPr>
      <w:rFonts w:eastAsiaTheme="minorHAnsi"/>
      <w:color w:val="262626" w:themeColor="text1" w:themeTint="D9"/>
      <w:sz w:val="16"/>
    </w:rPr>
  </w:style>
  <w:style w:type="paragraph" w:customStyle="1" w:styleId="9F3AAB161A224FA9B8D701F02F02AB6241">
    <w:name w:val="9F3AAB161A224FA9B8D701F02F02AB6241"/>
    <w:rsid w:val="008D7199"/>
    <w:pPr>
      <w:spacing w:after="180" w:line="240" w:lineRule="auto"/>
    </w:pPr>
    <w:rPr>
      <w:rFonts w:eastAsiaTheme="minorHAnsi"/>
      <w:color w:val="A6A6A6" w:themeColor="background1" w:themeShade="A6"/>
      <w:sz w:val="14"/>
    </w:rPr>
  </w:style>
  <w:style w:type="paragraph" w:customStyle="1" w:styleId="5DF80ACE815641E18BEC96D7E137E69E41">
    <w:name w:val="5DF80ACE815641E18BEC96D7E137E69E41"/>
    <w:rsid w:val="008D7199"/>
    <w:pPr>
      <w:spacing w:after="180" w:line="240" w:lineRule="auto"/>
    </w:pPr>
    <w:rPr>
      <w:rFonts w:eastAsiaTheme="minorHAnsi"/>
      <w:color w:val="A6A6A6" w:themeColor="background1" w:themeShade="A6"/>
      <w:sz w:val="14"/>
    </w:rPr>
  </w:style>
  <w:style w:type="paragraph" w:customStyle="1" w:styleId="4B82B13F1AC24F519C63398F6784211D41">
    <w:name w:val="4B82B13F1AC24F519C63398F6784211D41"/>
    <w:rsid w:val="008D7199"/>
    <w:pPr>
      <w:spacing w:after="180" w:line="240" w:lineRule="auto"/>
    </w:pPr>
    <w:rPr>
      <w:rFonts w:eastAsiaTheme="minorHAnsi"/>
      <w:color w:val="262626" w:themeColor="text1" w:themeTint="D9"/>
      <w:sz w:val="18"/>
    </w:rPr>
  </w:style>
  <w:style w:type="paragraph" w:customStyle="1" w:styleId="383A9FC8C0AA4966B2A6D63953FC3BF941">
    <w:name w:val="383A9FC8C0AA4966B2A6D63953FC3BF9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1">
    <w:name w:val="6E3002F3ED4A4B9AADE4EFDFA4F83F03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1">
    <w:name w:val="D48EF9471508485C8988715678FFA721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
    <w:name w:val="913AC87962B04E25A6706BCDAE95491E11"/>
    <w:rsid w:val="008D7199"/>
    <w:pPr>
      <w:spacing w:after="180" w:line="240" w:lineRule="auto"/>
    </w:pPr>
    <w:rPr>
      <w:rFonts w:eastAsiaTheme="minorHAnsi"/>
      <w:color w:val="262626" w:themeColor="text1" w:themeTint="D9"/>
      <w:sz w:val="16"/>
    </w:rPr>
  </w:style>
  <w:style w:type="paragraph" w:customStyle="1" w:styleId="E2E7B8C58B8E45D3BA4C0DE921A42ADB41">
    <w:name w:val="E2E7B8C58B8E45D3BA4C0DE921A42ADB41"/>
    <w:rsid w:val="008D7199"/>
    <w:pPr>
      <w:spacing w:after="180" w:line="240" w:lineRule="auto"/>
    </w:pPr>
    <w:rPr>
      <w:rFonts w:eastAsiaTheme="minorHAnsi"/>
      <w:color w:val="A6A6A6" w:themeColor="background1" w:themeShade="A6"/>
      <w:sz w:val="14"/>
    </w:rPr>
  </w:style>
  <w:style w:type="paragraph" w:customStyle="1" w:styleId="4650EB9EA7CC44868DBE6F600097EEF841">
    <w:name w:val="4650EB9EA7CC44868DBE6F600097EEF841"/>
    <w:rsid w:val="008D7199"/>
    <w:pPr>
      <w:spacing w:after="180" w:line="240" w:lineRule="auto"/>
    </w:pPr>
    <w:rPr>
      <w:rFonts w:eastAsiaTheme="minorHAnsi"/>
      <w:color w:val="A6A6A6" w:themeColor="background1" w:themeShade="A6"/>
      <w:sz w:val="14"/>
    </w:rPr>
  </w:style>
  <w:style w:type="paragraph" w:customStyle="1" w:styleId="3E45E67D40564DB4BA8966430309E40B">
    <w:name w:val="3E45E67D40564DB4BA8966430309E40B"/>
    <w:rsid w:val="008D7199"/>
    <w:pPr>
      <w:spacing w:after="180" w:line="240" w:lineRule="auto"/>
    </w:pPr>
    <w:rPr>
      <w:rFonts w:eastAsiaTheme="minorHAnsi"/>
      <w:color w:val="262626" w:themeColor="text1" w:themeTint="D9"/>
      <w:sz w:val="18"/>
    </w:rPr>
  </w:style>
  <w:style w:type="paragraph" w:customStyle="1" w:styleId="50C2B9C5345E452CA9A38F8EB5B62F6541">
    <w:name w:val="50C2B9C5345E452CA9A38F8EB5B62F65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1">
    <w:name w:val="EA83F79A63064C9A8452A36C087F39B941"/>
    <w:rsid w:val="008D7199"/>
    <w:pPr>
      <w:spacing w:after="180" w:line="240" w:lineRule="auto"/>
    </w:pPr>
    <w:rPr>
      <w:rFonts w:eastAsiaTheme="minorHAnsi"/>
      <w:color w:val="262626" w:themeColor="text1" w:themeTint="D9"/>
      <w:sz w:val="16"/>
    </w:rPr>
  </w:style>
  <w:style w:type="paragraph" w:customStyle="1" w:styleId="41B63675613849D6844BDF02A85CB41F34">
    <w:name w:val="41B63675613849D6844BDF02A85CB41F34"/>
    <w:rsid w:val="008D7199"/>
    <w:pPr>
      <w:spacing w:after="180" w:line="240" w:lineRule="auto"/>
    </w:pPr>
    <w:rPr>
      <w:rFonts w:eastAsiaTheme="minorHAnsi"/>
      <w:color w:val="262626" w:themeColor="text1" w:themeTint="D9"/>
      <w:sz w:val="18"/>
    </w:rPr>
  </w:style>
  <w:style w:type="paragraph" w:customStyle="1" w:styleId="6B6B0FE195E944809BAECCFF0158F58934">
    <w:name w:val="6B6B0FE195E944809BAECCFF0158F58934"/>
    <w:rsid w:val="008D7199"/>
    <w:pPr>
      <w:spacing w:after="180" w:line="240" w:lineRule="auto"/>
    </w:pPr>
    <w:rPr>
      <w:rFonts w:eastAsiaTheme="minorHAnsi"/>
      <w:color w:val="404040" w:themeColor="text1" w:themeTint="BF"/>
    </w:rPr>
  </w:style>
  <w:style w:type="paragraph" w:customStyle="1" w:styleId="A1CB3950A75D41ABB42844B0DF92B98B35">
    <w:name w:val="A1CB3950A75D41ABB42844B0DF92B98B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5">
    <w:name w:val="2D18659E10804AD38E56DB63ACE50E92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2">
    <w:name w:val="01FB06FB61EE4055AFC56A9A4A20B17C4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2">
    <w:name w:val="3CA9253634FE45F49F86E2F79543D6B2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0">
    <w:name w:val="C0C3FE2DC44641138CF5158EFD2B715530"/>
    <w:rsid w:val="008D7199"/>
    <w:pPr>
      <w:spacing w:after="180" w:line="240" w:lineRule="auto"/>
    </w:pPr>
    <w:rPr>
      <w:rFonts w:eastAsiaTheme="minorHAnsi"/>
      <w:color w:val="262626" w:themeColor="text1" w:themeTint="D9"/>
      <w:sz w:val="16"/>
    </w:rPr>
  </w:style>
  <w:style w:type="paragraph" w:customStyle="1" w:styleId="9F3AAB161A224FA9B8D701F02F02AB6242">
    <w:name w:val="9F3AAB161A224FA9B8D701F02F02AB6242"/>
    <w:rsid w:val="008D7199"/>
    <w:pPr>
      <w:spacing w:after="180" w:line="240" w:lineRule="auto"/>
    </w:pPr>
    <w:rPr>
      <w:rFonts w:eastAsiaTheme="minorHAnsi"/>
      <w:color w:val="A6A6A6" w:themeColor="background1" w:themeShade="A6"/>
      <w:sz w:val="14"/>
    </w:rPr>
  </w:style>
  <w:style w:type="paragraph" w:customStyle="1" w:styleId="5DF80ACE815641E18BEC96D7E137E69E42">
    <w:name w:val="5DF80ACE815641E18BEC96D7E137E69E42"/>
    <w:rsid w:val="008D7199"/>
    <w:pPr>
      <w:spacing w:after="180" w:line="240" w:lineRule="auto"/>
    </w:pPr>
    <w:rPr>
      <w:rFonts w:eastAsiaTheme="minorHAnsi"/>
      <w:color w:val="A6A6A6" w:themeColor="background1" w:themeShade="A6"/>
      <w:sz w:val="14"/>
    </w:rPr>
  </w:style>
  <w:style w:type="paragraph" w:customStyle="1" w:styleId="4B82B13F1AC24F519C63398F6784211D42">
    <w:name w:val="4B82B13F1AC24F519C63398F6784211D42"/>
    <w:rsid w:val="008D7199"/>
    <w:pPr>
      <w:spacing w:after="180" w:line="240" w:lineRule="auto"/>
    </w:pPr>
    <w:rPr>
      <w:rFonts w:eastAsiaTheme="minorHAnsi"/>
      <w:color w:val="262626" w:themeColor="text1" w:themeTint="D9"/>
      <w:sz w:val="18"/>
    </w:rPr>
  </w:style>
  <w:style w:type="paragraph" w:customStyle="1" w:styleId="383A9FC8C0AA4966B2A6D63953FC3BF942">
    <w:name w:val="383A9FC8C0AA4966B2A6D63953FC3BF9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2">
    <w:name w:val="6E3002F3ED4A4B9AADE4EFDFA4F83F03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2">
    <w:name w:val="D48EF9471508485C8988715678FFA721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
    <w:name w:val="913AC87962B04E25A6706BCDAE95491E12"/>
    <w:rsid w:val="008D7199"/>
    <w:pPr>
      <w:spacing w:after="180" w:line="240" w:lineRule="auto"/>
    </w:pPr>
    <w:rPr>
      <w:rFonts w:eastAsiaTheme="minorHAnsi"/>
      <w:color w:val="262626" w:themeColor="text1" w:themeTint="D9"/>
      <w:sz w:val="16"/>
    </w:rPr>
  </w:style>
  <w:style w:type="paragraph" w:customStyle="1" w:styleId="E2E7B8C58B8E45D3BA4C0DE921A42ADB42">
    <w:name w:val="E2E7B8C58B8E45D3BA4C0DE921A42ADB42"/>
    <w:rsid w:val="008D7199"/>
    <w:pPr>
      <w:spacing w:after="180" w:line="240" w:lineRule="auto"/>
    </w:pPr>
    <w:rPr>
      <w:rFonts w:eastAsiaTheme="minorHAnsi"/>
      <w:color w:val="A6A6A6" w:themeColor="background1" w:themeShade="A6"/>
      <w:sz w:val="14"/>
    </w:rPr>
  </w:style>
  <w:style w:type="paragraph" w:customStyle="1" w:styleId="4650EB9EA7CC44868DBE6F600097EEF842">
    <w:name w:val="4650EB9EA7CC44868DBE6F600097EEF842"/>
    <w:rsid w:val="008D7199"/>
    <w:pPr>
      <w:spacing w:after="180" w:line="240" w:lineRule="auto"/>
    </w:pPr>
    <w:rPr>
      <w:rFonts w:eastAsiaTheme="minorHAnsi"/>
      <w:color w:val="A6A6A6" w:themeColor="background1" w:themeShade="A6"/>
      <w:sz w:val="14"/>
    </w:rPr>
  </w:style>
  <w:style w:type="paragraph" w:customStyle="1" w:styleId="50C2B9C5345E452CA9A38F8EB5B62F6542">
    <w:name w:val="50C2B9C5345E452CA9A38F8EB5B62F65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2">
    <w:name w:val="EA83F79A63064C9A8452A36C087F39B942"/>
    <w:rsid w:val="008D7199"/>
    <w:pPr>
      <w:spacing w:after="180" w:line="240" w:lineRule="auto"/>
    </w:pPr>
    <w:rPr>
      <w:rFonts w:eastAsiaTheme="minorHAnsi"/>
      <w:color w:val="262626" w:themeColor="text1" w:themeTint="D9"/>
      <w:sz w:val="16"/>
    </w:rPr>
  </w:style>
  <w:style w:type="paragraph" w:customStyle="1" w:styleId="41B63675613849D6844BDF02A85CB41F35">
    <w:name w:val="41B63675613849D6844BDF02A85CB41F35"/>
    <w:rsid w:val="008D7199"/>
    <w:pPr>
      <w:spacing w:after="180" w:line="240" w:lineRule="auto"/>
    </w:pPr>
    <w:rPr>
      <w:rFonts w:eastAsiaTheme="minorHAnsi"/>
      <w:color w:val="262626" w:themeColor="text1" w:themeTint="D9"/>
      <w:sz w:val="18"/>
    </w:rPr>
  </w:style>
  <w:style w:type="paragraph" w:customStyle="1" w:styleId="6B6B0FE195E944809BAECCFF0158F58935">
    <w:name w:val="6B6B0FE195E944809BAECCFF0158F58935"/>
    <w:rsid w:val="008D7199"/>
    <w:pPr>
      <w:spacing w:after="180" w:line="240" w:lineRule="auto"/>
    </w:pPr>
    <w:rPr>
      <w:rFonts w:eastAsiaTheme="minorHAnsi"/>
      <w:color w:val="404040" w:themeColor="text1" w:themeTint="BF"/>
    </w:rPr>
  </w:style>
  <w:style w:type="paragraph" w:customStyle="1" w:styleId="A1CB3950A75D41ABB42844B0DF92B98B36">
    <w:name w:val="A1CB3950A75D41ABB42844B0DF92B98B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6">
    <w:name w:val="2D18659E10804AD38E56DB63ACE50E92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F17E4AE587214D84830161364E779DFF">
    <w:name w:val="F17E4AE587214D84830161364E779DFF"/>
    <w:rsid w:val="008D7199"/>
  </w:style>
  <w:style w:type="paragraph" w:customStyle="1" w:styleId="01FB06FB61EE4055AFC56A9A4A20B17C43">
    <w:name w:val="01FB06FB61EE4055AFC56A9A4A20B17C4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3">
    <w:name w:val="3CA9253634FE45F49F86E2F79543D6B2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1">
    <w:name w:val="C0C3FE2DC44641138CF5158EFD2B715531"/>
    <w:rsid w:val="008D7199"/>
    <w:pPr>
      <w:spacing w:after="180" w:line="240" w:lineRule="auto"/>
    </w:pPr>
    <w:rPr>
      <w:rFonts w:eastAsiaTheme="minorHAnsi"/>
      <w:color w:val="262626" w:themeColor="text1" w:themeTint="D9"/>
      <w:sz w:val="16"/>
    </w:rPr>
  </w:style>
  <w:style w:type="paragraph" w:customStyle="1" w:styleId="9F3AAB161A224FA9B8D701F02F02AB6243">
    <w:name w:val="9F3AAB161A224FA9B8D701F02F02AB6243"/>
    <w:rsid w:val="008D7199"/>
    <w:pPr>
      <w:spacing w:after="180" w:line="240" w:lineRule="auto"/>
    </w:pPr>
    <w:rPr>
      <w:rFonts w:eastAsiaTheme="minorHAnsi"/>
      <w:color w:val="A6A6A6" w:themeColor="background1" w:themeShade="A6"/>
      <w:sz w:val="14"/>
    </w:rPr>
  </w:style>
  <w:style w:type="paragraph" w:customStyle="1" w:styleId="5DF80ACE815641E18BEC96D7E137E69E43">
    <w:name w:val="5DF80ACE815641E18BEC96D7E137E69E43"/>
    <w:rsid w:val="008D7199"/>
    <w:pPr>
      <w:spacing w:after="180" w:line="240" w:lineRule="auto"/>
    </w:pPr>
    <w:rPr>
      <w:rFonts w:eastAsiaTheme="minorHAnsi"/>
      <w:color w:val="A6A6A6" w:themeColor="background1" w:themeShade="A6"/>
      <w:sz w:val="14"/>
    </w:rPr>
  </w:style>
  <w:style w:type="paragraph" w:customStyle="1" w:styleId="4B82B13F1AC24F519C63398F6784211D43">
    <w:name w:val="4B82B13F1AC24F519C63398F6784211D43"/>
    <w:rsid w:val="008D7199"/>
    <w:pPr>
      <w:spacing w:after="180" w:line="240" w:lineRule="auto"/>
    </w:pPr>
    <w:rPr>
      <w:rFonts w:eastAsiaTheme="minorHAnsi"/>
      <w:color w:val="262626" w:themeColor="text1" w:themeTint="D9"/>
      <w:sz w:val="18"/>
    </w:rPr>
  </w:style>
  <w:style w:type="paragraph" w:customStyle="1" w:styleId="383A9FC8C0AA4966B2A6D63953FC3BF943">
    <w:name w:val="383A9FC8C0AA4966B2A6D63953FC3BF9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3">
    <w:name w:val="6E3002F3ED4A4B9AADE4EFDFA4F83F03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3">
    <w:name w:val="D48EF9471508485C8988715678FFA721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
    <w:name w:val="913AC87962B04E25A6706BCDAE95491E13"/>
    <w:rsid w:val="008D7199"/>
    <w:pPr>
      <w:spacing w:after="180" w:line="240" w:lineRule="auto"/>
    </w:pPr>
    <w:rPr>
      <w:rFonts w:eastAsiaTheme="minorHAnsi"/>
      <w:color w:val="262626" w:themeColor="text1" w:themeTint="D9"/>
      <w:sz w:val="16"/>
    </w:rPr>
  </w:style>
  <w:style w:type="paragraph" w:customStyle="1" w:styleId="E2E7B8C58B8E45D3BA4C0DE921A42ADB43">
    <w:name w:val="E2E7B8C58B8E45D3BA4C0DE921A42ADB43"/>
    <w:rsid w:val="008D7199"/>
    <w:pPr>
      <w:spacing w:after="180" w:line="240" w:lineRule="auto"/>
    </w:pPr>
    <w:rPr>
      <w:rFonts w:eastAsiaTheme="minorHAnsi"/>
      <w:color w:val="A6A6A6" w:themeColor="background1" w:themeShade="A6"/>
      <w:sz w:val="14"/>
    </w:rPr>
  </w:style>
  <w:style w:type="paragraph" w:customStyle="1" w:styleId="4650EB9EA7CC44868DBE6F600097EEF843">
    <w:name w:val="4650EB9EA7CC44868DBE6F600097EEF843"/>
    <w:rsid w:val="008D7199"/>
    <w:pPr>
      <w:spacing w:after="180" w:line="240" w:lineRule="auto"/>
    </w:pPr>
    <w:rPr>
      <w:rFonts w:eastAsiaTheme="minorHAnsi"/>
      <w:color w:val="A6A6A6" w:themeColor="background1" w:themeShade="A6"/>
      <w:sz w:val="14"/>
    </w:rPr>
  </w:style>
  <w:style w:type="paragraph" w:customStyle="1" w:styleId="50C2B9C5345E452CA9A38F8EB5B62F6543">
    <w:name w:val="50C2B9C5345E452CA9A38F8EB5B62F65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3">
    <w:name w:val="EA83F79A63064C9A8452A36C087F39B943"/>
    <w:rsid w:val="008D7199"/>
    <w:pPr>
      <w:spacing w:after="180" w:line="240" w:lineRule="auto"/>
    </w:pPr>
    <w:rPr>
      <w:rFonts w:eastAsiaTheme="minorHAnsi"/>
      <w:color w:val="262626" w:themeColor="text1" w:themeTint="D9"/>
      <w:sz w:val="16"/>
    </w:rPr>
  </w:style>
  <w:style w:type="paragraph" w:customStyle="1" w:styleId="41B63675613849D6844BDF02A85CB41F36">
    <w:name w:val="41B63675613849D6844BDF02A85CB41F36"/>
    <w:rsid w:val="008D7199"/>
    <w:pPr>
      <w:spacing w:after="180" w:line="240" w:lineRule="auto"/>
    </w:pPr>
    <w:rPr>
      <w:rFonts w:eastAsiaTheme="minorHAnsi"/>
      <w:color w:val="262626" w:themeColor="text1" w:themeTint="D9"/>
      <w:sz w:val="18"/>
    </w:rPr>
  </w:style>
  <w:style w:type="paragraph" w:customStyle="1" w:styleId="6B6B0FE195E944809BAECCFF0158F58936">
    <w:name w:val="6B6B0FE195E944809BAECCFF0158F58936"/>
    <w:rsid w:val="008D7199"/>
    <w:pPr>
      <w:spacing w:after="180" w:line="240" w:lineRule="auto"/>
    </w:pPr>
    <w:rPr>
      <w:rFonts w:eastAsiaTheme="minorHAnsi"/>
      <w:color w:val="404040" w:themeColor="text1" w:themeTint="BF"/>
    </w:rPr>
  </w:style>
  <w:style w:type="paragraph" w:customStyle="1" w:styleId="A1CB3950A75D41ABB42844B0DF92B98B37">
    <w:name w:val="A1CB3950A75D41ABB42844B0DF92B98B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7">
    <w:name w:val="2D18659E10804AD38E56DB63ACE50E92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4">
    <w:name w:val="01FB06FB61EE4055AFC56A9A4A20B17C4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4">
    <w:name w:val="3CA9253634FE45F49F86E2F79543D6B2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2">
    <w:name w:val="C0C3FE2DC44641138CF5158EFD2B715532"/>
    <w:rsid w:val="008D7199"/>
    <w:pPr>
      <w:spacing w:after="180" w:line="240" w:lineRule="auto"/>
    </w:pPr>
    <w:rPr>
      <w:rFonts w:eastAsiaTheme="minorHAnsi"/>
      <w:color w:val="262626" w:themeColor="text1" w:themeTint="D9"/>
      <w:sz w:val="16"/>
    </w:rPr>
  </w:style>
  <w:style w:type="paragraph" w:customStyle="1" w:styleId="9F3AAB161A224FA9B8D701F02F02AB6244">
    <w:name w:val="9F3AAB161A224FA9B8D701F02F02AB6244"/>
    <w:rsid w:val="008D7199"/>
    <w:pPr>
      <w:spacing w:after="180" w:line="240" w:lineRule="auto"/>
    </w:pPr>
    <w:rPr>
      <w:rFonts w:eastAsiaTheme="minorHAnsi"/>
      <w:color w:val="A6A6A6" w:themeColor="background1" w:themeShade="A6"/>
      <w:sz w:val="14"/>
    </w:rPr>
  </w:style>
  <w:style w:type="paragraph" w:customStyle="1" w:styleId="5DF80ACE815641E18BEC96D7E137E69E44">
    <w:name w:val="5DF80ACE815641E18BEC96D7E137E69E44"/>
    <w:rsid w:val="008D7199"/>
    <w:pPr>
      <w:spacing w:after="180" w:line="240" w:lineRule="auto"/>
    </w:pPr>
    <w:rPr>
      <w:rFonts w:eastAsiaTheme="minorHAnsi"/>
      <w:color w:val="A6A6A6" w:themeColor="background1" w:themeShade="A6"/>
      <w:sz w:val="14"/>
    </w:rPr>
  </w:style>
  <w:style w:type="paragraph" w:customStyle="1" w:styleId="4B82B13F1AC24F519C63398F6784211D44">
    <w:name w:val="4B82B13F1AC24F519C63398F6784211D44"/>
    <w:rsid w:val="008D7199"/>
    <w:pPr>
      <w:spacing w:after="180" w:line="240" w:lineRule="auto"/>
    </w:pPr>
    <w:rPr>
      <w:rFonts w:eastAsiaTheme="minorHAnsi"/>
      <w:color w:val="262626" w:themeColor="text1" w:themeTint="D9"/>
      <w:sz w:val="18"/>
    </w:rPr>
  </w:style>
  <w:style w:type="paragraph" w:customStyle="1" w:styleId="383A9FC8C0AA4966B2A6D63953FC3BF944">
    <w:name w:val="383A9FC8C0AA4966B2A6D63953FC3BF9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4">
    <w:name w:val="6E3002F3ED4A4B9AADE4EFDFA4F83F03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4">
    <w:name w:val="D48EF9471508485C8988715678FFA721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
    <w:name w:val="913AC87962B04E25A6706BCDAE95491E14"/>
    <w:rsid w:val="008D7199"/>
    <w:pPr>
      <w:spacing w:after="180" w:line="240" w:lineRule="auto"/>
    </w:pPr>
    <w:rPr>
      <w:rFonts w:eastAsiaTheme="minorHAnsi"/>
      <w:color w:val="262626" w:themeColor="text1" w:themeTint="D9"/>
      <w:sz w:val="16"/>
    </w:rPr>
  </w:style>
  <w:style w:type="paragraph" w:customStyle="1" w:styleId="E2E7B8C58B8E45D3BA4C0DE921A42ADB44">
    <w:name w:val="E2E7B8C58B8E45D3BA4C0DE921A42ADB44"/>
    <w:rsid w:val="008D7199"/>
    <w:pPr>
      <w:spacing w:after="180" w:line="240" w:lineRule="auto"/>
    </w:pPr>
    <w:rPr>
      <w:rFonts w:eastAsiaTheme="minorHAnsi"/>
      <w:color w:val="A6A6A6" w:themeColor="background1" w:themeShade="A6"/>
      <w:sz w:val="14"/>
    </w:rPr>
  </w:style>
  <w:style w:type="paragraph" w:customStyle="1" w:styleId="4650EB9EA7CC44868DBE6F600097EEF844">
    <w:name w:val="4650EB9EA7CC44868DBE6F600097EEF844"/>
    <w:rsid w:val="008D7199"/>
    <w:pPr>
      <w:spacing w:after="180" w:line="240" w:lineRule="auto"/>
    </w:pPr>
    <w:rPr>
      <w:rFonts w:eastAsiaTheme="minorHAnsi"/>
      <w:color w:val="A6A6A6" w:themeColor="background1" w:themeShade="A6"/>
      <w:sz w:val="14"/>
    </w:rPr>
  </w:style>
  <w:style w:type="paragraph" w:customStyle="1" w:styleId="50C2B9C5345E452CA9A38F8EB5B62F6544">
    <w:name w:val="50C2B9C5345E452CA9A38F8EB5B62F65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4">
    <w:name w:val="EA83F79A63064C9A8452A36C087F39B944"/>
    <w:rsid w:val="008D7199"/>
    <w:pPr>
      <w:spacing w:after="180" w:line="240" w:lineRule="auto"/>
    </w:pPr>
    <w:rPr>
      <w:rFonts w:eastAsiaTheme="minorHAnsi"/>
      <w:color w:val="262626" w:themeColor="text1" w:themeTint="D9"/>
      <w:sz w:val="16"/>
    </w:rPr>
  </w:style>
  <w:style w:type="paragraph" w:customStyle="1" w:styleId="41B63675613849D6844BDF02A85CB41F37">
    <w:name w:val="41B63675613849D6844BDF02A85CB41F37"/>
    <w:rsid w:val="008D7199"/>
    <w:pPr>
      <w:spacing w:after="180" w:line="240" w:lineRule="auto"/>
    </w:pPr>
    <w:rPr>
      <w:rFonts w:eastAsiaTheme="minorHAnsi"/>
      <w:color w:val="262626" w:themeColor="text1" w:themeTint="D9"/>
      <w:sz w:val="18"/>
    </w:rPr>
  </w:style>
  <w:style w:type="paragraph" w:customStyle="1" w:styleId="6B6B0FE195E944809BAECCFF0158F58937">
    <w:name w:val="6B6B0FE195E944809BAECCFF0158F58937"/>
    <w:rsid w:val="008D7199"/>
    <w:pPr>
      <w:spacing w:after="180" w:line="240" w:lineRule="auto"/>
    </w:pPr>
    <w:rPr>
      <w:rFonts w:eastAsiaTheme="minorHAnsi"/>
      <w:color w:val="404040" w:themeColor="text1" w:themeTint="BF"/>
    </w:rPr>
  </w:style>
  <w:style w:type="paragraph" w:customStyle="1" w:styleId="A1CB3950A75D41ABB42844B0DF92B98B38">
    <w:name w:val="A1CB3950A75D41ABB42844B0DF92B98B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8">
    <w:name w:val="2D18659E10804AD38E56DB63ACE50E92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5">
    <w:name w:val="01FB06FB61EE4055AFC56A9A4A20B17C4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5">
    <w:name w:val="3CA9253634FE45F49F86E2F79543D6B2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3">
    <w:name w:val="C0C3FE2DC44641138CF5158EFD2B715533"/>
    <w:rsid w:val="008D7199"/>
    <w:pPr>
      <w:spacing w:after="180" w:line="240" w:lineRule="auto"/>
    </w:pPr>
    <w:rPr>
      <w:rFonts w:eastAsiaTheme="minorHAnsi"/>
      <w:color w:val="262626" w:themeColor="text1" w:themeTint="D9"/>
      <w:sz w:val="16"/>
    </w:rPr>
  </w:style>
  <w:style w:type="paragraph" w:customStyle="1" w:styleId="9F3AAB161A224FA9B8D701F02F02AB6245">
    <w:name w:val="9F3AAB161A224FA9B8D701F02F02AB6245"/>
    <w:rsid w:val="008D7199"/>
    <w:pPr>
      <w:spacing w:after="180" w:line="240" w:lineRule="auto"/>
    </w:pPr>
    <w:rPr>
      <w:rFonts w:eastAsiaTheme="minorHAnsi"/>
      <w:color w:val="A6A6A6" w:themeColor="background1" w:themeShade="A6"/>
      <w:sz w:val="14"/>
    </w:rPr>
  </w:style>
  <w:style w:type="paragraph" w:customStyle="1" w:styleId="5DF80ACE815641E18BEC96D7E137E69E45">
    <w:name w:val="5DF80ACE815641E18BEC96D7E137E69E45"/>
    <w:rsid w:val="008D7199"/>
    <w:pPr>
      <w:spacing w:after="180" w:line="240" w:lineRule="auto"/>
    </w:pPr>
    <w:rPr>
      <w:rFonts w:eastAsiaTheme="minorHAnsi"/>
      <w:color w:val="A6A6A6" w:themeColor="background1" w:themeShade="A6"/>
      <w:sz w:val="14"/>
    </w:rPr>
  </w:style>
  <w:style w:type="paragraph" w:customStyle="1" w:styleId="4B82B13F1AC24F519C63398F6784211D45">
    <w:name w:val="4B82B13F1AC24F519C63398F6784211D45"/>
    <w:rsid w:val="008D7199"/>
    <w:pPr>
      <w:spacing w:after="180" w:line="240" w:lineRule="auto"/>
    </w:pPr>
    <w:rPr>
      <w:rFonts w:eastAsiaTheme="minorHAnsi"/>
      <w:color w:val="262626" w:themeColor="text1" w:themeTint="D9"/>
      <w:sz w:val="18"/>
    </w:rPr>
  </w:style>
  <w:style w:type="paragraph" w:customStyle="1" w:styleId="383A9FC8C0AA4966B2A6D63953FC3BF945">
    <w:name w:val="383A9FC8C0AA4966B2A6D63953FC3BF9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5">
    <w:name w:val="6E3002F3ED4A4B9AADE4EFDFA4F83F03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5">
    <w:name w:val="D48EF9471508485C8988715678FFA721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
    <w:name w:val="913AC87962B04E25A6706BCDAE95491E15"/>
    <w:rsid w:val="008D7199"/>
    <w:pPr>
      <w:spacing w:after="180" w:line="240" w:lineRule="auto"/>
    </w:pPr>
    <w:rPr>
      <w:rFonts w:eastAsiaTheme="minorHAnsi"/>
      <w:color w:val="262626" w:themeColor="text1" w:themeTint="D9"/>
      <w:sz w:val="16"/>
    </w:rPr>
  </w:style>
  <w:style w:type="paragraph" w:customStyle="1" w:styleId="E2E7B8C58B8E45D3BA4C0DE921A42ADB45">
    <w:name w:val="E2E7B8C58B8E45D3BA4C0DE921A42ADB45"/>
    <w:rsid w:val="008D7199"/>
    <w:pPr>
      <w:spacing w:after="180" w:line="240" w:lineRule="auto"/>
    </w:pPr>
    <w:rPr>
      <w:rFonts w:eastAsiaTheme="minorHAnsi"/>
      <w:color w:val="A6A6A6" w:themeColor="background1" w:themeShade="A6"/>
      <w:sz w:val="14"/>
    </w:rPr>
  </w:style>
  <w:style w:type="paragraph" w:customStyle="1" w:styleId="4650EB9EA7CC44868DBE6F600097EEF845">
    <w:name w:val="4650EB9EA7CC44868DBE6F600097EEF845"/>
    <w:rsid w:val="008D7199"/>
    <w:pPr>
      <w:spacing w:after="180" w:line="240" w:lineRule="auto"/>
    </w:pPr>
    <w:rPr>
      <w:rFonts w:eastAsiaTheme="minorHAnsi"/>
      <w:color w:val="A6A6A6" w:themeColor="background1" w:themeShade="A6"/>
      <w:sz w:val="14"/>
    </w:rPr>
  </w:style>
  <w:style w:type="paragraph" w:customStyle="1" w:styleId="50C2B9C5345E452CA9A38F8EB5B62F6545">
    <w:name w:val="50C2B9C5345E452CA9A38F8EB5B62F65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5">
    <w:name w:val="EA83F79A63064C9A8452A36C087F39B945"/>
    <w:rsid w:val="008D7199"/>
    <w:pPr>
      <w:spacing w:after="180" w:line="240" w:lineRule="auto"/>
    </w:pPr>
    <w:rPr>
      <w:rFonts w:eastAsiaTheme="minorHAnsi"/>
      <w:color w:val="262626" w:themeColor="text1" w:themeTint="D9"/>
      <w:sz w:val="16"/>
    </w:rPr>
  </w:style>
  <w:style w:type="paragraph" w:customStyle="1" w:styleId="41B63675613849D6844BDF02A85CB41F38">
    <w:name w:val="41B63675613849D6844BDF02A85CB41F38"/>
    <w:rsid w:val="008D7199"/>
    <w:pPr>
      <w:spacing w:after="180" w:line="240" w:lineRule="auto"/>
    </w:pPr>
    <w:rPr>
      <w:rFonts w:eastAsiaTheme="minorHAnsi"/>
      <w:color w:val="262626" w:themeColor="text1" w:themeTint="D9"/>
      <w:sz w:val="18"/>
    </w:rPr>
  </w:style>
  <w:style w:type="paragraph" w:customStyle="1" w:styleId="6B6B0FE195E944809BAECCFF0158F58938">
    <w:name w:val="6B6B0FE195E944809BAECCFF0158F58938"/>
    <w:rsid w:val="008D7199"/>
    <w:pPr>
      <w:spacing w:after="180" w:line="240" w:lineRule="auto"/>
    </w:pPr>
    <w:rPr>
      <w:rFonts w:eastAsiaTheme="minorHAnsi"/>
      <w:color w:val="404040" w:themeColor="text1" w:themeTint="BF"/>
    </w:rPr>
  </w:style>
  <w:style w:type="paragraph" w:customStyle="1" w:styleId="A1CB3950A75D41ABB42844B0DF92B98B39">
    <w:name w:val="A1CB3950A75D41ABB42844B0DF92B98B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9">
    <w:name w:val="2D18659E10804AD38E56DB63ACE50E92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6">
    <w:name w:val="01FB06FB61EE4055AFC56A9A4A20B17C4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6">
    <w:name w:val="3CA9253634FE45F49F86E2F79543D6B2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4">
    <w:name w:val="C0C3FE2DC44641138CF5158EFD2B715534"/>
    <w:rsid w:val="008D7199"/>
    <w:pPr>
      <w:spacing w:after="180" w:line="240" w:lineRule="auto"/>
    </w:pPr>
    <w:rPr>
      <w:rFonts w:eastAsiaTheme="minorHAnsi"/>
      <w:color w:val="262626" w:themeColor="text1" w:themeTint="D9"/>
      <w:sz w:val="16"/>
    </w:rPr>
  </w:style>
  <w:style w:type="paragraph" w:customStyle="1" w:styleId="9F3AAB161A224FA9B8D701F02F02AB6246">
    <w:name w:val="9F3AAB161A224FA9B8D701F02F02AB6246"/>
    <w:rsid w:val="008D7199"/>
    <w:pPr>
      <w:spacing w:after="180" w:line="240" w:lineRule="auto"/>
    </w:pPr>
    <w:rPr>
      <w:rFonts w:eastAsiaTheme="minorHAnsi"/>
      <w:color w:val="A6A6A6" w:themeColor="background1" w:themeShade="A6"/>
      <w:sz w:val="14"/>
    </w:rPr>
  </w:style>
  <w:style w:type="paragraph" w:customStyle="1" w:styleId="5DF80ACE815641E18BEC96D7E137E69E46">
    <w:name w:val="5DF80ACE815641E18BEC96D7E137E69E46"/>
    <w:rsid w:val="008D7199"/>
    <w:pPr>
      <w:spacing w:after="180" w:line="240" w:lineRule="auto"/>
    </w:pPr>
    <w:rPr>
      <w:rFonts w:eastAsiaTheme="minorHAnsi"/>
      <w:color w:val="A6A6A6" w:themeColor="background1" w:themeShade="A6"/>
      <w:sz w:val="14"/>
    </w:rPr>
  </w:style>
  <w:style w:type="paragraph" w:customStyle="1" w:styleId="4B82B13F1AC24F519C63398F6784211D46">
    <w:name w:val="4B82B13F1AC24F519C63398F6784211D46"/>
    <w:rsid w:val="008D7199"/>
    <w:pPr>
      <w:spacing w:after="180" w:line="240" w:lineRule="auto"/>
    </w:pPr>
    <w:rPr>
      <w:rFonts w:eastAsiaTheme="minorHAnsi"/>
      <w:color w:val="262626" w:themeColor="text1" w:themeTint="D9"/>
      <w:sz w:val="18"/>
    </w:rPr>
  </w:style>
  <w:style w:type="paragraph" w:customStyle="1" w:styleId="383A9FC8C0AA4966B2A6D63953FC3BF946">
    <w:name w:val="383A9FC8C0AA4966B2A6D63953FC3BF9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6">
    <w:name w:val="6E3002F3ED4A4B9AADE4EFDFA4F83F03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6">
    <w:name w:val="D48EF9471508485C8988715678FFA721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6">
    <w:name w:val="913AC87962B04E25A6706BCDAE95491E16"/>
    <w:rsid w:val="008D7199"/>
    <w:pPr>
      <w:spacing w:after="180" w:line="240" w:lineRule="auto"/>
    </w:pPr>
    <w:rPr>
      <w:rFonts w:eastAsiaTheme="minorHAnsi"/>
      <w:color w:val="262626" w:themeColor="text1" w:themeTint="D9"/>
      <w:sz w:val="16"/>
    </w:rPr>
  </w:style>
  <w:style w:type="paragraph" w:customStyle="1" w:styleId="E2E7B8C58B8E45D3BA4C0DE921A42ADB46">
    <w:name w:val="E2E7B8C58B8E45D3BA4C0DE921A42ADB46"/>
    <w:rsid w:val="008D7199"/>
    <w:pPr>
      <w:spacing w:after="180" w:line="240" w:lineRule="auto"/>
    </w:pPr>
    <w:rPr>
      <w:rFonts w:eastAsiaTheme="minorHAnsi"/>
      <w:color w:val="A6A6A6" w:themeColor="background1" w:themeShade="A6"/>
      <w:sz w:val="14"/>
    </w:rPr>
  </w:style>
  <w:style w:type="paragraph" w:customStyle="1" w:styleId="4650EB9EA7CC44868DBE6F600097EEF846">
    <w:name w:val="4650EB9EA7CC44868DBE6F600097EEF846"/>
    <w:rsid w:val="008D7199"/>
    <w:pPr>
      <w:spacing w:after="180" w:line="240" w:lineRule="auto"/>
    </w:pPr>
    <w:rPr>
      <w:rFonts w:eastAsiaTheme="minorHAnsi"/>
      <w:color w:val="A6A6A6" w:themeColor="background1" w:themeShade="A6"/>
      <w:sz w:val="14"/>
    </w:rPr>
  </w:style>
  <w:style w:type="paragraph" w:customStyle="1" w:styleId="50C2B9C5345E452CA9A38F8EB5B62F6546">
    <w:name w:val="50C2B9C5345E452CA9A38F8EB5B62F65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6">
    <w:name w:val="EA83F79A63064C9A8452A36C087F39B946"/>
    <w:rsid w:val="008D7199"/>
    <w:pPr>
      <w:spacing w:after="180" w:line="240" w:lineRule="auto"/>
    </w:pPr>
    <w:rPr>
      <w:rFonts w:eastAsiaTheme="minorHAnsi"/>
      <w:color w:val="262626" w:themeColor="text1" w:themeTint="D9"/>
      <w:sz w:val="16"/>
    </w:rPr>
  </w:style>
  <w:style w:type="paragraph" w:customStyle="1" w:styleId="41B63675613849D6844BDF02A85CB41F39">
    <w:name w:val="41B63675613849D6844BDF02A85CB41F39"/>
    <w:rsid w:val="008D7199"/>
    <w:pPr>
      <w:spacing w:after="180" w:line="240" w:lineRule="auto"/>
    </w:pPr>
    <w:rPr>
      <w:rFonts w:eastAsiaTheme="minorHAnsi"/>
      <w:color w:val="262626" w:themeColor="text1" w:themeTint="D9"/>
      <w:sz w:val="18"/>
    </w:rPr>
  </w:style>
  <w:style w:type="paragraph" w:customStyle="1" w:styleId="6B6B0FE195E944809BAECCFF0158F58939">
    <w:name w:val="6B6B0FE195E944809BAECCFF0158F58939"/>
    <w:rsid w:val="008D7199"/>
    <w:pPr>
      <w:spacing w:after="180" w:line="240" w:lineRule="auto"/>
    </w:pPr>
    <w:rPr>
      <w:rFonts w:eastAsiaTheme="minorHAnsi"/>
      <w:color w:val="404040" w:themeColor="text1" w:themeTint="BF"/>
    </w:rPr>
  </w:style>
  <w:style w:type="paragraph" w:customStyle="1" w:styleId="A1CB3950A75D41ABB42844B0DF92B98B40">
    <w:name w:val="A1CB3950A75D41ABB42844B0DF92B98B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0">
    <w:name w:val="2D18659E10804AD38E56DB63ACE50E92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7">
    <w:name w:val="01FB06FB61EE4055AFC56A9A4A20B17C4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7">
    <w:name w:val="3CA9253634FE45F49F86E2F79543D6B2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5">
    <w:name w:val="C0C3FE2DC44641138CF5158EFD2B715535"/>
    <w:rsid w:val="008D7199"/>
    <w:pPr>
      <w:spacing w:after="180" w:line="240" w:lineRule="auto"/>
    </w:pPr>
    <w:rPr>
      <w:rFonts w:eastAsiaTheme="minorHAnsi"/>
      <w:color w:val="262626" w:themeColor="text1" w:themeTint="D9"/>
      <w:sz w:val="16"/>
    </w:rPr>
  </w:style>
  <w:style w:type="paragraph" w:customStyle="1" w:styleId="9F3AAB161A224FA9B8D701F02F02AB6247">
    <w:name w:val="9F3AAB161A224FA9B8D701F02F02AB6247"/>
    <w:rsid w:val="008D7199"/>
    <w:pPr>
      <w:spacing w:after="180" w:line="240" w:lineRule="auto"/>
    </w:pPr>
    <w:rPr>
      <w:rFonts w:eastAsiaTheme="minorHAnsi"/>
      <w:color w:val="A6A6A6" w:themeColor="background1" w:themeShade="A6"/>
      <w:sz w:val="14"/>
    </w:rPr>
  </w:style>
  <w:style w:type="paragraph" w:customStyle="1" w:styleId="5DF80ACE815641E18BEC96D7E137E69E47">
    <w:name w:val="5DF80ACE815641E18BEC96D7E137E69E47"/>
    <w:rsid w:val="008D7199"/>
    <w:pPr>
      <w:spacing w:after="180" w:line="240" w:lineRule="auto"/>
    </w:pPr>
    <w:rPr>
      <w:rFonts w:eastAsiaTheme="minorHAnsi"/>
      <w:color w:val="A6A6A6" w:themeColor="background1" w:themeShade="A6"/>
      <w:sz w:val="14"/>
    </w:rPr>
  </w:style>
  <w:style w:type="paragraph" w:customStyle="1" w:styleId="4B82B13F1AC24F519C63398F6784211D47">
    <w:name w:val="4B82B13F1AC24F519C63398F6784211D47"/>
    <w:rsid w:val="008D7199"/>
    <w:pPr>
      <w:spacing w:after="180" w:line="240" w:lineRule="auto"/>
    </w:pPr>
    <w:rPr>
      <w:rFonts w:eastAsiaTheme="minorHAnsi"/>
      <w:color w:val="262626" w:themeColor="text1" w:themeTint="D9"/>
      <w:sz w:val="18"/>
    </w:rPr>
  </w:style>
  <w:style w:type="paragraph" w:customStyle="1" w:styleId="383A9FC8C0AA4966B2A6D63953FC3BF947">
    <w:name w:val="383A9FC8C0AA4966B2A6D63953FC3BF9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7">
    <w:name w:val="6E3002F3ED4A4B9AADE4EFDFA4F83F03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7">
    <w:name w:val="D48EF9471508485C8988715678FFA721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7">
    <w:name w:val="913AC87962B04E25A6706BCDAE95491E17"/>
    <w:rsid w:val="008D7199"/>
    <w:pPr>
      <w:spacing w:after="180" w:line="240" w:lineRule="auto"/>
    </w:pPr>
    <w:rPr>
      <w:rFonts w:eastAsiaTheme="minorHAnsi"/>
      <w:color w:val="262626" w:themeColor="text1" w:themeTint="D9"/>
      <w:sz w:val="16"/>
    </w:rPr>
  </w:style>
  <w:style w:type="paragraph" w:customStyle="1" w:styleId="E2E7B8C58B8E45D3BA4C0DE921A42ADB47">
    <w:name w:val="E2E7B8C58B8E45D3BA4C0DE921A42ADB47"/>
    <w:rsid w:val="008D7199"/>
    <w:pPr>
      <w:spacing w:after="180" w:line="240" w:lineRule="auto"/>
    </w:pPr>
    <w:rPr>
      <w:rFonts w:eastAsiaTheme="minorHAnsi"/>
      <w:color w:val="A6A6A6" w:themeColor="background1" w:themeShade="A6"/>
      <w:sz w:val="14"/>
    </w:rPr>
  </w:style>
  <w:style w:type="paragraph" w:customStyle="1" w:styleId="4650EB9EA7CC44868DBE6F600097EEF847">
    <w:name w:val="4650EB9EA7CC44868DBE6F600097EEF847"/>
    <w:rsid w:val="008D7199"/>
    <w:pPr>
      <w:spacing w:after="180" w:line="240" w:lineRule="auto"/>
    </w:pPr>
    <w:rPr>
      <w:rFonts w:eastAsiaTheme="minorHAnsi"/>
      <w:color w:val="A6A6A6" w:themeColor="background1" w:themeShade="A6"/>
      <w:sz w:val="14"/>
    </w:rPr>
  </w:style>
  <w:style w:type="paragraph" w:customStyle="1" w:styleId="50C2B9C5345E452CA9A38F8EB5B62F6547">
    <w:name w:val="50C2B9C5345E452CA9A38F8EB5B62F65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7">
    <w:name w:val="EA83F79A63064C9A8452A36C087F39B947"/>
    <w:rsid w:val="008D7199"/>
    <w:pPr>
      <w:spacing w:after="180" w:line="240" w:lineRule="auto"/>
    </w:pPr>
    <w:rPr>
      <w:rFonts w:eastAsiaTheme="minorHAnsi"/>
      <w:color w:val="262626" w:themeColor="text1" w:themeTint="D9"/>
      <w:sz w:val="16"/>
    </w:rPr>
  </w:style>
  <w:style w:type="paragraph" w:customStyle="1" w:styleId="41B63675613849D6844BDF02A85CB41F40">
    <w:name w:val="41B63675613849D6844BDF02A85CB41F40"/>
    <w:rsid w:val="008D7199"/>
    <w:pPr>
      <w:spacing w:after="180" w:line="240" w:lineRule="auto"/>
    </w:pPr>
    <w:rPr>
      <w:rFonts w:eastAsiaTheme="minorHAnsi"/>
      <w:color w:val="262626" w:themeColor="text1" w:themeTint="D9"/>
      <w:sz w:val="18"/>
    </w:rPr>
  </w:style>
  <w:style w:type="paragraph" w:customStyle="1" w:styleId="6B6B0FE195E944809BAECCFF0158F58940">
    <w:name w:val="6B6B0FE195E944809BAECCFF0158F58940"/>
    <w:rsid w:val="008D7199"/>
    <w:pPr>
      <w:spacing w:after="180" w:line="240" w:lineRule="auto"/>
    </w:pPr>
    <w:rPr>
      <w:rFonts w:eastAsiaTheme="minorHAnsi"/>
      <w:color w:val="404040" w:themeColor="text1" w:themeTint="BF"/>
    </w:rPr>
  </w:style>
  <w:style w:type="paragraph" w:customStyle="1" w:styleId="A1CB3950A75D41ABB42844B0DF92B98B41">
    <w:name w:val="A1CB3950A75D41ABB42844B0DF92B98B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1">
    <w:name w:val="2D18659E10804AD38E56DB63ACE50E92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8">
    <w:name w:val="01FB06FB61EE4055AFC56A9A4A20B17C4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8">
    <w:name w:val="3CA9253634FE45F49F86E2F79543D6B2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6">
    <w:name w:val="C0C3FE2DC44641138CF5158EFD2B715536"/>
    <w:rsid w:val="008D7199"/>
    <w:pPr>
      <w:spacing w:after="180" w:line="240" w:lineRule="auto"/>
    </w:pPr>
    <w:rPr>
      <w:rFonts w:eastAsiaTheme="minorHAnsi"/>
      <w:color w:val="262626" w:themeColor="text1" w:themeTint="D9"/>
      <w:sz w:val="16"/>
    </w:rPr>
  </w:style>
  <w:style w:type="paragraph" w:customStyle="1" w:styleId="9F3AAB161A224FA9B8D701F02F02AB6248">
    <w:name w:val="9F3AAB161A224FA9B8D701F02F02AB6248"/>
    <w:rsid w:val="008D7199"/>
    <w:pPr>
      <w:spacing w:after="180" w:line="240" w:lineRule="auto"/>
    </w:pPr>
    <w:rPr>
      <w:rFonts w:eastAsiaTheme="minorHAnsi"/>
      <w:color w:val="A6A6A6" w:themeColor="background1" w:themeShade="A6"/>
      <w:sz w:val="14"/>
    </w:rPr>
  </w:style>
  <w:style w:type="paragraph" w:customStyle="1" w:styleId="5DF80ACE815641E18BEC96D7E137E69E48">
    <w:name w:val="5DF80ACE815641E18BEC96D7E137E69E48"/>
    <w:rsid w:val="008D7199"/>
    <w:pPr>
      <w:spacing w:after="180" w:line="240" w:lineRule="auto"/>
    </w:pPr>
    <w:rPr>
      <w:rFonts w:eastAsiaTheme="minorHAnsi"/>
      <w:color w:val="A6A6A6" w:themeColor="background1" w:themeShade="A6"/>
      <w:sz w:val="14"/>
    </w:rPr>
  </w:style>
  <w:style w:type="paragraph" w:customStyle="1" w:styleId="4B82B13F1AC24F519C63398F6784211D48">
    <w:name w:val="4B82B13F1AC24F519C63398F6784211D48"/>
    <w:rsid w:val="008D7199"/>
    <w:pPr>
      <w:spacing w:after="180" w:line="240" w:lineRule="auto"/>
    </w:pPr>
    <w:rPr>
      <w:rFonts w:eastAsiaTheme="minorHAnsi"/>
      <w:color w:val="262626" w:themeColor="text1" w:themeTint="D9"/>
      <w:sz w:val="18"/>
    </w:rPr>
  </w:style>
  <w:style w:type="paragraph" w:customStyle="1" w:styleId="383A9FC8C0AA4966B2A6D63953FC3BF948">
    <w:name w:val="383A9FC8C0AA4966B2A6D63953FC3BF9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8">
    <w:name w:val="6E3002F3ED4A4B9AADE4EFDFA4F83F03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8">
    <w:name w:val="D48EF9471508485C8988715678FFA721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8">
    <w:name w:val="913AC87962B04E25A6706BCDAE95491E18"/>
    <w:rsid w:val="008D7199"/>
    <w:pPr>
      <w:spacing w:after="180" w:line="240" w:lineRule="auto"/>
    </w:pPr>
    <w:rPr>
      <w:rFonts w:eastAsiaTheme="minorHAnsi"/>
      <w:color w:val="262626" w:themeColor="text1" w:themeTint="D9"/>
      <w:sz w:val="16"/>
    </w:rPr>
  </w:style>
  <w:style w:type="paragraph" w:customStyle="1" w:styleId="E2E7B8C58B8E45D3BA4C0DE921A42ADB48">
    <w:name w:val="E2E7B8C58B8E45D3BA4C0DE921A42ADB48"/>
    <w:rsid w:val="008D7199"/>
    <w:pPr>
      <w:spacing w:after="180" w:line="240" w:lineRule="auto"/>
    </w:pPr>
    <w:rPr>
      <w:rFonts w:eastAsiaTheme="minorHAnsi"/>
      <w:color w:val="A6A6A6" w:themeColor="background1" w:themeShade="A6"/>
      <w:sz w:val="14"/>
    </w:rPr>
  </w:style>
  <w:style w:type="paragraph" w:customStyle="1" w:styleId="4650EB9EA7CC44868DBE6F600097EEF848">
    <w:name w:val="4650EB9EA7CC44868DBE6F600097EEF848"/>
    <w:rsid w:val="008D7199"/>
    <w:pPr>
      <w:spacing w:after="180" w:line="240" w:lineRule="auto"/>
    </w:pPr>
    <w:rPr>
      <w:rFonts w:eastAsiaTheme="minorHAnsi"/>
      <w:color w:val="A6A6A6" w:themeColor="background1" w:themeShade="A6"/>
      <w:sz w:val="14"/>
    </w:rPr>
  </w:style>
  <w:style w:type="paragraph" w:customStyle="1" w:styleId="50C2B9C5345E452CA9A38F8EB5B62F6548">
    <w:name w:val="50C2B9C5345E452CA9A38F8EB5B62F65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8">
    <w:name w:val="EA83F79A63064C9A8452A36C087F39B948"/>
    <w:rsid w:val="008D7199"/>
    <w:pPr>
      <w:spacing w:after="180" w:line="240" w:lineRule="auto"/>
    </w:pPr>
    <w:rPr>
      <w:rFonts w:eastAsiaTheme="minorHAnsi"/>
      <w:color w:val="262626" w:themeColor="text1" w:themeTint="D9"/>
      <w:sz w:val="16"/>
    </w:rPr>
  </w:style>
  <w:style w:type="paragraph" w:customStyle="1" w:styleId="41B63675613849D6844BDF02A85CB41F41">
    <w:name w:val="41B63675613849D6844BDF02A85CB41F41"/>
    <w:rsid w:val="008D7199"/>
    <w:pPr>
      <w:spacing w:after="180" w:line="240" w:lineRule="auto"/>
    </w:pPr>
    <w:rPr>
      <w:rFonts w:eastAsiaTheme="minorHAnsi"/>
      <w:color w:val="262626" w:themeColor="text1" w:themeTint="D9"/>
      <w:sz w:val="18"/>
    </w:rPr>
  </w:style>
  <w:style w:type="paragraph" w:customStyle="1" w:styleId="6B6B0FE195E944809BAECCFF0158F58941">
    <w:name w:val="6B6B0FE195E944809BAECCFF0158F58941"/>
    <w:rsid w:val="008D7199"/>
    <w:pPr>
      <w:spacing w:after="180" w:line="240" w:lineRule="auto"/>
    </w:pPr>
    <w:rPr>
      <w:rFonts w:eastAsiaTheme="minorHAnsi"/>
      <w:color w:val="404040" w:themeColor="text1" w:themeTint="BF"/>
    </w:rPr>
  </w:style>
  <w:style w:type="paragraph" w:customStyle="1" w:styleId="A1CB3950A75D41ABB42844B0DF92B98B42">
    <w:name w:val="A1CB3950A75D41ABB42844B0DF92B98B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2">
    <w:name w:val="2D18659E10804AD38E56DB63ACE50E92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9">
    <w:name w:val="01FB06FB61EE4055AFC56A9A4A20B17C4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9">
    <w:name w:val="3CA9253634FE45F49F86E2F79543D6B2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7">
    <w:name w:val="C0C3FE2DC44641138CF5158EFD2B715537"/>
    <w:rsid w:val="008D7199"/>
    <w:pPr>
      <w:spacing w:after="180" w:line="240" w:lineRule="auto"/>
    </w:pPr>
    <w:rPr>
      <w:rFonts w:eastAsiaTheme="minorHAnsi"/>
      <w:color w:val="262626" w:themeColor="text1" w:themeTint="D9"/>
      <w:sz w:val="16"/>
    </w:rPr>
  </w:style>
  <w:style w:type="paragraph" w:customStyle="1" w:styleId="9F3AAB161A224FA9B8D701F02F02AB6249">
    <w:name w:val="9F3AAB161A224FA9B8D701F02F02AB6249"/>
    <w:rsid w:val="008D7199"/>
    <w:pPr>
      <w:spacing w:after="180" w:line="240" w:lineRule="auto"/>
    </w:pPr>
    <w:rPr>
      <w:rFonts w:eastAsiaTheme="minorHAnsi"/>
      <w:color w:val="A6A6A6" w:themeColor="background1" w:themeShade="A6"/>
      <w:sz w:val="14"/>
    </w:rPr>
  </w:style>
  <w:style w:type="paragraph" w:customStyle="1" w:styleId="5DF80ACE815641E18BEC96D7E137E69E49">
    <w:name w:val="5DF80ACE815641E18BEC96D7E137E69E49"/>
    <w:rsid w:val="008D7199"/>
    <w:pPr>
      <w:spacing w:after="180" w:line="240" w:lineRule="auto"/>
    </w:pPr>
    <w:rPr>
      <w:rFonts w:eastAsiaTheme="minorHAnsi"/>
      <w:color w:val="A6A6A6" w:themeColor="background1" w:themeShade="A6"/>
      <w:sz w:val="14"/>
    </w:rPr>
  </w:style>
  <w:style w:type="paragraph" w:customStyle="1" w:styleId="4B82B13F1AC24F519C63398F6784211D49">
    <w:name w:val="4B82B13F1AC24F519C63398F6784211D49"/>
    <w:rsid w:val="008D7199"/>
    <w:pPr>
      <w:spacing w:after="180" w:line="240" w:lineRule="auto"/>
    </w:pPr>
    <w:rPr>
      <w:rFonts w:eastAsiaTheme="minorHAnsi"/>
      <w:color w:val="262626" w:themeColor="text1" w:themeTint="D9"/>
      <w:sz w:val="18"/>
    </w:rPr>
  </w:style>
  <w:style w:type="paragraph" w:customStyle="1" w:styleId="383A9FC8C0AA4966B2A6D63953FC3BF949">
    <w:name w:val="383A9FC8C0AA4966B2A6D63953FC3BF9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9">
    <w:name w:val="6E3002F3ED4A4B9AADE4EFDFA4F83F03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9">
    <w:name w:val="D48EF9471508485C8988715678FFA721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9">
    <w:name w:val="913AC87962B04E25A6706BCDAE95491E19"/>
    <w:rsid w:val="008D7199"/>
    <w:pPr>
      <w:spacing w:after="180" w:line="240" w:lineRule="auto"/>
    </w:pPr>
    <w:rPr>
      <w:rFonts w:eastAsiaTheme="minorHAnsi"/>
      <w:color w:val="262626" w:themeColor="text1" w:themeTint="D9"/>
      <w:sz w:val="16"/>
    </w:rPr>
  </w:style>
  <w:style w:type="paragraph" w:customStyle="1" w:styleId="E2E7B8C58B8E45D3BA4C0DE921A42ADB49">
    <w:name w:val="E2E7B8C58B8E45D3BA4C0DE921A42ADB49"/>
    <w:rsid w:val="008D7199"/>
    <w:pPr>
      <w:spacing w:after="180" w:line="240" w:lineRule="auto"/>
    </w:pPr>
    <w:rPr>
      <w:rFonts w:eastAsiaTheme="minorHAnsi"/>
      <w:color w:val="A6A6A6" w:themeColor="background1" w:themeShade="A6"/>
      <w:sz w:val="14"/>
    </w:rPr>
  </w:style>
  <w:style w:type="paragraph" w:customStyle="1" w:styleId="4650EB9EA7CC44868DBE6F600097EEF849">
    <w:name w:val="4650EB9EA7CC44868DBE6F600097EEF849"/>
    <w:rsid w:val="008D7199"/>
    <w:pPr>
      <w:spacing w:after="180" w:line="240" w:lineRule="auto"/>
    </w:pPr>
    <w:rPr>
      <w:rFonts w:eastAsiaTheme="minorHAnsi"/>
      <w:color w:val="A6A6A6" w:themeColor="background1" w:themeShade="A6"/>
      <w:sz w:val="14"/>
    </w:rPr>
  </w:style>
  <w:style w:type="paragraph" w:customStyle="1" w:styleId="50C2B9C5345E452CA9A38F8EB5B62F6549">
    <w:name w:val="50C2B9C5345E452CA9A38F8EB5B62F65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9">
    <w:name w:val="EA83F79A63064C9A8452A36C087F39B949"/>
    <w:rsid w:val="008D7199"/>
    <w:pPr>
      <w:spacing w:after="180" w:line="240" w:lineRule="auto"/>
    </w:pPr>
    <w:rPr>
      <w:rFonts w:eastAsiaTheme="minorHAnsi"/>
      <w:color w:val="262626" w:themeColor="text1" w:themeTint="D9"/>
      <w:sz w:val="16"/>
    </w:rPr>
  </w:style>
  <w:style w:type="paragraph" w:customStyle="1" w:styleId="41B63675613849D6844BDF02A85CB41F42">
    <w:name w:val="41B63675613849D6844BDF02A85CB41F42"/>
    <w:rsid w:val="008D7199"/>
    <w:pPr>
      <w:spacing w:after="180" w:line="240" w:lineRule="auto"/>
    </w:pPr>
    <w:rPr>
      <w:rFonts w:eastAsiaTheme="minorHAnsi"/>
      <w:color w:val="262626" w:themeColor="text1" w:themeTint="D9"/>
      <w:sz w:val="18"/>
    </w:rPr>
  </w:style>
  <w:style w:type="paragraph" w:customStyle="1" w:styleId="6B6B0FE195E944809BAECCFF0158F58942">
    <w:name w:val="6B6B0FE195E944809BAECCFF0158F58942"/>
    <w:rsid w:val="008D7199"/>
    <w:pPr>
      <w:spacing w:after="180" w:line="240" w:lineRule="auto"/>
    </w:pPr>
    <w:rPr>
      <w:rFonts w:eastAsiaTheme="minorHAnsi"/>
      <w:color w:val="404040" w:themeColor="text1" w:themeTint="BF"/>
    </w:rPr>
  </w:style>
  <w:style w:type="paragraph" w:customStyle="1" w:styleId="A1CB3950A75D41ABB42844B0DF92B98B43">
    <w:name w:val="A1CB3950A75D41ABB42844B0DF92B98B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3">
    <w:name w:val="2D18659E10804AD38E56DB63ACE50E92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0">
    <w:name w:val="01FB06FB61EE4055AFC56A9A4A20B17C5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0">
    <w:name w:val="3CA9253634FE45F49F86E2F79543D6B2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8">
    <w:name w:val="C0C3FE2DC44641138CF5158EFD2B715538"/>
    <w:rsid w:val="008D7199"/>
    <w:pPr>
      <w:spacing w:after="180" w:line="240" w:lineRule="auto"/>
    </w:pPr>
    <w:rPr>
      <w:rFonts w:eastAsiaTheme="minorHAnsi"/>
      <w:color w:val="262626" w:themeColor="text1" w:themeTint="D9"/>
      <w:sz w:val="16"/>
    </w:rPr>
  </w:style>
  <w:style w:type="paragraph" w:customStyle="1" w:styleId="9F3AAB161A224FA9B8D701F02F02AB6250">
    <w:name w:val="9F3AAB161A224FA9B8D701F02F02AB6250"/>
    <w:rsid w:val="008D7199"/>
    <w:pPr>
      <w:spacing w:after="180" w:line="240" w:lineRule="auto"/>
    </w:pPr>
    <w:rPr>
      <w:rFonts w:eastAsiaTheme="minorHAnsi"/>
      <w:color w:val="A6A6A6" w:themeColor="background1" w:themeShade="A6"/>
      <w:sz w:val="14"/>
    </w:rPr>
  </w:style>
  <w:style w:type="paragraph" w:customStyle="1" w:styleId="5DF80ACE815641E18BEC96D7E137E69E50">
    <w:name w:val="5DF80ACE815641E18BEC96D7E137E69E50"/>
    <w:rsid w:val="008D7199"/>
    <w:pPr>
      <w:spacing w:after="180" w:line="240" w:lineRule="auto"/>
    </w:pPr>
    <w:rPr>
      <w:rFonts w:eastAsiaTheme="minorHAnsi"/>
      <w:color w:val="A6A6A6" w:themeColor="background1" w:themeShade="A6"/>
      <w:sz w:val="14"/>
    </w:rPr>
  </w:style>
  <w:style w:type="paragraph" w:customStyle="1" w:styleId="4B82B13F1AC24F519C63398F6784211D50">
    <w:name w:val="4B82B13F1AC24F519C63398F6784211D50"/>
    <w:rsid w:val="008D7199"/>
    <w:pPr>
      <w:spacing w:after="180" w:line="240" w:lineRule="auto"/>
    </w:pPr>
    <w:rPr>
      <w:rFonts w:eastAsiaTheme="minorHAnsi"/>
      <w:color w:val="262626" w:themeColor="text1" w:themeTint="D9"/>
      <w:sz w:val="18"/>
    </w:rPr>
  </w:style>
  <w:style w:type="paragraph" w:customStyle="1" w:styleId="383A9FC8C0AA4966B2A6D63953FC3BF950">
    <w:name w:val="383A9FC8C0AA4966B2A6D63953FC3BF9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0">
    <w:name w:val="6E3002F3ED4A4B9AADE4EFDFA4F83F03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0">
    <w:name w:val="D48EF9471508485C8988715678FFA721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0">
    <w:name w:val="913AC87962B04E25A6706BCDAE95491E20"/>
    <w:rsid w:val="008D7199"/>
    <w:pPr>
      <w:spacing w:after="180" w:line="240" w:lineRule="auto"/>
    </w:pPr>
    <w:rPr>
      <w:rFonts w:eastAsiaTheme="minorHAnsi"/>
      <w:color w:val="262626" w:themeColor="text1" w:themeTint="D9"/>
      <w:sz w:val="16"/>
    </w:rPr>
  </w:style>
  <w:style w:type="paragraph" w:customStyle="1" w:styleId="E2E7B8C58B8E45D3BA4C0DE921A42ADB50">
    <w:name w:val="E2E7B8C58B8E45D3BA4C0DE921A42ADB50"/>
    <w:rsid w:val="008D7199"/>
    <w:pPr>
      <w:spacing w:after="180" w:line="240" w:lineRule="auto"/>
    </w:pPr>
    <w:rPr>
      <w:rFonts w:eastAsiaTheme="minorHAnsi"/>
      <w:color w:val="A6A6A6" w:themeColor="background1" w:themeShade="A6"/>
      <w:sz w:val="14"/>
    </w:rPr>
  </w:style>
  <w:style w:type="paragraph" w:customStyle="1" w:styleId="4650EB9EA7CC44868DBE6F600097EEF850">
    <w:name w:val="4650EB9EA7CC44868DBE6F600097EEF850"/>
    <w:rsid w:val="008D7199"/>
    <w:pPr>
      <w:spacing w:after="180" w:line="240" w:lineRule="auto"/>
    </w:pPr>
    <w:rPr>
      <w:rFonts w:eastAsiaTheme="minorHAnsi"/>
      <w:color w:val="A6A6A6" w:themeColor="background1" w:themeShade="A6"/>
      <w:sz w:val="14"/>
    </w:rPr>
  </w:style>
  <w:style w:type="paragraph" w:customStyle="1" w:styleId="50C2B9C5345E452CA9A38F8EB5B62F6550">
    <w:name w:val="50C2B9C5345E452CA9A38F8EB5B62F65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0">
    <w:name w:val="EA83F79A63064C9A8452A36C087F39B950"/>
    <w:rsid w:val="008D7199"/>
    <w:pPr>
      <w:spacing w:after="180" w:line="240" w:lineRule="auto"/>
    </w:pPr>
    <w:rPr>
      <w:rFonts w:eastAsiaTheme="minorHAnsi"/>
      <w:color w:val="262626" w:themeColor="text1" w:themeTint="D9"/>
      <w:sz w:val="16"/>
    </w:rPr>
  </w:style>
  <w:style w:type="paragraph" w:customStyle="1" w:styleId="41B63675613849D6844BDF02A85CB41F43">
    <w:name w:val="41B63675613849D6844BDF02A85CB41F43"/>
    <w:rsid w:val="008D7199"/>
    <w:pPr>
      <w:spacing w:after="180" w:line="240" w:lineRule="auto"/>
    </w:pPr>
    <w:rPr>
      <w:rFonts w:eastAsiaTheme="minorHAnsi"/>
      <w:color w:val="262626" w:themeColor="text1" w:themeTint="D9"/>
      <w:sz w:val="18"/>
    </w:rPr>
  </w:style>
  <w:style w:type="paragraph" w:customStyle="1" w:styleId="6B6B0FE195E944809BAECCFF0158F58943">
    <w:name w:val="6B6B0FE195E944809BAECCFF0158F58943"/>
    <w:rsid w:val="008D7199"/>
    <w:pPr>
      <w:spacing w:after="180" w:line="240" w:lineRule="auto"/>
    </w:pPr>
    <w:rPr>
      <w:rFonts w:eastAsiaTheme="minorHAnsi"/>
      <w:color w:val="404040" w:themeColor="text1" w:themeTint="BF"/>
    </w:rPr>
  </w:style>
  <w:style w:type="paragraph" w:customStyle="1" w:styleId="A1CB3950A75D41ABB42844B0DF92B98B44">
    <w:name w:val="A1CB3950A75D41ABB42844B0DF92B98B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4">
    <w:name w:val="2D18659E10804AD38E56DB63ACE50E92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1">
    <w:name w:val="01FB06FB61EE4055AFC56A9A4A20B17C5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1">
    <w:name w:val="3CA9253634FE45F49F86E2F79543D6B2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9">
    <w:name w:val="C0C3FE2DC44641138CF5158EFD2B715539"/>
    <w:rsid w:val="008D7199"/>
    <w:pPr>
      <w:spacing w:after="180" w:line="240" w:lineRule="auto"/>
    </w:pPr>
    <w:rPr>
      <w:rFonts w:eastAsiaTheme="minorHAnsi"/>
      <w:color w:val="262626" w:themeColor="text1" w:themeTint="D9"/>
      <w:sz w:val="16"/>
    </w:rPr>
  </w:style>
  <w:style w:type="paragraph" w:customStyle="1" w:styleId="9F3AAB161A224FA9B8D701F02F02AB6251">
    <w:name w:val="9F3AAB161A224FA9B8D701F02F02AB6251"/>
    <w:rsid w:val="008D7199"/>
    <w:pPr>
      <w:spacing w:after="180" w:line="240" w:lineRule="auto"/>
    </w:pPr>
    <w:rPr>
      <w:rFonts w:eastAsiaTheme="minorHAnsi"/>
      <w:color w:val="A6A6A6" w:themeColor="background1" w:themeShade="A6"/>
      <w:sz w:val="14"/>
    </w:rPr>
  </w:style>
  <w:style w:type="paragraph" w:customStyle="1" w:styleId="5DF80ACE815641E18BEC96D7E137E69E51">
    <w:name w:val="5DF80ACE815641E18BEC96D7E137E69E51"/>
    <w:rsid w:val="008D7199"/>
    <w:pPr>
      <w:spacing w:after="180" w:line="240" w:lineRule="auto"/>
    </w:pPr>
    <w:rPr>
      <w:rFonts w:eastAsiaTheme="minorHAnsi"/>
      <w:color w:val="A6A6A6" w:themeColor="background1" w:themeShade="A6"/>
      <w:sz w:val="14"/>
    </w:rPr>
  </w:style>
  <w:style w:type="paragraph" w:customStyle="1" w:styleId="4B82B13F1AC24F519C63398F6784211D51">
    <w:name w:val="4B82B13F1AC24F519C63398F6784211D51"/>
    <w:rsid w:val="008D7199"/>
    <w:pPr>
      <w:spacing w:after="180" w:line="240" w:lineRule="auto"/>
    </w:pPr>
    <w:rPr>
      <w:rFonts w:eastAsiaTheme="minorHAnsi"/>
      <w:color w:val="262626" w:themeColor="text1" w:themeTint="D9"/>
      <w:sz w:val="18"/>
    </w:rPr>
  </w:style>
  <w:style w:type="paragraph" w:customStyle="1" w:styleId="383A9FC8C0AA4966B2A6D63953FC3BF951">
    <w:name w:val="383A9FC8C0AA4966B2A6D63953FC3BF9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1">
    <w:name w:val="6E3002F3ED4A4B9AADE4EFDFA4F83F03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1">
    <w:name w:val="D48EF9471508485C8988715678FFA721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1">
    <w:name w:val="913AC87962B04E25A6706BCDAE95491E21"/>
    <w:rsid w:val="008D7199"/>
    <w:pPr>
      <w:spacing w:after="180" w:line="240" w:lineRule="auto"/>
    </w:pPr>
    <w:rPr>
      <w:rFonts w:eastAsiaTheme="minorHAnsi"/>
      <w:color w:val="262626" w:themeColor="text1" w:themeTint="D9"/>
      <w:sz w:val="16"/>
    </w:rPr>
  </w:style>
  <w:style w:type="paragraph" w:customStyle="1" w:styleId="E2E7B8C58B8E45D3BA4C0DE921A42ADB51">
    <w:name w:val="E2E7B8C58B8E45D3BA4C0DE921A42ADB51"/>
    <w:rsid w:val="008D7199"/>
    <w:pPr>
      <w:spacing w:after="180" w:line="240" w:lineRule="auto"/>
    </w:pPr>
    <w:rPr>
      <w:rFonts w:eastAsiaTheme="minorHAnsi"/>
      <w:color w:val="A6A6A6" w:themeColor="background1" w:themeShade="A6"/>
      <w:sz w:val="14"/>
    </w:rPr>
  </w:style>
  <w:style w:type="paragraph" w:customStyle="1" w:styleId="4650EB9EA7CC44868DBE6F600097EEF851">
    <w:name w:val="4650EB9EA7CC44868DBE6F600097EEF851"/>
    <w:rsid w:val="008D7199"/>
    <w:pPr>
      <w:spacing w:after="180" w:line="240" w:lineRule="auto"/>
    </w:pPr>
    <w:rPr>
      <w:rFonts w:eastAsiaTheme="minorHAnsi"/>
      <w:color w:val="A6A6A6" w:themeColor="background1" w:themeShade="A6"/>
      <w:sz w:val="14"/>
    </w:rPr>
  </w:style>
  <w:style w:type="paragraph" w:customStyle="1" w:styleId="50C2B9C5345E452CA9A38F8EB5B62F6551">
    <w:name w:val="50C2B9C5345E452CA9A38F8EB5B62F65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1">
    <w:name w:val="EA83F79A63064C9A8452A36C087F39B951"/>
    <w:rsid w:val="008D7199"/>
    <w:pPr>
      <w:spacing w:after="180" w:line="240" w:lineRule="auto"/>
    </w:pPr>
    <w:rPr>
      <w:rFonts w:eastAsiaTheme="minorHAnsi"/>
      <w:color w:val="262626" w:themeColor="text1" w:themeTint="D9"/>
      <w:sz w:val="16"/>
    </w:rPr>
  </w:style>
  <w:style w:type="paragraph" w:customStyle="1" w:styleId="41B63675613849D6844BDF02A85CB41F44">
    <w:name w:val="41B63675613849D6844BDF02A85CB41F44"/>
    <w:rsid w:val="008D7199"/>
    <w:pPr>
      <w:spacing w:after="180" w:line="240" w:lineRule="auto"/>
    </w:pPr>
    <w:rPr>
      <w:rFonts w:eastAsiaTheme="minorHAnsi"/>
      <w:color w:val="262626" w:themeColor="text1" w:themeTint="D9"/>
      <w:sz w:val="18"/>
    </w:rPr>
  </w:style>
  <w:style w:type="paragraph" w:customStyle="1" w:styleId="6B6B0FE195E944809BAECCFF0158F58944">
    <w:name w:val="6B6B0FE195E944809BAECCFF0158F58944"/>
    <w:rsid w:val="008D7199"/>
    <w:pPr>
      <w:spacing w:after="180" w:line="240" w:lineRule="auto"/>
    </w:pPr>
    <w:rPr>
      <w:rFonts w:eastAsiaTheme="minorHAnsi"/>
      <w:color w:val="404040" w:themeColor="text1" w:themeTint="BF"/>
    </w:rPr>
  </w:style>
  <w:style w:type="paragraph" w:customStyle="1" w:styleId="A1CB3950A75D41ABB42844B0DF92B98B45">
    <w:name w:val="A1CB3950A75D41ABB42844B0DF92B98B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5">
    <w:name w:val="2D18659E10804AD38E56DB63ACE50E92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2">
    <w:name w:val="01FB06FB61EE4055AFC56A9A4A20B17C5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2">
    <w:name w:val="3CA9253634FE45F49F86E2F79543D6B2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0">
    <w:name w:val="C0C3FE2DC44641138CF5158EFD2B715540"/>
    <w:rsid w:val="008D7199"/>
    <w:pPr>
      <w:spacing w:after="180" w:line="240" w:lineRule="auto"/>
    </w:pPr>
    <w:rPr>
      <w:rFonts w:eastAsiaTheme="minorHAnsi"/>
      <w:color w:val="262626" w:themeColor="text1" w:themeTint="D9"/>
      <w:sz w:val="16"/>
    </w:rPr>
  </w:style>
  <w:style w:type="paragraph" w:customStyle="1" w:styleId="9F3AAB161A224FA9B8D701F02F02AB6252">
    <w:name w:val="9F3AAB161A224FA9B8D701F02F02AB6252"/>
    <w:rsid w:val="008D7199"/>
    <w:pPr>
      <w:spacing w:after="180" w:line="240" w:lineRule="auto"/>
    </w:pPr>
    <w:rPr>
      <w:rFonts w:eastAsiaTheme="minorHAnsi"/>
      <w:color w:val="A6A6A6" w:themeColor="background1" w:themeShade="A6"/>
      <w:sz w:val="14"/>
    </w:rPr>
  </w:style>
  <w:style w:type="paragraph" w:customStyle="1" w:styleId="5DF80ACE815641E18BEC96D7E137E69E52">
    <w:name w:val="5DF80ACE815641E18BEC96D7E137E69E52"/>
    <w:rsid w:val="008D7199"/>
    <w:pPr>
      <w:spacing w:after="180" w:line="240" w:lineRule="auto"/>
    </w:pPr>
    <w:rPr>
      <w:rFonts w:eastAsiaTheme="minorHAnsi"/>
      <w:color w:val="A6A6A6" w:themeColor="background1" w:themeShade="A6"/>
      <w:sz w:val="14"/>
    </w:rPr>
  </w:style>
  <w:style w:type="paragraph" w:customStyle="1" w:styleId="4B82B13F1AC24F519C63398F6784211D52">
    <w:name w:val="4B82B13F1AC24F519C63398F6784211D52"/>
    <w:rsid w:val="008D7199"/>
    <w:pPr>
      <w:spacing w:after="180" w:line="240" w:lineRule="auto"/>
    </w:pPr>
    <w:rPr>
      <w:rFonts w:eastAsiaTheme="minorHAnsi"/>
      <w:color w:val="262626" w:themeColor="text1" w:themeTint="D9"/>
      <w:sz w:val="18"/>
    </w:rPr>
  </w:style>
  <w:style w:type="paragraph" w:customStyle="1" w:styleId="383A9FC8C0AA4966B2A6D63953FC3BF952">
    <w:name w:val="383A9FC8C0AA4966B2A6D63953FC3BF9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2">
    <w:name w:val="6E3002F3ED4A4B9AADE4EFDFA4F83F03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2">
    <w:name w:val="D48EF9471508485C8988715678FFA721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2">
    <w:name w:val="913AC87962B04E25A6706BCDAE95491E22"/>
    <w:rsid w:val="008D7199"/>
    <w:pPr>
      <w:spacing w:after="180" w:line="240" w:lineRule="auto"/>
    </w:pPr>
    <w:rPr>
      <w:rFonts w:eastAsiaTheme="minorHAnsi"/>
      <w:color w:val="262626" w:themeColor="text1" w:themeTint="D9"/>
      <w:sz w:val="16"/>
    </w:rPr>
  </w:style>
  <w:style w:type="paragraph" w:customStyle="1" w:styleId="E2E7B8C58B8E45D3BA4C0DE921A42ADB52">
    <w:name w:val="E2E7B8C58B8E45D3BA4C0DE921A42ADB52"/>
    <w:rsid w:val="008D7199"/>
    <w:pPr>
      <w:spacing w:after="180" w:line="240" w:lineRule="auto"/>
    </w:pPr>
    <w:rPr>
      <w:rFonts w:eastAsiaTheme="minorHAnsi"/>
      <w:color w:val="A6A6A6" w:themeColor="background1" w:themeShade="A6"/>
      <w:sz w:val="14"/>
    </w:rPr>
  </w:style>
  <w:style w:type="paragraph" w:customStyle="1" w:styleId="4650EB9EA7CC44868DBE6F600097EEF852">
    <w:name w:val="4650EB9EA7CC44868DBE6F600097EEF852"/>
    <w:rsid w:val="008D7199"/>
    <w:pPr>
      <w:spacing w:after="180" w:line="240" w:lineRule="auto"/>
    </w:pPr>
    <w:rPr>
      <w:rFonts w:eastAsiaTheme="minorHAnsi"/>
      <w:color w:val="A6A6A6" w:themeColor="background1" w:themeShade="A6"/>
      <w:sz w:val="14"/>
    </w:rPr>
  </w:style>
  <w:style w:type="paragraph" w:customStyle="1" w:styleId="50C2B9C5345E452CA9A38F8EB5B62F6552">
    <w:name w:val="50C2B9C5345E452CA9A38F8EB5B62F65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2">
    <w:name w:val="EA83F79A63064C9A8452A36C087F39B952"/>
    <w:rsid w:val="008D7199"/>
    <w:pPr>
      <w:spacing w:after="180" w:line="240" w:lineRule="auto"/>
    </w:pPr>
    <w:rPr>
      <w:rFonts w:eastAsiaTheme="minorHAnsi"/>
      <w:color w:val="262626" w:themeColor="text1" w:themeTint="D9"/>
      <w:sz w:val="16"/>
    </w:rPr>
  </w:style>
  <w:style w:type="paragraph" w:customStyle="1" w:styleId="41B63675613849D6844BDF02A85CB41F45">
    <w:name w:val="41B63675613849D6844BDF02A85CB41F45"/>
    <w:rsid w:val="008D7199"/>
    <w:pPr>
      <w:spacing w:after="180" w:line="240" w:lineRule="auto"/>
    </w:pPr>
    <w:rPr>
      <w:rFonts w:eastAsiaTheme="minorHAnsi"/>
      <w:color w:val="262626" w:themeColor="text1" w:themeTint="D9"/>
      <w:sz w:val="18"/>
    </w:rPr>
  </w:style>
  <w:style w:type="paragraph" w:customStyle="1" w:styleId="6B6B0FE195E944809BAECCFF0158F58945">
    <w:name w:val="6B6B0FE195E944809BAECCFF0158F58945"/>
    <w:rsid w:val="008D7199"/>
    <w:pPr>
      <w:spacing w:after="180" w:line="240" w:lineRule="auto"/>
    </w:pPr>
    <w:rPr>
      <w:rFonts w:eastAsiaTheme="minorHAnsi"/>
      <w:color w:val="404040" w:themeColor="text1" w:themeTint="BF"/>
    </w:rPr>
  </w:style>
  <w:style w:type="paragraph" w:customStyle="1" w:styleId="A1CB3950A75D41ABB42844B0DF92B98B46">
    <w:name w:val="A1CB3950A75D41ABB42844B0DF92B98B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6">
    <w:name w:val="2D18659E10804AD38E56DB63ACE50E92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3">
    <w:name w:val="01FB06FB61EE4055AFC56A9A4A20B17C5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3">
    <w:name w:val="3CA9253634FE45F49F86E2F79543D6B2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1">
    <w:name w:val="C0C3FE2DC44641138CF5158EFD2B715541"/>
    <w:rsid w:val="008D7199"/>
    <w:pPr>
      <w:spacing w:after="180" w:line="240" w:lineRule="auto"/>
    </w:pPr>
    <w:rPr>
      <w:rFonts w:eastAsiaTheme="minorHAnsi"/>
      <w:color w:val="262626" w:themeColor="text1" w:themeTint="D9"/>
      <w:sz w:val="16"/>
    </w:rPr>
  </w:style>
  <w:style w:type="paragraph" w:customStyle="1" w:styleId="9F3AAB161A224FA9B8D701F02F02AB6253">
    <w:name w:val="9F3AAB161A224FA9B8D701F02F02AB6253"/>
    <w:rsid w:val="008D7199"/>
    <w:pPr>
      <w:spacing w:after="180" w:line="240" w:lineRule="auto"/>
    </w:pPr>
    <w:rPr>
      <w:rFonts w:eastAsiaTheme="minorHAnsi"/>
      <w:color w:val="A6A6A6" w:themeColor="background1" w:themeShade="A6"/>
      <w:sz w:val="14"/>
    </w:rPr>
  </w:style>
  <w:style w:type="paragraph" w:customStyle="1" w:styleId="5DF80ACE815641E18BEC96D7E137E69E53">
    <w:name w:val="5DF80ACE815641E18BEC96D7E137E69E53"/>
    <w:rsid w:val="008D7199"/>
    <w:pPr>
      <w:spacing w:after="180" w:line="240" w:lineRule="auto"/>
    </w:pPr>
    <w:rPr>
      <w:rFonts w:eastAsiaTheme="minorHAnsi"/>
      <w:color w:val="A6A6A6" w:themeColor="background1" w:themeShade="A6"/>
      <w:sz w:val="14"/>
    </w:rPr>
  </w:style>
  <w:style w:type="paragraph" w:customStyle="1" w:styleId="4B82B13F1AC24F519C63398F6784211D53">
    <w:name w:val="4B82B13F1AC24F519C63398F6784211D53"/>
    <w:rsid w:val="008D7199"/>
    <w:pPr>
      <w:spacing w:after="180" w:line="240" w:lineRule="auto"/>
    </w:pPr>
    <w:rPr>
      <w:rFonts w:eastAsiaTheme="minorHAnsi"/>
      <w:color w:val="262626" w:themeColor="text1" w:themeTint="D9"/>
      <w:sz w:val="18"/>
    </w:rPr>
  </w:style>
  <w:style w:type="paragraph" w:customStyle="1" w:styleId="383A9FC8C0AA4966B2A6D63953FC3BF953">
    <w:name w:val="383A9FC8C0AA4966B2A6D63953FC3BF9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3">
    <w:name w:val="6E3002F3ED4A4B9AADE4EFDFA4F83F03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3">
    <w:name w:val="D48EF9471508485C8988715678FFA721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3">
    <w:name w:val="913AC87962B04E25A6706BCDAE95491E23"/>
    <w:rsid w:val="008D7199"/>
    <w:pPr>
      <w:spacing w:after="180" w:line="240" w:lineRule="auto"/>
    </w:pPr>
    <w:rPr>
      <w:rFonts w:eastAsiaTheme="minorHAnsi"/>
      <w:color w:val="262626" w:themeColor="text1" w:themeTint="D9"/>
      <w:sz w:val="16"/>
    </w:rPr>
  </w:style>
  <w:style w:type="paragraph" w:customStyle="1" w:styleId="E2E7B8C58B8E45D3BA4C0DE921A42ADB53">
    <w:name w:val="E2E7B8C58B8E45D3BA4C0DE921A42ADB53"/>
    <w:rsid w:val="008D7199"/>
    <w:pPr>
      <w:spacing w:after="180" w:line="240" w:lineRule="auto"/>
    </w:pPr>
    <w:rPr>
      <w:rFonts w:eastAsiaTheme="minorHAnsi"/>
      <w:color w:val="A6A6A6" w:themeColor="background1" w:themeShade="A6"/>
      <w:sz w:val="14"/>
    </w:rPr>
  </w:style>
  <w:style w:type="paragraph" w:customStyle="1" w:styleId="4650EB9EA7CC44868DBE6F600097EEF853">
    <w:name w:val="4650EB9EA7CC44868DBE6F600097EEF853"/>
    <w:rsid w:val="008D7199"/>
    <w:pPr>
      <w:spacing w:after="180" w:line="240" w:lineRule="auto"/>
    </w:pPr>
    <w:rPr>
      <w:rFonts w:eastAsiaTheme="minorHAnsi"/>
      <w:color w:val="A6A6A6" w:themeColor="background1" w:themeShade="A6"/>
      <w:sz w:val="14"/>
    </w:rPr>
  </w:style>
  <w:style w:type="paragraph" w:customStyle="1" w:styleId="50C2B9C5345E452CA9A38F8EB5B62F6553">
    <w:name w:val="50C2B9C5345E452CA9A38F8EB5B62F65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3">
    <w:name w:val="EA83F79A63064C9A8452A36C087F39B953"/>
    <w:rsid w:val="008D7199"/>
    <w:pPr>
      <w:spacing w:after="180" w:line="240" w:lineRule="auto"/>
    </w:pPr>
    <w:rPr>
      <w:rFonts w:eastAsiaTheme="minorHAnsi"/>
      <w:color w:val="262626" w:themeColor="text1" w:themeTint="D9"/>
      <w:sz w:val="16"/>
    </w:rPr>
  </w:style>
  <w:style w:type="paragraph" w:customStyle="1" w:styleId="41B63675613849D6844BDF02A85CB41F46">
    <w:name w:val="41B63675613849D6844BDF02A85CB41F46"/>
    <w:rsid w:val="008D7199"/>
    <w:pPr>
      <w:spacing w:after="180" w:line="240" w:lineRule="auto"/>
    </w:pPr>
    <w:rPr>
      <w:rFonts w:eastAsiaTheme="minorHAnsi"/>
      <w:color w:val="262626" w:themeColor="text1" w:themeTint="D9"/>
      <w:sz w:val="18"/>
    </w:rPr>
  </w:style>
  <w:style w:type="paragraph" w:customStyle="1" w:styleId="6B6B0FE195E944809BAECCFF0158F58946">
    <w:name w:val="6B6B0FE195E944809BAECCFF0158F58946"/>
    <w:rsid w:val="008D7199"/>
    <w:pPr>
      <w:spacing w:after="180" w:line="240" w:lineRule="auto"/>
    </w:pPr>
    <w:rPr>
      <w:rFonts w:eastAsiaTheme="minorHAnsi"/>
      <w:color w:val="404040" w:themeColor="text1" w:themeTint="BF"/>
    </w:rPr>
  </w:style>
  <w:style w:type="paragraph" w:customStyle="1" w:styleId="A1CB3950A75D41ABB42844B0DF92B98B47">
    <w:name w:val="A1CB3950A75D41ABB42844B0DF92B98B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7">
    <w:name w:val="2D18659E10804AD38E56DB63ACE50E92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4">
    <w:name w:val="01FB06FB61EE4055AFC56A9A4A20B17C5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4">
    <w:name w:val="3CA9253634FE45F49F86E2F79543D6B2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2">
    <w:name w:val="C0C3FE2DC44641138CF5158EFD2B715542"/>
    <w:rsid w:val="008D7199"/>
    <w:pPr>
      <w:spacing w:after="180" w:line="240" w:lineRule="auto"/>
    </w:pPr>
    <w:rPr>
      <w:rFonts w:eastAsiaTheme="minorHAnsi"/>
      <w:color w:val="262626" w:themeColor="text1" w:themeTint="D9"/>
      <w:sz w:val="16"/>
    </w:rPr>
  </w:style>
  <w:style w:type="paragraph" w:customStyle="1" w:styleId="9F3AAB161A224FA9B8D701F02F02AB6254">
    <w:name w:val="9F3AAB161A224FA9B8D701F02F02AB6254"/>
    <w:rsid w:val="008D7199"/>
    <w:pPr>
      <w:spacing w:after="180" w:line="240" w:lineRule="auto"/>
    </w:pPr>
    <w:rPr>
      <w:rFonts w:eastAsiaTheme="minorHAnsi"/>
      <w:color w:val="A6A6A6" w:themeColor="background1" w:themeShade="A6"/>
      <w:sz w:val="14"/>
    </w:rPr>
  </w:style>
  <w:style w:type="paragraph" w:customStyle="1" w:styleId="5DF80ACE815641E18BEC96D7E137E69E54">
    <w:name w:val="5DF80ACE815641E18BEC96D7E137E69E54"/>
    <w:rsid w:val="008D7199"/>
    <w:pPr>
      <w:spacing w:after="180" w:line="240" w:lineRule="auto"/>
    </w:pPr>
    <w:rPr>
      <w:rFonts w:eastAsiaTheme="minorHAnsi"/>
      <w:color w:val="A6A6A6" w:themeColor="background1" w:themeShade="A6"/>
      <w:sz w:val="14"/>
    </w:rPr>
  </w:style>
  <w:style w:type="paragraph" w:customStyle="1" w:styleId="4B82B13F1AC24F519C63398F6784211D54">
    <w:name w:val="4B82B13F1AC24F519C63398F6784211D54"/>
    <w:rsid w:val="008D7199"/>
    <w:pPr>
      <w:spacing w:after="180" w:line="240" w:lineRule="auto"/>
    </w:pPr>
    <w:rPr>
      <w:rFonts w:eastAsiaTheme="minorHAnsi"/>
      <w:color w:val="262626" w:themeColor="text1" w:themeTint="D9"/>
      <w:sz w:val="18"/>
    </w:rPr>
  </w:style>
  <w:style w:type="paragraph" w:customStyle="1" w:styleId="383A9FC8C0AA4966B2A6D63953FC3BF954">
    <w:name w:val="383A9FC8C0AA4966B2A6D63953FC3BF9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4">
    <w:name w:val="6E3002F3ED4A4B9AADE4EFDFA4F83F03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4">
    <w:name w:val="D48EF9471508485C8988715678FFA721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4">
    <w:name w:val="913AC87962B04E25A6706BCDAE95491E24"/>
    <w:rsid w:val="008D7199"/>
    <w:pPr>
      <w:spacing w:after="180" w:line="240" w:lineRule="auto"/>
    </w:pPr>
    <w:rPr>
      <w:rFonts w:eastAsiaTheme="minorHAnsi"/>
      <w:color w:val="262626" w:themeColor="text1" w:themeTint="D9"/>
      <w:sz w:val="16"/>
    </w:rPr>
  </w:style>
  <w:style w:type="paragraph" w:customStyle="1" w:styleId="E2E7B8C58B8E45D3BA4C0DE921A42ADB54">
    <w:name w:val="E2E7B8C58B8E45D3BA4C0DE921A42ADB54"/>
    <w:rsid w:val="008D7199"/>
    <w:pPr>
      <w:spacing w:after="180" w:line="240" w:lineRule="auto"/>
    </w:pPr>
    <w:rPr>
      <w:rFonts w:eastAsiaTheme="minorHAnsi"/>
      <w:color w:val="A6A6A6" w:themeColor="background1" w:themeShade="A6"/>
      <w:sz w:val="14"/>
    </w:rPr>
  </w:style>
  <w:style w:type="paragraph" w:customStyle="1" w:styleId="4650EB9EA7CC44868DBE6F600097EEF854">
    <w:name w:val="4650EB9EA7CC44868DBE6F600097EEF854"/>
    <w:rsid w:val="008D7199"/>
    <w:pPr>
      <w:spacing w:after="180" w:line="240" w:lineRule="auto"/>
    </w:pPr>
    <w:rPr>
      <w:rFonts w:eastAsiaTheme="minorHAnsi"/>
      <w:color w:val="A6A6A6" w:themeColor="background1" w:themeShade="A6"/>
      <w:sz w:val="14"/>
    </w:rPr>
  </w:style>
  <w:style w:type="paragraph" w:customStyle="1" w:styleId="50C2B9C5345E452CA9A38F8EB5B62F6554">
    <w:name w:val="50C2B9C5345E452CA9A38F8EB5B62F65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4">
    <w:name w:val="EA83F79A63064C9A8452A36C087F39B954"/>
    <w:rsid w:val="008D7199"/>
    <w:pPr>
      <w:spacing w:after="180" w:line="240" w:lineRule="auto"/>
    </w:pPr>
    <w:rPr>
      <w:rFonts w:eastAsiaTheme="minorHAnsi"/>
      <w:color w:val="262626" w:themeColor="text1" w:themeTint="D9"/>
      <w:sz w:val="16"/>
    </w:rPr>
  </w:style>
  <w:style w:type="paragraph" w:customStyle="1" w:styleId="41B63675613849D6844BDF02A85CB41F47">
    <w:name w:val="41B63675613849D6844BDF02A85CB41F47"/>
    <w:rsid w:val="008D7199"/>
    <w:pPr>
      <w:spacing w:after="180" w:line="240" w:lineRule="auto"/>
    </w:pPr>
    <w:rPr>
      <w:rFonts w:eastAsiaTheme="minorHAnsi"/>
      <w:color w:val="262626" w:themeColor="text1" w:themeTint="D9"/>
      <w:sz w:val="18"/>
    </w:rPr>
  </w:style>
  <w:style w:type="paragraph" w:customStyle="1" w:styleId="6B6B0FE195E944809BAECCFF0158F58947">
    <w:name w:val="6B6B0FE195E944809BAECCFF0158F58947"/>
    <w:rsid w:val="008D7199"/>
    <w:pPr>
      <w:spacing w:after="180" w:line="240" w:lineRule="auto"/>
    </w:pPr>
    <w:rPr>
      <w:rFonts w:eastAsiaTheme="minorHAnsi"/>
      <w:color w:val="404040" w:themeColor="text1" w:themeTint="BF"/>
    </w:rPr>
  </w:style>
  <w:style w:type="paragraph" w:customStyle="1" w:styleId="A1CB3950A75D41ABB42844B0DF92B98B48">
    <w:name w:val="A1CB3950A75D41ABB42844B0DF92B98B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8">
    <w:name w:val="2D18659E10804AD38E56DB63ACE50E92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5">
    <w:name w:val="01FB06FB61EE4055AFC56A9A4A20B17C5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5">
    <w:name w:val="3CA9253634FE45F49F86E2F79543D6B2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3">
    <w:name w:val="C0C3FE2DC44641138CF5158EFD2B715543"/>
    <w:rsid w:val="008D7199"/>
    <w:pPr>
      <w:spacing w:after="180" w:line="240" w:lineRule="auto"/>
    </w:pPr>
    <w:rPr>
      <w:rFonts w:eastAsiaTheme="minorHAnsi"/>
      <w:color w:val="262626" w:themeColor="text1" w:themeTint="D9"/>
      <w:sz w:val="16"/>
    </w:rPr>
  </w:style>
  <w:style w:type="paragraph" w:customStyle="1" w:styleId="9F3AAB161A224FA9B8D701F02F02AB6255">
    <w:name w:val="9F3AAB161A224FA9B8D701F02F02AB6255"/>
    <w:rsid w:val="008D7199"/>
    <w:pPr>
      <w:spacing w:after="180" w:line="240" w:lineRule="auto"/>
    </w:pPr>
    <w:rPr>
      <w:rFonts w:eastAsiaTheme="minorHAnsi"/>
      <w:color w:val="A6A6A6" w:themeColor="background1" w:themeShade="A6"/>
      <w:sz w:val="14"/>
    </w:rPr>
  </w:style>
  <w:style w:type="paragraph" w:customStyle="1" w:styleId="5DF80ACE815641E18BEC96D7E137E69E55">
    <w:name w:val="5DF80ACE815641E18BEC96D7E137E69E55"/>
    <w:rsid w:val="008D7199"/>
    <w:pPr>
      <w:spacing w:after="180" w:line="240" w:lineRule="auto"/>
    </w:pPr>
    <w:rPr>
      <w:rFonts w:eastAsiaTheme="minorHAnsi"/>
      <w:color w:val="A6A6A6" w:themeColor="background1" w:themeShade="A6"/>
      <w:sz w:val="14"/>
    </w:rPr>
  </w:style>
  <w:style w:type="paragraph" w:customStyle="1" w:styleId="4B82B13F1AC24F519C63398F6784211D55">
    <w:name w:val="4B82B13F1AC24F519C63398F6784211D55"/>
    <w:rsid w:val="008D7199"/>
    <w:pPr>
      <w:spacing w:after="180" w:line="240" w:lineRule="auto"/>
    </w:pPr>
    <w:rPr>
      <w:rFonts w:eastAsiaTheme="minorHAnsi"/>
      <w:color w:val="262626" w:themeColor="text1" w:themeTint="D9"/>
      <w:sz w:val="18"/>
    </w:rPr>
  </w:style>
  <w:style w:type="paragraph" w:customStyle="1" w:styleId="383A9FC8C0AA4966B2A6D63953FC3BF955">
    <w:name w:val="383A9FC8C0AA4966B2A6D63953FC3BF9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5">
    <w:name w:val="6E3002F3ED4A4B9AADE4EFDFA4F83F03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5">
    <w:name w:val="D48EF9471508485C8988715678FFA721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5">
    <w:name w:val="913AC87962B04E25A6706BCDAE95491E25"/>
    <w:rsid w:val="008D7199"/>
    <w:pPr>
      <w:spacing w:after="180" w:line="240" w:lineRule="auto"/>
    </w:pPr>
    <w:rPr>
      <w:rFonts w:eastAsiaTheme="minorHAnsi"/>
      <w:color w:val="262626" w:themeColor="text1" w:themeTint="D9"/>
      <w:sz w:val="16"/>
    </w:rPr>
  </w:style>
  <w:style w:type="paragraph" w:customStyle="1" w:styleId="E2E7B8C58B8E45D3BA4C0DE921A42ADB55">
    <w:name w:val="E2E7B8C58B8E45D3BA4C0DE921A42ADB55"/>
    <w:rsid w:val="008D7199"/>
    <w:pPr>
      <w:spacing w:after="180" w:line="240" w:lineRule="auto"/>
    </w:pPr>
    <w:rPr>
      <w:rFonts w:eastAsiaTheme="minorHAnsi"/>
      <w:color w:val="A6A6A6" w:themeColor="background1" w:themeShade="A6"/>
      <w:sz w:val="14"/>
    </w:rPr>
  </w:style>
  <w:style w:type="paragraph" w:customStyle="1" w:styleId="4650EB9EA7CC44868DBE6F600097EEF855">
    <w:name w:val="4650EB9EA7CC44868DBE6F600097EEF855"/>
    <w:rsid w:val="008D7199"/>
    <w:pPr>
      <w:spacing w:after="180" w:line="240" w:lineRule="auto"/>
    </w:pPr>
    <w:rPr>
      <w:rFonts w:eastAsiaTheme="minorHAnsi"/>
      <w:color w:val="A6A6A6" w:themeColor="background1" w:themeShade="A6"/>
      <w:sz w:val="14"/>
    </w:rPr>
  </w:style>
  <w:style w:type="paragraph" w:customStyle="1" w:styleId="50C2B9C5345E452CA9A38F8EB5B62F6555">
    <w:name w:val="50C2B9C5345E452CA9A38F8EB5B62F65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5">
    <w:name w:val="EA83F79A63064C9A8452A36C087F39B955"/>
    <w:rsid w:val="008D7199"/>
    <w:pPr>
      <w:spacing w:after="180" w:line="240" w:lineRule="auto"/>
    </w:pPr>
    <w:rPr>
      <w:rFonts w:eastAsiaTheme="minorHAnsi"/>
      <w:color w:val="262626" w:themeColor="text1" w:themeTint="D9"/>
      <w:sz w:val="16"/>
    </w:rPr>
  </w:style>
  <w:style w:type="paragraph" w:customStyle="1" w:styleId="41B63675613849D6844BDF02A85CB41F48">
    <w:name w:val="41B63675613849D6844BDF02A85CB41F48"/>
    <w:rsid w:val="008D7199"/>
    <w:pPr>
      <w:spacing w:after="180" w:line="240" w:lineRule="auto"/>
    </w:pPr>
    <w:rPr>
      <w:rFonts w:eastAsiaTheme="minorHAnsi"/>
      <w:color w:val="262626" w:themeColor="text1" w:themeTint="D9"/>
      <w:sz w:val="18"/>
    </w:rPr>
  </w:style>
  <w:style w:type="paragraph" w:customStyle="1" w:styleId="6B6B0FE195E944809BAECCFF0158F58948">
    <w:name w:val="6B6B0FE195E944809BAECCFF0158F58948"/>
    <w:rsid w:val="008D7199"/>
    <w:pPr>
      <w:spacing w:after="180" w:line="240" w:lineRule="auto"/>
    </w:pPr>
    <w:rPr>
      <w:rFonts w:eastAsiaTheme="minorHAnsi"/>
      <w:color w:val="404040" w:themeColor="text1" w:themeTint="BF"/>
    </w:rPr>
  </w:style>
  <w:style w:type="paragraph" w:customStyle="1" w:styleId="A1CB3950A75D41ABB42844B0DF92B98B49">
    <w:name w:val="A1CB3950A75D41ABB42844B0DF92B98B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9">
    <w:name w:val="2D18659E10804AD38E56DB63ACE50E92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95D712EC02748C6BEC5B9EB3ABE3F9D">
    <w:name w:val="695D712EC02748C6BEC5B9EB3ABE3F9D"/>
    <w:rsid w:val="008D7199"/>
  </w:style>
  <w:style w:type="paragraph" w:customStyle="1" w:styleId="01FB06FB61EE4055AFC56A9A4A20B17C56">
    <w:name w:val="01FB06FB61EE4055AFC56A9A4A20B17C5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6">
    <w:name w:val="3CA9253634FE45F49F86E2F79543D6B2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4">
    <w:name w:val="C0C3FE2DC44641138CF5158EFD2B715544"/>
    <w:rsid w:val="008D7199"/>
    <w:pPr>
      <w:spacing w:after="180" w:line="240" w:lineRule="auto"/>
    </w:pPr>
    <w:rPr>
      <w:rFonts w:eastAsiaTheme="minorHAnsi"/>
      <w:color w:val="262626" w:themeColor="text1" w:themeTint="D9"/>
      <w:sz w:val="16"/>
    </w:rPr>
  </w:style>
  <w:style w:type="paragraph" w:customStyle="1" w:styleId="9F3AAB161A224FA9B8D701F02F02AB6256">
    <w:name w:val="9F3AAB161A224FA9B8D701F02F02AB6256"/>
    <w:rsid w:val="008D7199"/>
    <w:pPr>
      <w:spacing w:after="180" w:line="240" w:lineRule="auto"/>
    </w:pPr>
    <w:rPr>
      <w:rFonts w:eastAsiaTheme="minorHAnsi"/>
      <w:color w:val="A6A6A6" w:themeColor="background1" w:themeShade="A6"/>
      <w:sz w:val="14"/>
    </w:rPr>
  </w:style>
  <w:style w:type="paragraph" w:customStyle="1" w:styleId="5DF80ACE815641E18BEC96D7E137E69E56">
    <w:name w:val="5DF80ACE815641E18BEC96D7E137E69E56"/>
    <w:rsid w:val="008D7199"/>
    <w:pPr>
      <w:spacing w:after="180" w:line="240" w:lineRule="auto"/>
    </w:pPr>
    <w:rPr>
      <w:rFonts w:eastAsiaTheme="minorHAnsi"/>
      <w:color w:val="A6A6A6" w:themeColor="background1" w:themeShade="A6"/>
      <w:sz w:val="14"/>
    </w:rPr>
  </w:style>
  <w:style w:type="paragraph" w:customStyle="1" w:styleId="4B82B13F1AC24F519C63398F6784211D56">
    <w:name w:val="4B82B13F1AC24F519C63398F6784211D56"/>
    <w:rsid w:val="008D7199"/>
    <w:pPr>
      <w:spacing w:after="180" w:line="240" w:lineRule="auto"/>
    </w:pPr>
    <w:rPr>
      <w:rFonts w:eastAsiaTheme="minorHAnsi"/>
      <w:color w:val="262626" w:themeColor="text1" w:themeTint="D9"/>
      <w:sz w:val="18"/>
    </w:rPr>
  </w:style>
  <w:style w:type="paragraph" w:customStyle="1" w:styleId="383A9FC8C0AA4966B2A6D63953FC3BF956">
    <w:name w:val="383A9FC8C0AA4966B2A6D63953FC3BF9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6">
    <w:name w:val="6E3002F3ED4A4B9AADE4EFDFA4F83F03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6">
    <w:name w:val="D48EF9471508485C8988715678FFA721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6">
    <w:name w:val="913AC87962B04E25A6706BCDAE95491E26"/>
    <w:rsid w:val="008D7199"/>
    <w:pPr>
      <w:spacing w:after="180" w:line="240" w:lineRule="auto"/>
    </w:pPr>
    <w:rPr>
      <w:rFonts w:eastAsiaTheme="minorHAnsi"/>
      <w:color w:val="262626" w:themeColor="text1" w:themeTint="D9"/>
      <w:sz w:val="16"/>
    </w:rPr>
  </w:style>
  <w:style w:type="paragraph" w:customStyle="1" w:styleId="E2E7B8C58B8E45D3BA4C0DE921A42ADB56">
    <w:name w:val="E2E7B8C58B8E45D3BA4C0DE921A42ADB56"/>
    <w:rsid w:val="008D7199"/>
    <w:pPr>
      <w:spacing w:after="180" w:line="240" w:lineRule="auto"/>
    </w:pPr>
    <w:rPr>
      <w:rFonts w:eastAsiaTheme="minorHAnsi"/>
      <w:color w:val="A6A6A6" w:themeColor="background1" w:themeShade="A6"/>
      <w:sz w:val="14"/>
    </w:rPr>
  </w:style>
  <w:style w:type="paragraph" w:customStyle="1" w:styleId="4650EB9EA7CC44868DBE6F600097EEF856">
    <w:name w:val="4650EB9EA7CC44868DBE6F600097EEF856"/>
    <w:rsid w:val="008D7199"/>
    <w:pPr>
      <w:spacing w:after="180" w:line="240" w:lineRule="auto"/>
    </w:pPr>
    <w:rPr>
      <w:rFonts w:eastAsiaTheme="minorHAnsi"/>
      <w:color w:val="A6A6A6" w:themeColor="background1" w:themeShade="A6"/>
      <w:sz w:val="14"/>
    </w:rPr>
  </w:style>
  <w:style w:type="paragraph" w:customStyle="1" w:styleId="50C2B9C5345E452CA9A38F8EB5B62F6556">
    <w:name w:val="50C2B9C5345E452CA9A38F8EB5B62F65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6">
    <w:name w:val="EA83F79A63064C9A8452A36C087F39B956"/>
    <w:rsid w:val="008D7199"/>
    <w:pPr>
      <w:spacing w:after="180" w:line="240" w:lineRule="auto"/>
    </w:pPr>
    <w:rPr>
      <w:rFonts w:eastAsiaTheme="minorHAnsi"/>
      <w:color w:val="262626" w:themeColor="text1" w:themeTint="D9"/>
      <w:sz w:val="16"/>
    </w:rPr>
  </w:style>
  <w:style w:type="paragraph" w:customStyle="1" w:styleId="41B63675613849D6844BDF02A85CB41F49">
    <w:name w:val="41B63675613849D6844BDF02A85CB41F49"/>
    <w:rsid w:val="008D7199"/>
    <w:pPr>
      <w:spacing w:after="180" w:line="240" w:lineRule="auto"/>
    </w:pPr>
    <w:rPr>
      <w:rFonts w:eastAsiaTheme="minorHAnsi"/>
      <w:color w:val="262626" w:themeColor="text1" w:themeTint="D9"/>
      <w:sz w:val="18"/>
    </w:rPr>
  </w:style>
  <w:style w:type="paragraph" w:customStyle="1" w:styleId="6B6B0FE195E944809BAECCFF0158F58949">
    <w:name w:val="6B6B0FE195E944809BAECCFF0158F58949"/>
    <w:rsid w:val="008D7199"/>
    <w:pPr>
      <w:spacing w:after="180" w:line="240" w:lineRule="auto"/>
    </w:pPr>
    <w:rPr>
      <w:rFonts w:eastAsiaTheme="minorHAnsi"/>
      <w:color w:val="404040" w:themeColor="text1" w:themeTint="BF"/>
    </w:rPr>
  </w:style>
  <w:style w:type="paragraph" w:customStyle="1" w:styleId="A1CB3950A75D41ABB42844B0DF92B98B50">
    <w:name w:val="A1CB3950A75D41ABB42844B0DF92B98B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0">
    <w:name w:val="2D18659E10804AD38E56DB63ACE50E92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DD9A2E2C65834E6B924447652F2A173C">
    <w:name w:val="DD9A2E2C65834E6B924447652F2A173C"/>
    <w:rsid w:val="008D7199"/>
  </w:style>
  <w:style w:type="paragraph" w:customStyle="1" w:styleId="4ABC3BBE973149E8BE81CC94D7A007CD">
    <w:name w:val="4ABC3BBE973149E8BE81CC94D7A007CD"/>
    <w:rsid w:val="008D7199"/>
  </w:style>
  <w:style w:type="paragraph" w:customStyle="1" w:styleId="409617BFB8E54DBEB837DBE3764D6DBC">
    <w:name w:val="409617BFB8E54DBEB837DBE3764D6DBC"/>
    <w:rsid w:val="008D7199"/>
  </w:style>
  <w:style w:type="paragraph" w:customStyle="1" w:styleId="9C865EC6993540CBBC8E10245F01DEF3">
    <w:name w:val="9C865EC6993540CBBC8E10245F01DEF3"/>
    <w:rsid w:val="008D7199"/>
  </w:style>
  <w:style w:type="paragraph" w:customStyle="1" w:styleId="F46FF1E36AD5469B80DBE6040D82C4B5">
    <w:name w:val="F46FF1E36AD5469B80DBE6040D82C4B5"/>
    <w:rsid w:val="008D7199"/>
  </w:style>
  <w:style w:type="paragraph" w:customStyle="1" w:styleId="D509E164AD7445A8910B7D4493451F81">
    <w:name w:val="D509E164AD7445A8910B7D4493451F81"/>
    <w:rsid w:val="008D7199"/>
  </w:style>
  <w:style w:type="paragraph" w:customStyle="1" w:styleId="4E13F2F41D704B5CB91CD59B5F056298">
    <w:name w:val="4E13F2F41D704B5CB91CD59B5F056298"/>
    <w:rsid w:val="008D7199"/>
  </w:style>
  <w:style w:type="paragraph" w:customStyle="1" w:styleId="46A55CF0897544C19DE0F1492A85893B">
    <w:name w:val="46A55CF0897544C19DE0F1492A85893B"/>
    <w:rsid w:val="008D7199"/>
  </w:style>
  <w:style w:type="paragraph" w:customStyle="1" w:styleId="1BE812DC3F2B4EF3A980D8BBD2613EAC">
    <w:name w:val="1BE812DC3F2B4EF3A980D8BBD2613EAC"/>
    <w:rsid w:val="008D7199"/>
  </w:style>
  <w:style w:type="paragraph" w:customStyle="1" w:styleId="0BA4EAA1A96243F3926E309421EE148A">
    <w:name w:val="0BA4EAA1A96243F3926E309421EE148A"/>
    <w:rsid w:val="008D7199"/>
  </w:style>
  <w:style w:type="paragraph" w:customStyle="1" w:styleId="2A71456A13D6419B8CA08EBBBF6A9575">
    <w:name w:val="2A71456A13D6419B8CA08EBBBF6A9575"/>
    <w:rsid w:val="008D7199"/>
  </w:style>
  <w:style w:type="paragraph" w:customStyle="1" w:styleId="F0F6B4FD00D04503A4173AA599A0FCFB">
    <w:name w:val="F0F6B4FD00D04503A4173AA599A0FCFB"/>
    <w:rsid w:val="008D7199"/>
  </w:style>
  <w:style w:type="paragraph" w:customStyle="1" w:styleId="2D07AB3D48C544A7ABC34B8EA92D5527">
    <w:name w:val="2D07AB3D48C544A7ABC34B8EA92D5527"/>
    <w:rsid w:val="008D7199"/>
  </w:style>
  <w:style w:type="paragraph" w:customStyle="1" w:styleId="58AC07268CE44D3A80065C5488120359">
    <w:name w:val="58AC07268CE44D3A80065C5488120359"/>
    <w:rsid w:val="008D7199"/>
  </w:style>
  <w:style w:type="paragraph" w:customStyle="1" w:styleId="559EB0FA953940DFB13295266E14D22D">
    <w:name w:val="559EB0FA953940DFB13295266E14D22D"/>
    <w:rsid w:val="008D7199"/>
  </w:style>
  <w:style w:type="paragraph" w:customStyle="1" w:styleId="01FB06FB61EE4055AFC56A9A4A20B17C57">
    <w:name w:val="01FB06FB61EE4055AFC56A9A4A20B17C5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7">
    <w:name w:val="3CA9253634FE45F49F86E2F79543D6B2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5">
    <w:name w:val="C0C3FE2DC44641138CF5158EFD2B715545"/>
    <w:rsid w:val="008D7199"/>
    <w:pPr>
      <w:spacing w:after="180" w:line="240" w:lineRule="auto"/>
    </w:pPr>
    <w:rPr>
      <w:rFonts w:eastAsiaTheme="minorHAnsi"/>
      <w:color w:val="262626" w:themeColor="text1" w:themeTint="D9"/>
      <w:sz w:val="16"/>
    </w:rPr>
  </w:style>
  <w:style w:type="paragraph" w:customStyle="1" w:styleId="9F3AAB161A224FA9B8D701F02F02AB6257">
    <w:name w:val="9F3AAB161A224FA9B8D701F02F02AB6257"/>
    <w:rsid w:val="008D7199"/>
    <w:pPr>
      <w:spacing w:after="180" w:line="240" w:lineRule="auto"/>
    </w:pPr>
    <w:rPr>
      <w:rFonts w:eastAsiaTheme="minorHAnsi"/>
      <w:color w:val="A6A6A6" w:themeColor="background1" w:themeShade="A6"/>
      <w:sz w:val="14"/>
    </w:rPr>
  </w:style>
  <w:style w:type="paragraph" w:customStyle="1" w:styleId="5DF80ACE815641E18BEC96D7E137E69E57">
    <w:name w:val="5DF80ACE815641E18BEC96D7E137E69E57"/>
    <w:rsid w:val="008D7199"/>
    <w:pPr>
      <w:spacing w:after="180" w:line="240" w:lineRule="auto"/>
    </w:pPr>
    <w:rPr>
      <w:rFonts w:eastAsiaTheme="minorHAnsi"/>
      <w:color w:val="A6A6A6" w:themeColor="background1" w:themeShade="A6"/>
      <w:sz w:val="14"/>
    </w:rPr>
  </w:style>
  <w:style w:type="paragraph" w:customStyle="1" w:styleId="4B82B13F1AC24F519C63398F6784211D57">
    <w:name w:val="4B82B13F1AC24F519C63398F6784211D57"/>
    <w:rsid w:val="008D7199"/>
    <w:pPr>
      <w:spacing w:after="180" w:line="240" w:lineRule="auto"/>
    </w:pPr>
    <w:rPr>
      <w:rFonts w:eastAsiaTheme="minorHAnsi"/>
      <w:color w:val="262626" w:themeColor="text1" w:themeTint="D9"/>
      <w:sz w:val="18"/>
    </w:rPr>
  </w:style>
  <w:style w:type="paragraph" w:customStyle="1" w:styleId="383A9FC8C0AA4966B2A6D63953FC3BF957">
    <w:name w:val="383A9FC8C0AA4966B2A6D63953FC3BF9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7">
    <w:name w:val="6E3002F3ED4A4B9AADE4EFDFA4F83F03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7">
    <w:name w:val="D48EF9471508485C8988715678FFA721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7">
    <w:name w:val="913AC87962B04E25A6706BCDAE95491E27"/>
    <w:rsid w:val="008D7199"/>
    <w:pPr>
      <w:spacing w:after="180" w:line="240" w:lineRule="auto"/>
    </w:pPr>
    <w:rPr>
      <w:rFonts w:eastAsiaTheme="minorHAnsi"/>
      <w:color w:val="262626" w:themeColor="text1" w:themeTint="D9"/>
      <w:sz w:val="16"/>
    </w:rPr>
  </w:style>
  <w:style w:type="paragraph" w:customStyle="1" w:styleId="E2E7B8C58B8E45D3BA4C0DE921A42ADB57">
    <w:name w:val="E2E7B8C58B8E45D3BA4C0DE921A42ADB57"/>
    <w:rsid w:val="008D7199"/>
    <w:pPr>
      <w:spacing w:after="180" w:line="240" w:lineRule="auto"/>
    </w:pPr>
    <w:rPr>
      <w:rFonts w:eastAsiaTheme="minorHAnsi"/>
      <w:color w:val="A6A6A6" w:themeColor="background1" w:themeShade="A6"/>
      <w:sz w:val="14"/>
    </w:rPr>
  </w:style>
  <w:style w:type="paragraph" w:customStyle="1" w:styleId="4650EB9EA7CC44868DBE6F600097EEF857">
    <w:name w:val="4650EB9EA7CC44868DBE6F600097EEF857"/>
    <w:rsid w:val="008D7199"/>
    <w:pPr>
      <w:spacing w:after="180" w:line="240" w:lineRule="auto"/>
    </w:pPr>
    <w:rPr>
      <w:rFonts w:eastAsiaTheme="minorHAnsi"/>
      <w:color w:val="A6A6A6" w:themeColor="background1" w:themeShade="A6"/>
      <w:sz w:val="14"/>
    </w:rPr>
  </w:style>
  <w:style w:type="paragraph" w:customStyle="1" w:styleId="F0F6B4FD00D04503A4173AA599A0FCFB1">
    <w:name w:val="F0F6B4FD00D04503A4173AA599A0FCFB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
    <w:name w:val="2D07AB3D48C544A7ABC34B8EA92D55271"/>
    <w:rsid w:val="008D7199"/>
    <w:pPr>
      <w:spacing w:after="180" w:line="240" w:lineRule="auto"/>
    </w:pPr>
    <w:rPr>
      <w:rFonts w:eastAsiaTheme="minorHAnsi"/>
      <w:color w:val="262626" w:themeColor="text1" w:themeTint="D9"/>
      <w:sz w:val="16"/>
    </w:rPr>
  </w:style>
  <w:style w:type="paragraph" w:customStyle="1" w:styleId="58AC07268CE44D3A80065C54881203591">
    <w:name w:val="58AC07268CE44D3A80065C54881203591"/>
    <w:rsid w:val="008D7199"/>
    <w:pPr>
      <w:spacing w:after="180" w:line="240" w:lineRule="auto"/>
    </w:pPr>
    <w:rPr>
      <w:rFonts w:eastAsiaTheme="minorHAnsi"/>
      <w:color w:val="A6A6A6" w:themeColor="background1" w:themeShade="A6"/>
      <w:sz w:val="14"/>
    </w:rPr>
  </w:style>
  <w:style w:type="paragraph" w:customStyle="1" w:styleId="559EB0FA953940DFB13295266E14D22D1">
    <w:name w:val="559EB0FA953940DFB13295266E14D22D1"/>
    <w:rsid w:val="008D7199"/>
    <w:pPr>
      <w:spacing w:after="180" w:line="240" w:lineRule="auto"/>
    </w:pPr>
    <w:rPr>
      <w:rFonts w:eastAsiaTheme="minorHAnsi"/>
      <w:color w:val="A6A6A6" w:themeColor="background1" w:themeShade="A6"/>
      <w:sz w:val="14"/>
    </w:rPr>
  </w:style>
  <w:style w:type="paragraph" w:customStyle="1" w:styleId="50C2B9C5345E452CA9A38F8EB5B62F6557">
    <w:name w:val="50C2B9C5345E452CA9A38F8EB5B62F65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7">
    <w:name w:val="EA83F79A63064C9A8452A36C087F39B957"/>
    <w:rsid w:val="008D7199"/>
    <w:pPr>
      <w:spacing w:after="180" w:line="240" w:lineRule="auto"/>
    </w:pPr>
    <w:rPr>
      <w:rFonts w:eastAsiaTheme="minorHAnsi"/>
      <w:color w:val="262626" w:themeColor="text1" w:themeTint="D9"/>
      <w:sz w:val="16"/>
    </w:rPr>
  </w:style>
  <w:style w:type="paragraph" w:customStyle="1" w:styleId="41B63675613849D6844BDF02A85CB41F50">
    <w:name w:val="41B63675613849D6844BDF02A85CB41F50"/>
    <w:rsid w:val="008D7199"/>
    <w:pPr>
      <w:spacing w:after="180" w:line="240" w:lineRule="auto"/>
    </w:pPr>
    <w:rPr>
      <w:rFonts w:eastAsiaTheme="minorHAnsi"/>
      <w:color w:val="262626" w:themeColor="text1" w:themeTint="D9"/>
      <w:sz w:val="18"/>
    </w:rPr>
  </w:style>
  <w:style w:type="paragraph" w:customStyle="1" w:styleId="6B6B0FE195E944809BAECCFF0158F58950">
    <w:name w:val="6B6B0FE195E944809BAECCFF0158F58950"/>
    <w:rsid w:val="008D7199"/>
    <w:pPr>
      <w:spacing w:after="180" w:line="240" w:lineRule="auto"/>
    </w:pPr>
    <w:rPr>
      <w:rFonts w:eastAsiaTheme="minorHAnsi"/>
      <w:color w:val="404040" w:themeColor="text1" w:themeTint="BF"/>
    </w:rPr>
  </w:style>
  <w:style w:type="paragraph" w:customStyle="1" w:styleId="A1CB3950A75D41ABB42844B0DF92B98B51">
    <w:name w:val="A1CB3950A75D41ABB42844B0DF92B98B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1">
    <w:name w:val="2D18659E10804AD38E56DB63ACE50E92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8">
    <w:name w:val="01FB06FB61EE4055AFC56A9A4A20B17C5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8">
    <w:name w:val="3CA9253634FE45F49F86E2F79543D6B2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6">
    <w:name w:val="C0C3FE2DC44641138CF5158EFD2B715546"/>
    <w:rsid w:val="008D7199"/>
    <w:pPr>
      <w:spacing w:after="180" w:line="240" w:lineRule="auto"/>
    </w:pPr>
    <w:rPr>
      <w:rFonts w:eastAsiaTheme="minorHAnsi"/>
      <w:color w:val="262626" w:themeColor="text1" w:themeTint="D9"/>
      <w:sz w:val="16"/>
    </w:rPr>
  </w:style>
  <w:style w:type="paragraph" w:customStyle="1" w:styleId="9F3AAB161A224FA9B8D701F02F02AB6258">
    <w:name w:val="9F3AAB161A224FA9B8D701F02F02AB6258"/>
    <w:rsid w:val="008D7199"/>
    <w:pPr>
      <w:spacing w:after="180" w:line="240" w:lineRule="auto"/>
    </w:pPr>
    <w:rPr>
      <w:rFonts w:eastAsiaTheme="minorHAnsi"/>
      <w:color w:val="A6A6A6" w:themeColor="background1" w:themeShade="A6"/>
      <w:sz w:val="14"/>
    </w:rPr>
  </w:style>
  <w:style w:type="paragraph" w:customStyle="1" w:styleId="5DF80ACE815641E18BEC96D7E137E69E58">
    <w:name w:val="5DF80ACE815641E18BEC96D7E137E69E58"/>
    <w:rsid w:val="008D7199"/>
    <w:pPr>
      <w:spacing w:after="180" w:line="240" w:lineRule="auto"/>
    </w:pPr>
    <w:rPr>
      <w:rFonts w:eastAsiaTheme="minorHAnsi"/>
      <w:color w:val="A6A6A6" w:themeColor="background1" w:themeShade="A6"/>
      <w:sz w:val="14"/>
    </w:rPr>
  </w:style>
  <w:style w:type="paragraph" w:customStyle="1" w:styleId="4B82B13F1AC24F519C63398F6784211D58">
    <w:name w:val="4B82B13F1AC24F519C63398F6784211D58"/>
    <w:rsid w:val="008D7199"/>
    <w:pPr>
      <w:spacing w:after="180" w:line="240" w:lineRule="auto"/>
    </w:pPr>
    <w:rPr>
      <w:rFonts w:eastAsiaTheme="minorHAnsi"/>
      <w:color w:val="262626" w:themeColor="text1" w:themeTint="D9"/>
      <w:sz w:val="18"/>
    </w:rPr>
  </w:style>
  <w:style w:type="paragraph" w:customStyle="1" w:styleId="383A9FC8C0AA4966B2A6D63953FC3BF958">
    <w:name w:val="383A9FC8C0AA4966B2A6D63953FC3BF9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8">
    <w:name w:val="6E3002F3ED4A4B9AADE4EFDFA4F83F03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8">
    <w:name w:val="D48EF9471508485C8988715678FFA721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8">
    <w:name w:val="913AC87962B04E25A6706BCDAE95491E28"/>
    <w:rsid w:val="008D7199"/>
    <w:pPr>
      <w:spacing w:after="180" w:line="240" w:lineRule="auto"/>
    </w:pPr>
    <w:rPr>
      <w:rFonts w:eastAsiaTheme="minorHAnsi"/>
      <w:color w:val="262626" w:themeColor="text1" w:themeTint="D9"/>
      <w:sz w:val="16"/>
    </w:rPr>
  </w:style>
  <w:style w:type="paragraph" w:customStyle="1" w:styleId="E2E7B8C58B8E45D3BA4C0DE921A42ADB58">
    <w:name w:val="E2E7B8C58B8E45D3BA4C0DE921A42ADB58"/>
    <w:rsid w:val="008D7199"/>
    <w:pPr>
      <w:spacing w:after="180" w:line="240" w:lineRule="auto"/>
    </w:pPr>
    <w:rPr>
      <w:rFonts w:eastAsiaTheme="minorHAnsi"/>
      <w:color w:val="A6A6A6" w:themeColor="background1" w:themeShade="A6"/>
      <w:sz w:val="14"/>
    </w:rPr>
  </w:style>
  <w:style w:type="paragraph" w:customStyle="1" w:styleId="4650EB9EA7CC44868DBE6F600097EEF858">
    <w:name w:val="4650EB9EA7CC44868DBE6F600097EEF858"/>
    <w:rsid w:val="008D7199"/>
    <w:pPr>
      <w:spacing w:after="180" w:line="240" w:lineRule="auto"/>
    </w:pPr>
    <w:rPr>
      <w:rFonts w:eastAsiaTheme="minorHAnsi"/>
      <w:color w:val="A6A6A6" w:themeColor="background1" w:themeShade="A6"/>
      <w:sz w:val="14"/>
    </w:rPr>
  </w:style>
  <w:style w:type="paragraph" w:customStyle="1" w:styleId="F0F6B4FD00D04503A4173AA599A0FCFB2">
    <w:name w:val="F0F6B4FD00D04503A4173AA599A0FCFB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
    <w:name w:val="2D07AB3D48C544A7ABC34B8EA92D55272"/>
    <w:rsid w:val="008D7199"/>
    <w:pPr>
      <w:spacing w:after="180" w:line="240" w:lineRule="auto"/>
    </w:pPr>
    <w:rPr>
      <w:rFonts w:eastAsiaTheme="minorHAnsi"/>
      <w:color w:val="262626" w:themeColor="text1" w:themeTint="D9"/>
      <w:sz w:val="16"/>
    </w:rPr>
  </w:style>
  <w:style w:type="paragraph" w:customStyle="1" w:styleId="58AC07268CE44D3A80065C54881203592">
    <w:name w:val="58AC07268CE44D3A80065C54881203592"/>
    <w:rsid w:val="008D7199"/>
    <w:pPr>
      <w:spacing w:after="180" w:line="240" w:lineRule="auto"/>
    </w:pPr>
    <w:rPr>
      <w:rFonts w:eastAsiaTheme="minorHAnsi"/>
      <w:color w:val="A6A6A6" w:themeColor="background1" w:themeShade="A6"/>
      <w:sz w:val="14"/>
    </w:rPr>
  </w:style>
  <w:style w:type="paragraph" w:customStyle="1" w:styleId="559EB0FA953940DFB13295266E14D22D2">
    <w:name w:val="559EB0FA953940DFB13295266E14D22D2"/>
    <w:rsid w:val="008D7199"/>
    <w:pPr>
      <w:spacing w:after="180" w:line="240" w:lineRule="auto"/>
    </w:pPr>
    <w:rPr>
      <w:rFonts w:eastAsiaTheme="minorHAnsi"/>
      <w:color w:val="A6A6A6" w:themeColor="background1" w:themeShade="A6"/>
      <w:sz w:val="14"/>
    </w:rPr>
  </w:style>
  <w:style w:type="paragraph" w:customStyle="1" w:styleId="50C2B9C5345E452CA9A38F8EB5B62F6558">
    <w:name w:val="50C2B9C5345E452CA9A38F8EB5B62F65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8">
    <w:name w:val="EA83F79A63064C9A8452A36C087F39B958"/>
    <w:rsid w:val="008D7199"/>
    <w:pPr>
      <w:spacing w:after="180" w:line="240" w:lineRule="auto"/>
    </w:pPr>
    <w:rPr>
      <w:rFonts w:eastAsiaTheme="minorHAnsi"/>
      <w:color w:val="262626" w:themeColor="text1" w:themeTint="D9"/>
      <w:sz w:val="16"/>
    </w:rPr>
  </w:style>
  <w:style w:type="paragraph" w:customStyle="1" w:styleId="41B63675613849D6844BDF02A85CB41F51">
    <w:name w:val="41B63675613849D6844BDF02A85CB41F51"/>
    <w:rsid w:val="008D7199"/>
    <w:pPr>
      <w:spacing w:after="180" w:line="240" w:lineRule="auto"/>
    </w:pPr>
    <w:rPr>
      <w:rFonts w:eastAsiaTheme="minorHAnsi"/>
      <w:color w:val="262626" w:themeColor="text1" w:themeTint="D9"/>
      <w:sz w:val="18"/>
    </w:rPr>
  </w:style>
  <w:style w:type="paragraph" w:customStyle="1" w:styleId="6B6B0FE195E944809BAECCFF0158F58951">
    <w:name w:val="6B6B0FE195E944809BAECCFF0158F58951"/>
    <w:rsid w:val="008D7199"/>
    <w:pPr>
      <w:spacing w:after="180" w:line="240" w:lineRule="auto"/>
    </w:pPr>
    <w:rPr>
      <w:rFonts w:eastAsiaTheme="minorHAnsi"/>
      <w:color w:val="404040" w:themeColor="text1" w:themeTint="BF"/>
    </w:rPr>
  </w:style>
  <w:style w:type="paragraph" w:customStyle="1" w:styleId="A1CB3950A75D41ABB42844B0DF92B98B52">
    <w:name w:val="A1CB3950A75D41ABB42844B0DF92B98B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2">
    <w:name w:val="2D18659E10804AD38E56DB63ACE50E92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1E4C26C800A47D48AD99D1C5B7CE02B">
    <w:name w:val="21E4C26C800A47D48AD99D1C5B7CE02B"/>
    <w:rsid w:val="008D7199"/>
  </w:style>
  <w:style w:type="paragraph" w:customStyle="1" w:styleId="DE17D41320344EDC846AEC00BA8890F3">
    <w:name w:val="DE17D41320344EDC846AEC00BA8890F3"/>
    <w:rsid w:val="008D7199"/>
  </w:style>
  <w:style w:type="paragraph" w:customStyle="1" w:styleId="01FB06FB61EE4055AFC56A9A4A20B17C59">
    <w:name w:val="01FB06FB61EE4055AFC56A9A4A20B17C5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9">
    <w:name w:val="3CA9253634FE45F49F86E2F79543D6B2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7">
    <w:name w:val="C0C3FE2DC44641138CF5158EFD2B715547"/>
    <w:rsid w:val="008D7199"/>
    <w:pPr>
      <w:spacing w:after="180" w:line="240" w:lineRule="auto"/>
    </w:pPr>
    <w:rPr>
      <w:rFonts w:eastAsiaTheme="minorHAnsi"/>
      <w:color w:val="262626" w:themeColor="text1" w:themeTint="D9"/>
      <w:sz w:val="16"/>
    </w:rPr>
  </w:style>
  <w:style w:type="paragraph" w:customStyle="1" w:styleId="9F3AAB161A224FA9B8D701F02F02AB6259">
    <w:name w:val="9F3AAB161A224FA9B8D701F02F02AB6259"/>
    <w:rsid w:val="008D7199"/>
    <w:pPr>
      <w:spacing w:after="180" w:line="240" w:lineRule="auto"/>
    </w:pPr>
    <w:rPr>
      <w:rFonts w:eastAsiaTheme="minorHAnsi"/>
      <w:color w:val="A6A6A6" w:themeColor="background1" w:themeShade="A6"/>
      <w:sz w:val="14"/>
    </w:rPr>
  </w:style>
  <w:style w:type="paragraph" w:customStyle="1" w:styleId="5DF80ACE815641E18BEC96D7E137E69E59">
    <w:name w:val="5DF80ACE815641E18BEC96D7E137E69E59"/>
    <w:rsid w:val="008D7199"/>
    <w:pPr>
      <w:spacing w:after="180" w:line="240" w:lineRule="auto"/>
    </w:pPr>
    <w:rPr>
      <w:rFonts w:eastAsiaTheme="minorHAnsi"/>
      <w:color w:val="A6A6A6" w:themeColor="background1" w:themeShade="A6"/>
      <w:sz w:val="14"/>
    </w:rPr>
  </w:style>
  <w:style w:type="paragraph" w:customStyle="1" w:styleId="4B82B13F1AC24F519C63398F6784211D59">
    <w:name w:val="4B82B13F1AC24F519C63398F6784211D59"/>
    <w:rsid w:val="008D7199"/>
    <w:pPr>
      <w:spacing w:after="180" w:line="240" w:lineRule="auto"/>
    </w:pPr>
    <w:rPr>
      <w:rFonts w:eastAsiaTheme="minorHAnsi"/>
      <w:color w:val="262626" w:themeColor="text1" w:themeTint="D9"/>
      <w:sz w:val="18"/>
    </w:rPr>
  </w:style>
  <w:style w:type="paragraph" w:customStyle="1" w:styleId="383A9FC8C0AA4966B2A6D63953FC3BF959">
    <w:name w:val="383A9FC8C0AA4966B2A6D63953FC3BF9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9">
    <w:name w:val="6E3002F3ED4A4B9AADE4EFDFA4F83F03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9">
    <w:name w:val="D48EF9471508485C8988715678FFA721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9">
    <w:name w:val="913AC87962B04E25A6706BCDAE95491E29"/>
    <w:rsid w:val="008D7199"/>
    <w:pPr>
      <w:spacing w:after="180" w:line="240" w:lineRule="auto"/>
    </w:pPr>
    <w:rPr>
      <w:rFonts w:eastAsiaTheme="minorHAnsi"/>
      <w:color w:val="262626" w:themeColor="text1" w:themeTint="D9"/>
      <w:sz w:val="16"/>
    </w:rPr>
  </w:style>
  <w:style w:type="paragraph" w:customStyle="1" w:styleId="E2E7B8C58B8E45D3BA4C0DE921A42ADB59">
    <w:name w:val="E2E7B8C58B8E45D3BA4C0DE921A42ADB59"/>
    <w:rsid w:val="008D7199"/>
    <w:pPr>
      <w:spacing w:after="180" w:line="240" w:lineRule="auto"/>
    </w:pPr>
    <w:rPr>
      <w:rFonts w:eastAsiaTheme="minorHAnsi"/>
      <w:color w:val="A6A6A6" w:themeColor="background1" w:themeShade="A6"/>
      <w:sz w:val="14"/>
    </w:rPr>
  </w:style>
  <w:style w:type="paragraph" w:customStyle="1" w:styleId="4650EB9EA7CC44868DBE6F600097EEF859">
    <w:name w:val="4650EB9EA7CC44868DBE6F600097EEF859"/>
    <w:rsid w:val="008D7199"/>
    <w:pPr>
      <w:spacing w:after="180" w:line="240" w:lineRule="auto"/>
    </w:pPr>
    <w:rPr>
      <w:rFonts w:eastAsiaTheme="minorHAnsi"/>
      <w:color w:val="A6A6A6" w:themeColor="background1" w:themeShade="A6"/>
      <w:sz w:val="14"/>
    </w:rPr>
  </w:style>
  <w:style w:type="paragraph" w:customStyle="1" w:styleId="F0F6B4FD00D04503A4173AA599A0FCFB3">
    <w:name w:val="F0F6B4FD00D04503A4173AA599A0FCFB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
    <w:name w:val="2D07AB3D48C544A7ABC34B8EA92D55273"/>
    <w:rsid w:val="008D7199"/>
    <w:pPr>
      <w:spacing w:after="180" w:line="240" w:lineRule="auto"/>
    </w:pPr>
    <w:rPr>
      <w:rFonts w:eastAsiaTheme="minorHAnsi"/>
      <w:color w:val="262626" w:themeColor="text1" w:themeTint="D9"/>
      <w:sz w:val="16"/>
    </w:rPr>
  </w:style>
  <w:style w:type="paragraph" w:customStyle="1" w:styleId="DE17D41320344EDC846AEC00BA8890F31">
    <w:name w:val="DE17D41320344EDC846AEC00BA8890F31"/>
    <w:rsid w:val="008D7199"/>
    <w:pPr>
      <w:spacing w:after="180" w:line="240" w:lineRule="auto"/>
    </w:pPr>
    <w:rPr>
      <w:rFonts w:eastAsiaTheme="minorHAnsi"/>
      <w:color w:val="A6A6A6" w:themeColor="background1" w:themeShade="A6"/>
      <w:sz w:val="14"/>
    </w:rPr>
  </w:style>
  <w:style w:type="paragraph" w:customStyle="1" w:styleId="50C2B9C5345E452CA9A38F8EB5B62F6559">
    <w:name w:val="50C2B9C5345E452CA9A38F8EB5B62F65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9">
    <w:name w:val="EA83F79A63064C9A8452A36C087F39B959"/>
    <w:rsid w:val="008D7199"/>
    <w:pPr>
      <w:spacing w:after="180" w:line="240" w:lineRule="auto"/>
    </w:pPr>
    <w:rPr>
      <w:rFonts w:eastAsiaTheme="minorHAnsi"/>
      <w:color w:val="262626" w:themeColor="text1" w:themeTint="D9"/>
      <w:sz w:val="16"/>
    </w:rPr>
  </w:style>
  <w:style w:type="paragraph" w:customStyle="1" w:styleId="41B63675613849D6844BDF02A85CB41F52">
    <w:name w:val="41B63675613849D6844BDF02A85CB41F52"/>
    <w:rsid w:val="008D7199"/>
    <w:pPr>
      <w:spacing w:after="180" w:line="240" w:lineRule="auto"/>
    </w:pPr>
    <w:rPr>
      <w:rFonts w:eastAsiaTheme="minorHAnsi"/>
      <w:color w:val="262626" w:themeColor="text1" w:themeTint="D9"/>
      <w:sz w:val="18"/>
    </w:rPr>
  </w:style>
  <w:style w:type="paragraph" w:customStyle="1" w:styleId="6B6B0FE195E944809BAECCFF0158F58952">
    <w:name w:val="6B6B0FE195E944809BAECCFF0158F58952"/>
    <w:rsid w:val="008D7199"/>
    <w:pPr>
      <w:spacing w:after="180" w:line="240" w:lineRule="auto"/>
    </w:pPr>
    <w:rPr>
      <w:rFonts w:eastAsiaTheme="minorHAnsi"/>
      <w:color w:val="404040" w:themeColor="text1" w:themeTint="BF"/>
    </w:rPr>
  </w:style>
  <w:style w:type="paragraph" w:customStyle="1" w:styleId="A1CB3950A75D41ABB42844B0DF92B98B53">
    <w:name w:val="A1CB3950A75D41ABB42844B0DF92B98B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3">
    <w:name w:val="2D18659E10804AD38E56DB63ACE50E92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0">
    <w:name w:val="01FB06FB61EE4055AFC56A9A4A20B17C6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0">
    <w:name w:val="3CA9253634FE45F49F86E2F79543D6B2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8">
    <w:name w:val="C0C3FE2DC44641138CF5158EFD2B715548"/>
    <w:rsid w:val="008D7199"/>
    <w:pPr>
      <w:spacing w:after="180" w:line="240" w:lineRule="auto"/>
    </w:pPr>
    <w:rPr>
      <w:rFonts w:eastAsiaTheme="minorHAnsi"/>
      <w:color w:val="262626" w:themeColor="text1" w:themeTint="D9"/>
      <w:sz w:val="16"/>
    </w:rPr>
  </w:style>
  <w:style w:type="paragraph" w:customStyle="1" w:styleId="9F3AAB161A224FA9B8D701F02F02AB6260">
    <w:name w:val="9F3AAB161A224FA9B8D701F02F02AB6260"/>
    <w:rsid w:val="008D7199"/>
    <w:pPr>
      <w:spacing w:after="180" w:line="240" w:lineRule="auto"/>
    </w:pPr>
    <w:rPr>
      <w:rFonts w:eastAsiaTheme="minorHAnsi"/>
      <w:color w:val="A6A6A6" w:themeColor="background1" w:themeShade="A6"/>
      <w:sz w:val="14"/>
    </w:rPr>
  </w:style>
  <w:style w:type="paragraph" w:customStyle="1" w:styleId="5DF80ACE815641E18BEC96D7E137E69E60">
    <w:name w:val="5DF80ACE815641E18BEC96D7E137E69E60"/>
    <w:rsid w:val="008D7199"/>
    <w:pPr>
      <w:spacing w:after="180" w:line="240" w:lineRule="auto"/>
    </w:pPr>
    <w:rPr>
      <w:rFonts w:eastAsiaTheme="minorHAnsi"/>
      <w:color w:val="A6A6A6" w:themeColor="background1" w:themeShade="A6"/>
      <w:sz w:val="14"/>
    </w:rPr>
  </w:style>
  <w:style w:type="paragraph" w:customStyle="1" w:styleId="4B82B13F1AC24F519C63398F6784211D60">
    <w:name w:val="4B82B13F1AC24F519C63398F6784211D60"/>
    <w:rsid w:val="008D7199"/>
    <w:pPr>
      <w:spacing w:after="180" w:line="240" w:lineRule="auto"/>
    </w:pPr>
    <w:rPr>
      <w:rFonts w:eastAsiaTheme="minorHAnsi"/>
      <w:color w:val="262626" w:themeColor="text1" w:themeTint="D9"/>
      <w:sz w:val="18"/>
    </w:rPr>
  </w:style>
  <w:style w:type="paragraph" w:customStyle="1" w:styleId="383A9FC8C0AA4966B2A6D63953FC3BF960">
    <w:name w:val="383A9FC8C0AA4966B2A6D63953FC3BF9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0">
    <w:name w:val="6E3002F3ED4A4B9AADE4EFDFA4F83F03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0">
    <w:name w:val="D48EF9471508485C8988715678FFA721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0">
    <w:name w:val="913AC87962B04E25A6706BCDAE95491E30"/>
    <w:rsid w:val="008D7199"/>
    <w:pPr>
      <w:spacing w:after="180" w:line="240" w:lineRule="auto"/>
    </w:pPr>
    <w:rPr>
      <w:rFonts w:eastAsiaTheme="minorHAnsi"/>
      <w:color w:val="262626" w:themeColor="text1" w:themeTint="D9"/>
      <w:sz w:val="16"/>
    </w:rPr>
  </w:style>
  <w:style w:type="paragraph" w:customStyle="1" w:styleId="E2E7B8C58B8E45D3BA4C0DE921A42ADB60">
    <w:name w:val="E2E7B8C58B8E45D3BA4C0DE921A42ADB60"/>
    <w:rsid w:val="008D7199"/>
    <w:pPr>
      <w:spacing w:after="180" w:line="240" w:lineRule="auto"/>
    </w:pPr>
    <w:rPr>
      <w:rFonts w:eastAsiaTheme="minorHAnsi"/>
      <w:color w:val="A6A6A6" w:themeColor="background1" w:themeShade="A6"/>
      <w:sz w:val="14"/>
    </w:rPr>
  </w:style>
  <w:style w:type="paragraph" w:customStyle="1" w:styleId="4650EB9EA7CC44868DBE6F600097EEF860">
    <w:name w:val="4650EB9EA7CC44868DBE6F600097EEF860"/>
    <w:rsid w:val="008D7199"/>
    <w:pPr>
      <w:spacing w:after="180" w:line="240" w:lineRule="auto"/>
    </w:pPr>
    <w:rPr>
      <w:rFonts w:eastAsiaTheme="minorHAnsi"/>
      <w:color w:val="A6A6A6" w:themeColor="background1" w:themeShade="A6"/>
      <w:sz w:val="14"/>
    </w:rPr>
  </w:style>
  <w:style w:type="paragraph" w:customStyle="1" w:styleId="F0F6B4FD00D04503A4173AA599A0FCFB4">
    <w:name w:val="F0F6B4FD00D04503A4173AA599A0FCFB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
    <w:name w:val="2D07AB3D48C544A7ABC34B8EA92D55274"/>
    <w:rsid w:val="008D7199"/>
    <w:pPr>
      <w:spacing w:after="180" w:line="240" w:lineRule="auto"/>
    </w:pPr>
    <w:rPr>
      <w:rFonts w:eastAsiaTheme="minorHAnsi"/>
      <w:color w:val="262626" w:themeColor="text1" w:themeTint="D9"/>
      <w:sz w:val="16"/>
    </w:rPr>
  </w:style>
  <w:style w:type="paragraph" w:customStyle="1" w:styleId="DE17D41320344EDC846AEC00BA8890F32">
    <w:name w:val="DE17D41320344EDC846AEC00BA8890F32"/>
    <w:rsid w:val="008D7199"/>
    <w:pPr>
      <w:spacing w:after="180" w:line="240" w:lineRule="auto"/>
    </w:pPr>
    <w:rPr>
      <w:rFonts w:eastAsiaTheme="minorHAnsi"/>
      <w:color w:val="A6A6A6" w:themeColor="background1" w:themeShade="A6"/>
      <w:sz w:val="14"/>
    </w:rPr>
  </w:style>
  <w:style w:type="paragraph" w:customStyle="1" w:styleId="50C2B9C5345E452CA9A38F8EB5B62F6560">
    <w:name w:val="50C2B9C5345E452CA9A38F8EB5B62F65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0">
    <w:name w:val="EA83F79A63064C9A8452A36C087F39B960"/>
    <w:rsid w:val="008D7199"/>
    <w:pPr>
      <w:spacing w:after="180" w:line="240" w:lineRule="auto"/>
    </w:pPr>
    <w:rPr>
      <w:rFonts w:eastAsiaTheme="minorHAnsi"/>
      <w:color w:val="262626" w:themeColor="text1" w:themeTint="D9"/>
      <w:sz w:val="16"/>
    </w:rPr>
  </w:style>
  <w:style w:type="paragraph" w:customStyle="1" w:styleId="41B63675613849D6844BDF02A85CB41F53">
    <w:name w:val="41B63675613849D6844BDF02A85CB41F53"/>
    <w:rsid w:val="008D7199"/>
    <w:pPr>
      <w:spacing w:after="180" w:line="240" w:lineRule="auto"/>
    </w:pPr>
    <w:rPr>
      <w:rFonts w:eastAsiaTheme="minorHAnsi"/>
      <w:color w:val="262626" w:themeColor="text1" w:themeTint="D9"/>
      <w:sz w:val="18"/>
    </w:rPr>
  </w:style>
  <w:style w:type="paragraph" w:customStyle="1" w:styleId="6B6B0FE195E944809BAECCFF0158F58953">
    <w:name w:val="6B6B0FE195E944809BAECCFF0158F58953"/>
    <w:rsid w:val="008D7199"/>
    <w:pPr>
      <w:spacing w:after="180" w:line="240" w:lineRule="auto"/>
    </w:pPr>
    <w:rPr>
      <w:rFonts w:eastAsiaTheme="minorHAnsi"/>
      <w:color w:val="404040" w:themeColor="text1" w:themeTint="BF"/>
    </w:rPr>
  </w:style>
  <w:style w:type="paragraph" w:customStyle="1" w:styleId="A1CB3950A75D41ABB42844B0DF92B98B54">
    <w:name w:val="A1CB3950A75D41ABB42844B0DF92B98B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4">
    <w:name w:val="2D18659E10804AD38E56DB63ACE50E92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6F33F01851B4AEAAFDCCF22FC61ECFD">
    <w:name w:val="66F33F01851B4AEAAFDCCF22FC61ECFD"/>
    <w:rsid w:val="008D7199"/>
  </w:style>
  <w:style w:type="paragraph" w:customStyle="1" w:styleId="01FB06FB61EE4055AFC56A9A4A20B17C61">
    <w:name w:val="01FB06FB61EE4055AFC56A9A4A20B17C6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1">
    <w:name w:val="3CA9253634FE45F49F86E2F79543D6B2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9">
    <w:name w:val="C0C3FE2DC44641138CF5158EFD2B715549"/>
    <w:rsid w:val="008D7199"/>
    <w:pPr>
      <w:spacing w:after="180" w:line="240" w:lineRule="auto"/>
    </w:pPr>
    <w:rPr>
      <w:rFonts w:eastAsiaTheme="minorHAnsi"/>
      <w:color w:val="262626" w:themeColor="text1" w:themeTint="D9"/>
      <w:sz w:val="16"/>
    </w:rPr>
  </w:style>
  <w:style w:type="paragraph" w:customStyle="1" w:styleId="9F3AAB161A224FA9B8D701F02F02AB6261">
    <w:name w:val="9F3AAB161A224FA9B8D701F02F02AB6261"/>
    <w:rsid w:val="008D7199"/>
    <w:pPr>
      <w:spacing w:after="180" w:line="240" w:lineRule="auto"/>
    </w:pPr>
    <w:rPr>
      <w:rFonts w:eastAsiaTheme="minorHAnsi"/>
      <w:color w:val="A6A6A6" w:themeColor="background1" w:themeShade="A6"/>
      <w:sz w:val="14"/>
    </w:rPr>
  </w:style>
  <w:style w:type="paragraph" w:customStyle="1" w:styleId="5DF80ACE815641E18BEC96D7E137E69E61">
    <w:name w:val="5DF80ACE815641E18BEC96D7E137E69E61"/>
    <w:rsid w:val="008D7199"/>
    <w:pPr>
      <w:spacing w:after="180" w:line="240" w:lineRule="auto"/>
    </w:pPr>
    <w:rPr>
      <w:rFonts w:eastAsiaTheme="minorHAnsi"/>
      <w:color w:val="A6A6A6" w:themeColor="background1" w:themeShade="A6"/>
      <w:sz w:val="14"/>
    </w:rPr>
  </w:style>
  <w:style w:type="paragraph" w:customStyle="1" w:styleId="4B82B13F1AC24F519C63398F6784211D61">
    <w:name w:val="4B82B13F1AC24F519C63398F6784211D61"/>
    <w:rsid w:val="008D7199"/>
    <w:pPr>
      <w:spacing w:after="180" w:line="240" w:lineRule="auto"/>
    </w:pPr>
    <w:rPr>
      <w:rFonts w:eastAsiaTheme="minorHAnsi"/>
      <w:color w:val="262626" w:themeColor="text1" w:themeTint="D9"/>
      <w:sz w:val="18"/>
    </w:rPr>
  </w:style>
  <w:style w:type="paragraph" w:customStyle="1" w:styleId="383A9FC8C0AA4966B2A6D63953FC3BF961">
    <w:name w:val="383A9FC8C0AA4966B2A6D63953FC3BF9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1">
    <w:name w:val="6E3002F3ED4A4B9AADE4EFDFA4F83F03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1">
    <w:name w:val="D48EF9471508485C8988715678FFA721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1">
    <w:name w:val="913AC87962B04E25A6706BCDAE95491E31"/>
    <w:rsid w:val="008D7199"/>
    <w:pPr>
      <w:spacing w:after="180" w:line="240" w:lineRule="auto"/>
    </w:pPr>
    <w:rPr>
      <w:rFonts w:eastAsiaTheme="minorHAnsi"/>
      <w:color w:val="262626" w:themeColor="text1" w:themeTint="D9"/>
      <w:sz w:val="16"/>
    </w:rPr>
  </w:style>
  <w:style w:type="paragraph" w:customStyle="1" w:styleId="E2E7B8C58B8E45D3BA4C0DE921A42ADB61">
    <w:name w:val="E2E7B8C58B8E45D3BA4C0DE921A42ADB61"/>
    <w:rsid w:val="008D7199"/>
    <w:pPr>
      <w:spacing w:after="180" w:line="240" w:lineRule="auto"/>
    </w:pPr>
    <w:rPr>
      <w:rFonts w:eastAsiaTheme="minorHAnsi"/>
      <w:color w:val="A6A6A6" w:themeColor="background1" w:themeShade="A6"/>
      <w:sz w:val="14"/>
    </w:rPr>
  </w:style>
  <w:style w:type="paragraph" w:customStyle="1" w:styleId="4650EB9EA7CC44868DBE6F600097EEF861">
    <w:name w:val="4650EB9EA7CC44868DBE6F600097EEF861"/>
    <w:rsid w:val="008D7199"/>
    <w:pPr>
      <w:spacing w:after="180" w:line="240" w:lineRule="auto"/>
    </w:pPr>
    <w:rPr>
      <w:rFonts w:eastAsiaTheme="minorHAnsi"/>
      <w:color w:val="A6A6A6" w:themeColor="background1" w:themeShade="A6"/>
      <w:sz w:val="14"/>
    </w:rPr>
  </w:style>
  <w:style w:type="paragraph" w:customStyle="1" w:styleId="F0F6B4FD00D04503A4173AA599A0FCFB5">
    <w:name w:val="F0F6B4FD00D04503A4173AA599A0FCFB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
    <w:name w:val="2D07AB3D48C544A7ABC34B8EA92D55275"/>
    <w:rsid w:val="008D7199"/>
    <w:pPr>
      <w:spacing w:after="180" w:line="240" w:lineRule="auto"/>
    </w:pPr>
    <w:rPr>
      <w:rFonts w:eastAsiaTheme="minorHAnsi"/>
      <w:color w:val="262626" w:themeColor="text1" w:themeTint="D9"/>
      <w:sz w:val="16"/>
    </w:rPr>
  </w:style>
  <w:style w:type="paragraph" w:customStyle="1" w:styleId="66F33F01851B4AEAAFDCCF22FC61ECFD1">
    <w:name w:val="66F33F01851B4AEAAFDCCF22FC61ECFD1"/>
    <w:rsid w:val="008D7199"/>
    <w:pPr>
      <w:spacing w:after="180" w:line="240" w:lineRule="auto"/>
    </w:pPr>
    <w:rPr>
      <w:rFonts w:eastAsiaTheme="minorHAnsi"/>
      <w:color w:val="A6A6A6" w:themeColor="background1" w:themeShade="A6"/>
      <w:sz w:val="14"/>
    </w:rPr>
  </w:style>
  <w:style w:type="paragraph" w:customStyle="1" w:styleId="DE17D41320344EDC846AEC00BA8890F33">
    <w:name w:val="DE17D41320344EDC846AEC00BA8890F33"/>
    <w:rsid w:val="008D7199"/>
    <w:pPr>
      <w:spacing w:after="180" w:line="240" w:lineRule="auto"/>
    </w:pPr>
    <w:rPr>
      <w:rFonts w:eastAsiaTheme="minorHAnsi"/>
      <w:color w:val="A6A6A6" w:themeColor="background1" w:themeShade="A6"/>
      <w:sz w:val="14"/>
    </w:rPr>
  </w:style>
  <w:style w:type="paragraph" w:customStyle="1" w:styleId="50C2B9C5345E452CA9A38F8EB5B62F6561">
    <w:name w:val="50C2B9C5345E452CA9A38F8EB5B62F65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1">
    <w:name w:val="EA83F79A63064C9A8452A36C087F39B961"/>
    <w:rsid w:val="008D7199"/>
    <w:pPr>
      <w:spacing w:after="180" w:line="240" w:lineRule="auto"/>
    </w:pPr>
    <w:rPr>
      <w:rFonts w:eastAsiaTheme="minorHAnsi"/>
      <w:color w:val="262626" w:themeColor="text1" w:themeTint="D9"/>
      <w:sz w:val="16"/>
    </w:rPr>
  </w:style>
  <w:style w:type="paragraph" w:customStyle="1" w:styleId="41B63675613849D6844BDF02A85CB41F54">
    <w:name w:val="41B63675613849D6844BDF02A85CB41F54"/>
    <w:rsid w:val="008D7199"/>
    <w:pPr>
      <w:spacing w:after="180" w:line="240" w:lineRule="auto"/>
    </w:pPr>
    <w:rPr>
      <w:rFonts w:eastAsiaTheme="minorHAnsi"/>
      <w:color w:val="262626" w:themeColor="text1" w:themeTint="D9"/>
      <w:sz w:val="18"/>
    </w:rPr>
  </w:style>
  <w:style w:type="paragraph" w:customStyle="1" w:styleId="6B6B0FE195E944809BAECCFF0158F58954">
    <w:name w:val="6B6B0FE195E944809BAECCFF0158F58954"/>
    <w:rsid w:val="008D7199"/>
    <w:pPr>
      <w:spacing w:after="180" w:line="240" w:lineRule="auto"/>
    </w:pPr>
    <w:rPr>
      <w:rFonts w:eastAsiaTheme="minorHAnsi"/>
      <w:color w:val="404040" w:themeColor="text1" w:themeTint="BF"/>
    </w:rPr>
  </w:style>
  <w:style w:type="paragraph" w:customStyle="1" w:styleId="A1CB3950A75D41ABB42844B0DF92B98B55">
    <w:name w:val="A1CB3950A75D41ABB42844B0DF92B98B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5">
    <w:name w:val="2D18659E10804AD38E56DB63ACE50E92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2">
    <w:name w:val="01FB06FB61EE4055AFC56A9A4A20B17C6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2">
    <w:name w:val="3CA9253634FE45F49F86E2F79543D6B2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0">
    <w:name w:val="C0C3FE2DC44641138CF5158EFD2B715550"/>
    <w:rsid w:val="008D7199"/>
    <w:pPr>
      <w:spacing w:after="180" w:line="240" w:lineRule="auto"/>
    </w:pPr>
    <w:rPr>
      <w:rFonts w:eastAsiaTheme="minorHAnsi"/>
      <w:color w:val="262626" w:themeColor="text1" w:themeTint="D9"/>
      <w:sz w:val="16"/>
    </w:rPr>
  </w:style>
  <w:style w:type="paragraph" w:customStyle="1" w:styleId="9F3AAB161A224FA9B8D701F02F02AB6262">
    <w:name w:val="9F3AAB161A224FA9B8D701F02F02AB6262"/>
    <w:rsid w:val="008D7199"/>
    <w:pPr>
      <w:spacing w:after="180" w:line="240" w:lineRule="auto"/>
    </w:pPr>
    <w:rPr>
      <w:rFonts w:eastAsiaTheme="minorHAnsi"/>
      <w:color w:val="A6A6A6" w:themeColor="background1" w:themeShade="A6"/>
      <w:sz w:val="14"/>
    </w:rPr>
  </w:style>
  <w:style w:type="paragraph" w:customStyle="1" w:styleId="5DF80ACE815641E18BEC96D7E137E69E62">
    <w:name w:val="5DF80ACE815641E18BEC96D7E137E69E62"/>
    <w:rsid w:val="008D7199"/>
    <w:pPr>
      <w:spacing w:after="180" w:line="240" w:lineRule="auto"/>
    </w:pPr>
    <w:rPr>
      <w:rFonts w:eastAsiaTheme="minorHAnsi"/>
      <w:color w:val="A6A6A6" w:themeColor="background1" w:themeShade="A6"/>
      <w:sz w:val="14"/>
    </w:rPr>
  </w:style>
  <w:style w:type="paragraph" w:customStyle="1" w:styleId="4B82B13F1AC24F519C63398F6784211D62">
    <w:name w:val="4B82B13F1AC24F519C63398F6784211D62"/>
    <w:rsid w:val="008D7199"/>
    <w:pPr>
      <w:spacing w:after="180" w:line="240" w:lineRule="auto"/>
    </w:pPr>
    <w:rPr>
      <w:rFonts w:eastAsiaTheme="minorHAnsi"/>
      <w:color w:val="262626" w:themeColor="text1" w:themeTint="D9"/>
      <w:sz w:val="18"/>
    </w:rPr>
  </w:style>
  <w:style w:type="paragraph" w:customStyle="1" w:styleId="383A9FC8C0AA4966B2A6D63953FC3BF962">
    <w:name w:val="383A9FC8C0AA4966B2A6D63953FC3BF9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2">
    <w:name w:val="6E3002F3ED4A4B9AADE4EFDFA4F83F03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2">
    <w:name w:val="D48EF9471508485C8988715678FFA721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2">
    <w:name w:val="913AC87962B04E25A6706BCDAE95491E32"/>
    <w:rsid w:val="008D7199"/>
    <w:pPr>
      <w:spacing w:after="180" w:line="240" w:lineRule="auto"/>
    </w:pPr>
    <w:rPr>
      <w:rFonts w:eastAsiaTheme="minorHAnsi"/>
      <w:color w:val="262626" w:themeColor="text1" w:themeTint="D9"/>
      <w:sz w:val="16"/>
    </w:rPr>
  </w:style>
  <w:style w:type="paragraph" w:customStyle="1" w:styleId="E2E7B8C58B8E45D3BA4C0DE921A42ADB62">
    <w:name w:val="E2E7B8C58B8E45D3BA4C0DE921A42ADB62"/>
    <w:rsid w:val="008D7199"/>
    <w:pPr>
      <w:spacing w:after="180" w:line="240" w:lineRule="auto"/>
    </w:pPr>
    <w:rPr>
      <w:rFonts w:eastAsiaTheme="minorHAnsi"/>
      <w:color w:val="A6A6A6" w:themeColor="background1" w:themeShade="A6"/>
      <w:sz w:val="14"/>
    </w:rPr>
  </w:style>
  <w:style w:type="paragraph" w:customStyle="1" w:styleId="4650EB9EA7CC44868DBE6F600097EEF862">
    <w:name w:val="4650EB9EA7CC44868DBE6F600097EEF862"/>
    <w:rsid w:val="008D7199"/>
    <w:pPr>
      <w:spacing w:after="180" w:line="240" w:lineRule="auto"/>
    </w:pPr>
    <w:rPr>
      <w:rFonts w:eastAsiaTheme="minorHAnsi"/>
      <w:color w:val="A6A6A6" w:themeColor="background1" w:themeShade="A6"/>
      <w:sz w:val="14"/>
    </w:rPr>
  </w:style>
  <w:style w:type="paragraph" w:customStyle="1" w:styleId="F0F6B4FD00D04503A4173AA599A0FCFB6">
    <w:name w:val="F0F6B4FD00D04503A4173AA599A0FCFB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
    <w:name w:val="2D07AB3D48C544A7ABC34B8EA92D55276"/>
    <w:rsid w:val="008D7199"/>
    <w:pPr>
      <w:spacing w:after="180" w:line="240" w:lineRule="auto"/>
    </w:pPr>
    <w:rPr>
      <w:rFonts w:eastAsiaTheme="minorHAnsi"/>
      <w:color w:val="262626" w:themeColor="text1" w:themeTint="D9"/>
      <w:sz w:val="16"/>
    </w:rPr>
  </w:style>
  <w:style w:type="paragraph" w:customStyle="1" w:styleId="66F33F01851B4AEAAFDCCF22FC61ECFD2">
    <w:name w:val="66F33F01851B4AEAAFDCCF22FC61ECFD2"/>
    <w:rsid w:val="008D7199"/>
    <w:pPr>
      <w:spacing w:after="180" w:line="240" w:lineRule="auto"/>
    </w:pPr>
    <w:rPr>
      <w:rFonts w:eastAsiaTheme="minorHAnsi"/>
      <w:color w:val="A6A6A6" w:themeColor="background1" w:themeShade="A6"/>
      <w:sz w:val="14"/>
    </w:rPr>
  </w:style>
  <w:style w:type="paragraph" w:customStyle="1" w:styleId="DE17D41320344EDC846AEC00BA8890F34">
    <w:name w:val="DE17D41320344EDC846AEC00BA8890F34"/>
    <w:rsid w:val="008D7199"/>
    <w:pPr>
      <w:spacing w:after="180" w:line="240" w:lineRule="auto"/>
    </w:pPr>
    <w:rPr>
      <w:rFonts w:eastAsiaTheme="minorHAnsi"/>
      <w:color w:val="A6A6A6" w:themeColor="background1" w:themeShade="A6"/>
      <w:sz w:val="14"/>
    </w:rPr>
  </w:style>
  <w:style w:type="paragraph" w:customStyle="1" w:styleId="50C2B9C5345E452CA9A38F8EB5B62F6562">
    <w:name w:val="50C2B9C5345E452CA9A38F8EB5B62F65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2">
    <w:name w:val="EA83F79A63064C9A8452A36C087F39B962"/>
    <w:rsid w:val="008D7199"/>
    <w:pPr>
      <w:spacing w:after="180" w:line="240" w:lineRule="auto"/>
    </w:pPr>
    <w:rPr>
      <w:rFonts w:eastAsiaTheme="minorHAnsi"/>
      <w:color w:val="262626" w:themeColor="text1" w:themeTint="D9"/>
      <w:sz w:val="16"/>
    </w:rPr>
  </w:style>
  <w:style w:type="paragraph" w:customStyle="1" w:styleId="41B63675613849D6844BDF02A85CB41F55">
    <w:name w:val="41B63675613849D6844BDF02A85CB41F55"/>
    <w:rsid w:val="008D7199"/>
    <w:pPr>
      <w:spacing w:after="180" w:line="240" w:lineRule="auto"/>
    </w:pPr>
    <w:rPr>
      <w:rFonts w:eastAsiaTheme="minorHAnsi"/>
      <w:color w:val="262626" w:themeColor="text1" w:themeTint="D9"/>
      <w:sz w:val="18"/>
    </w:rPr>
  </w:style>
  <w:style w:type="paragraph" w:customStyle="1" w:styleId="6B6B0FE195E944809BAECCFF0158F58955">
    <w:name w:val="6B6B0FE195E944809BAECCFF0158F58955"/>
    <w:rsid w:val="008D7199"/>
    <w:pPr>
      <w:spacing w:after="180" w:line="240" w:lineRule="auto"/>
    </w:pPr>
    <w:rPr>
      <w:rFonts w:eastAsiaTheme="minorHAnsi"/>
      <w:color w:val="404040" w:themeColor="text1" w:themeTint="BF"/>
    </w:rPr>
  </w:style>
  <w:style w:type="paragraph" w:customStyle="1" w:styleId="A1CB3950A75D41ABB42844B0DF92B98B56">
    <w:name w:val="A1CB3950A75D41ABB42844B0DF92B98B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6">
    <w:name w:val="2D18659E10804AD38E56DB63ACE50E92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3">
    <w:name w:val="01FB06FB61EE4055AFC56A9A4A20B17C6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3">
    <w:name w:val="3CA9253634FE45F49F86E2F79543D6B2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1">
    <w:name w:val="C0C3FE2DC44641138CF5158EFD2B715551"/>
    <w:rsid w:val="008D7199"/>
    <w:pPr>
      <w:spacing w:after="180" w:line="240" w:lineRule="auto"/>
    </w:pPr>
    <w:rPr>
      <w:rFonts w:eastAsiaTheme="minorHAnsi"/>
      <w:color w:val="262626" w:themeColor="text1" w:themeTint="D9"/>
      <w:sz w:val="16"/>
    </w:rPr>
  </w:style>
  <w:style w:type="paragraph" w:customStyle="1" w:styleId="9F3AAB161A224FA9B8D701F02F02AB6263">
    <w:name w:val="9F3AAB161A224FA9B8D701F02F02AB6263"/>
    <w:rsid w:val="008D7199"/>
    <w:pPr>
      <w:spacing w:after="180" w:line="240" w:lineRule="auto"/>
    </w:pPr>
    <w:rPr>
      <w:rFonts w:eastAsiaTheme="minorHAnsi"/>
      <w:color w:val="A6A6A6" w:themeColor="background1" w:themeShade="A6"/>
      <w:sz w:val="14"/>
    </w:rPr>
  </w:style>
  <w:style w:type="paragraph" w:customStyle="1" w:styleId="5DF80ACE815641E18BEC96D7E137E69E63">
    <w:name w:val="5DF80ACE815641E18BEC96D7E137E69E63"/>
    <w:rsid w:val="008D7199"/>
    <w:pPr>
      <w:spacing w:after="180" w:line="240" w:lineRule="auto"/>
    </w:pPr>
    <w:rPr>
      <w:rFonts w:eastAsiaTheme="minorHAnsi"/>
      <w:color w:val="A6A6A6" w:themeColor="background1" w:themeShade="A6"/>
      <w:sz w:val="14"/>
    </w:rPr>
  </w:style>
  <w:style w:type="paragraph" w:customStyle="1" w:styleId="4B82B13F1AC24F519C63398F6784211D63">
    <w:name w:val="4B82B13F1AC24F519C63398F6784211D63"/>
    <w:rsid w:val="008D7199"/>
    <w:pPr>
      <w:spacing w:after="180" w:line="240" w:lineRule="auto"/>
    </w:pPr>
    <w:rPr>
      <w:rFonts w:eastAsiaTheme="minorHAnsi"/>
      <w:color w:val="262626" w:themeColor="text1" w:themeTint="D9"/>
      <w:sz w:val="18"/>
    </w:rPr>
  </w:style>
  <w:style w:type="paragraph" w:customStyle="1" w:styleId="383A9FC8C0AA4966B2A6D63953FC3BF963">
    <w:name w:val="383A9FC8C0AA4966B2A6D63953FC3BF9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3">
    <w:name w:val="6E3002F3ED4A4B9AADE4EFDFA4F83F03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3">
    <w:name w:val="D48EF9471508485C8988715678FFA721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3">
    <w:name w:val="913AC87962B04E25A6706BCDAE95491E33"/>
    <w:rsid w:val="008D7199"/>
    <w:pPr>
      <w:spacing w:after="180" w:line="240" w:lineRule="auto"/>
    </w:pPr>
    <w:rPr>
      <w:rFonts w:eastAsiaTheme="minorHAnsi"/>
      <w:color w:val="262626" w:themeColor="text1" w:themeTint="D9"/>
      <w:sz w:val="16"/>
    </w:rPr>
  </w:style>
  <w:style w:type="paragraph" w:customStyle="1" w:styleId="E2E7B8C58B8E45D3BA4C0DE921A42ADB63">
    <w:name w:val="E2E7B8C58B8E45D3BA4C0DE921A42ADB63"/>
    <w:rsid w:val="008D7199"/>
    <w:pPr>
      <w:spacing w:after="180" w:line="240" w:lineRule="auto"/>
    </w:pPr>
    <w:rPr>
      <w:rFonts w:eastAsiaTheme="minorHAnsi"/>
      <w:color w:val="A6A6A6" w:themeColor="background1" w:themeShade="A6"/>
      <w:sz w:val="14"/>
    </w:rPr>
  </w:style>
  <w:style w:type="paragraph" w:customStyle="1" w:styleId="4650EB9EA7CC44868DBE6F600097EEF863">
    <w:name w:val="4650EB9EA7CC44868DBE6F600097EEF863"/>
    <w:rsid w:val="008D7199"/>
    <w:pPr>
      <w:spacing w:after="180" w:line="240" w:lineRule="auto"/>
    </w:pPr>
    <w:rPr>
      <w:rFonts w:eastAsiaTheme="minorHAnsi"/>
      <w:color w:val="A6A6A6" w:themeColor="background1" w:themeShade="A6"/>
      <w:sz w:val="14"/>
    </w:rPr>
  </w:style>
  <w:style w:type="paragraph" w:customStyle="1" w:styleId="F0F6B4FD00D04503A4173AA599A0FCFB7">
    <w:name w:val="F0F6B4FD00D04503A4173AA599A0FCFB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
    <w:name w:val="2D07AB3D48C544A7ABC34B8EA92D55277"/>
    <w:rsid w:val="008D7199"/>
    <w:pPr>
      <w:spacing w:after="180" w:line="240" w:lineRule="auto"/>
    </w:pPr>
    <w:rPr>
      <w:rFonts w:eastAsiaTheme="minorHAnsi"/>
      <w:color w:val="262626" w:themeColor="text1" w:themeTint="D9"/>
      <w:sz w:val="16"/>
    </w:rPr>
  </w:style>
  <w:style w:type="paragraph" w:customStyle="1" w:styleId="66F33F01851B4AEAAFDCCF22FC61ECFD3">
    <w:name w:val="66F33F01851B4AEAAFDCCF22FC61ECFD3"/>
    <w:rsid w:val="008D7199"/>
    <w:pPr>
      <w:spacing w:after="180" w:line="240" w:lineRule="auto"/>
    </w:pPr>
    <w:rPr>
      <w:rFonts w:eastAsiaTheme="minorHAnsi"/>
      <w:color w:val="A6A6A6" w:themeColor="background1" w:themeShade="A6"/>
      <w:sz w:val="14"/>
    </w:rPr>
  </w:style>
  <w:style w:type="paragraph" w:customStyle="1" w:styleId="DE17D41320344EDC846AEC00BA8890F35">
    <w:name w:val="DE17D41320344EDC846AEC00BA8890F35"/>
    <w:rsid w:val="008D7199"/>
    <w:pPr>
      <w:spacing w:after="180" w:line="240" w:lineRule="auto"/>
    </w:pPr>
    <w:rPr>
      <w:rFonts w:eastAsiaTheme="minorHAnsi"/>
      <w:color w:val="A6A6A6" w:themeColor="background1" w:themeShade="A6"/>
      <w:sz w:val="14"/>
    </w:rPr>
  </w:style>
  <w:style w:type="paragraph" w:customStyle="1" w:styleId="A1CB3950A75D41ABB42844B0DF92B98B57">
    <w:name w:val="A1CB3950A75D41ABB42844B0DF92B98B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7">
    <w:name w:val="2D18659E10804AD38E56DB63ACE50E92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4">
    <w:name w:val="01FB06FB61EE4055AFC56A9A4A20B17C6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4">
    <w:name w:val="3CA9253634FE45F49F86E2F79543D6B2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2">
    <w:name w:val="C0C3FE2DC44641138CF5158EFD2B715552"/>
    <w:rsid w:val="008D7199"/>
    <w:pPr>
      <w:spacing w:after="180" w:line="240" w:lineRule="auto"/>
    </w:pPr>
    <w:rPr>
      <w:rFonts w:eastAsiaTheme="minorHAnsi"/>
      <w:color w:val="262626" w:themeColor="text1" w:themeTint="D9"/>
      <w:sz w:val="16"/>
    </w:rPr>
  </w:style>
  <w:style w:type="paragraph" w:customStyle="1" w:styleId="9F3AAB161A224FA9B8D701F02F02AB6264">
    <w:name w:val="9F3AAB161A224FA9B8D701F02F02AB6264"/>
    <w:rsid w:val="008D7199"/>
    <w:pPr>
      <w:spacing w:after="180" w:line="240" w:lineRule="auto"/>
    </w:pPr>
    <w:rPr>
      <w:rFonts w:eastAsiaTheme="minorHAnsi"/>
      <w:color w:val="A6A6A6" w:themeColor="background1" w:themeShade="A6"/>
      <w:sz w:val="14"/>
    </w:rPr>
  </w:style>
  <w:style w:type="paragraph" w:customStyle="1" w:styleId="5DF80ACE815641E18BEC96D7E137E69E64">
    <w:name w:val="5DF80ACE815641E18BEC96D7E137E69E64"/>
    <w:rsid w:val="008D7199"/>
    <w:pPr>
      <w:spacing w:after="180" w:line="240" w:lineRule="auto"/>
    </w:pPr>
    <w:rPr>
      <w:rFonts w:eastAsiaTheme="minorHAnsi"/>
      <w:color w:val="A6A6A6" w:themeColor="background1" w:themeShade="A6"/>
      <w:sz w:val="14"/>
    </w:rPr>
  </w:style>
  <w:style w:type="paragraph" w:customStyle="1" w:styleId="4B82B13F1AC24F519C63398F6784211D64">
    <w:name w:val="4B82B13F1AC24F519C63398F6784211D64"/>
    <w:rsid w:val="008D7199"/>
    <w:pPr>
      <w:spacing w:after="180" w:line="240" w:lineRule="auto"/>
    </w:pPr>
    <w:rPr>
      <w:rFonts w:eastAsiaTheme="minorHAnsi"/>
      <w:color w:val="262626" w:themeColor="text1" w:themeTint="D9"/>
      <w:sz w:val="18"/>
    </w:rPr>
  </w:style>
  <w:style w:type="paragraph" w:customStyle="1" w:styleId="383A9FC8C0AA4966B2A6D63953FC3BF964">
    <w:name w:val="383A9FC8C0AA4966B2A6D63953FC3BF9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4">
    <w:name w:val="6E3002F3ED4A4B9AADE4EFDFA4F83F03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4">
    <w:name w:val="D48EF9471508485C8988715678FFA721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4">
    <w:name w:val="913AC87962B04E25A6706BCDAE95491E34"/>
    <w:rsid w:val="008D7199"/>
    <w:pPr>
      <w:spacing w:after="180" w:line="240" w:lineRule="auto"/>
    </w:pPr>
    <w:rPr>
      <w:rFonts w:eastAsiaTheme="minorHAnsi"/>
      <w:color w:val="262626" w:themeColor="text1" w:themeTint="D9"/>
      <w:sz w:val="16"/>
    </w:rPr>
  </w:style>
  <w:style w:type="paragraph" w:customStyle="1" w:styleId="E2E7B8C58B8E45D3BA4C0DE921A42ADB64">
    <w:name w:val="E2E7B8C58B8E45D3BA4C0DE921A42ADB64"/>
    <w:rsid w:val="008D7199"/>
    <w:pPr>
      <w:spacing w:after="180" w:line="240" w:lineRule="auto"/>
    </w:pPr>
    <w:rPr>
      <w:rFonts w:eastAsiaTheme="minorHAnsi"/>
      <w:color w:val="A6A6A6" w:themeColor="background1" w:themeShade="A6"/>
      <w:sz w:val="14"/>
    </w:rPr>
  </w:style>
  <w:style w:type="paragraph" w:customStyle="1" w:styleId="4650EB9EA7CC44868DBE6F600097EEF864">
    <w:name w:val="4650EB9EA7CC44868DBE6F600097EEF864"/>
    <w:rsid w:val="008D7199"/>
    <w:pPr>
      <w:spacing w:after="180" w:line="240" w:lineRule="auto"/>
    </w:pPr>
    <w:rPr>
      <w:rFonts w:eastAsiaTheme="minorHAnsi"/>
      <w:color w:val="A6A6A6" w:themeColor="background1" w:themeShade="A6"/>
      <w:sz w:val="14"/>
    </w:rPr>
  </w:style>
  <w:style w:type="paragraph" w:customStyle="1" w:styleId="F0F6B4FD00D04503A4173AA599A0FCFB8">
    <w:name w:val="F0F6B4FD00D04503A4173AA599A0FCFB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
    <w:name w:val="2D07AB3D48C544A7ABC34B8EA92D55278"/>
    <w:rsid w:val="008D7199"/>
    <w:pPr>
      <w:spacing w:after="180" w:line="240" w:lineRule="auto"/>
    </w:pPr>
    <w:rPr>
      <w:rFonts w:eastAsiaTheme="minorHAnsi"/>
      <w:color w:val="262626" w:themeColor="text1" w:themeTint="D9"/>
      <w:sz w:val="16"/>
    </w:rPr>
  </w:style>
  <w:style w:type="paragraph" w:customStyle="1" w:styleId="66F33F01851B4AEAAFDCCF22FC61ECFD4">
    <w:name w:val="66F33F01851B4AEAAFDCCF22FC61ECFD4"/>
    <w:rsid w:val="008D7199"/>
    <w:pPr>
      <w:spacing w:after="180" w:line="240" w:lineRule="auto"/>
    </w:pPr>
    <w:rPr>
      <w:rFonts w:eastAsiaTheme="minorHAnsi"/>
      <w:color w:val="A6A6A6" w:themeColor="background1" w:themeShade="A6"/>
      <w:sz w:val="14"/>
    </w:rPr>
  </w:style>
  <w:style w:type="paragraph" w:customStyle="1" w:styleId="DE17D41320344EDC846AEC00BA8890F36">
    <w:name w:val="DE17D41320344EDC846AEC00BA8890F36"/>
    <w:rsid w:val="008D7199"/>
    <w:pPr>
      <w:spacing w:after="180" w:line="240" w:lineRule="auto"/>
    </w:pPr>
    <w:rPr>
      <w:rFonts w:eastAsiaTheme="minorHAnsi"/>
      <w:color w:val="A6A6A6" w:themeColor="background1" w:themeShade="A6"/>
      <w:sz w:val="14"/>
    </w:rPr>
  </w:style>
  <w:style w:type="paragraph" w:customStyle="1" w:styleId="A1CB3950A75D41ABB42844B0DF92B98B58">
    <w:name w:val="A1CB3950A75D41ABB42844B0DF92B98B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8">
    <w:name w:val="2D18659E10804AD38E56DB63ACE50E92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5">
    <w:name w:val="01FB06FB61EE4055AFC56A9A4A20B17C6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5">
    <w:name w:val="3CA9253634FE45F49F86E2F79543D6B2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3">
    <w:name w:val="C0C3FE2DC44641138CF5158EFD2B715553"/>
    <w:rsid w:val="008D7199"/>
    <w:pPr>
      <w:spacing w:after="180" w:line="240" w:lineRule="auto"/>
    </w:pPr>
    <w:rPr>
      <w:rFonts w:eastAsiaTheme="minorHAnsi"/>
      <w:color w:val="262626" w:themeColor="text1" w:themeTint="D9"/>
      <w:sz w:val="16"/>
    </w:rPr>
  </w:style>
  <w:style w:type="paragraph" w:customStyle="1" w:styleId="9F3AAB161A224FA9B8D701F02F02AB6265">
    <w:name w:val="9F3AAB161A224FA9B8D701F02F02AB6265"/>
    <w:rsid w:val="008D7199"/>
    <w:pPr>
      <w:spacing w:after="180" w:line="240" w:lineRule="auto"/>
    </w:pPr>
    <w:rPr>
      <w:rFonts w:eastAsiaTheme="minorHAnsi"/>
      <w:color w:val="A6A6A6" w:themeColor="background1" w:themeShade="A6"/>
      <w:sz w:val="14"/>
    </w:rPr>
  </w:style>
  <w:style w:type="paragraph" w:customStyle="1" w:styleId="5DF80ACE815641E18BEC96D7E137E69E65">
    <w:name w:val="5DF80ACE815641E18BEC96D7E137E69E65"/>
    <w:rsid w:val="008D7199"/>
    <w:pPr>
      <w:spacing w:after="180" w:line="240" w:lineRule="auto"/>
    </w:pPr>
    <w:rPr>
      <w:rFonts w:eastAsiaTheme="minorHAnsi"/>
      <w:color w:val="A6A6A6" w:themeColor="background1" w:themeShade="A6"/>
      <w:sz w:val="14"/>
    </w:rPr>
  </w:style>
  <w:style w:type="paragraph" w:customStyle="1" w:styleId="4B82B13F1AC24F519C63398F6784211D65">
    <w:name w:val="4B82B13F1AC24F519C63398F6784211D65"/>
    <w:rsid w:val="008D7199"/>
    <w:pPr>
      <w:spacing w:after="180" w:line="240" w:lineRule="auto"/>
    </w:pPr>
    <w:rPr>
      <w:rFonts w:eastAsiaTheme="minorHAnsi"/>
      <w:color w:val="262626" w:themeColor="text1" w:themeTint="D9"/>
      <w:sz w:val="18"/>
    </w:rPr>
  </w:style>
  <w:style w:type="paragraph" w:customStyle="1" w:styleId="383A9FC8C0AA4966B2A6D63953FC3BF965">
    <w:name w:val="383A9FC8C0AA4966B2A6D63953FC3BF9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5">
    <w:name w:val="6E3002F3ED4A4B9AADE4EFDFA4F83F03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5">
    <w:name w:val="D48EF9471508485C8988715678FFA721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5">
    <w:name w:val="913AC87962B04E25A6706BCDAE95491E35"/>
    <w:rsid w:val="008D7199"/>
    <w:pPr>
      <w:spacing w:after="180" w:line="240" w:lineRule="auto"/>
    </w:pPr>
    <w:rPr>
      <w:rFonts w:eastAsiaTheme="minorHAnsi"/>
      <w:color w:val="262626" w:themeColor="text1" w:themeTint="D9"/>
      <w:sz w:val="16"/>
    </w:rPr>
  </w:style>
  <w:style w:type="paragraph" w:customStyle="1" w:styleId="E2E7B8C58B8E45D3BA4C0DE921A42ADB65">
    <w:name w:val="E2E7B8C58B8E45D3BA4C0DE921A42ADB65"/>
    <w:rsid w:val="008D7199"/>
    <w:pPr>
      <w:spacing w:after="180" w:line="240" w:lineRule="auto"/>
    </w:pPr>
    <w:rPr>
      <w:rFonts w:eastAsiaTheme="minorHAnsi"/>
      <w:color w:val="A6A6A6" w:themeColor="background1" w:themeShade="A6"/>
      <w:sz w:val="14"/>
    </w:rPr>
  </w:style>
  <w:style w:type="paragraph" w:customStyle="1" w:styleId="4650EB9EA7CC44868DBE6F600097EEF865">
    <w:name w:val="4650EB9EA7CC44868DBE6F600097EEF865"/>
    <w:rsid w:val="008D7199"/>
    <w:pPr>
      <w:spacing w:after="180" w:line="240" w:lineRule="auto"/>
    </w:pPr>
    <w:rPr>
      <w:rFonts w:eastAsiaTheme="minorHAnsi"/>
      <w:color w:val="A6A6A6" w:themeColor="background1" w:themeShade="A6"/>
      <w:sz w:val="14"/>
    </w:rPr>
  </w:style>
  <w:style w:type="paragraph" w:customStyle="1" w:styleId="F0F6B4FD00D04503A4173AA599A0FCFB9">
    <w:name w:val="F0F6B4FD00D04503A4173AA599A0FCFB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
    <w:name w:val="2D07AB3D48C544A7ABC34B8EA92D55279"/>
    <w:rsid w:val="008D7199"/>
    <w:pPr>
      <w:spacing w:after="180" w:line="240" w:lineRule="auto"/>
    </w:pPr>
    <w:rPr>
      <w:rFonts w:eastAsiaTheme="minorHAnsi"/>
      <w:color w:val="262626" w:themeColor="text1" w:themeTint="D9"/>
      <w:sz w:val="16"/>
    </w:rPr>
  </w:style>
  <w:style w:type="paragraph" w:customStyle="1" w:styleId="66F33F01851B4AEAAFDCCF22FC61ECFD5">
    <w:name w:val="66F33F01851B4AEAAFDCCF22FC61ECFD5"/>
    <w:rsid w:val="008D7199"/>
    <w:pPr>
      <w:spacing w:after="180" w:line="240" w:lineRule="auto"/>
    </w:pPr>
    <w:rPr>
      <w:rFonts w:eastAsiaTheme="minorHAnsi"/>
      <w:color w:val="A6A6A6" w:themeColor="background1" w:themeShade="A6"/>
      <w:sz w:val="14"/>
    </w:rPr>
  </w:style>
  <w:style w:type="paragraph" w:customStyle="1" w:styleId="DE17D41320344EDC846AEC00BA8890F37">
    <w:name w:val="DE17D41320344EDC846AEC00BA8890F37"/>
    <w:rsid w:val="008D7199"/>
    <w:pPr>
      <w:spacing w:after="180" w:line="240" w:lineRule="auto"/>
    </w:pPr>
    <w:rPr>
      <w:rFonts w:eastAsiaTheme="minorHAnsi"/>
      <w:color w:val="A6A6A6" w:themeColor="background1" w:themeShade="A6"/>
      <w:sz w:val="14"/>
    </w:rPr>
  </w:style>
  <w:style w:type="paragraph" w:customStyle="1" w:styleId="A1CB3950A75D41ABB42844B0DF92B98B59">
    <w:name w:val="A1CB3950A75D41ABB42844B0DF92B98B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9">
    <w:name w:val="2D18659E10804AD38E56DB63ACE50E92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6">
    <w:name w:val="01FB06FB61EE4055AFC56A9A4A20B17C6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6">
    <w:name w:val="3CA9253634FE45F49F86E2F79543D6B2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4">
    <w:name w:val="C0C3FE2DC44641138CF5158EFD2B715554"/>
    <w:rsid w:val="008D7199"/>
    <w:pPr>
      <w:spacing w:after="180" w:line="240" w:lineRule="auto"/>
    </w:pPr>
    <w:rPr>
      <w:rFonts w:eastAsiaTheme="minorHAnsi"/>
      <w:color w:val="262626" w:themeColor="text1" w:themeTint="D9"/>
      <w:sz w:val="16"/>
    </w:rPr>
  </w:style>
  <w:style w:type="paragraph" w:customStyle="1" w:styleId="9F3AAB161A224FA9B8D701F02F02AB6266">
    <w:name w:val="9F3AAB161A224FA9B8D701F02F02AB6266"/>
    <w:rsid w:val="008D7199"/>
    <w:pPr>
      <w:spacing w:after="180" w:line="240" w:lineRule="auto"/>
    </w:pPr>
    <w:rPr>
      <w:rFonts w:eastAsiaTheme="minorHAnsi"/>
      <w:color w:val="A6A6A6" w:themeColor="background1" w:themeShade="A6"/>
      <w:sz w:val="14"/>
    </w:rPr>
  </w:style>
  <w:style w:type="paragraph" w:customStyle="1" w:styleId="5DF80ACE815641E18BEC96D7E137E69E66">
    <w:name w:val="5DF80ACE815641E18BEC96D7E137E69E66"/>
    <w:rsid w:val="008D7199"/>
    <w:pPr>
      <w:spacing w:after="180" w:line="240" w:lineRule="auto"/>
    </w:pPr>
    <w:rPr>
      <w:rFonts w:eastAsiaTheme="minorHAnsi"/>
      <w:color w:val="A6A6A6" w:themeColor="background1" w:themeShade="A6"/>
      <w:sz w:val="14"/>
    </w:rPr>
  </w:style>
  <w:style w:type="paragraph" w:customStyle="1" w:styleId="4B82B13F1AC24F519C63398F6784211D66">
    <w:name w:val="4B82B13F1AC24F519C63398F6784211D66"/>
    <w:rsid w:val="008D7199"/>
    <w:pPr>
      <w:spacing w:after="180" w:line="240" w:lineRule="auto"/>
    </w:pPr>
    <w:rPr>
      <w:rFonts w:eastAsiaTheme="minorHAnsi"/>
      <w:color w:val="262626" w:themeColor="text1" w:themeTint="D9"/>
      <w:sz w:val="18"/>
    </w:rPr>
  </w:style>
  <w:style w:type="paragraph" w:customStyle="1" w:styleId="383A9FC8C0AA4966B2A6D63953FC3BF966">
    <w:name w:val="383A9FC8C0AA4966B2A6D63953FC3BF9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6">
    <w:name w:val="6E3002F3ED4A4B9AADE4EFDFA4F83F03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6">
    <w:name w:val="D48EF9471508485C8988715678FFA721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6">
    <w:name w:val="913AC87962B04E25A6706BCDAE95491E36"/>
    <w:rsid w:val="008D7199"/>
    <w:pPr>
      <w:spacing w:after="180" w:line="240" w:lineRule="auto"/>
    </w:pPr>
    <w:rPr>
      <w:rFonts w:eastAsiaTheme="minorHAnsi"/>
      <w:color w:val="262626" w:themeColor="text1" w:themeTint="D9"/>
      <w:sz w:val="16"/>
    </w:rPr>
  </w:style>
  <w:style w:type="paragraph" w:customStyle="1" w:styleId="E2E7B8C58B8E45D3BA4C0DE921A42ADB66">
    <w:name w:val="E2E7B8C58B8E45D3BA4C0DE921A42ADB66"/>
    <w:rsid w:val="008D7199"/>
    <w:pPr>
      <w:spacing w:after="180" w:line="240" w:lineRule="auto"/>
    </w:pPr>
    <w:rPr>
      <w:rFonts w:eastAsiaTheme="minorHAnsi"/>
      <w:color w:val="A6A6A6" w:themeColor="background1" w:themeShade="A6"/>
      <w:sz w:val="14"/>
    </w:rPr>
  </w:style>
  <w:style w:type="paragraph" w:customStyle="1" w:styleId="4650EB9EA7CC44868DBE6F600097EEF866">
    <w:name w:val="4650EB9EA7CC44868DBE6F600097EEF866"/>
    <w:rsid w:val="008D7199"/>
    <w:pPr>
      <w:spacing w:after="180" w:line="240" w:lineRule="auto"/>
    </w:pPr>
    <w:rPr>
      <w:rFonts w:eastAsiaTheme="minorHAnsi"/>
      <w:color w:val="A6A6A6" w:themeColor="background1" w:themeShade="A6"/>
      <w:sz w:val="14"/>
    </w:rPr>
  </w:style>
  <w:style w:type="paragraph" w:customStyle="1" w:styleId="F0F6B4FD00D04503A4173AA599A0FCFB10">
    <w:name w:val="F0F6B4FD00D04503A4173AA599A0FCFB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
    <w:name w:val="2D07AB3D48C544A7ABC34B8EA92D552710"/>
    <w:rsid w:val="008D7199"/>
    <w:pPr>
      <w:spacing w:after="180" w:line="240" w:lineRule="auto"/>
    </w:pPr>
    <w:rPr>
      <w:rFonts w:eastAsiaTheme="minorHAnsi"/>
      <w:color w:val="262626" w:themeColor="text1" w:themeTint="D9"/>
      <w:sz w:val="16"/>
    </w:rPr>
  </w:style>
  <w:style w:type="paragraph" w:customStyle="1" w:styleId="66F33F01851B4AEAAFDCCF22FC61ECFD6">
    <w:name w:val="66F33F01851B4AEAAFDCCF22FC61ECFD6"/>
    <w:rsid w:val="008D7199"/>
    <w:pPr>
      <w:spacing w:after="180" w:line="240" w:lineRule="auto"/>
    </w:pPr>
    <w:rPr>
      <w:rFonts w:eastAsiaTheme="minorHAnsi"/>
      <w:color w:val="A6A6A6" w:themeColor="background1" w:themeShade="A6"/>
      <w:sz w:val="14"/>
    </w:rPr>
  </w:style>
  <w:style w:type="paragraph" w:customStyle="1" w:styleId="DE17D41320344EDC846AEC00BA8890F38">
    <w:name w:val="DE17D41320344EDC846AEC00BA8890F38"/>
    <w:rsid w:val="008D7199"/>
    <w:pPr>
      <w:spacing w:after="180" w:line="240" w:lineRule="auto"/>
    </w:pPr>
    <w:rPr>
      <w:rFonts w:eastAsiaTheme="minorHAnsi"/>
      <w:color w:val="A6A6A6" w:themeColor="background1" w:themeShade="A6"/>
      <w:sz w:val="14"/>
    </w:rPr>
  </w:style>
  <w:style w:type="paragraph" w:customStyle="1" w:styleId="A1CB3950A75D41ABB42844B0DF92B98B60">
    <w:name w:val="A1CB3950A75D41ABB42844B0DF92B98B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0">
    <w:name w:val="2D18659E10804AD38E56DB63ACE50E92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7">
    <w:name w:val="01FB06FB61EE4055AFC56A9A4A20B17C6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7">
    <w:name w:val="3CA9253634FE45F49F86E2F79543D6B2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5">
    <w:name w:val="C0C3FE2DC44641138CF5158EFD2B715555"/>
    <w:rsid w:val="008D7199"/>
    <w:pPr>
      <w:spacing w:after="180" w:line="240" w:lineRule="auto"/>
    </w:pPr>
    <w:rPr>
      <w:rFonts w:eastAsiaTheme="minorHAnsi"/>
      <w:color w:val="262626" w:themeColor="text1" w:themeTint="D9"/>
      <w:sz w:val="16"/>
    </w:rPr>
  </w:style>
  <w:style w:type="paragraph" w:customStyle="1" w:styleId="9F3AAB161A224FA9B8D701F02F02AB6267">
    <w:name w:val="9F3AAB161A224FA9B8D701F02F02AB6267"/>
    <w:rsid w:val="008D7199"/>
    <w:pPr>
      <w:spacing w:after="180" w:line="240" w:lineRule="auto"/>
    </w:pPr>
    <w:rPr>
      <w:rFonts w:eastAsiaTheme="minorHAnsi"/>
      <w:color w:val="A6A6A6" w:themeColor="background1" w:themeShade="A6"/>
      <w:sz w:val="14"/>
    </w:rPr>
  </w:style>
  <w:style w:type="paragraph" w:customStyle="1" w:styleId="5DF80ACE815641E18BEC96D7E137E69E67">
    <w:name w:val="5DF80ACE815641E18BEC96D7E137E69E67"/>
    <w:rsid w:val="008D7199"/>
    <w:pPr>
      <w:spacing w:after="180" w:line="240" w:lineRule="auto"/>
    </w:pPr>
    <w:rPr>
      <w:rFonts w:eastAsiaTheme="minorHAnsi"/>
      <w:color w:val="A6A6A6" w:themeColor="background1" w:themeShade="A6"/>
      <w:sz w:val="14"/>
    </w:rPr>
  </w:style>
  <w:style w:type="paragraph" w:customStyle="1" w:styleId="4B82B13F1AC24F519C63398F6784211D67">
    <w:name w:val="4B82B13F1AC24F519C63398F6784211D67"/>
    <w:rsid w:val="008D7199"/>
    <w:pPr>
      <w:spacing w:after="180" w:line="240" w:lineRule="auto"/>
    </w:pPr>
    <w:rPr>
      <w:rFonts w:eastAsiaTheme="minorHAnsi"/>
      <w:color w:val="262626" w:themeColor="text1" w:themeTint="D9"/>
      <w:sz w:val="18"/>
    </w:rPr>
  </w:style>
  <w:style w:type="paragraph" w:customStyle="1" w:styleId="383A9FC8C0AA4966B2A6D63953FC3BF967">
    <w:name w:val="383A9FC8C0AA4966B2A6D63953FC3BF9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7">
    <w:name w:val="6E3002F3ED4A4B9AADE4EFDFA4F83F03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7">
    <w:name w:val="D48EF9471508485C8988715678FFA721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7">
    <w:name w:val="913AC87962B04E25A6706BCDAE95491E37"/>
    <w:rsid w:val="008D7199"/>
    <w:pPr>
      <w:spacing w:after="180" w:line="240" w:lineRule="auto"/>
    </w:pPr>
    <w:rPr>
      <w:rFonts w:eastAsiaTheme="minorHAnsi"/>
      <w:color w:val="262626" w:themeColor="text1" w:themeTint="D9"/>
      <w:sz w:val="16"/>
    </w:rPr>
  </w:style>
  <w:style w:type="paragraph" w:customStyle="1" w:styleId="E2E7B8C58B8E45D3BA4C0DE921A42ADB67">
    <w:name w:val="E2E7B8C58B8E45D3BA4C0DE921A42ADB67"/>
    <w:rsid w:val="008D7199"/>
    <w:pPr>
      <w:spacing w:after="180" w:line="240" w:lineRule="auto"/>
    </w:pPr>
    <w:rPr>
      <w:rFonts w:eastAsiaTheme="minorHAnsi"/>
      <w:color w:val="A6A6A6" w:themeColor="background1" w:themeShade="A6"/>
      <w:sz w:val="14"/>
    </w:rPr>
  </w:style>
  <w:style w:type="paragraph" w:customStyle="1" w:styleId="4650EB9EA7CC44868DBE6F600097EEF867">
    <w:name w:val="4650EB9EA7CC44868DBE6F600097EEF867"/>
    <w:rsid w:val="008D7199"/>
    <w:pPr>
      <w:spacing w:after="180" w:line="240" w:lineRule="auto"/>
    </w:pPr>
    <w:rPr>
      <w:rFonts w:eastAsiaTheme="minorHAnsi"/>
      <w:color w:val="A6A6A6" w:themeColor="background1" w:themeShade="A6"/>
      <w:sz w:val="14"/>
    </w:rPr>
  </w:style>
  <w:style w:type="paragraph" w:customStyle="1" w:styleId="F0F6B4FD00D04503A4173AA599A0FCFB11">
    <w:name w:val="F0F6B4FD00D04503A4173AA599A0FCFB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
    <w:name w:val="2D07AB3D48C544A7ABC34B8EA92D552711"/>
    <w:rsid w:val="008D7199"/>
    <w:pPr>
      <w:spacing w:after="180" w:line="240" w:lineRule="auto"/>
    </w:pPr>
    <w:rPr>
      <w:rFonts w:eastAsiaTheme="minorHAnsi"/>
      <w:color w:val="262626" w:themeColor="text1" w:themeTint="D9"/>
      <w:sz w:val="16"/>
    </w:rPr>
  </w:style>
  <w:style w:type="paragraph" w:customStyle="1" w:styleId="66F33F01851B4AEAAFDCCF22FC61ECFD7">
    <w:name w:val="66F33F01851B4AEAAFDCCF22FC61ECFD7"/>
    <w:rsid w:val="008D7199"/>
    <w:pPr>
      <w:spacing w:after="180" w:line="240" w:lineRule="auto"/>
    </w:pPr>
    <w:rPr>
      <w:rFonts w:eastAsiaTheme="minorHAnsi"/>
      <w:color w:val="A6A6A6" w:themeColor="background1" w:themeShade="A6"/>
      <w:sz w:val="14"/>
    </w:rPr>
  </w:style>
  <w:style w:type="paragraph" w:customStyle="1" w:styleId="DE17D41320344EDC846AEC00BA8890F39">
    <w:name w:val="DE17D41320344EDC846AEC00BA8890F39"/>
    <w:rsid w:val="008D7199"/>
    <w:pPr>
      <w:spacing w:after="180" w:line="240" w:lineRule="auto"/>
    </w:pPr>
    <w:rPr>
      <w:rFonts w:eastAsiaTheme="minorHAnsi"/>
      <w:color w:val="A6A6A6" w:themeColor="background1" w:themeShade="A6"/>
      <w:sz w:val="14"/>
    </w:rPr>
  </w:style>
  <w:style w:type="paragraph" w:customStyle="1" w:styleId="A1CB3950A75D41ABB42844B0DF92B98B61">
    <w:name w:val="A1CB3950A75D41ABB42844B0DF92B98B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1">
    <w:name w:val="2D18659E10804AD38E56DB63ACE50E92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8">
    <w:name w:val="01FB06FB61EE4055AFC56A9A4A20B17C6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8">
    <w:name w:val="3CA9253634FE45F49F86E2F79543D6B2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6">
    <w:name w:val="C0C3FE2DC44641138CF5158EFD2B715556"/>
    <w:rsid w:val="008D7199"/>
    <w:pPr>
      <w:spacing w:after="180" w:line="240" w:lineRule="auto"/>
    </w:pPr>
    <w:rPr>
      <w:rFonts w:eastAsiaTheme="minorHAnsi"/>
      <w:color w:val="262626" w:themeColor="text1" w:themeTint="D9"/>
      <w:sz w:val="16"/>
    </w:rPr>
  </w:style>
  <w:style w:type="paragraph" w:customStyle="1" w:styleId="9F3AAB161A224FA9B8D701F02F02AB6268">
    <w:name w:val="9F3AAB161A224FA9B8D701F02F02AB6268"/>
    <w:rsid w:val="008D7199"/>
    <w:pPr>
      <w:spacing w:after="180" w:line="240" w:lineRule="auto"/>
    </w:pPr>
    <w:rPr>
      <w:rFonts w:eastAsiaTheme="minorHAnsi"/>
      <w:color w:val="A6A6A6" w:themeColor="background1" w:themeShade="A6"/>
      <w:sz w:val="14"/>
    </w:rPr>
  </w:style>
  <w:style w:type="paragraph" w:customStyle="1" w:styleId="5DF80ACE815641E18BEC96D7E137E69E68">
    <w:name w:val="5DF80ACE815641E18BEC96D7E137E69E68"/>
    <w:rsid w:val="008D7199"/>
    <w:pPr>
      <w:spacing w:after="180" w:line="240" w:lineRule="auto"/>
    </w:pPr>
    <w:rPr>
      <w:rFonts w:eastAsiaTheme="minorHAnsi"/>
      <w:color w:val="A6A6A6" w:themeColor="background1" w:themeShade="A6"/>
      <w:sz w:val="14"/>
    </w:rPr>
  </w:style>
  <w:style w:type="paragraph" w:customStyle="1" w:styleId="4B82B13F1AC24F519C63398F6784211D68">
    <w:name w:val="4B82B13F1AC24F519C63398F6784211D68"/>
    <w:rsid w:val="008D7199"/>
    <w:pPr>
      <w:spacing w:after="180" w:line="240" w:lineRule="auto"/>
    </w:pPr>
    <w:rPr>
      <w:rFonts w:eastAsiaTheme="minorHAnsi"/>
      <w:color w:val="262626" w:themeColor="text1" w:themeTint="D9"/>
      <w:sz w:val="18"/>
    </w:rPr>
  </w:style>
  <w:style w:type="paragraph" w:customStyle="1" w:styleId="383A9FC8C0AA4966B2A6D63953FC3BF968">
    <w:name w:val="383A9FC8C0AA4966B2A6D63953FC3BF9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8">
    <w:name w:val="6E3002F3ED4A4B9AADE4EFDFA4F83F03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8">
    <w:name w:val="D48EF9471508485C8988715678FFA721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8">
    <w:name w:val="913AC87962B04E25A6706BCDAE95491E38"/>
    <w:rsid w:val="008D7199"/>
    <w:pPr>
      <w:spacing w:after="180" w:line="240" w:lineRule="auto"/>
    </w:pPr>
    <w:rPr>
      <w:rFonts w:eastAsiaTheme="minorHAnsi"/>
      <w:color w:val="262626" w:themeColor="text1" w:themeTint="D9"/>
      <w:sz w:val="16"/>
    </w:rPr>
  </w:style>
  <w:style w:type="paragraph" w:customStyle="1" w:styleId="E2E7B8C58B8E45D3BA4C0DE921A42ADB68">
    <w:name w:val="E2E7B8C58B8E45D3BA4C0DE921A42ADB68"/>
    <w:rsid w:val="008D7199"/>
    <w:pPr>
      <w:spacing w:after="180" w:line="240" w:lineRule="auto"/>
    </w:pPr>
    <w:rPr>
      <w:rFonts w:eastAsiaTheme="minorHAnsi"/>
      <w:color w:val="A6A6A6" w:themeColor="background1" w:themeShade="A6"/>
      <w:sz w:val="14"/>
    </w:rPr>
  </w:style>
  <w:style w:type="paragraph" w:customStyle="1" w:styleId="4650EB9EA7CC44868DBE6F600097EEF868">
    <w:name w:val="4650EB9EA7CC44868DBE6F600097EEF868"/>
    <w:rsid w:val="008D7199"/>
    <w:pPr>
      <w:spacing w:after="180" w:line="240" w:lineRule="auto"/>
    </w:pPr>
    <w:rPr>
      <w:rFonts w:eastAsiaTheme="minorHAnsi"/>
      <w:color w:val="A6A6A6" w:themeColor="background1" w:themeShade="A6"/>
      <w:sz w:val="14"/>
    </w:rPr>
  </w:style>
  <w:style w:type="paragraph" w:customStyle="1" w:styleId="F0F6B4FD00D04503A4173AA599A0FCFB12">
    <w:name w:val="F0F6B4FD00D04503A4173AA599A0FCFB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2">
    <w:name w:val="2D07AB3D48C544A7ABC34B8EA92D552712"/>
    <w:rsid w:val="008D7199"/>
    <w:pPr>
      <w:spacing w:after="180" w:line="240" w:lineRule="auto"/>
    </w:pPr>
    <w:rPr>
      <w:rFonts w:eastAsiaTheme="minorHAnsi"/>
      <w:color w:val="262626" w:themeColor="text1" w:themeTint="D9"/>
      <w:sz w:val="16"/>
    </w:rPr>
  </w:style>
  <w:style w:type="paragraph" w:customStyle="1" w:styleId="66F33F01851B4AEAAFDCCF22FC61ECFD8">
    <w:name w:val="66F33F01851B4AEAAFDCCF22FC61ECFD8"/>
    <w:rsid w:val="008D7199"/>
    <w:pPr>
      <w:spacing w:after="180" w:line="240" w:lineRule="auto"/>
    </w:pPr>
    <w:rPr>
      <w:rFonts w:eastAsiaTheme="minorHAnsi"/>
      <w:color w:val="A6A6A6" w:themeColor="background1" w:themeShade="A6"/>
      <w:sz w:val="14"/>
    </w:rPr>
  </w:style>
  <w:style w:type="paragraph" w:customStyle="1" w:styleId="DE17D41320344EDC846AEC00BA8890F310">
    <w:name w:val="DE17D41320344EDC846AEC00BA8890F310"/>
    <w:rsid w:val="008D7199"/>
    <w:pPr>
      <w:spacing w:after="180" w:line="240" w:lineRule="auto"/>
    </w:pPr>
    <w:rPr>
      <w:rFonts w:eastAsiaTheme="minorHAnsi"/>
      <w:color w:val="A6A6A6" w:themeColor="background1" w:themeShade="A6"/>
      <w:sz w:val="14"/>
    </w:rPr>
  </w:style>
  <w:style w:type="paragraph" w:customStyle="1" w:styleId="A1CB3950A75D41ABB42844B0DF92B98B62">
    <w:name w:val="A1CB3950A75D41ABB42844B0DF92B98B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2">
    <w:name w:val="2D18659E10804AD38E56DB63ACE50E92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9">
    <w:name w:val="01FB06FB61EE4055AFC56A9A4A20B17C6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9">
    <w:name w:val="3CA9253634FE45F49F86E2F79543D6B2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7">
    <w:name w:val="C0C3FE2DC44641138CF5158EFD2B715557"/>
    <w:rsid w:val="008D7199"/>
    <w:pPr>
      <w:spacing w:after="180" w:line="240" w:lineRule="auto"/>
    </w:pPr>
    <w:rPr>
      <w:rFonts w:eastAsiaTheme="minorHAnsi"/>
      <w:color w:val="262626" w:themeColor="text1" w:themeTint="D9"/>
      <w:sz w:val="16"/>
    </w:rPr>
  </w:style>
  <w:style w:type="paragraph" w:customStyle="1" w:styleId="9F3AAB161A224FA9B8D701F02F02AB6269">
    <w:name w:val="9F3AAB161A224FA9B8D701F02F02AB6269"/>
    <w:rsid w:val="008D7199"/>
    <w:pPr>
      <w:spacing w:after="180" w:line="240" w:lineRule="auto"/>
    </w:pPr>
    <w:rPr>
      <w:rFonts w:eastAsiaTheme="minorHAnsi"/>
      <w:color w:val="A6A6A6" w:themeColor="background1" w:themeShade="A6"/>
      <w:sz w:val="14"/>
    </w:rPr>
  </w:style>
  <w:style w:type="paragraph" w:customStyle="1" w:styleId="5DF80ACE815641E18BEC96D7E137E69E69">
    <w:name w:val="5DF80ACE815641E18BEC96D7E137E69E69"/>
    <w:rsid w:val="008D7199"/>
    <w:pPr>
      <w:spacing w:after="180" w:line="240" w:lineRule="auto"/>
    </w:pPr>
    <w:rPr>
      <w:rFonts w:eastAsiaTheme="minorHAnsi"/>
      <w:color w:val="A6A6A6" w:themeColor="background1" w:themeShade="A6"/>
      <w:sz w:val="14"/>
    </w:rPr>
  </w:style>
  <w:style w:type="paragraph" w:customStyle="1" w:styleId="4B82B13F1AC24F519C63398F6784211D69">
    <w:name w:val="4B82B13F1AC24F519C63398F6784211D69"/>
    <w:rsid w:val="008D7199"/>
    <w:pPr>
      <w:spacing w:after="180" w:line="240" w:lineRule="auto"/>
    </w:pPr>
    <w:rPr>
      <w:rFonts w:eastAsiaTheme="minorHAnsi"/>
      <w:color w:val="262626" w:themeColor="text1" w:themeTint="D9"/>
      <w:sz w:val="18"/>
    </w:rPr>
  </w:style>
  <w:style w:type="paragraph" w:customStyle="1" w:styleId="383A9FC8C0AA4966B2A6D63953FC3BF969">
    <w:name w:val="383A9FC8C0AA4966B2A6D63953FC3BF9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9">
    <w:name w:val="6E3002F3ED4A4B9AADE4EFDFA4F83F03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9">
    <w:name w:val="D48EF9471508485C8988715678FFA721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9">
    <w:name w:val="913AC87962B04E25A6706BCDAE95491E39"/>
    <w:rsid w:val="008D7199"/>
    <w:pPr>
      <w:spacing w:after="180" w:line="240" w:lineRule="auto"/>
    </w:pPr>
    <w:rPr>
      <w:rFonts w:eastAsiaTheme="minorHAnsi"/>
      <w:color w:val="262626" w:themeColor="text1" w:themeTint="D9"/>
      <w:sz w:val="16"/>
    </w:rPr>
  </w:style>
  <w:style w:type="paragraph" w:customStyle="1" w:styleId="E2E7B8C58B8E45D3BA4C0DE921A42ADB69">
    <w:name w:val="E2E7B8C58B8E45D3BA4C0DE921A42ADB69"/>
    <w:rsid w:val="008D7199"/>
    <w:pPr>
      <w:spacing w:after="180" w:line="240" w:lineRule="auto"/>
    </w:pPr>
    <w:rPr>
      <w:rFonts w:eastAsiaTheme="minorHAnsi"/>
      <w:color w:val="A6A6A6" w:themeColor="background1" w:themeShade="A6"/>
      <w:sz w:val="14"/>
    </w:rPr>
  </w:style>
  <w:style w:type="paragraph" w:customStyle="1" w:styleId="4650EB9EA7CC44868DBE6F600097EEF869">
    <w:name w:val="4650EB9EA7CC44868DBE6F600097EEF869"/>
    <w:rsid w:val="008D7199"/>
    <w:pPr>
      <w:spacing w:after="180" w:line="240" w:lineRule="auto"/>
    </w:pPr>
    <w:rPr>
      <w:rFonts w:eastAsiaTheme="minorHAnsi"/>
      <w:color w:val="A6A6A6" w:themeColor="background1" w:themeShade="A6"/>
      <w:sz w:val="14"/>
    </w:rPr>
  </w:style>
  <w:style w:type="paragraph" w:customStyle="1" w:styleId="F0F6B4FD00D04503A4173AA599A0FCFB13">
    <w:name w:val="F0F6B4FD00D04503A4173AA599A0FCFB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3">
    <w:name w:val="2D07AB3D48C544A7ABC34B8EA92D552713"/>
    <w:rsid w:val="008D7199"/>
    <w:pPr>
      <w:spacing w:after="180" w:line="240" w:lineRule="auto"/>
    </w:pPr>
    <w:rPr>
      <w:rFonts w:eastAsiaTheme="minorHAnsi"/>
      <w:color w:val="262626" w:themeColor="text1" w:themeTint="D9"/>
      <w:sz w:val="16"/>
    </w:rPr>
  </w:style>
  <w:style w:type="paragraph" w:customStyle="1" w:styleId="66F33F01851B4AEAAFDCCF22FC61ECFD9">
    <w:name w:val="66F33F01851B4AEAAFDCCF22FC61ECFD9"/>
    <w:rsid w:val="008D7199"/>
    <w:pPr>
      <w:spacing w:after="180" w:line="240" w:lineRule="auto"/>
    </w:pPr>
    <w:rPr>
      <w:rFonts w:eastAsiaTheme="minorHAnsi"/>
      <w:color w:val="A6A6A6" w:themeColor="background1" w:themeShade="A6"/>
      <w:sz w:val="14"/>
    </w:rPr>
  </w:style>
  <w:style w:type="paragraph" w:customStyle="1" w:styleId="DE17D41320344EDC846AEC00BA8890F311">
    <w:name w:val="DE17D41320344EDC846AEC00BA8890F311"/>
    <w:rsid w:val="008D7199"/>
    <w:pPr>
      <w:spacing w:after="180" w:line="240" w:lineRule="auto"/>
    </w:pPr>
    <w:rPr>
      <w:rFonts w:eastAsiaTheme="minorHAnsi"/>
      <w:color w:val="A6A6A6" w:themeColor="background1" w:themeShade="A6"/>
      <w:sz w:val="14"/>
    </w:rPr>
  </w:style>
  <w:style w:type="paragraph" w:customStyle="1" w:styleId="A1CB3950A75D41ABB42844B0DF92B98B63">
    <w:name w:val="A1CB3950A75D41ABB42844B0DF92B98B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3">
    <w:name w:val="2D18659E10804AD38E56DB63ACE50E92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0">
    <w:name w:val="01FB06FB61EE4055AFC56A9A4A20B17C7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0">
    <w:name w:val="3CA9253634FE45F49F86E2F79543D6B2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8">
    <w:name w:val="C0C3FE2DC44641138CF5158EFD2B715558"/>
    <w:rsid w:val="008D7199"/>
    <w:pPr>
      <w:spacing w:after="180" w:line="240" w:lineRule="auto"/>
    </w:pPr>
    <w:rPr>
      <w:rFonts w:eastAsiaTheme="minorHAnsi"/>
      <w:color w:val="262626" w:themeColor="text1" w:themeTint="D9"/>
      <w:sz w:val="16"/>
    </w:rPr>
  </w:style>
  <w:style w:type="paragraph" w:customStyle="1" w:styleId="9F3AAB161A224FA9B8D701F02F02AB6270">
    <w:name w:val="9F3AAB161A224FA9B8D701F02F02AB6270"/>
    <w:rsid w:val="008D7199"/>
    <w:pPr>
      <w:spacing w:after="180" w:line="240" w:lineRule="auto"/>
    </w:pPr>
    <w:rPr>
      <w:rFonts w:eastAsiaTheme="minorHAnsi"/>
      <w:color w:val="A6A6A6" w:themeColor="background1" w:themeShade="A6"/>
      <w:sz w:val="14"/>
    </w:rPr>
  </w:style>
  <w:style w:type="paragraph" w:customStyle="1" w:styleId="5DF80ACE815641E18BEC96D7E137E69E70">
    <w:name w:val="5DF80ACE815641E18BEC96D7E137E69E70"/>
    <w:rsid w:val="008D7199"/>
    <w:pPr>
      <w:spacing w:after="180" w:line="240" w:lineRule="auto"/>
    </w:pPr>
    <w:rPr>
      <w:rFonts w:eastAsiaTheme="minorHAnsi"/>
      <w:color w:val="A6A6A6" w:themeColor="background1" w:themeShade="A6"/>
      <w:sz w:val="14"/>
    </w:rPr>
  </w:style>
  <w:style w:type="paragraph" w:customStyle="1" w:styleId="4B82B13F1AC24F519C63398F6784211D70">
    <w:name w:val="4B82B13F1AC24F519C63398F6784211D70"/>
    <w:rsid w:val="008D7199"/>
    <w:pPr>
      <w:spacing w:after="180" w:line="240" w:lineRule="auto"/>
    </w:pPr>
    <w:rPr>
      <w:rFonts w:eastAsiaTheme="minorHAnsi"/>
      <w:color w:val="262626" w:themeColor="text1" w:themeTint="D9"/>
      <w:sz w:val="18"/>
    </w:rPr>
  </w:style>
  <w:style w:type="paragraph" w:customStyle="1" w:styleId="383A9FC8C0AA4966B2A6D63953FC3BF970">
    <w:name w:val="383A9FC8C0AA4966B2A6D63953FC3BF9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0">
    <w:name w:val="6E3002F3ED4A4B9AADE4EFDFA4F83F03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0">
    <w:name w:val="D48EF9471508485C8988715678FFA721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0">
    <w:name w:val="913AC87962B04E25A6706BCDAE95491E40"/>
    <w:rsid w:val="008D7199"/>
    <w:pPr>
      <w:spacing w:after="180" w:line="240" w:lineRule="auto"/>
    </w:pPr>
    <w:rPr>
      <w:rFonts w:eastAsiaTheme="minorHAnsi"/>
      <w:color w:val="262626" w:themeColor="text1" w:themeTint="D9"/>
      <w:sz w:val="16"/>
    </w:rPr>
  </w:style>
  <w:style w:type="paragraph" w:customStyle="1" w:styleId="E2E7B8C58B8E45D3BA4C0DE921A42ADB70">
    <w:name w:val="E2E7B8C58B8E45D3BA4C0DE921A42ADB70"/>
    <w:rsid w:val="008D7199"/>
    <w:pPr>
      <w:spacing w:after="180" w:line="240" w:lineRule="auto"/>
    </w:pPr>
    <w:rPr>
      <w:rFonts w:eastAsiaTheme="minorHAnsi"/>
      <w:color w:val="A6A6A6" w:themeColor="background1" w:themeShade="A6"/>
      <w:sz w:val="14"/>
    </w:rPr>
  </w:style>
  <w:style w:type="paragraph" w:customStyle="1" w:styleId="4650EB9EA7CC44868DBE6F600097EEF870">
    <w:name w:val="4650EB9EA7CC44868DBE6F600097EEF870"/>
    <w:rsid w:val="008D7199"/>
    <w:pPr>
      <w:spacing w:after="180" w:line="240" w:lineRule="auto"/>
    </w:pPr>
    <w:rPr>
      <w:rFonts w:eastAsiaTheme="minorHAnsi"/>
      <w:color w:val="A6A6A6" w:themeColor="background1" w:themeShade="A6"/>
      <w:sz w:val="14"/>
    </w:rPr>
  </w:style>
  <w:style w:type="paragraph" w:customStyle="1" w:styleId="F0F6B4FD00D04503A4173AA599A0FCFB14">
    <w:name w:val="F0F6B4FD00D04503A4173AA599A0FCFB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4">
    <w:name w:val="2D07AB3D48C544A7ABC34B8EA92D552714"/>
    <w:rsid w:val="008D7199"/>
    <w:pPr>
      <w:spacing w:after="180" w:line="240" w:lineRule="auto"/>
    </w:pPr>
    <w:rPr>
      <w:rFonts w:eastAsiaTheme="minorHAnsi"/>
      <w:color w:val="262626" w:themeColor="text1" w:themeTint="D9"/>
      <w:sz w:val="16"/>
    </w:rPr>
  </w:style>
  <w:style w:type="paragraph" w:customStyle="1" w:styleId="66F33F01851B4AEAAFDCCF22FC61ECFD10">
    <w:name w:val="66F33F01851B4AEAAFDCCF22FC61ECFD10"/>
    <w:rsid w:val="008D7199"/>
    <w:pPr>
      <w:spacing w:after="180" w:line="240" w:lineRule="auto"/>
    </w:pPr>
    <w:rPr>
      <w:rFonts w:eastAsiaTheme="minorHAnsi"/>
      <w:color w:val="A6A6A6" w:themeColor="background1" w:themeShade="A6"/>
      <w:sz w:val="14"/>
    </w:rPr>
  </w:style>
  <w:style w:type="paragraph" w:customStyle="1" w:styleId="DE17D41320344EDC846AEC00BA8890F312">
    <w:name w:val="DE17D41320344EDC846AEC00BA8890F312"/>
    <w:rsid w:val="008D7199"/>
    <w:pPr>
      <w:spacing w:after="180" w:line="240" w:lineRule="auto"/>
    </w:pPr>
    <w:rPr>
      <w:rFonts w:eastAsiaTheme="minorHAnsi"/>
      <w:color w:val="A6A6A6" w:themeColor="background1" w:themeShade="A6"/>
      <w:sz w:val="14"/>
    </w:rPr>
  </w:style>
  <w:style w:type="paragraph" w:customStyle="1" w:styleId="A1CB3950A75D41ABB42844B0DF92B98B64">
    <w:name w:val="A1CB3950A75D41ABB42844B0DF92B98B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4">
    <w:name w:val="2D18659E10804AD38E56DB63ACE50E92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1">
    <w:name w:val="01FB06FB61EE4055AFC56A9A4A20B17C7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1">
    <w:name w:val="3CA9253634FE45F49F86E2F79543D6B2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9">
    <w:name w:val="C0C3FE2DC44641138CF5158EFD2B715559"/>
    <w:rsid w:val="008D7199"/>
    <w:pPr>
      <w:spacing w:after="180" w:line="240" w:lineRule="auto"/>
    </w:pPr>
    <w:rPr>
      <w:rFonts w:eastAsiaTheme="minorHAnsi"/>
      <w:color w:val="262626" w:themeColor="text1" w:themeTint="D9"/>
      <w:sz w:val="16"/>
    </w:rPr>
  </w:style>
  <w:style w:type="paragraph" w:customStyle="1" w:styleId="9F3AAB161A224FA9B8D701F02F02AB6271">
    <w:name w:val="9F3AAB161A224FA9B8D701F02F02AB6271"/>
    <w:rsid w:val="008D7199"/>
    <w:pPr>
      <w:spacing w:after="180" w:line="240" w:lineRule="auto"/>
    </w:pPr>
    <w:rPr>
      <w:rFonts w:eastAsiaTheme="minorHAnsi"/>
      <w:color w:val="A6A6A6" w:themeColor="background1" w:themeShade="A6"/>
      <w:sz w:val="14"/>
    </w:rPr>
  </w:style>
  <w:style w:type="paragraph" w:customStyle="1" w:styleId="5DF80ACE815641E18BEC96D7E137E69E71">
    <w:name w:val="5DF80ACE815641E18BEC96D7E137E69E71"/>
    <w:rsid w:val="008D7199"/>
    <w:pPr>
      <w:spacing w:after="180" w:line="240" w:lineRule="auto"/>
    </w:pPr>
    <w:rPr>
      <w:rFonts w:eastAsiaTheme="minorHAnsi"/>
      <w:color w:val="A6A6A6" w:themeColor="background1" w:themeShade="A6"/>
      <w:sz w:val="14"/>
    </w:rPr>
  </w:style>
  <w:style w:type="paragraph" w:customStyle="1" w:styleId="4B82B13F1AC24F519C63398F6784211D71">
    <w:name w:val="4B82B13F1AC24F519C63398F6784211D71"/>
    <w:rsid w:val="008D7199"/>
    <w:pPr>
      <w:spacing w:after="180" w:line="240" w:lineRule="auto"/>
    </w:pPr>
    <w:rPr>
      <w:rFonts w:eastAsiaTheme="minorHAnsi"/>
      <w:color w:val="262626" w:themeColor="text1" w:themeTint="D9"/>
      <w:sz w:val="18"/>
    </w:rPr>
  </w:style>
  <w:style w:type="paragraph" w:customStyle="1" w:styleId="383A9FC8C0AA4966B2A6D63953FC3BF971">
    <w:name w:val="383A9FC8C0AA4966B2A6D63953FC3BF9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1">
    <w:name w:val="6E3002F3ED4A4B9AADE4EFDFA4F83F03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1">
    <w:name w:val="D48EF9471508485C8988715678FFA721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1">
    <w:name w:val="913AC87962B04E25A6706BCDAE95491E41"/>
    <w:rsid w:val="008D7199"/>
    <w:pPr>
      <w:spacing w:after="180" w:line="240" w:lineRule="auto"/>
    </w:pPr>
    <w:rPr>
      <w:rFonts w:eastAsiaTheme="minorHAnsi"/>
      <w:color w:val="262626" w:themeColor="text1" w:themeTint="D9"/>
      <w:sz w:val="16"/>
    </w:rPr>
  </w:style>
  <w:style w:type="paragraph" w:customStyle="1" w:styleId="E2E7B8C58B8E45D3BA4C0DE921A42ADB71">
    <w:name w:val="E2E7B8C58B8E45D3BA4C0DE921A42ADB71"/>
    <w:rsid w:val="008D7199"/>
    <w:pPr>
      <w:spacing w:after="180" w:line="240" w:lineRule="auto"/>
    </w:pPr>
    <w:rPr>
      <w:rFonts w:eastAsiaTheme="minorHAnsi"/>
      <w:color w:val="A6A6A6" w:themeColor="background1" w:themeShade="A6"/>
      <w:sz w:val="14"/>
    </w:rPr>
  </w:style>
  <w:style w:type="paragraph" w:customStyle="1" w:styleId="4650EB9EA7CC44868DBE6F600097EEF871">
    <w:name w:val="4650EB9EA7CC44868DBE6F600097EEF871"/>
    <w:rsid w:val="008D7199"/>
    <w:pPr>
      <w:spacing w:after="180" w:line="240" w:lineRule="auto"/>
    </w:pPr>
    <w:rPr>
      <w:rFonts w:eastAsiaTheme="minorHAnsi"/>
      <w:color w:val="A6A6A6" w:themeColor="background1" w:themeShade="A6"/>
      <w:sz w:val="14"/>
    </w:rPr>
  </w:style>
  <w:style w:type="paragraph" w:customStyle="1" w:styleId="F0F6B4FD00D04503A4173AA599A0FCFB15">
    <w:name w:val="F0F6B4FD00D04503A4173AA599A0FCFB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5">
    <w:name w:val="2D07AB3D48C544A7ABC34B8EA92D552715"/>
    <w:rsid w:val="008D7199"/>
    <w:pPr>
      <w:spacing w:after="180" w:line="240" w:lineRule="auto"/>
    </w:pPr>
    <w:rPr>
      <w:rFonts w:eastAsiaTheme="minorHAnsi"/>
      <w:color w:val="262626" w:themeColor="text1" w:themeTint="D9"/>
      <w:sz w:val="16"/>
    </w:rPr>
  </w:style>
  <w:style w:type="paragraph" w:customStyle="1" w:styleId="66F33F01851B4AEAAFDCCF22FC61ECFD11">
    <w:name w:val="66F33F01851B4AEAAFDCCF22FC61ECFD11"/>
    <w:rsid w:val="008D7199"/>
    <w:pPr>
      <w:spacing w:after="180" w:line="240" w:lineRule="auto"/>
    </w:pPr>
    <w:rPr>
      <w:rFonts w:eastAsiaTheme="minorHAnsi"/>
      <w:color w:val="A6A6A6" w:themeColor="background1" w:themeShade="A6"/>
      <w:sz w:val="14"/>
    </w:rPr>
  </w:style>
  <w:style w:type="paragraph" w:customStyle="1" w:styleId="DE17D41320344EDC846AEC00BA8890F313">
    <w:name w:val="DE17D41320344EDC846AEC00BA8890F313"/>
    <w:rsid w:val="008D7199"/>
    <w:pPr>
      <w:spacing w:after="180" w:line="240" w:lineRule="auto"/>
    </w:pPr>
    <w:rPr>
      <w:rFonts w:eastAsiaTheme="minorHAnsi"/>
      <w:color w:val="A6A6A6" w:themeColor="background1" w:themeShade="A6"/>
      <w:sz w:val="14"/>
    </w:rPr>
  </w:style>
  <w:style w:type="paragraph" w:customStyle="1" w:styleId="A1CB3950A75D41ABB42844B0DF92B98B65">
    <w:name w:val="A1CB3950A75D41ABB42844B0DF92B98B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5">
    <w:name w:val="2D18659E10804AD38E56DB63ACE50E92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2">
    <w:name w:val="01FB06FB61EE4055AFC56A9A4A20B17C7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2">
    <w:name w:val="3CA9253634FE45F49F86E2F79543D6B2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0">
    <w:name w:val="C0C3FE2DC44641138CF5158EFD2B715560"/>
    <w:rsid w:val="008D7199"/>
    <w:pPr>
      <w:spacing w:after="180" w:line="240" w:lineRule="auto"/>
    </w:pPr>
    <w:rPr>
      <w:rFonts w:eastAsiaTheme="minorHAnsi"/>
      <w:color w:val="262626" w:themeColor="text1" w:themeTint="D9"/>
      <w:sz w:val="16"/>
    </w:rPr>
  </w:style>
  <w:style w:type="paragraph" w:customStyle="1" w:styleId="9F3AAB161A224FA9B8D701F02F02AB6272">
    <w:name w:val="9F3AAB161A224FA9B8D701F02F02AB6272"/>
    <w:rsid w:val="008D7199"/>
    <w:pPr>
      <w:spacing w:after="180" w:line="240" w:lineRule="auto"/>
    </w:pPr>
    <w:rPr>
      <w:rFonts w:eastAsiaTheme="minorHAnsi"/>
      <w:color w:val="A6A6A6" w:themeColor="background1" w:themeShade="A6"/>
      <w:sz w:val="14"/>
    </w:rPr>
  </w:style>
  <w:style w:type="paragraph" w:customStyle="1" w:styleId="5DF80ACE815641E18BEC96D7E137E69E72">
    <w:name w:val="5DF80ACE815641E18BEC96D7E137E69E72"/>
    <w:rsid w:val="008D7199"/>
    <w:pPr>
      <w:spacing w:after="180" w:line="240" w:lineRule="auto"/>
    </w:pPr>
    <w:rPr>
      <w:rFonts w:eastAsiaTheme="minorHAnsi"/>
      <w:color w:val="A6A6A6" w:themeColor="background1" w:themeShade="A6"/>
      <w:sz w:val="14"/>
    </w:rPr>
  </w:style>
  <w:style w:type="paragraph" w:customStyle="1" w:styleId="4B82B13F1AC24F519C63398F6784211D72">
    <w:name w:val="4B82B13F1AC24F519C63398F6784211D72"/>
    <w:rsid w:val="008D7199"/>
    <w:pPr>
      <w:spacing w:after="180" w:line="240" w:lineRule="auto"/>
    </w:pPr>
    <w:rPr>
      <w:rFonts w:eastAsiaTheme="minorHAnsi"/>
      <w:color w:val="262626" w:themeColor="text1" w:themeTint="D9"/>
      <w:sz w:val="18"/>
    </w:rPr>
  </w:style>
  <w:style w:type="paragraph" w:customStyle="1" w:styleId="383A9FC8C0AA4966B2A6D63953FC3BF972">
    <w:name w:val="383A9FC8C0AA4966B2A6D63953FC3BF9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2">
    <w:name w:val="6E3002F3ED4A4B9AADE4EFDFA4F83F03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2">
    <w:name w:val="D48EF9471508485C8988715678FFA721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2">
    <w:name w:val="913AC87962B04E25A6706BCDAE95491E42"/>
    <w:rsid w:val="008D7199"/>
    <w:pPr>
      <w:spacing w:after="180" w:line="240" w:lineRule="auto"/>
    </w:pPr>
    <w:rPr>
      <w:rFonts w:eastAsiaTheme="minorHAnsi"/>
      <w:color w:val="262626" w:themeColor="text1" w:themeTint="D9"/>
      <w:sz w:val="16"/>
    </w:rPr>
  </w:style>
  <w:style w:type="paragraph" w:customStyle="1" w:styleId="E2E7B8C58B8E45D3BA4C0DE921A42ADB72">
    <w:name w:val="E2E7B8C58B8E45D3BA4C0DE921A42ADB72"/>
    <w:rsid w:val="008D7199"/>
    <w:pPr>
      <w:spacing w:after="180" w:line="240" w:lineRule="auto"/>
    </w:pPr>
    <w:rPr>
      <w:rFonts w:eastAsiaTheme="minorHAnsi"/>
      <w:color w:val="A6A6A6" w:themeColor="background1" w:themeShade="A6"/>
      <w:sz w:val="14"/>
    </w:rPr>
  </w:style>
  <w:style w:type="paragraph" w:customStyle="1" w:styleId="4650EB9EA7CC44868DBE6F600097EEF872">
    <w:name w:val="4650EB9EA7CC44868DBE6F600097EEF872"/>
    <w:rsid w:val="008D7199"/>
    <w:pPr>
      <w:spacing w:after="180" w:line="240" w:lineRule="auto"/>
    </w:pPr>
    <w:rPr>
      <w:rFonts w:eastAsiaTheme="minorHAnsi"/>
      <w:color w:val="A6A6A6" w:themeColor="background1" w:themeShade="A6"/>
      <w:sz w:val="14"/>
    </w:rPr>
  </w:style>
  <w:style w:type="paragraph" w:customStyle="1" w:styleId="F0F6B4FD00D04503A4173AA599A0FCFB16">
    <w:name w:val="F0F6B4FD00D04503A4173AA599A0FCFB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6">
    <w:name w:val="2D07AB3D48C544A7ABC34B8EA92D552716"/>
    <w:rsid w:val="008D7199"/>
    <w:pPr>
      <w:spacing w:after="180" w:line="240" w:lineRule="auto"/>
    </w:pPr>
    <w:rPr>
      <w:rFonts w:eastAsiaTheme="minorHAnsi"/>
      <w:color w:val="262626" w:themeColor="text1" w:themeTint="D9"/>
      <w:sz w:val="16"/>
    </w:rPr>
  </w:style>
  <w:style w:type="paragraph" w:customStyle="1" w:styleId="66F33F01851B4AEAAFDCCF22FC61ECFD12">
    <w:name w:val="66F33F01851B4AEAAFDCCF22FC61ECFD12"/>
    <w:rsid w:val="008D7199"/>
    <w:pPr>
      <w:spacing w:after="180" w:line="240" w:lineRule="auto"/>
    </w:pPr>
    <w:rPr>
      <w:rFonts w:eastAsiaTheme="minorHAnsi"/>
      <w:color w:val="A6A6A6" w:themeColor="background1" w:themeShade="A6"/>
      <w:sz w:val="14"/>
    </w:rPr>
  </w:style>
  <w:style w:type="paragraph" w:customStyle="1" w:styleId="DE17D41320344EDC846AEC00BA8890F314">
    <w:name w:val="DE17D41320344EDC846AEC00BA8890F314"/>
    <w:rsid w:val="008D7199"/>
    <w:pPr>
      <w:spacing w:after="180" w:line="240" w:lineRule="auto"/>
    </w:pPr>
    <w:rPr>
      <w:rFonts w:eastAsiaTheme="minorHAnsi"/>
      <w:color w:val="A6A6A6" w:themeColor="background1" w:themeShade="A6"/>
      <w:sz w:val="14"/>
    </w:rPr>
  </w:style>
  <w:style w:type="paragraph" w:customStyle="1" w:styleId="A1CB3950A75D41ABB42844B0DF92B98B66">
    <w:name w:val="A1CB3950A75D41ABB42844B0DF92B98B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6">
    <w:name w:val="2D18659E10804AD38E56DB63ACE50E92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3">
    <w:name w:val="01FB06FB61EE4055AFC56A9A4A20B17C7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3">
    <w:name w:val="3CA9253634FE45F49F86E2F79543D6B2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1">
    <w:name w:val="C0C3FE2DC44641138CF5158EFD2B715561"/>
    <w:rsid w:val="008D7199"/>
    <w:pPr>
      <w:spacing w:after="180" w:line="240" w:lineRule="auto"/>
    </w:pPr>
    <w:rPr>
      <w:rFonts w:eastAsiaTheme="minorHAnsi"/>
      <w:color w:val="262626" w:themeColor="text1" w:themeTint="D9"/>
      <w:sz w:val="16"/>
    </w:rPr>
  </w:style>
  <w:style w:type="paragraph" w:customStyle="1" w:styleId="9F3AAB161A224FA9B8D701F02F02AB6273">
    <w:name w:val="9F3AAB161A224FA9B8D701F02F02AB6273"/>
    <w:rsid w:val="008D7199"/>
    <w:pPr>
      <w:spacing w:after="180" w:line="240" w:lineRule="auto"/>
    </w:pPr>
    <w:rPr>
      <w:rFonts w:eastAsiaTheme="minorHAnsi"/>
      <w:color w:val="A6A6A6" w:themeColor="background1" w:themeShade="A6"/>
      <w:sz w:val="14"/>
    </w:rPr>
  </w:style>
  <w:style w:type="paragraph" w:customStyle="1" w:styleId="5DF80ACE815641E18BEC96D7E137E69E73">
    <w:name w:val="5DF80ACE815641E18BEC96D7E137E69E73"/>
    <w:rsid w:val="008D7199"/>
    <w:pPr>
      <w:spacing w:after="180" w:line="240" w:lineRule="auto"/>
    </w:pPr>
    <w:rPr>
      <w:rFonts w:eastAsiaTheme="minorHAnsi"/>
      <w:color w:val="A6A6A6" w:themeColor="background1" w:themeShade="A6"/>
      <w:sz w:val="14"/>
    </w:rPr>
  </w:style>
  <w:style w:type="paragraph" w:customStyle="1" w:styleId="4B82B13F1AC24F519C63398F6784211D73">
    <w:name w:val="4B82B13F1AC24F519C63398F6784211D73"/>
    <w:rsid w:val="008D7199"/>
    <w:pPr>
      <w:spacing w:after="180" w:line="240" w:lineRule="auto"/>
    </w:pPr>
    <w:rPr>
      <w:rFonts w:eastAsiaTheme="minorHAnsi"/>
      <w:color w:val="262626" w:themeColor="text1" w:themeTint="D9"/>
      <w:sz w:val="18"/>
    </w:rPr>
  </w:style>
  <w:style w:type="paragraph" w:customStyle="1" w:styleId="383A9FC8C0AA4966B2A6D63953FC3BF973">
    <w:name w:val="383A9FC8C0AA4966B2A6D63953FC3BF9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3">
    <w:name w:val="6E3002F3ED4A4B9AADE4EFDFA4F83F03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3">
    <w:name w:val="D48EF9471508485C8988715678FFA721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3">
    <w:name w:val="913AC87962B04E25A6706BCDAE95491E43"/>
    <w:rsid w:val="008D7199"/>
    <w:pPr>
      <w:spacing w:after="180" w:line="240" w:lineRule="auto"/>
    </w:pPr>
    <w:rPr>
      <w:rFonts w:eastAsiaTheme="minorHAnsi"/>
      <w:color w:val="262626" w:themeColor="text1" w:themeTint="D9"/>
      <w:sz w:val="16"/>
    </w:rPr>
  </w:style>
  <w:style w:type="paragraph" w:customStyle="1" w:styleId="E2E7B8C58B8E45D3BA4C0DE921A42ADB73">
    <w:name w:val="E2E7B8C58B8E45D3BA4C0DE921A42ADB73"/>
    <w:rsid w:val="008D7199"/>
    <w:pPr>
      <w:spacing w:after="180" w:line="240" w:lineRule="auto"/>
    </w:pPr>
    <w:rPr>
      <w:rFonts w:eastAsiaTheme="minorHAnsi"/>
      <w:color w:val="A6A6A6" w:themeColor="background1" w:themeShade="A6"/>
      <w:sz w:val="14"/>
    </w:rPr>
  </w:style>
  <w:style w:type="paragraph" w:customStyle="1" w:styleId="4650EB9EA7CC44868DBE6F600097EEF873">
    <w:name w:val="4650EB9EA7CC44868DBE6F600097EEF873"/>
    <w:rsid w:val="008D7199"/>
    <w:pPr>
      <w:spacing w:after="180" w:line="240" w:lineRule="auto"/>
    </w:pPr>
    <w:rPr>
      <w:rFonts w:eastAsiaTheme="minorHAnsi"/>
      <w:color w:val="A6A6A6" w:themeColor="background1" w:themeShade="A6"/>
      <w:sz w:val="14"/>
    </w:rPr>
  </w:style>
  <w:style w:type="paragraph" w:customStyle="1" w:styleId="F0F6B4FD00D04503A4173AA599A0FCFB17">
    <w:name w:val="F0F6B4FD00D04503A4173AA599A0FCFB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7">
    <w:name w:val="2D07AB3D48C544A7ABC34B8EA92D552717"/>
    <w:rsid w:val="008D7199"/>
    <w:pPr>
      <w:spacing w:after="180" w:line="240" w:lineRule="auto"/>
    </w:pPr>
    <w:rPr>
      <w:rFonts w:eastAsiaTheme="minorHAnsi"/>
      <w:color w:val="262626" w:themeColor="text1" w:themeTint="D9"/>
      <w:sz w:val="16"/>
    </w:rPr>
  </w:style>
  <w:style w:type="paragraph" w:customStyle="1" w:styleId="66F33F01851B4AEAAFDCCF22FC61ECFD13">
    <w:name w:val="66F33F01851B4AEAAFDCCF22FC61ECFD13"/>
    <w:rsid w:val="008D7199"/>
    <w:pPr>
      <w:spacing w:after="180" w:line="240" w:lineRule="auto"/>
    </w:pPr>
    <w:rPr>
      <w:rFonts w:eastAsiaTheme="minorHAnsi"/>
      <w:color w:val="A6A6A6" w:themeColor="background1" w:themeShade="A6"/>
      <w:sz w:val="14"/>
    </w:rPr>
  </w:style>
  <w:style w:type="paragraph" w:customStyle="1" w:styleId="DE17D41320344EDC846AEC00BA8890F315">
    <w:name w:val="DE17D41320344EDC846AEC00BA8890F315"/>
    <w:rsid w:val="008D7199"/>
    <w:pPr>
      <w:spacing w:after="180" w:line="240" w:lineRule="auto"/>
    </w:pPr>
    <w:rPr>
      <w:rFonts w:eastAsiaTheme="minorHAnsi"/>
      <w:color w:val="A6A6A6" w:themeColor="background1" w:themeShade="A6"/>
      <w:sz w:val="14"/>
    </w:rPr>
  </w:style>
  <w:style w:type="paragraph" w:customStyle="1" w:styleId="A1CB3950A75D41ABB42844B0DF92B98B67">
    <w:name w:val="A1CB3950A75D41ABB42844B0DF92B98B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7">
    <w:name w:val="2D18659E10804AD38E56DB63ACE50E92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4">
    <w:name w:val="01FB06FB61EE4055AFC56A9A4A20B17C7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4">
    <w:name w:val="3CA9253634FE45F49F86E2F79543D6B2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2">
    <w:name w:val="C0C3FE2DC44641138CF5158EFD2B715562"/>
    <w:rsid w:val="008D7199"/>
    <w:pPr>
      <w:spacing w:after="180" w:line="240" w:lineRule="auto"/>
    </w:pPr>
    <w:rPr>
      <w:rFonts w:eastAsiaTheme="minorHAnsi"/>
      <w:color w:val="262626" w:themeColor="text1" w:themeTint="D9"/>
      <w:sz w:val="16"/>
    </w:rPr>
  </w:style>
  <w:style w:type="paragraph" w:customStyle="1" w:styleId="9F3AAB161A224FA9B8D701F02F02AB6274">
    <w:name w:val="9F3AAB161A224FA9B8D701F02F02AB6274"/>
    <w:rsid w:val="008D7199"/>
    <w:pPr>
      <w:spacing w:after="180" w:line="240" w:lineRule="auto"/>
    </w:pPr>
    <w:rPr>
      <w:rFonts w:eastAsiaTheme="minorHAnsi"/>
      <w:color w:val="A6A6A6" w:themeColor="background1" w:themeShade="A6"/>
      <w:sz w:val="14"/>
    </w:rPr>
  </w:style>
  <w:style w:type="paragraph" w:customStyle="1" w:styleId="5DF80ACE815641E18BEC96D7E137E69E74">
    <w:name w:val="5DF80ACE815641E18BEC96D7E137E69E74"/>
    <w:rsid w:val="008D7199"/>
    <w:pPr>
      <w:spacing w:after="180" w:line="240" w:lineRule="auto"/>
    </w:pPr>
    <w:rPr>
      <w:rFonts w:eastAsiaTheme="minorHAnsi"/>
      <w:color w:val="A6A6A6" w:themeColor="background1" w:themeShade="A6"/>
      <w:sz w:val="14"/>
    </w:rPr>
  </w:style>
  <w:style w:type="paragraph" w:customStyle="1" w:styleId="4B82B13F1AC24F519C63398F6784211D74">
    <w:name w:val="4B82B13F1AC24F519C63398F6784211D74"/>
    <w:rsid w:val="008D7199"/>
    <w:pPr>
      <w:spacing w:after="180" w:line="240" w:lineRule="auto"/>
    </w:pPr>
    <w:rPr>
      <w:rFonts w:eastAsiaTheme="minorHAnsi"/>
      <w:color w:val="262626" w:themeColor="text1" w:themeTint="D9"/>
      <w:sz w:val="18"/>
    </w:rPr>
  </w:style>
  <w:style w:type="paragraph" w:customStyle="1" w:styleId="383A9FC8C0AA4966B2A6D63953FC3BF974">
    <w:name w:val="383A9FC8C0AA4966B2A6D63953FC3BF9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4">
    <w:name w:val="6E3002F3ED4A4B9AADE4EFDFA4F83F03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4">
    <w:name w:val="D48EF9471508485C8988715678FFA721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4">
    <w:name w:val="913AC87962B04E25A6706BCDAE95491E44"/>
    <w:rsid w:val="008D7199"/>
    <w:pPr>
      <w:spacing w:after="180" w:line="240" w:lineRule="auto"/>
    </w:pPr>
    <w:rPr>
      <w:rFonts w:eastAsiaTheme="minorHAnsi"/>
      <w:color w:val="262626" w:themeColor="text1" w:themeTint="D9"/>
      <w:sz w:val="16"/>
    </w:rPr>
  </w:style>
  <w:style w:type="paragraph" w:customStyle="1" w:styleId="E2E7B8C58B8E45D3BA4C0DE921A42ADB74">
    <w:name w:val="E2E7B8C58B8E45D3BA4C0DE921A42ADB74"/>
    <w:rsid w:val="008D7199"/>
    <w:pPr>
      <w:spacing w:after="180" w:line="240" w:lineRule="auto"/>
    </w:pPr>
    <w:rPr>
      <w:rFonts w:eastAsiaTheme="minorHAnsi"/>
      <w:color w:val="A6A6A6" w:themeColor="background1" w:themeShade="A6"/>
      <w:sz w:val="14"/>
    </w:rPr>
  </w:style>
  <w:style w:type="paragraph" w:customStyle="1" w:styleId="4650EB9EA7CC44868DBE6F600097EEF874">
    <w:name w:val="4650EB9EA7CC44868DBE6F600097EEF874"/>
    <w:rsid w:val="008D7199"/>
    <w:pPr>
      <w:spacing w:after="180" w:line="240" w:lineRule="auto"/>
    </w:pPr>
    <w:rPr>
      <w:rFonts w:eastAsiaTheme="minorHAnsi"/>
      <w:color w:val="A6A6A6" w:themeColor="background1" w:themeShade="A6"/>
      <w:sz w:val="14"/>
    </w:rPr>
  </w:style>
  <w:style w:type="paragraph" w:customStyle="1" w:styleId="F0F6B4FD00D04503A4173AA599A0FCFB18">
    <w:name w:val="F0F6B4FD00D04503A4173AA599A0FCFB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8">
    <w:name w:val="2D07AB3D48C544A7ABC34B8EA92D552718"/>
    <w:rsid w:val="008D7199"/>
    <w:pPr>
      <w:spacing w:after="180" w:line="240" w:lineRule="auto"/>
    </w:pPr>
    <w:rPr>
      <w:rFonts w:eastAsiaTheme="minorHAnsi"/>
      <w:color w:val="262626" w:themeColor="text1" w:themeTint="D9"/>
      <w:sz w:val="16"/>
    </w:rPr>
  </w:style>
  <w:style w:type="paragraph" w:customStyle="1" w:styleId="66F33F01851B4AEAAFDCCF22FC61ECFD14">
    <w:name w:val="66F33F01851B4AEAAFDCCF22FC61ECFD14"/>
    <w:rsid w:val="008D7199"/>
    <w:pPr>
      <w:spacing w:after="180" w:line="240" w:lineRule="auto"/>
    </w:pPr>
    <w:rPr>
      <w:rFonts w:eastAsiaTheme="minorHAnsi"/>
      <w:color w:val="A6A6A6" w:themeColor="background1" w:themeShade="A6"/>
      <w:sz w:val="14"/>
    </w:rPr>
  </w:style>
  <w:style w:type="paragraph" w:customStyle="1" w:styleId="DE17D41320344EDC846AEC00BA8890F316">
    <w:name w:val="DE17D41320344EDC846AEC00BA8890F316"/>
    <w:rsid w:val="008D7199"/>
    <w:pPr>
      <w:spacing w:after="180" w:line="240" w:lineRule="auto"/>
    </w:pPr>
    <w:rPr>
      <w:rFonts w:eastAsiaTheme="minorHAnsi"/>
      <w:color w:val="A6A6A6" w:themeColor="background1" w:themeShade="A6"/>
      <w:sz w:val="14"/>
    </w:rPr>
  </w:style>
  <w:style w:type="paragraph" w:customStyle="1" w:styleId="A1CB3950A75D41ABB42844B0DF92B98B68">
    <w:name w:val="A1CB3950A75D41ABB42844B0DF92B98B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8">
    <w:name w:val="2D18659E10804AD38E56DB63ACE50E92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5">
    <w:name w:val="01FB06FB61EE4055AFC56A9A4A20B17C7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5">
    <w:name w:val="3CA9253634FE45F49F86E2F79543D6B2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3">
    <w:name w:val="C0C3FE2DC44641138CF5158EFD2B715563"/>
    <w:rsid w:val="008D7199"/>
    <w:pPr>
      <w:spacing w:after="180" w:line="240" w:lineRule="auto"/>
    </w:pPr>
    <w:rPr>
      <w:rFonts w:eastAsiaTheme="minorHAnsi"/>
      <w:color w:val="262626" w:themeColor="text1" w:themeTint="D9"/>
      <w:sz w:val="16"/>
    </w:rPr>
  </w:style>
  <w:style w:type="paragraph" w:customStyle="1" w:styleId="9F3AAB161A224FA9B8D701F02F02AB6275">
    <w:name w:val="9F3AAB161A224FA9B8D701F02F02AB6275"/>
    <w:rsid w:val="008D7199"/>
    <w:pPr>
      <w:spacing w:after="180" w:line="240" w:lineRule="auto"/>
    </w:pPr>
    <w:rPr>
      <w:rFonts w:eastAsiaTheme="minorHAnsi"/>
      <w:color w:val="A6A6A6" w:themeColor="background1" w:themeShade="A6"/>
      <w:sz w:val="14"/>
    </w:rPr>
  </w:style>
  <w:style w:type="paragraph" w:customStyle="1" w:styleId="5DF80ACE815641E18BEC96D7E137E69E75">
    <w:name w:val="5DF80ACE815641E18BEC96D7E137E69E75"/>
    <w:rsid w:val="008D7199"/>
    <w:pPr>
      <w:spacing w:after="180" w:line="240" w:lineRule="auto"/>
    </w:pPr>
    <w:rPr>
      <w:rFonts w:eastAsiaTheme="minorHAnsi"/>
      <w:color w:val="A6A6A6" w:themeColor="background1" w:themeShade="A6"/>
      <w:sz w:val="14"/>
    </w:rPr>
  </w:style>
  <w:style w:type="paragraph" w:customStyle="1" w:styleId="4B82B13F1AC24F519C63398F6784211D75">
    <w:name w:val="4B82B13F1AC24F519C63398F6784211D75"/>
    <w:rsid w:val="008D7199"/>
    <w:pPr>
      <w:spacing w:after="180" w:line="240" w:lineRule="auto"/>
    </w:pPr>
    <w:rPr>
      <w:rFonts w:eastAsiaTheme="minorHAnsi"/>
      <w:color w:val="262626" w:themeColor="text1" w:themeTint="D9"/>
      <w:sz w:val="18"/>
    </w:rPr>
  </w:style>
  <w:style w:type="paragraph" w:customStyle="1" w:styleId="383A9FC8C0AA4966B2A6D63953FC3BF975">
    <w:name w:val="383A9FC8C0AA4966B2A6D63953FC3BF9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5">
    <w:name w:val="6E3002F3ED4A4B9AADE4EFDFA4F83F03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5">
    <w:name w:val="D48EF9471508485C8988715678FFA721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5">
    <w:name w:val="913AC87962B04E25A6706BCDAE95491E45"/>
    <w:rsid w:val="008D7199"/>
    <w:pPr>
      <w:spacing w:after="180" w:line="240" w:lineRule="auto"/>
    </w:pPr>
    <w:rPr>
      <w:rFonts w:eastAsiaTheme="minorHAnsi"/>
      <w:color w:val="262626" w:themeColor="text1" w:themeTint="D9"/>
      <w:sz w:val="16"/>
    </w:rPr>
  </w:style>
  <w:style w:type="paragraph" w:customStyle="1" w:styleId="E2E7B8C58B8E45D3BA4C0DE921A42ADB75">
    <w:name w:val="E2E7B8C58B8E45D3BA4C0DE921A42ADB75"/>
    <w:rsid w:val="008D7199"/>
    <w:pPr>
      <w:spacing w:after="180" w:line="240" w:lineRule="auto"/>
    </w:pPr>
    <w:rPr>
      <w:rFonts w:eastAsiaTheme="minorHAnsi"/>
      <w:color w:val="A6A6A6" w:themeColor="background1" w:themeShade="A6"/>
      <w:sz w:val="14"/>
    </w:rPr>
  </w:style>
  <w:style w:type="paragraph" w:customStyle="1" w:styleId="4650EB9EA7CC44868DBE6F600097EEF875">
    <w:name w:val="4650EB9EA7CC44868DBE6F600097EEF875"/>
    <w:rsid w:val="008D7199"/>
    <w:pPr>
      <w:spacing w:after="180" w:line="240" w:lineRule="auto"/>
    </w:pPr>
    <w:rPr>
      <w:rFonts w:eastAsiaTheme="minorHAnsi"/>
      <w:color w:val="A6A6A6" w:themeColor="background1" w:themeShade="A6"/>
      <w:sz w:val="14"/>
    </w:rPr>
  </w:style>
  <w:style w:type="paragraph" w:customStyle="1" w:styleId="F0F6B4FD00D04503A4173AA599A0FCFB19">
    <w:name w:val="F0F6B4FD00D04503A4173AA599A0FCFB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9">
    <w:name w:val="2D07AB3D48C544A7ABC34B8EA92D552719"/>
    <w:rsid w:val="008D7199"/>
    <w:pPr>
      <w:spacing w:after="180" w:line="240" w:lineRule="auto"/>
    </w:pPr>
    <w:rPr>
      <w:rFonts w:eastAsiaTheme="minorHAnsi"/>
      <w:color w:val="262626" w:themeColor="text1" w:themeTint="D9"/>
      <w:sz w:val="16"/>
    </w:rPr>
  </w:style>
  <w:style w:type="paragraph" w:customStyle="1" w:styleId="66F33F01851B4AEAAFDCCF22FC61ECFD15">
    <w:name w:val="66F33F01851B4AEAAFDCCF22FC61ECFD15"/>
    <w:rsid w:val="008D7199"/>
    <w:pPr>
      <w:spacing w:after="180" w:line="240" w:lineRule="auto"/>
    </w:pPr>
    <w:rPr>
      <w:rFonts w:eastAsiaTheme="minorHAnsi"/>
      <w:color w:val="A6A6A6" w:themeColor="background1" w:themeShade="A6"/>
      <w:sz w:val="14"/>
    </w:rPr>
  </w:style>
  <w:style w:type="paragraph" w:customStyle="1" w:styleId="DE17D41320344EDC846AEC00BA8890F317">
    <w:name w:val="DE17D41320344EDC846AEC00BA8890F317"/>
    <w:rsid w:val="008D7199"/>
    <w:pPr>
      <w:spacing w:after="180" w:line="240" w:lineRule="auto"/>
    </w:pPr>
    <w:rPr>
      <w:rFonts w:eastAsiaTheme="minorHAnsi"/>
      <w:color w:val="A6A6A6" w:themeColor="background1" w:themeShade="A6"/>
      <w:sz w:val="14"/>
    </w:rPr>
  </w:style>
  <w:style w:type="paragraph" w:customStyle="1" w:styleId="A1CB3950A75D41ABB42844B0DF92B98B69">
    <w:name w:val="A1CB3950A75D41ABB42844B0DF92B98B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9">
    <w:name w:val="2D18659E10804AD38E56DB63ACE50E92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78C348AB1304939B5F1055427908578">
    <w:name w:val="678C348AB1304939B5F1055427908578"/>
    <w:rsid w:val="008D7199"/>
  </w:style>
  <w:style w:type="paragraph" w:customStyle="1" w:styleId="01FB06FB61EE4055AFC56A9A4A20B17C76">
    <w:name w:val="01FB06FB61EE4055AFC56A9A4A20B17C7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6">
    <w:name w:val="3CA9253634FE45F49F86E2F79543D6B2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4">
    <w:name w:val="C0C3FE2DC44641138CF5158EFD2B715564"/>
    <w:rsid w:val="008D7199"/>
    <w:pPr>
      <w:spacing w:after="180" w:line="240" w:lineRule="auto"/>
    </w:pPr>
    <w:rPr>
      <w:rFonts w:eastAsiaTheme="minorHAnsi"/>
      <w:color w:val="262626" w:themeColor="text1" w:themeTint="D9"/>
      <w:sz w:val="16"/>
    </w:rPr>
  </w:style>
  <w:style w:type="paragraph" w:customStyle="1" w:styleId="9F3AAB161A224FA9B8D701F02F02AB6276">
    <w:name w:val="9F3AAB161A224FA9B8D701F02F02AB6276"/>
    <w:rsid w:val="008D7199"/>
    <w:pPr>
      <w:spacing w:after="180" w:line="240" w:lineRule="auto"/>
    </w:pPr>
    <w:rPr>
      <w:rFonts w:eastAsiaTheme="minorHAnsi"/>
      <w:color w:val="A6A6A6" w:themeColor="background1" w:themeShade="A6"/>
      <w:sz w:val="14"/>
    </w:rPr>
  </w:style>
  <w:style w:type="paragraph" w:customStyle="1" w:styleId="5DF80ACE815641E18BEC96D7E137E69E76">
    <w:name w:val="5DF80ACE815641E18BEC96D7E137E69E76"/>
    <w:rsid w:val="008D7199"/>
    <w:pPr>
      <w:spacing w:after="180" w:line="240" w:lineRule="auto"/>
    </w:pPr>
    <w:rPr>
      <w:rFonts w:eastAsiaTheme="minorHAnsi"/>
      <w:color w:val="A6A6A6" w:themeColor="background1" w:themeShade="A6"/>
      <w:sz w:val="14"/>
    </w:rPr>
  </w:style>
  <w:style w:type="paragraph" w:customStyle="1" w:styleId="4B82B13F1AC24F519C63398F6784211D76">
    <w:name w:val="4B82B13F1AC24F519C63398F6784211D76"/>
    <w:rsid w:val="008D7199"/>
    <w:pPr>
      <w:spacing w:after="180" w:line="240" w:lineRule="auto"/>
    </w:pPr>
    <w:rPr>
      <w:rFonts w:eastAsiaTheme="minorHAnsi"/>
      <w:color w:val="262626" w:themeColor="text1" w:themeTint="D9"/>
      <w:sz w:val="18"/>
    </w:rPr>
  </w:style>
  <w:style w:type="paragraph" w:customStyle="1" w:styleId="383A9FC8C0AA4966B2A6D63953FC3BF976">
    <w:name w:val="383A9FC8C0AA4966B2A6D63953FC3BF9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6">
    <w:name w:val="6E3002F3ED4A4B9AADE4EFDFA4F83F03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6">
    <w:name w:val="D48EF9471508485C8988715678FFA721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6">
    <w:name w:val="913AC87962B04E25A6706BCDAE95491E46"/>
    <w:rsid w:val="008D7199"/>
    <w:pPr>
      <w:spacing w:after="180" w:line="240" w:lineRule="auto"/>
    </w:pPr>
    <w:rPr>
      <w:rFonts w:eastAsiaTheme="minorHAnsi"/>
      <w:color w:val="262626" w:themeColor="text1" w:themeTint="D9"/>
      <w:sz w:val="16"/>
    </w:rPr>
  </w:style>
  <w:style w:type="paragraph" w:customStyle="1" w:styleId="E2E7B8C58B8E45D3BA4C0DE921A42ADB76">
    <w:name w:val="E2E7B8C58B8E45D3BA4C0DE921A42ADB76"/>
    <w:rsid w:val="008D7199"/>
    <w:pPr>
      <w:spacing w:after="180" w:line="240" w:lineRule="auto"/>
    </w:pPr>
    <w:rPr>
      <w:rFonts w:eastAsiaTheme="minorHAnsi"/>
      <w:color w:val="A6A6A6" w:themeColor="background1" w:themeShade="A6"/>
      <w:sz w:val="14"/>
    </w:rPr>
  </w:style>
  <w:style w:type="paragraph" w:customStyle="1" w:styleId="4650EB9EA7CC44868DBE6F600097EEF876">
    <w:name w:val="4650EB9EA7CC44868DBE6F600097EEF876"/>
    <w:rsid w:val="008D7199"/>
    <w:pPr>
      <w:spacing w:after="180" w:line="240" w:lineRule="auto"/>
    </w:pPr>
    <w:rPr>
      <w:rFonts w:eastAsiaTheme="minorHAnsi"/>
      <w:color w:val="A6A6A6" w:themeColor="background1" w:themeShade="A6"/>
      <w:sz w:val="14"/>
    </w:rPr>
  </w:style>
  <w:style w:type="paragraph" w:customStyle="1" w:styleId="F0F6B4FD00D04503A4173AA599A0FCFB20">
    <w:name w:val="F0F6B4FD00D04503A4173AA599A0FCFB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0">
    <w:name w:val="2D07AB3D48C544A7ABC34B8EA92D552720"/>
    <w:rsid w:val="008D7199"/>
    <w:pPr>
      <w:spacing w:after="180" w:line="240" w:lineRule="auto"/>
    </w:pPr>
    <w:rPr>
      <w:rFonts w:eastAsiaTheme="minorHAnsi"/>
      <w:color w:val="262626" w:themeColor="text1" w:themeTint="D9"/>
      <w:sz w:val="16"/>
    </w:rPr>
  </w:style>
  <w:style w:type="paragraph" w:customStyle="1" w:styleId="66F33F01851B4AEAAFDCCF22FC61ECFD16">
    <w:name w:val="66F33F01851B4AEAAFDCCF22FC61ECFD16"/>
    <w:rsid w:val="008D7199"/>
    <w:pPr>
      <w:spacing w:after="180" w:line="240" w:lineRule="auto"/>
    </w:pPr>
    <w:rPr>
      <w:rFonts w:eastAsiaTheme="minorHAnsi"/>
      <w:color w:val="A6A6A6" w:themeColor="background1" w:themeShade="A6"/>
      <w:sz w:val="14"/>
    </w:rPr>
  </w:style>
  <w:style w:type="paragraph" w:customStyle="1" w:styleId="DE17D41320344EDC846AEC00BA8890F318">
    <w:name w:val="DE17D41320344EDC846AEC00BA8890F318"/>
    <w:rsid w:val="008D7199"/>
    <w:pPr>
      <w:spacing w:after="180" w:line="240" w:lineRule="auto"/>
    </w:pPr>
    <w:rPr>
      <w:rFonts w:eastAsiaTheme="minorHAnsi"/>
      <w:color w:val="A6A6A6" w:themeColor="background1" w:themeShade="A6"/>
      <w:sz w:val="14"/>
    </w:rPr>
  </w:style>
  <w:style w:type="paragraph" w:customStyle="1" w:styleId="A1CB3950A75D41ABB42844B0DF92B98B70">
    <w:name w:val="A1CB3950A75D41ABB42844B0DF92B98B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0">
    <w:name w:val="2D18659E10804AD38E56DB63ACE50E92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7">
    <w:name w:val="01FB06FB61EE4055AFC56A9A4A20B17C7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7">
    <w:name w:val="3CA9253634FE45F49F86E2F79543D6B2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5">
    <w:name w:val="C0C3FE2DC44641138CF5158EFD2B715565"/>
    <w:rsid w:val="008D7199"/>
    <w:pPr>
      <w:spacing w:after="180" w:line="240" w:lineRule="auto"/>
    </w:pPr>
    <w:rPr>
      <w:rFonts w:eastAsiaTheme="minorHAnsi"/>
      <w:color w:val="262626" w:themeColor="text1" w:themeTint="D9"/>
      <w:sz w:val="16"/>
    </w:rPr>
  </w:style>
  <w:style w:type="paragraph" w:customStyle="1" w:styleId="9F3AAB161A224FA9B8D701F02F02AB6277">
    <w:name w:val="9F3AAB161A224FA9B8D701F02F02AB6277"/>
    <w:rsid w:val="008D7199"/>
    <w:pPr>
      <w:spacing w:after="180" w:line="240" w:lineRule="auto"/>
    </w:pPr>
    <w:rPr>
      <w:rFonts w:eastAsiaTheme="minorHAnsi"/>
      <w:color w:val="A6A6A6" w:themeColor="background1" w:themeShade="A6"/>
      <w:sz w:val="14"/>
    </w:rPr>
  </w:style>
  <w:style w:type="paragraph" w:customStyle="1" w:styleId="5DF80ACE815641E18BEC96D7E137E69E77">
    <w:name w:val="5DF80ACE815641E18BEC96D7E137E69E77"/>
    <w:rsid w:val="008D7199"/>
    <w:pPr>
      <w:spacing w:after="180" w:line="240" w:lineRule="auto"/>
    </w:pPr>
    <w:rPr>
      <w:rFonts w:eastAsiaTheme="minorHAnsi"/>
      <w:color w:val="A6A6A6" w:themeColor="background1" w:themeShade="A6"/>
      <w:sz w:val="14"/>
    </w:rPr>
  </w:style>
  <w:style w:type="paragraph" w:customStyle="1" w:styleId="4B82B13F1AC24F519C63398F6784211D77">
    <w:name w:val="4B82B13F1AC24F519C63398F6784211D77"/>
    <w:rsid w:val="008D7199"/>
    <w:pPr>
      <w:spacing w:after="180" w:line="240" w:lineRule="auto"/>
    </w:pPr>
    <w:rPr>
      <w:rFonts w:eastAsiaTheme="minorHAnsi"/>
      <w:color w:val="262626" w:themeColor="text1" w:themeTint="D9"/>
      <w:sz w:val="18"/>
    </w:rPr>
  </w:style>
  <w:style w:type="paragraph" w:customStyle="1" w:styleId="383A9FC8C0AA4966B2A6D63953FC3BF977">
    <w:name w:val="383A9FC8C0AA4966B2A6D63953FC3BF9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7">
    <w:name w:val="6E3002F3ED4A4B9AADE4EFDFA4F83F03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7">
    <w:name w:val="D48EF9471508485C8988715678FFA721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7">
    <w:name w:val="913AC87962B04E25A6706BCDAE95491E47"/>
    <w:rsid w:val="008D7199"/>
    <w:pPr>
      <w:spacing w:after="180" w:line="240" w:lineRule="auto"/>
    </w:pPr>
    <w:rPr>
      <w:rFonts w:eastAsiaTheme="minorHAnsi"/>
      <w:color w:val="262626" w:themeColor="text1" w:themeTint="D9"/>
      <w:sz w:val="16"/>
    </w:rPr>
  </w:style>
  <w:style w:type="paragraph" w:customStyle="1" w:styleId="E2E7B8C58B8E45D3BA4C0DE921A42ADB77">
    <w:name w:val="E2E7B8C58B8E45D3BA4C0DE921A42ADB77"/>
    <w:rsid w:val="008D7199"/>
    <w:pPr>
      <w:spacing w:after="180" w:line="240" w:lineRule="auto"/>
    </w:pPr>
    <w:rPr>
      <w:rFonts w:eastAsiaTheme="minorHAnsi"/>
      <w:color w:val="A6A6A6" w:themeColor="background1" w:themeShade="A6"/>
      <w:sz w:val="14"/>
    </w:rPr>
  </w:style>
  <w:style w:type="paragraph" w:customStyle="1" w:styleId="4650EB9EA7CC44868DBE6F600097EEF877">
    <w:name w:val="4650EB9EA7CC44868DBE6F600097EEF877"/>
    <w:rsid w:val="008D7199"/>
    <w:pPr>
      <w:spacing w:after="180" w:line="240" w:lineRule="auto"/>
    </w:pPr>
    <w:rPr>
      <w:rFonts w:eastAsiaTheme="minorHAnsi"/>
      <w:color w:val="A6A6A6" w:themeColor="background1" w:themeShade="A6"/>
      <w:sz w:val="14"/>
    </w:rPr>
  </w:style>
  <w:style w:type="paragraph" w:customStyle="1" w:styleId="F0F6B4FD00D04503A4173AA599A0FCFB21">
    <w:name w:val="F0F6B4FD00D04503A4173AA599A0FCFB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1">
    <w:name w:val="2D07AB3D48C544A7ABC34B8EA92D552721"/>
    <w:rsid w:val="008D7199"/>
    <w:pPr>
      <w:spacing w:after="180" w:line="240" w:lineRule="auto"/>
    </w:pPr>
    <w:rPr>
      <w:rFonts w:eastAsiaTheme="minorHAnsi"/>
      <w:color w:val="262626" w:themeColor="text1" w:themeTint="D9"/>
      <w:sz w:val="16"/>
    </w:rPr>
  </w:style>
  <w:style w:type="paragraph" w:customStyle="1" w:styleId="66F33F01851B4AEAAFDCCF22FC61ECFD17">
    <w:name w:val="66F33F01851B4AEAAFDCCF22FC61ECFD17"/>
    <w:rsid w:val="008D7199"/>
    <w:pPr>
      <w:spacing w:after="180" w:line="240" w:lineRule="auto"/>
    </w:pPr>
    <w:rPr>
      <w:rFonts w:eastAsiaTheme="minorHAnsi"/>
      <w:color w:val="A6A6A6" w:themeColor="background1" w:themeShade="A6"/>
      <w:sz w:val="14"/>
    </w:rPr>
  </w:style>
  <w:style w:type="paragraph" w:customStyle="1" w:styleId="DE17D41320344EDC846AEC00BA8890F319">
    <w:name w:val="DE17D41320344EDC846AEC00BA8890F319"/>
    <w:rsid w:val="008D7199"/>
    <w:pPr>
      <w:spacing w:after="180" w:line="240" w:lineRule="auto"/>
    </w:pPr>
    <w:rPr>
      <w:rFonts w:eastAsiaTheme="minorHAnsi"/>
      <w:color w:val="A6A6A6" w:themeColor="background1" w:themeShade="A6"/>
      <w:sz w:val="14"/>
    </w:rPr>
  </w:style>
  <w:style w:type="paragraph" w:customStyle="1" w:styleId="A1CB3950A75D41ABB42844B0DF92B98B71">
    <w:name w:val="A1CB3950A75D41ABB42844B0DF92B98B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1">
    <w:name w:val="2D18659E10804AD38E56DB63ACE50E92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8">
    <w:name w:val="01FB06FB61EE4055AFC56A9A4A20B17C7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8">
    <w:name w:val="3CA9253634FE45F49F86E2F79543D6B2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6">
    <w:name w:val="C0C3FE2DC44641138CF5158EFD2B715566"/>
    <w:rsid w:val="008D7199"/>
    <w:pPr>
      <w:spacing w:after="180" w:line="240" w:lineRule="auto"/>
    </w:pPr>
    <w:rPr>
      <w:rFonts w:eastAsiaTheme="minorHAnsi"/>
      <w:color w:val="262626" w:themeColor="text1" w:themeTint="D9"/>
      <w:sz w:val="16"/>
    </w:rPr>
  </w:style>
  <w:style w:type="paragraph" w:customStyle="1" w:styleId="9F3AAB161A224FA9B8D701F02F02AB6278">
    <w:name w:val="9F3AAB161A224FA9B8D701F02F02AB6278"/>
    <w:rsid w:val="008D7199"/>
    <w:pPr>
      <w:spacing w:after="180" w:line="240" w:lineRule="auto"/>
    </w:pPr>
    <w:rPr>
      <w:rFonts w:eastAsiaTheme="minorHAnsi"/>
      <w:color w:val="A6A6A6" w:themeColor="background1" w:themeShade="A6"/>
      <w:sz w:val="14"/>
    </w:rPr>
  </w:style>
  <w:style w:type="paragraph" w:customStyle="1" w:styleId="5DF80ACE815641E18BEC96D7E137E69E78">
    <w:name w:val="5DF80ACE815641E18BEC96D7E137E69E78"/>
    <w:rsid w:val="008D7199"/>
    <w:pPr>
      <w:spacing w:after="180" w:line="240" w:lineRule="auto"/>
    </w:pPr>
    <w:rPr>
      <w:rFonts w:eastAsiaTheme="minorHAnsi"/>
      <w:color w:val="A6A6A6" w:themeColor="background1" w:themeShade="A6"/>
      <w:sz w:val="14"/>
    </w:rPr>
  </w:style>
  <w:style w:type="paragraph" w:customStyle="1" w:styleId="4B82B13F1AC24F519C63398F6784211D78">
    <w:name w:val="4B82B13F1AC24F519C63398F6784211D78"/>
    <w:rsid w:val="008D7199"/>
    <w:pPr>
      <w:spacing w:after="180" w:line="240" w:lineRule="auto"/>
    </w:pPr>
    <w:rPr>
      <w:rFonts w:eastAsiaTheme="minorHAnsi"/>
      <w:color w:val="262626" w:themeColor="text1" w:themeTint="D9"/>
      <w:sz w:val="18"/>
    </w:rPr>
  </w:style>
  <w:style w:type="paragraph" w:customStyle="1" w:styleId="383A9FC8C0AA4966B2A6D63953FC3BF978">
    <w:name w:val="383A9FC8C0AA4966B2A6D63953FC3BF9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8">
    <w:name w:val="6E3002F3ED4A4B9AADE4EFDFA4F83F03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8">
    <w:name w:val="D48EF9471508485C8988715678FFA721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8">
    <w:name w:val="913AC87962B04E25A6706BCDAE95491E48"/>
    <w:rsid w:val="008D7199"/>
    <w:pPr>
      <w:spacing w:after="180" w:line="240" w:lineRule="auto"/>
    </w:pPr>
    <w:rPr>
      <w:rFonts w:eastAsiaTheme="minorHAnsi"/>
      <w:color w:val="262626" w:themeColor="text1" w:themeTint="D9"/>
      <w:sz w:val="16"/>
    </w:rPr>
  </w:style>
  <w:style w:type="paragraph" w:customStyle="1" w:styleId="E2E7B8C58B8E45D3BA4C0DE921A42ADB78">
    <w:name w:val="E2E7B8C58B8E45D3BA4C0DE921A42ADB78"/>
    <w:rsid w:val="008D7199"/>
    <w:pPr>
      <w:spacing w:after="180" w:line="240" w:lineRule="auto"/>
    </w:pPr>
    <w:rPr>
      <w:rFonts w:eastAsiaTheme="minorHAnsi"/>
      <w:color w:val="A6A6A6" w:themeColor="background1" w:themeShade="A6"/>
      <w:sz w:val="14"/>
    </w:rPr>
  </w:style>
  <w:style w:type="paragraph" w:customStyle="1" w:styleId="4650EB9EA7CC44868DBE6F600097EEF878">
    <w:name w:val="4650EB9EA7CC44868DBE6F600097EEF878"/>
    <w:rsid w:val="008D7199"/>
    <w:pPr>
      <w:spacing w:after="180" w:line="240" w:lineRule="auto"/>
    </w:pPr>
    <w:rPr>
      <w:rFonts w:eastAsiaTheme="minorHAnsi"/>
      <w:color w:val="A6A6A6" w:themeColor="background1" w:themeShade="A6"/>
      <w:sz w:val="14"/>
    </w:rPr>
  </w:style>
  <w:style w:type="paragraph" w:customStyle="1" w:styleId="F0F6B4FD00D04503A4173AA599A0FCFB22">
    <w:name w:val="F0F6B4FD00D04503A4173AA599A0FCFB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2">
    <w:name w:val="2D07AB3D48C544A7ABC34B8EA92D552722"/>
    <w:rsid w:val="008D7199"/>
    <w:pPr>
      <w:spacing w:after="180" w:line="240" w:lineRule="auto"/>
    </w:pPr>
    <w:rPr>
      <w:rFonts w:eastAsiaTheme="minorHAnsi"/>
      <w:color w:val="262626" w:themeColor="text1" w:themeTint="D9"/>
      <w:sz w:val="16"/>
    </w:rPr>
  </w:style>
  <w:style w:type="paragraph" w:customStyle="1" w:styleId="66F33F01851B4AEAAFDCCF22FC61ECFD18">
    <w:name w:val="66F33F01851B4AEAAFDCCF22FC61ECFD18"/>
    <w:rsid w:val="008D7199"/>
    <w:pPr>
      <w:spacing w:after="180" w:line="240" w:lineRule="auto"/>
    </w:pPr>
    <w:rPr>
      <w:rFonts w:eastAsiaTheme="minorHAnsi"/>
      <w:color w:val="A6A6A6" w:themeColor="background1" w:themeShade="A6"/>
      <w:sz w:val="14"/>
    </w:rPr>
  </w:style>
  <w:style w:type="paragraph" w:customStyle="1" w:styleId="DE17D41320344EDC846AEC00BA8890F320">
    <w:name w:val="DE17D41320344EDC846AEC00BA8890F320"/>
    <w:rsid w:val="008D7199"/>
    <w:pPr>
      <w:spacing w:after="180" w:line="240" w:lineRule="auto"/>
    </w:pPr>
    <w:rPr>
      <w:rFonts w:eastAsiaTheme="minorHAnsi"/>
      <w:color w:val="A6A6A6" w:themeColor="background1" w:themeShade="A6"/>
      <w:sz w:val="14"/>
    </w:rPr>
  </w:style>
  <w:style w:type="paragraph" w:customStyle="1" w:styleId="A1CB3950A75D41ABB42844B0DF92B98B72">
    <w:name w:val="A1CB3950A75D41ABB42844B0DF92B98B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2">
    <w:name w:val="2D18659E10804AD38E56DB63ACE50E92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9">
    <w:name w:val="01FB06FB61EE4055AFC56A9A4A20B17C7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9">
    <w:name w:val="3CA9253634FE45F49F86E2F79543D6B2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7">
    <w:name w:val="C0C3FE2DC44641138CF5158EFD2B715567"/>
    <w:rsid w:val="008D7199"/>
    <w:pPr>
      <w:spacing w:after="180" w:line="240" w:lineRule="auto"/>
    </w:pPr>
    <w:rPr>
      <w:rFonts w:eastAsiaTheme="minorHAnsi"/>
      <w:color w:val="262626" w:themeColor="text1" w:themeTint="D9"/>
      <w:sz w:val="16"/>
    </w:rPr>
  </w:style>
  <w:style w:type="paragraph" w:customStyle="1" w:styleId="9F3AAB161A224FA9B8D701F02F02AB6279">
    <w:name w:val="9F3AAB161A224FA9B8D701F02F02AB6279"/>
    <w:rsid w:val="008D7199"/>
    <w:pPr>
      <w:spacing w:after="180" w:line="240" w:lineRule="auto"/>
    </w:pPr>
    <w:rPr>
      <w:rFonts w:eastAsiaTheme="minorHAnsi"/>
      <w:color w:val="A6A6A6" w:themeColor="background1" w:themeShade="A6"/>
      <w:sz w:val="14"/>
    </w:rPr>
  </w:style>
  <w:style w:type="paragraph" w:customStyle="1" w:styleId="5DF80ACE815641E18BEC96D7E137E69E79">
    <w:name w:val="5DF80ACE815641E18BEC96D7E137E69E79"/>
    <w:rsid w:val="008D7199"/>
    <w:pPr>
      <w:spacing w:after="180" w:line="240" w:lineRule="auto"/>
    </w:pPr>
    <w:rPr>
      <w:rFonts w:eastAsiaTheme="minorHAnsi"/>
      <w:color w:val="A6A6A6" w:themeColor="background1" w:themeShade="A6"/>
      <w:sz w:val="14"/>
    </w:rPr>
  </w:style>
  <w:style w:type="paragraph" w:customStyle="1" w:styleId="4B82B13F1AC24F519C63398F6784211D79">
    <w:name w:val="4B82B13F1AC24F519C63398F6784211D79"/>
    <w:rsid w:val="008D7199"/>
    <w:pPr>
      <w:spacing w:after="180" w:line="240" w:lineRule="auto"/>
    </w:pPr>
    <w:rPr>
      <w:rFonts w:eastAsiaTheme="minorHAnsi"/>
      <w:color w:val="262626" w:themeColor="text1" w:themeTint="D9"/>
      <w:sz w:val="18"/>
    </w:rPr>
  </w:style>
  <w:style w:type="paragraph" w:customStyle="1" w:styleId="383A9FC8C0AA4966B2A6D63953FC3BF979">
    <w:name w:val="383A9FC8C0AA4966B2A6D63953FC3BF9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9">
    <w:name w:val="6E3002F3ED4A4B9AADE4EFDFA4F83F03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9">
    <w:name w:val="D48EF9471508485C8988715678FFA721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9">
    <w:name w:val="913AC87962B04E25A6706BCDAE95491E49"/>
    <w:rsid w:val="008D7199"/>
    <w:pPr>
      <w:spacing w:after="180" w:line="240" w:lineRule="auto"/>
    </w:pPr>
    <w:rPr>
      <w:rFonts w:eastAsiaTheme="minorHAnsi"/>
      <w:color w:val="262626" w:themeColor="text1" w:themeTint="D9"/>
      <w:sz w:val="16"/>
    </w:rPr>
  </w:style>
  <w:style w:type="paragraph" w:customStyle="1" w:styleId="E2E7B8C58B8E45D3BA4C0DE921A42ADB79">
    <w:name w:val="E2E7B8C58B8E45D3BA4C0DE921A42ADB79"/>
    <w:rsid w:val="008D7199"/>
    <w:pPr>
      <w:spacing w:after="180" w:line="240" w:lineRule="auto"/>
    </w:pPr>
    <w:rPr>
      <w:rFonts w:eastAsiaTheme="minorHAnsi"/>
      <w:color w:val="A6A6A6" w:themeColor="background1" w:themeShade="A6"/>
      <w:sz w:val="14"/>
    </w:rPr>
  </w:style>
  <w:style w:type="paragraph" w:customStyle="1" w:styleId="4650EB9EA7CC44868DBE6F600097EEF879">
    <w:name w:val="4650EB9EA7CC44868DBE6F600097EEF879"/>
    <w:rsid w:val="008D7199"/>
    <w:pPr>
      <w:spacing w:after="180" w:line="240" w:lineRule="auto"/>
    </w:pPr>
    <w:rPr>
      <w:rFonts w:eastAsiaTheme="minorHAnsi"/>
      <w:color w:val="A6A6A6" w:themeColor="background1" w:themeShade="A6"/>
      <w:sz w:val="14"/>
    </w:rPr>
  </w:style>
  <w:style w:type="paragraph" w:customStyle="1" w:styleId="F0F6B4FD00D04503A4173AA599A0FCFB23">
    <w:name w:val="F0F6B4FD00D04503A4173AA599A0FCFB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3">
    <w:name w:val="2D07AB3D48C544A7ABC34B8EA92D552723"/>
    <w:rsid w:val="008D7199"/>
    <w:pPr>
      <w:spacing w:after="180" w:line="240" w:lineRule="auto"/>
    </w:pPr>
    <w:rPr>
      <w:rFonts w:eastAsiaTheme="minorHAnsi"/>
      <w:color w:val="262626" w:themeColor="text1" w:themeTint="D9"/>
      <w:sz w:val="16"/>
    </w:rPr>
  </w:style>
  <w:style w:type="paragraph" w:customStyle="1" w:styleId="66F33F01851B4AEAAFDCCF22FC61ECFD19">
    <w:name w:val="66F33F01851B4AEAAFDCCF22FC61ECFD19"/>
    <w:rsid w:val="008D7199"/>
    <w:pPr>
      <w:spacing w:after="180" w:line="240" w:lineRule="auto"/>
    </w:pPr>
    <w:rPr>
      <w:rFonts w:eastAsiaTheme="minorHAnsi"/>
      <w:color w:val="A6A6A6" w:themeColor="background1" w:themeShade="A6"/>
      <w:sz w:val="14"/>
    </w:rPr>
  </w:style>
  <w:style w:type="paragraph" w:customStyle="1" w:styleId="DE17D41320344EDC846AEC00BA8890F321">
    <w:name w:val="DE17D41320344EDC846AEC00BA8890F321"/>
    <w:rsid w:val="008D7199"/>
    <w:pPr>
      <w:spacing w:after="180" w:line="240" w:lineRule="auto"/>
    </w:pPr>
    <w:rPr>
      <w:rFonts w:eastAsiaTheme="minorHAnsi"/>
      <w:color w:val="A6A6A6" w:themeColor="background1" w:themeShade="A6"/>
      <w:sz w:val="14"/>
    </w:rPr>
  </w:style>
  <w:style w:type="paragraph" w:customStyle="1" w:styleId="A1CB3950A75D41ABB42844B0DF92B98B73">
    <w:name w:val="A1CB3950A75D41ABB42844B0DF92B98B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3">
    <w:name w:val="2D18659E10804AD38E56DB63ACE50E92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0">
    <w:name w:val="01FB06FB61EE4055AFC56A9A4A20B17C8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0">
    <w:name w:val="3CA9253634FE45F49F86E2F79543D6B2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8">
    <w:name w:val="C0C3FE2DC44641138CF5158EFD2B715568"/>
    <w:rsid w:val="008D7199"/>
    <w:pPr>
      <w:spacing w:after="180" w:line="240" w:lineRule="auto"/>
    </w:pPr>
    <w:rPr>
      <w:rFonts w:eastAsiaTheme="minorHAnsi"/>
      <w:color w:val="262626" w:themeColor="text1" w:themeTint="D9"/>
      <w:sz w:val="16"/>
    </w:rPr>
  </w:style>
  <w:style w:type="paragraph" w:customStyle="1" w:styleId="9F3AAB161A224FA9B8D701F02F02AB6280">
    <w:name w:val="9F3AAB161A224FA9B8D701F02F02AB6280"/>
    <w:rsid w:val="008D7199"/>
    <w:pPr>
      <w:spacing w:after="180" w:line="240" w:lineRule="auto"/>
    </w:pPr>
    <w:rPr>
      <w:rFonts w:eastAsiaTheme="minorHAnsi"/>
      <w:color w:val="A6A6A6" w:themeColor="background1" w:themeShade="A6"/>
      <w:sz w:val="14"/>
    </w:rPr>
  </w:style>
  <w:style w:type="paragraph" w:customStyle="1" w:styleId="5DF80ACE815641E18BEC96D7E137E69E80">
    <w:name w:val="5DF80ACE815641E18BEC96D7E137E69E80"/>
    <w:rsid w:val="008D7199"/>
    <w:pPr>
      <w:spacing w:after="180" w:line="240" w:lineRule="auto"/>
    </w:pPr>
    <w:rPr>
      <w:rFonts w:eastAsiaTheme="minorHAnsi"/>
      <w:color w:val="A6A6A6" w:themeColor="background1" w:themeShade="A6"/>
      <w:sz w:val="14"/>
    </w:rPr>
  </w:style>
  <w:style w:type="paragraph" w:customStyle="1" w:styleId="4B82B13F1AC24F519C63398F6784211D80">
    <w:name w:val="4B82B13F1AC24F519C63398F6784211D80"/>
    <w:rsid w:val="008D7199"/>
    <w:pPr>
      <w:spacing w:after="180" w:line="240" w:lineRule="auto"/>
    </w:pPr>
    <w:rPr>
      <w:rFonts w:eastAsiaTheme="minorHAnsi"/>
      <w:color w:val="262626" w:themeColor="text1" w:themeTint="D9"/>
      <w:sz w:val="18"/>
    </w:rPr>
  </w:style>
  <w:style w:type="paragraph" w:customStyle="1" w:styleId="383A9FC8C0AA4966B2A6D63953FC3BF980">
    <w:name w:val="383A9FC8C0AA4966B2A6D63953FC3BF9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0">
    <w:name w:val="6E3002F3ED4A4B9AADE4EFDFA4F83F03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0">
    <w:name w:val="D48EF9471508485C8988715678FFA721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0">
    <w:name w:val="913AC87962B04E25A6706BCDAE95491E50"/>
    <w:rsid w:val="008D7199"/>
    <w:pPr>
      <w:spacing w:after="180" w:line="240" w:lineRule="auto"/>
    </w:pPr>
    <w:rPr>
      <w:rFonts w:eastAsiaTheme="minorHAnsi"/>
      <w:color w:val="262626" w:themeColor="text1" w:themeTint="D9"/>
      <w:sz w:val="16"/>
    </w:rPr>
  </w:style>
  <w:style w:type="paragraph" w:customStyle="1" w:styleId="E2E7B8C58B8E45D3BA4C0DE921A42ADB80">
    <w:name w:val="E2E7B8C58B8E45D3BA4C0DE921A42ADB80"/>
    <w:rsid w:val="008D7199"/>
    <w:pPr>
      <w:spacing w:after="180" w:line="240" w:lineRule="auto"/>
    </w:pPr>
    <w:rPr>
      <w:rFonts w:eastAsiaTheme="minorHAnsi"/>
      <w:color w:val="A6A6A6" w:themeColor="background1" w:themeShade="A6"/>
      <w:sz w:val="14"/>
    </w:rPr>
  </w:style>
  <w:style w:type="paragraph" w:customStyle="1" w:styleId="4650EB9EA7CC44868DBE6F600097EEF880">
    <w:name w:val="4650EB9EA7CC44868DBE6F600097EEF880"/>
    <w:rsid w:val="008D7199"/>
    <w:pPr>
      <w:spacing w:after="180" w:line="240" w:lineRule="auto"/>
    </w:pPr>
    <w:rPr>
      <w:rFonts w:eastAsiaTheme="minorHAnsi"/>
      <w:color w:val="A6A6A6" w:themeColor="background1" w:themeShade="A6"/>
      <w:sz w:val="14"/>
    </w:rPr>
  </w:style>
  <w:style w:type="paragraph" w:customStyle="1" w:styleId="F0F6B4FD00D04503A4173AA599A0FCFB24">
    <w:name w:val="F0F6B4FD00D04503A4173AA599A0FCFB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4">
    <w:name w:val="2D07AB3D48C544A7ABC34B8EA92D552724"/>
    <w:rsid w:val="008D7199"/>
    <w:pPr>
      <w:spacing w:after="180" w:line="240" w:lineRule="auto"/>
    </w:pPr>
    <w:rPr>
      <w:rFonts w:eastAsiaTheme="minorHAnsi"/>
      <w:color w:val="262626" w:themeColor="text1" w:themeTint="D9"/>
      <w:sz w:val="16"/>
    </w:rPr>
  </w:style>
  <w:style w:type="paragraph" w:customStyle="1" w:styleId="66F33F01851B4AEAAFDCCF22FC61ECFD20">
    <w:name w:val="66F33F01851B4AEAAFDCCF22FC61ECFD20"/>
    <w:rsid w:val="008D7199"/>
    <w:pPr>
      <w:spacing w:after="180" w:line="240" w:lineRule="auto"/>
    </w:pPr>
    <w:rPr>
      <w:rFonts w:eastAsiaTheme="minorHAnsi"/>
      <w:color w:val="A6A6A6" w:themeColor="background1" w:themeShade="A6"/>
      <w:sz w:val="14"/>
    </w:rPr>
  </w:style>
  <w:style w:type="paragraph" w:customStyle="1" w:styleId="DE17D41320344EDC846AEC00BA8890F322">
    <w:name w:val="DE17D41320344EDC846AEC00BA8890F322"/>
    <w:rsid w:val="008D7199"/>
    <w:pPr>
      <w:spacing w:after="180" w:line="240" w:lineRule="auto"/>
    </w:pPr>
    <w:rPr>
      <w:rFonts w:eastAsiaTheme="minorHAnsi"/>
      <w:color w:val="A6A6A6" w:themeColor="background1" w:themeShade="A6"/>
      <w:sz w:val="14"/>
    </w:rPr>
  </w:style>
  <w:style w:type="paragraph" w:customStyle="1" w:styleId="A1CB3950A75D41ABB42844B0DF92B98B74">
    <w:name w:val="A1CB3950A75D41ABB42844B0DF92B98B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4">
    <w:name w:val="2D18659E10804AD38E56DB63ACE50E92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1">
    <w:name w:val="01FB06FB61EE4055AFC56A9A4A20B17C8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1">
    <w:name w:val="3CA9253634FE45F49F86E2F79543D6B2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9">
    <w:name w:val="C0C3FE2DC44641138CF5158EFD2B715569"/>
    <w:rsid w:val="008D7199"/>
    <w:pPr>
      <w:spacing w:after="180" w:line="240" w:lineRule="auto"/>
    </w:pPr>
    <w:rPr>
      <w:rFonts w:eastAsiaTheme="minorHAnsi"/>
      <w:color w:val="262626" w:themeColor="text1" w:themeTint="D9"/>
      <w:sz w:val="16"/>
    </w:rPr>
  </w:style>
  <w:style w:type="paragraph" w:customStyle="1" w:styleId="9F3AAB161A224FA9B8D701F02F02AB6281">
    <w:name w:val="9F3AAB161A224FA9B8D701F02F02AB6281"/>
    <w:rsid w:val="008D7199"/>
    <w:pPr>
      <w:spacing w:after="180" w:line="240" w:lineRule="auto"/>
    </w:pPr>
    <w:rPr>
      <w:rFonts w:eastAsiaTheme="minorHAnsi"/>
      <w:color w:val="A6A6A6" w:themeColor="background1" w:themeShade="A6"/>
      <w:sz w:val="14"/>
    </w:rPr>
  </w:style>
  <w:style w:type="paragraph" w:customStyle="1" w:styleId="5DF80ACE815641E18BEC96D7E137E69E81">
    <w:name w:val="5DF80ACE815641E18BEC96D7E137E69E81"/>
    <w:rsid w:val="008D7199"/>
    <w:pPr>
      <w:spacing w:after="180" w:line="240" w:lineRule="auto"/>
    </w:pPr>
    <w:rPr>
      <w:rFonts w:eastAsiaTheme="minorHAnsi"/>
      <w:color w:val="A6A6A6" w:themeColor="background1" w:themeShade="A6"/>
      <w:sz w:val="14"/>
    </w:rPr>
  </w:style>
  <w:style w:type="paragraph" w:customStyle="1" w:styleId="4B82B13F1AC24F519C63398F6784211D81">
    <w:name w:val="4B82B13F1AC24F519C63398F6784211D81"/>
    <w:rsid w:val="008D7199"/>
    <w:pPr>
      <w:spacing w:after="180" w:line="240" w:lineRule="auto"/>
    </w:pPr>
    <w:rPr>
      <w:rFonts w:eastAsiaTheme="minorHAnsi"/>
      <w:color w:val="262626" w:themeColor="text1" w:themeTint="D9"/>
      <w:sz w:val="18"/>
    </w:rPr>
  </w:style>
  <w:style w:type="paragraph" w:customStyle="1" w:styleId="383A9FC8C0AA4966B2A6D63953FC3BF981">
    <w:name w:val="383A9FC8C0AA4966B2A6D63953FC3BF9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1">
    <w:name w:val="6E3002F3ED4A4B9AADE4EFDFA4F83F03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1">
    <w:name w:val="D48EF9471508485C8988715678FFA721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1">
    <w:name w:val="913AC87962B04E25A6706BCDAE95491E51"/>
    <w:rsid w:val="008D7199"/>
    <w:pPr>
      <w:spacing w:after="180" w:line="240" w:lineRule="auto"/>
    </w:pPr>
    <w:rPr>
      <w:rFonts w:eastAsiaTheme="minorHAnsi"/>
      <w:color w:val="262626" w:themeColor="text1" w:themeTint="D9"/>
      <w:sz w:val="16"/>
    </w:rPr>
  </w:style>
  <w:style w:type="paragraph" w:customStyle="1" w:styleId="E2E7B8C58B8E45D3BA4C0DE921A42ADB81">
    <w:name w:val="E2E7B8C58B8E45D3BA4C0DE921A42ADB81"/>
    <w:rsid w:val="008D7199"/>
    <w:pPr>
      <w:spacing w:after="180" w:line="240" w:lineRule="auto"/>
    </w:pPr>
    <w:rPr>
      <w:rFonts w:eastAsiaTheme="minorHAnsi"/>
      <w:color w:val="A6A6A6" w:themeColor="background1" w:themeShade="A6"/>
      <w:sz w:val="14"/>
    </w:rPr>
  </w:style>
  <w:style w:type="paragraph" w:customStyle="1" w:styleId="4650EB9EA7CC44868DBE6F600097EEF881">
    <w:name w:val="4650EB9EA7CC44868DBE6F600097EEF881"/>
    <w:rsid w:val="008D7199"/>
    <w:pPr>
      <w:spacing w:after="180" w:line="240" w:lineRule="auto"/>
    </w:pPr>
    <w:rPr>
      <w:rFonts w:eastAsiaTheme="minorHAnsi"/>
      <w:color w:val="A6A6A6" w:themeColor="background1" w:themeShade="A6"/>
      <w:sz w:val="14"/>
    </w:rPr>
  </w:style>
  <w:style w:type="paragraph" w:customStyle="1" w:styleId="F0F6B4FD00D04503A4173AA599A0FCFB25">
    <w:name w:val="F0F6B4FD00D04503A4173AA599A0FCFB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5">
    <w:name w:val="2D07AB3D48C544A7ABC34B8EA92D552725"/>
    <w:rsid w:val="008D7199"/>
    <w:pPr>
      <w:spacing w:after="180" w:line="240" w:lineRule="auto"/>
    </w:pPr>
    <w:rPr>
      <w:rFonts w:eastAsiaTheme="minorHAnsi"/>
      <w:color w:val="262626" w:themeColor="text1" w:themeTint="D9"/>
      <w:sz w:val="16"/>
    </w:rPr>
  </w:style>
  <w:style w:type="paragraph" w:customStyle="1" w:styleId="66F33F01851B4AEAAFDCCF22FC61ECFD21">
    <w:name w:val="66F33F01851B4AEAAFDCCF22FC61ECFD21"/>
    <w:rsid w:val="008D7199"/>
    <w:pPr>
      <w:spacing w:after="180" w:line="240" w:lineRule="auto"/>
    </w:pPr>
    <w:rPr>
      <w:rFonts w:eastAsiaTheme="minorHAnsi"/>
      <w:color w:val="A6A6A6" w:themeColor="background1" w:themeShade="A6"/>
      <w:sz w:val="14"/>
    </w:rPr>
  </w:style>
  <w:style w:type="paragraph" w:customStyle="1" w:styleId="DE17D41320344EDC846AEC00BA8890F323">
    <w:name w:val="DE17D41320344EDC846AEC00BA8890F323"/>
    <w:rsid w:val="008D7199"/>
    <w:pPr>
      <w:spacing w:after="180" w:line="240" w:lineRule="auto"/>
    </w:pPr>
    <w:rPr>
      <w:rFonts w:eastAsiaTheme="minorHAnsi"/>
      <w:color w:val="A6A6A6" w:themeColor="background1" w:themeShade="A6"/>
      <w:sz w:val="14"/>
    </w:rPr>
  </w:style>
  <w:style w:type="paragraph" w:customStyle="1" w:styleId="A1CB3950A75D41ABB42844B0DF92B98B75">
    <w:name w:val="A1CB3950A75D41ABB42844B0DF92B98B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5">
    <w:name w:val="2D18659E10804AD38E56DB63ACE50E92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2">
    <w:name w:val="01FB06FB61EE4055AFC56A9A4A20B17C8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2">
    <w:name w:val="3CA9253634FE45F49F86E2F79543D6B2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0">
    <w:name w:val="C0C3FE2DC44641138CF5158EFD2B715570"/>
    <w:rsid w:val="008D7199"/>
    <w:pPr>
      <w:spacing w:after="180" w:line="240" w:lineRule="auto"/>
    </w:pPr>
    <w:rPr>
      <w:rFonts w:eastAsiaTheme="minorHAnsi"/>
      <w:color w:val="262626" w:themeColor="text1" w:themeTint="D9"/>
      <w:sz w:val="16"/>
    </w:rPr>
  </w:style>
  <w:style w:type="paragraph" w:customStyle="1" w:styleId="9F3AAB161A224FA9B8D701F02F02AB6282">
    <w:name w:val="9F3AAB161A224FA9B8D701F02F02AB6282"/>
    <w:rsid w:val="008D7199"/>
    <w:pPr>
      <w:spacing w:after="180" w:line="240" w:lineRule="auto"/>
    </w:pPr>
    <w:rPr>
      <w:rFonts w:eastAsiaTheme="minorHAnsi"/>
      <w:color w:val="A6A6A6" w:themeColor="background1" w:themeShade="A6"/>
      <w:sz w:val="14"/>
    </w:rPr>
  </w:style>
  <w:style w:type="paragraph" w:customStyle="1" w:styleId="5DF80ACE815641E18BEC96D7E137E69E82">
    <w:name w:val="5DF80ACE815641E18BEC96D7E137E69E82"/>
    <w:rsid w:val="008D7199"/>
    <w:pPr>
      <w:spacing w:after="180" w:line="240" w:lineRule="auto"/>
    </w:pPr>
    <w:rPr>
      <w:rFonts w:eastAsiaTheme="minorHAnsi"/>
      <w:color w:val="A6A6A6" w:themeColor="background1" w:themeShade="A6"/>
      <w:sz w:val="14"/>
    </w:rPr>
  </w:style>
  <w:style w:type="paragraph" w:customStyle="1" w:styleId="4B82B13F1AC24F519C63398F6784211D82">
    <w:name w:val="4B82B13F1AC24F519C63398F6784211D82"/>
    <w:rsid w:val="008D7199"/>
    <w:pPr>
      <w:spacing w:after="180" w:line="240" w:lineRule="auto"/>
    </w:pPr>
    <w:rPr>
      <w:rFonts w:eastAsiaTheme="minorHAnsi"/>
      <w:color w:val="262626" w:themeColor="text1" w:themeTint="D9"/>
      <w:sz w:val="18"/>
    </w:rPr>
  </w:style>
  <w:style w:type="paragraph" w:customStyle="1" w:styleId="383A9FC8C0AA4966B2A6D63953FC3BF982">
    <w:name w:val="383A9FC8C0AA4966B2A6D63953FC3BF9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2">
    <w:name w:val="6E3002F3ED4A4B9AADE4EFDFA4F83F03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2">
    <w:name w:val="D48EF9471508485C8988715678FFA721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2">
    <w:name w:val="913AC87962B04E25A6706BCDAE95491E52"/>
    <w:rsid w:val="008D7199"/>
    <w:pPr>
      <w:spacing w:after="180" w:line="240" w:lineRule="auto"/>
    </w:pPr>
    <w:rPr>
      <w:rFonts w:eastAsiaTheme="minorHAnsi"/>
      <w:color w:val="262626" w:themeColor="text1" w:themeTint="D9"/>
      <w:sz w:val="16"/>
    </w:rPr>
  </w:style>
  <w:style w:type="paragraph" w:customStyle="1" w:styleId="E2E7B8C58B8E45D3BA4C0DE921A42ADB82">
    <w:name w:val="E2E7B8C58B8E45D3BA4C0DE921A42ADB82"/>
    <w:rsid w:val="008D7199"/>
    <w:pPr>
      <w:spacing w:after="180" w:line="240" w:lineRule="auto"/>
    </w:pPr>
    <w:rPr>
      <w:rFonts w:eastAsiaTheme="minorHAnsi"/>
      <w:color w:val="A6A6A6" w:themeColor="background1" w:themeShade="A6"/>
      <w:sz w:val="14"/>
    </w:rPr>
  </w:style>
  <w:style w:type="paragraph" w:customStyle="1" w:styleId="4650EB9EA7CC44868DBE6F600097EEF882">
    <w:name w:val="4650EB9EA7CC44868DBE6F600097EEF882"/>
    <w:rsid w:val="008D7199"/>
    <w:pPr>
      <w:spacing w:after="180" w:line="240" w:lineRule="auto"/>
    </w:pPr>
    <w:rPr>
      <w:rFonts w:eastAsiaTheme="minorHAnsi"/>
      <w:color w:val="A6A6A6" w:themeColor="background1" w:themeShade="A6"/>
      <w:sz w:val="14"/>
    </w:rPr>
  </w:style>
  <w:style w:type="paragraph" w:customStyle="1" w:styleId="F0F6B4FD00D04503A4173AA599A0FCFB26">
    <w:name w:val="F0F6B4FD00D04503A4173AA599A0FCFB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6">
    <w:name w:val="2D07AB3D48C544A7ABC34B8EA92D552726"/>
    <w:rsid w:val="008D7199"/>
    <w:pPr>
      <w:spacing w:after="180" w:line="240" w:lineRule="auto"/>
    </w:pPr>
    <w:rPr>
      <w:rFonts w:eastAsiaTheme="minorHAnsi"/>
      <w:color w:val="262626" w:themeColor="text1" w:themeTint="D9"/>
      <w:sz w:val="16"/>
    </w:rPr>
  </w:style>
  <w:style w:type="paragraph" w:customStyle="1" w:styleId="66F33F01851B4AEAAFDCCF22FC61ECFD22">
    <w:name w:val="66F33F01851B4AEAAFDCCF22FC61ECFD22"/>
    <w:rsid w:val="008D7199"/>
    <w:pPr>
      <w:spacing w:after="180" w:line="240" w:lineRule="auto"/>
    </w:pPr>
    <w:rPr>
      <w:rFonts w:eastAsiaTheme="minorHAnsi"/>
      <w:color w:val="A6A6A6" w:themeColor="background1" w:themeShade="A6"/>
      <w:sz w:val="14"/>
    </w:rPr>
  </w:style>
  <w:style w:type="paragraph" w:customStyle="1" w:styleId="DE17D41320344EDC846AEC00BA8890F324">
    <w:name w:val="DE17D41320344EDC846AEC00BA8890F324"/>
    <w:rsid w:val="008D7199"/>
    <w:pPr>
      <w:spacing w:after="180" w:line="240" w:lineRule="auto"/>
    </w:pPr>
    <w:rPr>
      <w:rFonts w:eastAsiaTheme="minorHAnsi"/>
      <w:color w:val="A6A6A6" w:themeColor="background1" w:themeShade="A6"/>
      <w:sz w:val="14"/>
    </w:rPr>
  </w:style>
  <w:style w:type="paragraph" w:customStyle="1" w:styleId="A1CB3950A75D41ABB42844B0DF92B98B76">
    <w:name w:val="A1CB3950A75D41ABB42844B0DF92B98B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6">
    <w:name w:val="2D18659E10804AD38E56DB63ACE50E92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3">
    <w:name w:val="01FB06FB61EE4055AFC56A9A4A20B17C8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3">
    <w:name w:val="3CA9253634FE45F49F86E2F79543D6B2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1">
    <w:name w:val="C0C3FE2DC44641138CF5158EFD2B715571"/>
    <w:rsid w:val="008D7199"/>
    <w:pPr>
      <w:spacing w:after="180" w:line="240" w:lineRule="auto"/>
    </w:pPr>
    <w:rPr>
      <w:rFonts w:eastAsiaTheme="minorHAnsi"/>
      <w:color w:val="262626" w:themeColor="text1" w:themeTint="D9"/>
      <w:sz w:val="16"/>
    </w:rPr>
  </w:style>
  <w:style w:type="paragraph" w:customStyle="1" w:styleId="9F3AAB161A224FA9B8D701F02F02AB6283">
    <w:name w:val="9F3AAB161A224FA9B8D701F02F02AB6283"/>
    <w:rsid w:val="008D7199"/>
    <w:pPr>
      <w:spacing w:after="180" w:line="240" w:lineRule="auto"/>
    </w:pPr>
    <w:rPr>
      <w:rFonts w:eastAsiaTheme="minorHAnsi"/>
      <w:color w:val="A6A6A6" w:themeColor="background1" w:themeShade="A6"/>
      <w:sz w:val="14"/>
    </w:rPr>
  </w:style>
  <w:style w:type="paragraph" w:customStyle="1" w:styleId="5DF80ACE815641E18BEC96D7E137E69E83">
    <w:name w:val="5DF80ACE815641E18BEC96D7E137E69E83"/>
    <w:rsid w:val="008D7199"/>
    <w:pPr>
      <w:spacing w:after="180" w:line="240" w:lineRule="auto"/>
    </w:pPr>
    <w:rPr>
      <w:rFonts w:eastAsiaTheme="minorHAnsi"/>
      <w:color w:val="A6A6A6" w:themeColor="background1" w:themeShade="A6"/>
      <w:sz w:val="14"/>
    </w:rPr>
  </w:style>
  <w:style w:type="paragraph" w:customStyle="1" w:styleId="4B82B13F1AC24F519C63398F6784211D83">
    <w:name w:val="4B82B13F1AC24F519C63398F6784211D83"/>
    <w:rsid w:val="008D7199"/>
    <w:pPr>
      <w:spacing w:after="180" w:line="240" w:lineRule="auto"/>
    </w:pPr>
    <w:rPr>
      <w:rFonts w:eastAsiaTheme="minorHAnsi"/>
      <w:color w:val="262626" w:themeColor="text1" w:themeTint="D9"/>
      <w:sz w:val="18"/>
    </w:rPr>
  </w:style>
  <w:style w:type="paragraph" w:customStyle="1" w:styleId="383A9FC8C0AA4966B2A6D63953FC3BF983">
    <w:name w:val="383A9FC8C0AA4966B2A6D63953FC3BF9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3">
    <w:name w:val="6E3002F3ED4A4B9AADE4EFDFA4F83F03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3">
    <w:name w:val="D48EF9471508485C8988715678FFA721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3">
    <w:name w:val="913AC87962B04E25A6706BCDAE95491E53"/>
    <w:rsid w:val="008D7199"/>
    <w:pPr>
      <w:spacing w:after="180" w:line="240" w:lineRule="auto"/>
    </w:pPr>
    <w:rPr>
      <w:rFonts w:eastAsiaTheme="minorHAnsi"/>
      <w:color w:val="262626" w:themeColor="text1" w:themeTint="D9"/>
      <w:sz w:val="16"/>
    </w:rPr>
  </w:style>
  <w:style w:type="paragraph" w:customStyle="1" w:styleId="E2E7B8C58B8E45D3BA4C0DE921A42ADB83">
    <w:name w:val="E2E7B8C58B8E45D3BA4C0DE921A42ADB83"/>
    <w:rsid w:val="008D7199"/>
    <w:pPr>
      <w:spacing w:after="180" w:line="240" w:lineRule="auto"/>
    </w:pPr>
    <w:rPr>
      <w:rFonts w:eastAsiaTheme="minorHAnsi"/>
      <w:color w:val="A6A6A6" w:themeColor="background1" w:themeShade="A6"/>
      <w:sz w:val="14"/>
    </w:rPr>
  </w:style>
  <w:style w:type="paragraph" w:customStyle="1" w:styleId="4650EB9EA7CC44868DBE6F600097EEF883">
    <w:name w:val="4650EB9EA7CC44868DBE6F600097EEF883"/>
    <w:rsid w:val="008D7199"/>
    <w:pPr>
      <w:spacing w:after="180" w:line="240" w:lineRule="auto"/>
    </w:pPr>
    <w:rPr>
      <w:rFonts w:eastAsiaTheme="minorHAnsi"/>
      <w:color w:val="A6A6A6" w:themeColor="background1" w:themeShade="A6"/>
      <w:sz w:val="14"/>
    </w:rPr>
  </w:style>
  <w:style w:type="paragraph" w:customStyle="1" w:styleId="F0F6B4FD00D04503A4173AA599A0FCFB27">
    <w:name w:val="F0F6B4FD00D04503A4173AA599A0FCF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7">
    <w:name w:val="2D07AB3D48C544A7ABC34B8EA92D552727"/>
    <w:rsid w:val="008D7199"/>
    <w:pPr>
      <w:spacing w:after="180" w:line="240" w:lineRule="auto"/>
    </w:pPr>
    <w:rPr>
      <w:rFonts w:eastAsiaTheme="minorHAnsi"/>
      <w:color w:val="262626" w:themeColor="text1" w:themeTint="D9"/>
      <w:sz w:val="16"/>
    </w:rPr>
  </w:style>
  <w:style w:type="paragraph" w:customStyle="1" w:styleId="66F33F01851B4AEAAFDCCF22FC61ECFD23">
    <w:name w:val="66F33F01851B4AEAAFDCCF22FC61ECFD23"/>
    <w:rsid w:val="008D7199"/>
    <w:pPr>
      <w:spacing w:after="180" w:line="240" w:lineRule="auto"/>
    </w:pPr>
    <w:rPr>
      <w:rFonts w:eastAsiaTheme="minorHAnsi"/>
      <w:color w:val="A6A6A6" w:themeColor="background1" w:themeShade="A6"/>
      <w:sz w:val="14"/>
    </w:rPr>
  </w:style>
  <w:style w:type="paragraph" w:customStyle="1" w:styleId="DE17D41320344EDC846AEC00BA8890F325">
    <w:name w:val="DE17D41320344EDC846AEC00BA8890F325"/>
    <w:rsid w:val="008D7199"/>
    <w:pPr>
      <w:spacing w:after="180" w:line="240" w:lineRule="auto"/>
    </w:pPr>
    <w:rPr>
      <w:rFonts w:eastAsiaTheme="minorHAnsi"/>
      <w:color w:val="A6A6A6" w:themeColor="background1" w:themeShade="A6"/>
      <w:sz w:val="14"/>
    </w:rPr>
  </w:style>
  <w:style w:type="paragraph" w:customStyle="1" w:styleId="A1CB3950A75D41ABB42844B0DF92B98B77">
    <w:name w:val="A1CB3950A75D41ABB42844B0DF92B98B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7">
    <w:name w:val="2D18659E10804AD38E56DB63ACE50E92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4">
    <w:name w:val="01FB06FB61EE4055AFC56A9A4A20B17C8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4">
    <w:name w:val="3CA9253634FE45F49F86E2F79543D6B2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2">
    <w:name w:val="C0C3FE2DC44641138CF5158EFD2B715572"/>
    <w:rsid w:val="008D7199"/>
    <w:pPr>
      <w:spacing w:after="180" w:line="240" w:lineRule="auto"/>
    </w:pPr>
    <w:rPr>
      <w:rFonts w:eastAsiaTheme="minorHAnsi"/>
      <w:color w:val="262626" w:themeColor="text1" w:themeTint="D9"/>
      <w:sz w:val="16"/>
    </w:rPr>
  </w:style>
  <w:style w:type="paragraph" w:customStyle="1" w:styleId="9F3AAB161A224FA9B8D701F02F02AB6284">
    <w:name w:val="9F3AAB161A224FA9B8D701F02F02AB6284"/>
    <w:rsid w:val="008D7199"/>
    <w:pPr>
      <w:spacing w:after="180" w:line="240" w:lineRule="auto"/>
    </w:pPr>
    <w:rPr>
      <w:rFonts w:eastAsiaTheme="minorHAnsi"/>
      <w:color w:val="A6A6A6" w:themeColor="background1" w:themeShade="A6"/>
      <w:sz w:val="14"/>
    </w:rPr>
  </w:style>
  <w:style w:type="paragraph" w:customStyle="1" w:styleId="5DF80ACE815641E18BEC96D7E137E69E84">
    <w:name w:val="5DF80ACE815641E18BEC96D7E137E69E84"/>
    <w:rsid w:val="008D7199"/>
    <w:pPr>
      <w:spacing w:after="180" w:line="240" w:lineRule="auto"/>
    </w:pPr>
    <w:rPr>
      <w:rFonts w:eastAsiaTheme="minorHAnsi"/>
      <w:color w:val="A6A6A6" w:themeColor="background1" w:themeShade="A6"/>
      <w:sz w:val="14"/>
    </w:rPr>
  </w:style>
  <w:style w:type="paragraph" w:customStyle="1" w:styleId="4B82B13F1AC24F519C63398F6784211D84">
    <w:name w:val="4B82B13F1AC24F519C63398F6784211D84"/>
    <w:rsid w:val="008D7199"/>
    <w:pPr>
      <w:spacing w:after="180" w:line="240" w:lineRule="auto"/>
    </w:pPr>
    <w:rPr>
      <w:rFonts w:eastAsiaTheme="minorHAnsi"/>
      <w:color w:val="262626" w:themeColor="text1" w:themeTint="D9"/>
      <w:sz w:val="18"/>
    </w:rPr>
  </w:style>
  <w:style w:type="paragraph" w:customStyle="1" w:styleId="383A9FC8C0AA4966B2A6D63953FC3BF984">
    <w:name w:val="383A9FC8C0AA4966B2A6D63953FC3BF9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4">
    <w:name w:val="6E3002F3ED4A4B9AADE4EFDFA4F83F03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4">
    <w:name w:val="D48EF9471508485C8988715678FFA721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4">
    <w:name w:val="913AC87962B04E25A6706BCDAE95491E54"/>
    <w:rsid w:val="008D7199"/>
    <w:pPr>
      <w:spacing w:after="180" w:line="240" w:lineRule="auto"/>
    </w:pPr>
    <w:rPr>
      <w:rFonts w:eastAsiaTheme="minorHAnsi"/>
      <w:color w:val="262626" w:themeColor="text1" w:themeTint="D9"/>
      <w:sz w:val="16"/>
    </w:rPr>
  </w:style>
  <w:style w:type="paragraph" w:customStyle="1" w:styleId="E2E7B8C58B8E45D3BA4C0DE921A42ADB84">
    <w:name w:val="E2E7B8C58B8E45D3BA4C0DE921A42ADB84"/>
    <w:rsid w:val="008D7199"/>
    <w:pPr>
      <w:spacing w:after="180" w:line="240" w:lineRule="auto"/>
    </w:pPr>
    <w:rPr>
      <w:rFonts w:eastAsiaTheme="minorHAnsi"/>
      <w:color w:val="A6A6A6" w:themeColor="background1" w:themeShade="A6"/>
      <w:sz w:val="14"/>
    </w:rPr>
  </w:style>
  <w:style w:type="paragraph" w:customStyle="1" w:styleId="4650EB9EA7CC44868DBE6F600097EEF884">
    <w:name w:val="4650EB9EA7CC44868DBE6F600097EEF884"/>
    <w:rsid w:val="008D7199"/>
    <w:pPr>
      <w:spacing w:after="180" w:line="240" w:lineRule="auto"/>
    </w:pPr>
    <w:rPr>
      <w:rFonts w:eastAsiaTheme="minorHAnsi"/>
      <w:color w:val="A6A6A6" w:themeColor="background1" w:themeShade="A6"/>
      <w:sz w:val="14"/>
    </w:rPr>
  </w:style>
  <w:style w:type="paragraph" w:customStyle="1" w:styleId="F0F6B4FD00D04503A4173AA599A0FCFB28">
    <w:name w:val="F0F6B4FD00D04503A4173AA599A0FCF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8">
    <w:name w:val="2D07AB3D48C544A7ABC34B8EA92D552728"/>
    <w:rsid w:val="008D7199"/>
    <w:pPr>
      <w:spacing w:after="180" w:line="240" w:lineRule="auto"/>
    </w:pPr>
    <w:rPr>
      <w:rFonts w:eastAsiaTheme="minorHAnsi"/>
      <w:color w:val="262626" w:themeColor="text1" w:themeTint="D9"/>
      <w:sz w:val="16"/>
    </w:rPr>
  </w:style>
  <w:style w:type="paragraph" w:customStyle="1" w:styleId="66F33F01851B4AEAAFDCCF22FC61ECFD24">
    <w:name w:val="66F33F01851B4AEAAFDCCF22FC61ECFD24"/>
    <w:rsid w:val="008D7199"/>
    <w:pPr>
      <w:spacing w:after="180" w:line="240" w:lineRule="auto"/>
    </w:pPr>
    <w:rPr>
      <w:rFonts w:eastAsiaTheme="minorHAnsi"/>
      <w:color w:val="A6A6A6" w:themeColor="background1" w:themeShade="A6"/>
      <w:sz w:val="14"/>
    </w:rPr>
  </w:style>
  <w:style w:type="paragraph" w:customStyle="1" w:styleId="DE17D41320344EDC846AEC00BA8890F326">
    <w:name w:val="DE17D41320344EDC846AEC00BA8890F326"/>
    <w:rsid w:val="008D7199"/>
    <w:pPr>
      <w:spacing w:after="180" w:line="240" w:lineRule="auto"/>
    </w:pPr>
    <w:rPr>
      <w:rFonts w:eastAsiaTheme="minorHAnsi"/>
      <w:color w:val="A6A6A6" w:themeColor="background1" w:themeShade="A6"/>
      <w:sz w:val="14"/>
    </w:rPr>
  </w:style>
  <w:style w:type="paragraph" w:customStyle="1" w:styleId="A1CB3950A75D41ABB42844B0DF92B98B78">
    <w:name w:val="A1CB3950A75D41ABB42844B0DF92B98B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8">
    <w:name w:val="2D18659E10804AD38E56DB63ACE50E92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5">
    <w:name w:val="01FB06FB61EE4055AFC56A9A4A20B17C8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5">
    <w:name w:val="3CA9253634FE45F49F86E2F79543D6B2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3">
    <w:name w:val="C0C3FE2DC44641138CF5158EFD2B715573"/>
    <w:rsid w:val="008D7199"/>
    <w:pPr>
      <w:spacing w:after="180" w:line="240" w:lineRule="auto"/>
    </w:pPr>
    <w:rPr>
      <w:rFonts w:eastAsiaTheme="minorHAnsi"/>
      <w:color w:val="262626" w:themeColor="text1" w:themeTint="D9"/>
      <w:sz w:val="16"/>
    </w:rPr>
  </w:style>
  <w:style w:type="paragraph" w:customStyle="1" w:styleId="9F3AAB161A224FA9B8D701F02F02AB6285">
    <w:name w:val="9F3AAB161A224FA9B8D701F02F02AB6285"/>
    <w:rsid w:val="008D7199"/>
    <w:pPr>
      <w:spacing w:after="180" w:line="240" w:lineRule="auto"/>
    </w:pPr>
    <w:rPr>
      <w:rFonts w:eastAsiaTheme="minorHAnsi"/>
      <w:color w:val="A6A6A6" w:themeColor="background1" w:themeShade="A6"/>
      <w:sz w:val="14"/>
    </w:rPr>
  </w:style>
  <w:style w:type="paragraph" w:customStyle="1" w:styleId="5DF80ACE815641E18BEC96D7E137E69E85">
    <w:name w:val="5DF80ACE815641E18BEC96D7E137E69E85"/>
    <w:rsid w:val="008D7199"/>
    <w:pPr>
      <w:spacing w:after="180" w:line="240" w:lineRule="auto"/>
    </w:pPr>
    <w:rPr>
      <w:rFonts w:eastAsiaTheme="minorHAnsi"/>
      <w:color w:val="A6A6A6" w:themeColor="background1" w:themeShade="A6"/>
      <w:sz w:val="14"/>
    </w:rPr>
  </w:style>
  <w:style w:type="paragraph" w:customStyle="1" w:styleId="4B82B13F1AC24F519C63398F6784211D85">
    <w:name w:val="4B82B13F1AC24F519C63398F6784211D85"/>
    <w:rsid w:val="008D7199"/>
    <w:pPr>
      <w:spacing w:after="180" w:line="240" w:lineRule="auto"/>
    </w:pPr>
    <w:rPr>
      <w:rFonts w:eastAsiaTheme="minorHAnsi"/>
      <w:color w:val="262626" w:themeColor="text1" w:themeTint="D9"/>
      <w:sz w:val="18"/>
    </w:rPr>
  </w:style>
  <w:style w:type="paragraph" w:customStyle="1" w:styleId="383A9FC8C0AA4966B2A6D63953FC3BF985">
    <w:name w:val="383A9FC8C0AA4966B2A6D63953FC3BF9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5">
    <w:name w:val="6E3002F3ED4A4B9AADE4EFDFA4F83F03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5">
    <w:name w:val="D48EF9471508485C8988715678FFA721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5">
    <w:name w:val="913AC87962B04E25A6706BCDAE95491E55"/>
    <w:rsid w:val="008D7199"/>
    <w:pPr>
      <w:spacing w:after="180" w:line="240" w:lineRule="auto"/>
    </w:pPr>
    <w:rPr>
      <w:rFonts w:eastAsiaTheme="minorHAnsi"/>
      <w:color w:val="262626" w:themeColor="text1" w:themeTint="D9"/>
      <w:sz w:val="16"/>
    </w:rPr>
  </w:style>
  <w:style w:type="paragraph" w:customStyle="1" w:styleId="E2E7B8C58B8E45D3BA4C0DE921A42ADB85">
    <w:name w:val="E2E7B8C58B8E45D3BA4C0DE921A42ADB85"/>
    <w:rsid w:val="008D7199"/>
    <w:pPr>
      <w:spacing w:after="180" w:line="240" w:lineRule="auto"/>
    </w:pPr>
    <w:rPr>
      <w:rFonts w:eastAsiaTheme="minorHAnsi"/>
      <w:color w:val="A6A6A6" w:themeColor="background1" w:themeShade="A6"/>
      <w:sz w:val="14"/>
    </w:rPr>
  </w:style>
  <w:style w:type="paragraph" w:customStyle="1" w:styleId="4650EB9EA7CC44868DBE6F600097EEF885">
    <w:name w:val="4650EB9EA7CC44868DBE6F600097EEF885"/>
    <w:rsid w:val="008D7199"/>
    <w:pPr>
      <w:spacing w:after="180" w:line="240" w:lineRule="auto"/>
    </w:pPr>
    <w:rPr>
      <w:rFonts w:eastAsiaTheme="minorHAnsi"/>
      <w:color w:val="A6A6A6" w:themeColor="background1" w:themeShade="A6"/>
      <w:sz w:val="14"/>
    </w:rPr>
  </w:style>
  <w:style w:type="paragraph" w:customStyle="1" w:styleId="F0F6B4FD00D04503A4173AA599A0FCFB29">
    <w:name w:val="F0F6B4FD00D04503A4173AA599A0FCF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9">
    <w:name w:val="2D07AB3D48C544A7ABC34B8EA92D552729"/>
    <w:rsid w:val="008D7199"/>
    <w:pPr>
      <w:spacing w:after="180" w:line="240" w:lineRule="auto"/>
    </w:pPr>
    <w:rPr>
      <w:rFonts w:eastAsiaTheme="minorHAnsi"/>
      <w:color w:val="262626" w:themeColor="text1" w:themeTint="D9"/>
      <w:sz w:val="16"/>
    </w:rPr>
  </w:style>
  <w:style w:type="paragraph" w:customStyle="1" w:styleId="66F33F01851B4AEAAFDCCF22FC61ECFD25">
    <w:name w:val="66F33F01851B4AEAAFDCCF22FC61ECFD25"/>
    <w:rsid w:val="008D7199"/>
    <w:pPr>
      <w:spacing w:after="180" w:line="240" w:lineRule="auto"/>
    </w:pPr>
    <w:rPr>
      <w:rFonts w:eastAsiaTheme="minorHAnsi"/>
      <w:color w:val="A6A6A6" w:themeColor="background1" w:themeShade="A6"/>
      <w:sz w:val="14"/>
    </w:rPr>
  </w:style>
  <w:style w:type="paragraph" w:customStyle="1" w:styleId="DE17D41320344EDC846AEC00BA8890F327">
    <w:name w:val="DE17D41320344EDC846AEC00BA8890F327"/>
    <w:rsid w:val="008D7199"/>
    <w:pPr>
      <w:spacing w:after="180" w:line="240" w:lineRule="auto"/>
    </w:pPr>
    <w:rPr>
      <w:rFonts w:eastAsiaTheme="minorHAnsi"/>
      <w:color w:val="A6A6A6" w:themeColor="background1" w:themeShade="A6"/>
      <w:sz w:val="14"/>
    </w:rPr>
  </w:style>
  <w:style w:type="paragraph" w:customStyle="1" w:styleId="A1CB3950A75D41ABB42844B0DF92B98B79">
    <w:name w:val="A1CB3950A75D41ABB42844B0DF92B98B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9">
    <w:name w:val="2D18659E10804AD38E56DB63ACE50E92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6">
    <w:name w:val="01FB06FB61EE4055AFC56A9A4A20B17C8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6">
    <w:name w:val="3CA9253634FE45F49F86E2F79543D6B2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4">
    <w:name w:val="C0C3FE2DC44641138CF5158EFD2B715574"/>
    <w:rsid w:val="008D7199"/>
    <w:pPr>
      <w:spacing w:after="180" w:line="240" w:lineRule="auto"/>
    </w:pPr>
    <w:rPr>
      <w:rFonts w:eastAsiaTheme="minorHAnsi"/>
      <w:color w:val="262626" w:themeColor="text1" w:themeTint="D9"/>
      <w:sz w:val="16"/>
    </w:rPr>
  </w:style>
  <w:style w:type="paragraph" w:customStyle="1" w:styleId="9F3AAB161A224FA9B8D701F02F02AB6286">
    <w:name w:val="9F3AAB161A224FA9B8D701F02F02AB6286"/>
    <w:rsid w:val="008D7199"/>
    <w:pPr>
      <w:spacing w:after="180" w:line="240" w:lineRule="auto"/>
    </w:pPr>
    <w:rPr>
      <w:rFonts w:eastAsiaTheme="minorHAnsi"/>
      <w:color w:val="A6A6A6" w:themeColor="background1" w:themeShade="A6"/>
      <w:sz w:val="14"/>
    </w:rPr>
  </w:style>
  <w:style w:type="paragraph" w:customStyle="1" w:styleId="5DF80ACE815641E18BEC96D7E137E69E86">
    <w:name w:val="5DF80ACE815641E18BEC96D7E137E69E86"/>
    <w:rsid w:val="008D7199"/>
    <w:pPr>
      <w:spacing w:after="180" w:line="240" w:lineRule="auto"/>
    </w:pPr>
    <w:rPr>
      <w:rFonts w:eastAsiaTheme="minorHAnsi"/>
      <w:color w:val="A6A6A6" w:themeColor="background1" w:themeShade="A6"/>
      <w:sz w:val="14"/>
    </w:rPr>
  </w:style>
  <w:style w:type="paragraph" w:customStyle="1" w:styleId="4B82B13F1AC24F519C63398F6784211D86">
    <w:name w:val="4B82B13F1AC24F519C63398F6784211D86"/>
    <w:rsid w:val="008D7199"/>
    <w:pPr>
      <w:spacing w:after="180" w:line="240" w:lineRule="auto"/>
    </w:pPr>
    <w:rPr>
      <w:rFonts w:eastAsiaTheme="minorHAnsi"/>
      <w:color w:val="262626" w:themeColor="text1" w:themeTint="D9"/>
      <w:sz w:val="18"/>
    </w:rPr>
  </w:style>
  <w:style w:type="paragraph" w:customStyle="1" w:styleId="383A9FC8C0AA4966B2A6D63953FC3BF986">
    <w:name w:val="383A9FC8C0AA4966B2A6D63953FC3BF9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6">
    <w:name w:val="6E3002F3ED4A4B9AADE4EFDFA4F83F03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6">
    <w:name w:val="D48EF9471508485C8988715678FFA721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6">
    <w:name w:val="913AC87962B04E25A6706BCDAE95491E56"/>
    <w:rsid w:val="008D7199"/>
    <w:pPr>
      <w:spacing w:after="180" w:line="240" w:lineRule="auto"/>
    </w:pPr>
    <w:rPr>
      <w:rFonts w:eastAsiaTheme="minorHAnsi"/>
      <w:color w:val="262626" w:themeColor="text1" w:themeTint="D9"/>
      <w:sz w:val="16"/>
    </w:rPr>
  </w:style>
  <w:style w:type="paragraph" w:customStyle="1" w:styleId="E2E7B8C58B8E45D3BA4C0DE921A42ADB86">
    <w:name w:val="E2E7B8C58B8E45D3BA4C0DE921A42ADB86"/>
    <w:rsid w:val="008D7199"/>
    <w:pPr>
      <w:spacing w:after="180" w:line="240" w:lineRule="auto"/>
    </w:pPr>
    <w:rPr>
      <w:rFonts w:eastAsiaTheme="minorHAnsi"/>
      <w:color w:val="A6A6A6" w:themeColor="background1" w:themeShade="A6"/>
      <w:sz w:val="14"/>
    </w:rPr>
  </w:style>
  <w:style w:type="paragraph" w:customStyle="1" w:styleId="4650EB9EA7CC44868DBE6F600097EEF886">
    <w:name w:val="4650EB9EA7CC44868DBE6F600097EEF886"/>
    <w:rsid w:val="008D7199"/>
    <w:pPr>
      <w:spacing w:after="180" w:line="240" w:lineRule="auto"/>
    </w:pPr>
    <w:rPr>
      <w:rFonts w:eastAsiaTheme="minorHAnsi"/>
      <w:color w:val="A6A6A6" w:themeColor="background1" w:themeShade="A6"/>
      <w:sz w:val="14"/>
    </w:rPr>
  </w:style>
  <w:style w:type="paragraph" w:customStyle="1" w:styleId="F0F6B4FD00D04503A4173AA599A0FCFB30">
    <w:name w:val="F0F6B4FD00D04503A4173AA599A0FCFB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0">
    <w:name w:val="2D07AB3D48C544A7ABC34B8EA92D552730"/>
    <w:rsid w:val="008D7199"/>
    <w:pPr>
      <w:spacing w:after="180" w:line="240" w:lineRule="auto"/>
    </w:pPr>
    <w:rPr>
      <w:rFonts w:eastAsiaTheme="minorHAnsi"/>
      <w:color w:val="262626" w:themeColor="text1" w:themeTint="D9"/>
      <w:sz w:val="16"/>
    </w:rPr>
  </w:style>
  <w:style w:type="paragraph" w:customStyle="1" w:styleId="66F33F01851B4AEAAFDCCF22FC61ECFD26">
    <w:name w:val="66F33F01851B4AEAAFDCCF22FC61ECFD26"/>
    <w:rsid w:val="008D7199"/>
    <w:pPr>
      <w:spacing w:after="180" w:line="240" w:lineRule="auto"/>
    </w:pPr>
    <w:rPr>
      <w:rFonts w:eastAsiaTheme="minorHAnsi"/>
      <w:color w:val="A6A6A6" w:themeColor="background1" w:themeShade="A6"/>
      <w:sz w:val="14"/>
    </w:rPr>
  </w:style>
  <w:style w:type="paragraph" w:customStyle="1" w:styleId="DE17D41320344EDC846AEC00BA8890F328">
    <w:name w:val="DE17D41320344EDC846AEC00BA8890F328"/>
    <w:rsid w:val="008D7199"/>
    <w:pPr>
      <w:spacing w:after="180" w:line="240" w:lineRule="auto"/>
    </w:pPr>
    <w:rPr>
      <w:rFonts w:eastAsiaTheme="minorHAnsi"/>
      <w:color w:val="A6A6A6" w:themeColor="background1" w:themeShade="A6"/>
      <w:sz w:val="14"/>
    </w:rPr>
  </w:style>
  <w:style w:type="paragraph" w:customStyle="1" w:styleId="A1CB3950A75D41ABB42844B0DF92B98B80">
    <w:name w:val="A1CB3950A75D41ABB42844B0DF92B98B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0">
    <w:name w:val="2D18659E10804AD38E56DB63ACE50E92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7">
    <w:name w:val="01FB06FB61EE4055AFC56A9A4A20B17C8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7">
    <w:name w:val="3CA9253634FE45F49F86E2F79543D6B2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5">
    <w:name w:val="C0C3FE2DC44641138CF5158EFD2B715575"/>
    <w:rsid w:val="008D7199"/>
    <w:pPr>
      <w:spacing w:after="180" w:line="240" w:lineRule="auto"/>
    </w:pPr>
    <w:rPr>
      <w:rFonts w:eastAsiaTheme="minorHAnsi"/>
      <w:color w:val="262626" w:themeColor="text1" w:themeTint="D9"/>
      <w:sz w:val="16"/>
    </w:rPr>
  </w:style>
  <w:style w:type="paragraph" w:customStyle="1" w:styleId="9F3AAB161A224FA9B8D701F02F02AB6287">
    <w:name w:val="9F3AAB161A224FA9B8D701F02F02AB6287"/>
    <w:rsid w:val="008D7199"/>
    <w:pPr>
      <w:spacing w:after="180" w:line="240" w:lineRule="auto"/>
    </w:pPr>
    <w:rPr>
      <w:rFonts w:eastAsiaTheme="minorHAnsi"/>
      <w:color w:val="A6A6A6" w:themeColor="background1" w:themeShade="A6"/>
      <w:sz w:val="14"/>
    </w:rPr>
  </w:style>
  <w:style w:type="paragraph" w:customStyle="1" w:styleId="5DF80ACE815641E18BEC96D7E137E69E87">
    <w:name w:val="5DF80ACE815641E18BEC96D7E137E69E87"/>
    <w:rsid w:val="008D7199"/>
    <w:pPr>
      <w:spacing w:after="180" w:line="240" w:lineRule="auto"/>
    </w:pPr>
    <w:rPr>
      <w:rFonts w:eastAsiaTheme="minorHAnsi"/>
      <w:color w:val="A6A6A6" w:themeColor="background1" w:themeShade="A6"/>
      <w:sz w:val="14"/>
    </w:rPr>
  </w:style>
  <w:style w:type="paragraph" w:customStyle="1" w:styleId="4B82B13F1AC24F519C63398F6784211D87">
    <w:name w:val="4B82B13F1AC24F519C63398F6784211D87"/>
    <w:rsid w:val="008D7199"/>
    <w:pPr>
      <w:spacing w:after="180" w:line="240" w:lineRule="auto"/>
    </w:pPr>
    <w:rPr>
      <w:rFonts w:eastAsiaTheme="minorHAnsi"/>
      <w:color w:val="262626" w:themeColor="text1" w:themeTint="D9"/>
      <w:sz w:val="18"/>
    </w:rPr>
  </w:style>
  <w:style w:type="paragraph" w:customStyle="1" w:styleId="383A9FC8C0AA4966B2A6D63953FC3BF987">
    <w:name w:val="383A9FC8C0AA4966B2A6D63953FC3BF9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7">
    <w:name w:val="6E3002F3ED4A4B9AADE4EFDFA4F83F03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7">
    <w:name w:val="D48EF9471508485C8988715678FFA721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7">
    <w:name w:val="913AC87962B04E25A6706BCDAE95491E57"/>
    <w:rsid w:val="008D7199"/>
    <w:pPr>
      <w:spacing w:after="180" w:line="240" w:lineRule="auto"/>
    </w:pPr>
    <w:rPr>
      <w:rFonts w:eastAsiaTheme="minorHAnsi"/>
      <w:color w:val="262626" w:themeColor="text1" w:themeTint="D9"/>
      <w:sz w:val="16"/>
    </w:rPr>
  </w:style>
  <w:style w:type="paragraph" w:customStyle="1" w:styleId="E2E7B8C58B8E45D3BA4C0DE921A42ADB87">
    <w:name w:val="E2E7B8C58B8E45D3BA4C0DE921A42ADB87"/>
    <w:rsid w:val="008D7199"/>
    <w:pPr>
      <w:spacing w:after="180" w:line="240" w:lineRule="auto"/>
    </w:pPr>
    <w:rPr>
      <w:rFonts w:eastAsiaTheme="minorHAnsi"/>
      <w:color w:val="A6A6A6" w:themeColor="background1" w:themeShade="A6"/>
      <w:sz w:val="14"/>
    </w:rPr>
  </w:style>
  <w:style w:type="paragraph" w:customStyle="1" w:styleId="4650EB9EA7CC44868DBE6F600097EEF887">
    <w:name w:val="4650EB9EA7CC44868DBE6F600097EEF887"/>
    <w:rsid w:val="008D7199"/>
    <w:pPr>
      <w:spacing w:after="180" w:line="240" w:lineRule="auto"/>
    </w:pPr>
    <w:rPr>
      <w:rFonts w:eastAsiaTheme="minorHAnsi"/>
      <w:color w:val="A6A6A6" w:themeColor="background1" w:themeShade="A6"/>
      <w:sz w:val="14"/>
    </w:rPr>
  </w:style>
  <w:style w:type="paragraph" w:customStyle="1" w:styleId="F0F6B4FD00D04503A4173AA599A0FCFB31">
    <w:name w:val="F0F6B4FD00D04503A4173AA599A0FCFB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1">
    <w:name w:val="2D07AB3D48C544A7ABC34B8EA92D552731"/>
    <w:rsid w:val="008D7199"/>
    <w:pPr>
      <w:spacing w:after="180" w:line="240" w:lineRule="auto"/>
    </w:pPr>
    <w:rPr>
      <w:rFonts w:eastAsiaTheme="minorHAnsi"/>
      <w:color w:val="262626" w:themeColor="text1" w:themeTint="D9"/>
      <w:sz w:val="16"/>
    </w:rPr>
  </w:style>
  <w:style w:type="paragraph" w:customStyle="1" w:styleId="66F33F01851B4AEAAFDCCF22FC61ECFD27">
    <w:name w:val="66F33F01851B4AEAAFDCCF22FC61ECFD27"/>
    <w:rsid w:val="008D7199"/>
    <w:pPr>
      <w:spacing w:after="180" w:line="240" w:lineRule="auto"/>
    </w:pPr>
    <w:rPr>
      <w:rFonts w:eastAsiaTheme="minorHAnsi"/>
      <w:color w:val="A6A6A6" w:themeColor="background1" w:themeShade="A6"/>
      <w:sz w:val="14"/>
    </w:rPr>
  </w:style>
  <w:style w:type="paragraph" w:customStyle="1" w:styleId="DE17D41320344EDC846AEC00BA8890F329">
    <w:name w:val="DE17D41320344EDC846AEC00BA8890F329"/>
    <w:rsid w:val="008D7199"/>
    <w:pPr>
      <w:spacing w:after="180" w:line="240" w:lineRule="auto"/>
    </w:pPr>
    <w:rPr>
      <w:rFonts w:eastAsiaTheme="minorHAnsi"/>
      <w:color w:val="A6A6A6" w:themeColor="background1" w:themeShade="A6"/>
      <w:sz w:val="14"/>
    </w:rPr>
  </w:style>
  <w:style w:type="paragraph" w:customStyle="1" w:styleId="A1CB3950A75D41ABB42844B0DF92B98B81">
    <w:name w:val="A1CB3950A75D41ABB42844B0DF92B98B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1">
    <w:name w:val="2D18659E10804AD38E56DB63ACE50E92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8">
    <w:name w:val="01FB06FB61EE4055AFC56A9A4A20B17C8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8">
    <w:name w:val="3CA9253634FE45F49F86E2F79543D6B2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6">
    <w:name w:val="C0C3FE2DC44641138CF5158EFD2B715576"/>
    <w:rsid w:val="008D7199"/>
    <w:pPr>
      <w:spacing w:after="180" w:line="240" w:lineRule="auto"/>
    </w:pPr>
    <w:rPr>
      <w:rFonts w:eastAsiaTheme="minorHAnsi"/>
      <w:color w:val="262626" w:themeColor="text1" w:themeTint="D9"/>
      <w:sz w:val="16"/>
    </w:rPr>
  </w:style>
  <w:style w:type="paragraph" w:customStyle="1" w:styleId="9F3AAB161A224FA9B8D701F02F02AB6288">
    <w:name w:val="9F3AAB161A224FA9B8D701F02F02AB6288"/>
    <w:rsid w:val="008D7199"/>
    <w:pPr>
      <w:spacing w:after="180" w:line="240" w:lineRule="auto"/>
    </w:pPr>
    <w:rPr>
      <w:rFonts w:eastAsiaTheme="minorHAnsi"/>
      <w:color w:val="A6A6A6" w:themeColor="background1" w:themeShade="A6"/>
      <w:sz w:val="14"/>
    </w:rPr>
  </w:style>
  <w:style w:type="paragraph" w:customStyle="1" w:styleId="5DF80ACE815641E18BEC96D7E137E69E88">
    <w:name w:val="5DF80ACE815641E18BEC96D7E137E69E88"/>
    <w:rsid w:val="008D7199"/>
    <w:pPr>
      <w:spacing w:after="180" w:line="240" w:lineRule="auto"/>
    </w:pPr>
    <w:rPr>
      <w:rFonts w:eastAsiaTheme="minorHAnsi"/>
      <w:color w:val="A6A6A6" w:themeColor="background1" w:themeShade="A6"/>
      <w:sz w:val="14"/>
    </w:rPr>
  </w:style>
  <w:style w:type="paragraph" w:customStyle="1" w:styleId="4B82B13F1AC24F519C63398F6784211D88">
    <w:name w:val="4B82B13F1AC24F519C63398F6784211D88"/>
    <w:rsid w:val="008D7199"/>
    <w:pPr>
      <w:spacing w:after="180" w:line="240" w:lineRule="auto"/>
    </w:pPr>
    <w:rPr>
      <w:rFonts w:eastAsiaTheme="minorHAnsi"/>
      <w:color w:val="262626" w:themeColor="text1" w:themeTint="D9"/>
      <w:sz w:val="18"/>
    </w:rPr>
  </w:style>
  <w:style w:type="paragraph" w:customStyle="1" w:styleId="383A9FC8C0AA4966B2A6D63953FC3BF988">
    <w:name w:val="383A9FC8C0AA4966B2A6D63953FC3BF9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8">
    <w:name w:val="6E3002F3ED4A4B9AADE4EFDFA4F83F03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8">
    <w:name w:val="D48EF9471508485C8988715678FFA721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8">
    <w:name w:val="913AC87962B04E25A6706BCDAE95491E58"/>
    <w:rsid w:val="008D7199"/>
    <w:pPr>
      <w:spacing w:after="180" w:line="240" w:lineRule="auto"/>
    </w:pPr>
    <w:rPr>
      <w:rFonts w:eastAsiaTheme="minorHAnsi"/>
      <w:color w:val="262626" w:themeColor="text1" w:themeTint="D9"/>
      <w:sz w:val="16"/>
    </w:rPr>
  </w:style>
  <w:style w:type="paragraph" w:customStyle="1" w:styleId="E2E7B8C58B8E45D3BA4C0DE921A42ADB88">
    <w:name w:val="E2E7B8C58B8E45D3BA4C0DE921A42ADB88"/>
    <w:rsid w:val="008D7199"/>
    <w:pPr>
      <w:spacing w:after="180" w:line="240" w:lineRule="auto"/>
    </w:pPr>
    <w:rPr>
      <w:rFonts w:eastAsiaTheme="minorHAnsi"/>
      <w:color w:val="A6A6A6" w:themeColor="background1" w:themeShade="A6"/>
      <w:sz w:val="14"/>
    </w:rPr>
  </w:style>
  <w:style w:type="paragraph" w:customStyle="1" w:styleId="4650EB9EA7CC44868DBE6F600097EEF888">
    <w:name w:val="4650EB9EA7CC44868DBE6F600097EEF888"/>
    <w:rsid w:val="008D7199"/>
    <w:pPr>
      <w:spacing w:after="180" w:line="240" w:lineRule="auto"/>
    </w:pPr>
    <w:rPr>
      <w:rFonts w:eastAsiaTheme="minorHAnsi"/>
      <w:color w:val="A6A6A6" w:themeColor="background1" w:themeShade="A6"/>
      <w:sz w:val="14"/>
    </w:rPr>
  </w:style>
  <w:style w:type="paragraph" w:customStyle="1" w:styleId="F0F6B4FD00D04503A4173AA599A0FCFB32">
    <w:name w:val="F0F6B4FD00D04503A4173AA599A0FCFB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2">
    <w:name w:val="2D07AB3D48C544A7ABC34B8EA92D552732"/>
    <w:rsid w:val="008D7199"/>
    <w:pPr>
      <w:spacing w:after="180" w:line="240" w:lineRule="auto"/>
    </w:pPr>
    <w:rPr>
      <w:rFonts w:eastAsiaTheme="minorHAnsi"/>
      <w:color w:val="262626" w:themeColor="text1" w:themeTint="D9"/>
      <w:sz w:val="16"/>
    </w:rPr>
  </w:style>
  <w:style w:type="paragraph" w:customStyle="1" w:styleId="66F33F01851B4AEAAFDCCF22FC61ECFD28">
    <w:name w:val="66F33F01851B4AEAAFDCCF22FC61ECFD28"/>
    <w:rsid w:val="008D7199"/>
    <w:pPr>
      <w:spacing w:after="180" w:line="240" w:lineRule="auto"/>
    </w:pPr>
    <w:rPr>
      <w:rFonts w:eastAsiaTheme="minorHAnsi"/>
      <w:color w:val="A6A6A6" w:themeColor="background1" w:themeShade="A6"/>
      <w:sz w:val="14"/>
    </w:rPr>
  </w:style>
  <w:style w:type="paragraph" w:customStyle="1" w:styleId="DE17D41320344EDC846AEC00BA8890F330">
    <w:name w:val="DE17D41320344EDC846AEC00BA8890F330"/>
    <w:rsid w:val="008D7199"/>
    <w:pPr>
      <w:spacing w:after="180" w:line="240" w:lineRule="auto"/>
    </w:pPr>
    <w:rPr>
      <w:rFonts w:eastAsiaTheme="minorHAnsi"/>
      <w:color w:val="A6A6A6" w:themeColor="background1" w:themeShade="A6"/>
      <w:sz w:val="14"/>
    </w:rPr>
  </w:style>
  <w:style w:type="paragraph" w:customStyle="1" w:styleId="A1CB3950A75D41ABB42844B0DF92B98B82">
    <w:name w:val="A1CB3950A75D41ABB42844B0DF92B98B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2">
    <w:name w:val="2D18659E10804AD38E56DB63ACE50E92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9">
    <w:name w:val="01FB06FB61EE4055AFC56A9A4A20B17C8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9">
    <w:name w:val="3CA9253634FE45F49F86E2F79543D6B2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7">
    <w:name w:val="C0C3FE2DC44641138CF5158EFD2B715577"/>
    <w:rsid w:val="008D7199"/>
    <w:pPr>
      <w:spacing w:after="180" w:line="240" w:lineRule="auto"/>
    </w:pPr>
    <w:rPr>
      <w:rFonts w:eastAsiaTheme="minorHAnsi"/>
      <w:color w:val="262626" w:themeColor="text1" w:themeTint="D9"/>
      <w:sz w:val="16"/>
    </w:rPr>
  </w:style>
  <w:style w:type="paragraph" w:customStyle="1" w:styleId="9F3AAB161A224FA9B8D701F02F02AB6289">
    <w:name w:val="9F3AAB161A224FA9B8D701F02F02AB6289"/>
    <w:rsid w:val="008D7199"/>
    <w:pPr>
      <w:spacing w:after="180" w:line="240" w:lineRule="auto"/>
    </w:pPr>
    <w:rPr>
      <w:rFonts w:eastAsiaTheme="minorHAnsi"/>
      <w:color w:val="A6A6A6" w:themeColor="background1" w:themeShade="A6"/>
      <w:sz w:val="14"/>
    </w:rPr>
  </w:style>
  <w:style w:type="paragraph" w:customStyle="1" w:styleId="5DF80ACE815641E18BEC96D7E137E69E89">
    <w:name w:val="5DF80ACE815641E18BEC96D7E137E69E89"/>
    <w:rsid w:val="008D7199"/>
    <w:pPr>
      <w:spacing w:after="180" w:line="240" w:lineRule="auto"/>
    </w:pPr>
    <w:rPr>
      <w:rFonts w:eastAsiaTheme="minorHAnsi"/>
      <w:color w:val="A6A6A6" w:themeColor="background1" w:themeShade="A6"/>
      <w:sz w:val="14"/>
    </w:rPr>
  </w:style>
  <w:style w:type="paragraph" w:customStyle="1" w:styleId="4B82B13F1AC24F519C63398F6784211D89">
    <w:name w:val="4B82B13F1AC24F519C63398F6784211D89"/>
    <w:rsid w:val="008D7199"/>
    <w:pPr>
      <w:spacing w:after="180" w:line="240" w:lineRule="auto"/>
    </w:pPr>
    <w:rPr>
      <w:rFonts w:eastAsiaTheme="minorHAnsi"/>
      <w:color w:val="262626" w:themeColor="text1" w:themeTint="D9"/>
      <w:sz w:val="18"/>
    </w:rPr>
  </w:style>
  <w:style w:type="paragraph" w:customStyle="1" w:styleId="383A9FC8C0AA4966B2A6D63953FC3BF989">
    <w:name w:val="383A9FC8C0AA4966B2A6D63953FC3BF9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9">
    <w:name w:val="6E3002F3ED4A4B9AADE4EFDFA4F83F03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9">
    <w:name w:val="D48EF9471508485C8988715678FFA721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9">
    <w:name w:val="913AC87962B04E25A6706BCDAE95491E59"/>
    <w:rsid w:val="008D7199"/>
    <w:pPr>
      <w:spacing w:after="180" w:line="240" w:lineRule="auto"/>
    </w:pPr>
    <w:rPr>
      <w:rFonts w:eastAsiaTheme="minorHAnsi"/>
      <w:color w:val="262626" w:themeColor="text1" w:themeTint="D9"/>
      <w:sz w:val="16"/>
    </w:rPr>
  </w:style>
  <w:style w:type="paragraph" w:customStyle="1" w:styleId="E2E7B8C58B8E45D3BA4C0DE921A42ADB89">
    <w:name w:val="E2E7B8C58B8E45D3BA4C0DE921A42ADB89"/>
    <w:rsid w:val="008D7199"/>
    <w:pPr>
      <w:spacing w:after="180" w:line="240" w:lineRule="auto"/>
    </w:pPr>
    <w:rPr>
      <w:rFonts w:eastAsiaTheme="minorHAnsi"/>
      <w:color w:val="A6A6A6" w:themeColor="background1" w:themeShade="A6"/>
      <w:sz w:val="14"/>
    </w:rPr>
  </w:style>
  <w:style w:type="paragraph" w:customStyle="1" w:styleId="4650EB9EA7CC44868DBE6F600097EEF889">
    <w:name w:val="4650EB9EA7CC44868DBE6F600097EEF889"/>
    <w:rsid w:val="008D7199"/>
    <w:pPr>
      <w:spacing w:after="180" w:line="240" w:lineRule="auto"/>
    </w:pPr>
    <w:rPr>
      <w:rFonts w:eastAsiaTheme="minorHAnsi"/>
      <w:color w:val="A6A6A6" w:themeColor="background1" w:themeShade="A6"/>
      <w:sz w:val="14"/>
    </w:rPr>
  </w:style>
  <w:style w:type="paragraph" w:customStyle="1" w:styleId="F0F6B4FD00D04503A4173AA599A0FCFB33">
    <w:name w:val="F0F6B4FD00D04503A4173AA599A0FCFB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3">
    <w:name w:val="2D07AB3D48C544A7ABC34B8EA92D552733"/>
    <w:rsid w:val="008D7199"/>
    <w:pPr>
      <w:spacing w:after="180" w:line="240" w:lineRule="auto"/>
    </w:pPr>
    <w:rPr>
      <w:rFonts w:eastAsiaTheme="minorHAnsi"/>
      <w:color w:val="262626" w:themeColor="text1" w:themeTint="D9"/>
      <w:sz w:val="16"/>
    </w:rPr>
  </w:style>
  <w:style w:type="paragraph" w:customStyle="1" w:styleId="66F33F01851B4AEAAFDCCF22FC61ECFD29">
    <w:name w:val="66F33F01851B4AEAAFDCCF22FC61ECFD29"/>
    <w:rsid w:val="008D7199"/>
    <w:pPr>
      <w:spacing w:after="180" w:line="240" w:lineRule="auto"/>
    </w:pPr>
    <w:rPr>
      <w:rFonts w:eastAsiaTheme="minorHAnsi"/>
      <w:color w:val="A6A6A6" w:themeColor="background1" w:themeShade="A6"/>
      <w:sz w:val="14"/>
    </w:rPr>
  </w:style>
  <w:style w:type="paragraph" w:customStyle="1" w:styleId="DE17D41320344EDC846AEC00BA8890F331">
    <w:name w:val="DE17D41320344EDC846AEC00BA8890F331"/>
    <w:rsid w:val="008D7199"/>
    <w:pPr>
      <w:spacing w:after="180" w:line="240" w:lineRule="auto"/>
    </w:pPr>
    <w:rPr>
      <w:rFonts w:eastAsiaTheme="minorHAnsi"/>
      <w:color w:val="A6A6A6" w:themeColor="background1" w:themeShade="A6"/>
      <w:sz w:val="14"/>
    </w:rPr>
  </w:style>
  <w:style w:type="paragraph" w:customStyle="1" w:styleId="A1CB3950A75D41ABB42844B0DF92B98B83">
    <w:name w:val="A1CB3950A75D41ABB42844B0DF92B98B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3">
    <w:name w:val="2D18659E10804AD38E56DB63ACE50E92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0">
    <w:name w:val="01FB06FB61EE4055AFC56A9A4A20B17C9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0">
    <w:name w:val="3CA9253634FE45F49F86E2F79543D6B2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8">
    <w:name w:val="C0C3FE2DC44641138CF5158EFD2B715578"/>
    <w:rsid w:val="008D7199"/>
    <w:pPr>
      <w:spacing w:after="180" w:line="240" w:lineRule="auto"/>
    </w:pPr>
    <w:rPr>
      <w:rFonts w:eastAsiaTheme="minorHAnsi"/>
      <w:color w:val="262626" w:themeColor="text1" w:themeTint="D9"/>
      <w:sz w:val="16"/>
    </w:rPr>
  </w:style>
  <w:style w:type="paragraph" w:customStyle="1" w:styleId="9F3AAB161A224FA9B8D701F02F02AB6290">
    <w:name w:val="9F3AAB161A224FA9B8D701F02F02AB6290"/>
    <w:rsid w:val="008D7199"/>
    <w:pPr>
      <w:spacing w:after="180" w:line="240" w:lineRule="auto"/>
    </w:pPr>
    <w:rPr>
      <w:rFonts w:eastAsiaTheme="minorHAnsi"/>
      <w:color w:val="A6A6A6" w:themeColor="background1" w:themeShade="A6"/>
      <w:sz w:val="14"/>
    </w:rPr>
  </w:style>
  <w:style w:type="paragraph" w:customStyle="1" w:styleId="5DF80ACE815641E18BEC96D7E137E69E90">
    <w:name w:val="5DF80ACE815641E18BEC96D7E137E69E90"/>
    <w:rsid w:val="008D7199"/>
    <w:pPr>
      <w:spacing w:after="180" w:line="240" w:lineRule="auto"/>
    </w:pPr>
    <w:rPr>
      <w:rFonts w:eastAsiaTheme="minorHAnsi"/>
      <w:color w:val="A6A6A6" w:themeColor="background1" w:themeShade="A6"/>
      <w:sz w:val="14"/>
    </w:rPr>
  </w:style>
  <w:style w:type="paragraph" w:customStyle="1" w:styleId="4B82B13F1AC24F519C63398F6784211D90">
    <w:name w:val="4B82B13F1AC24F519C63398F6784211D90"/>
    <w:rsid w:val="008D7199"/>
    <w:pPr>
      <w:spacing w:after="180" w:line="240" w:lineRule="auto"/>
    </w:pPr>
    <w:rPr>
      <w:rFonts w:eastAsiaTheme="minorHAnsi"/>
      <w:color w:val="262626" w:themeColor="text1" w:themeTint="D9"/>
      <w:sz w:val="18"/>
    </w:rPr>
  </w:style>
  <w:style w:type="paragraph" w:customStyle="1" w:styleId="383A9FC8C0AA4966B2A6D63953FC3BF990">
    <w:name w:val="383A9FC8C0AA4966B2A6D63953FC3BF9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0">
    <w:name w:val="6E3002F3ED4A4B9AADE4EFDFA4F83F03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0">
    <w:name w:val="D48EF9471508485C8988715678FFA721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0">
    <w:name w:val="913AC87962B04E25A6706BCDAE95491E60"/>
    <w:rsid w:val="008D7199"/>
    <w:pPr>
      <w:spacing w:after="180" w:line="240" w:lineRule="auto"/>
    </w:pPr>
    <w:rPr>
      <w:rFonts w:eastAsiaTheme="minorHAnsi"/>
      <w:color w:val="262626" w:themeColor="text1" w:themeTint="D9"/>
      <w:sz w:val="16"/>
    </w:rPr>
  </w:style>
  <w:style w:type="paragraph" w:customStyle="1" w:styleId="E2E7B8C58B8E45D3BA4C0DE921A42ADB90">
    <w:name w:val="E2E7B8C58B8E45D3BA4C0DE921A42ADB90"/>
    <w:rsid w:val="008D7199"/>
    <w:pPr>
      <w:spacing w:after="180" w:line="240" w:lineRule="auto"/>
    </w:pPr>
    <w:rPr>
      <w:rFonts w:eastAsiaTheme="minorHAnsi"/>
      <w:color w:val="A6A6A6" w:themeColor="background1" w:themeShade="A6"/>
      <w:sz w:val="14"/>
    </w:rPr>
  </w:style>
  <w:style w:type="paragraph" w:customStyle="1" w:styleId="4650EB9EA7CC44868DBE6F600097EEF890">
    <w:name w:val="4650EB9EA7CC44868DBE6F600097EEF890"/>
    <w:rsid w:val="008D7199"/>
    <w:pPr>
      <w:spacing w:after="180" w:line="240" w:lineRule="auto"/>
    </w:pPr>
    <w:rPr>
      <w:rFonts w:eastAsiaTheme="minorHAnsi"/>
      <w:color w:val="A6A6A6" w:themeColor="background1" w:themeShade="A6"/>
      <w:sz w:val="14"/>
    </w:rPr>
  </w:style>
  <w:style w:type="paragraph" w:customStyle="1" w:styleId="F0F6B4FD00D04503A4173AA599A0FCFB34">
    <w:name w:val="F0F6B4FD00D04503A4173AA599A0FCFB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4">
    <w:name w:val="2D07AB3D48C544A7ABC34B8EA92D552734"/>
    <w:rsid w:val="008D7199"/>
    <w:pPr>
      <w:spacing w:after="180" w:line="240" w:lineRule="auto"/>
    </w:pPr>
    <w:rPr>
      <w:rFonts w:eastAsiaTheme="minorHAnsi"/>
      <w:color w:val="262626" w:themeColor="text1" w:themeTint="D9"/>
      <w:sz w:val="16"/>
    </w:rPr>
  </w:style>
  <w:style w:type="paragraph" w:customStyle="1" w:styleId="66F33F01851B4AEAAFDCCF22FC61ECFD30">
    <w:name w:val="66F33F01851B4AEAAFDCCF22FC61ECFD30"/>
    <w:rsid w:val="008D7199"/>
    <w:pPr>
      <w:spacing w:after="180" w:line="240" w:lineRule="auto"/>
    </w:pPr>
    <w:rPr>
      <w:rFonts w:eastAsiaTheme="minorHAnsi"/>
      <w:color w:val="A6A6A6" w:themeColor="background1" w:themeShade="A6"/>
      <w:sz w:val="14"/>
    </w:rPr>
  </w:style>
  <w:style w:type="paragraph" w:customStyle="1" w:styleId="DE17D41320344EDC846AEC00BA8890F332">
    <w:name w:val="DE17D41320344EDC846AEC00BA8890F332"/>
    <w:rsid w:val="008D7199"/>
    <w:pPr>
      <w:spacing w:after="180" w:line="240" w:lineRule="auto"/>
    </w:pPr>
    <w:rPr>
      <w:rFonts w:eastAsiaTheme="minorHAnsi"/>
      <w:color w:val="A6A6A6" w:themeColor="background1" w:themeShade="A6"/>
      <w:sz w:val="14"/>
    </w:rPr>
  </w:style>
  <w:style w:type="paragraph" w:customStyle="1" w:styleId="3A57AEA8190D4F408273CEF918BF83E1">
    <w:name w:val="3A57AEA8190D4F408273CEF918BF83E1"/>
    <w:rsid w:val="008D7199"/>
    <w:pPr>
      <w:spacing w:after="180" w:line="240" w:lineRule="auto"/>
    </w:pPr>
    <w:rPr>
      <w:rFonts w:eastAsiaTheme="minorHAnsi"/>
      <w:color w:val="262626" w:themeColor="text1" w:themeTint="D9"/>
      <w:sz w:val="18"/>
    </w:rPr>
  </w:style>
  <w:style w:type="paragraph" w:customStyle="1" w:styleId="A1CB3950A75D41ABB42844B0DF92B98B84">
    <w:name w:val="A1CB3950A75D41ABB42844B0DF92B98B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4">
    <w:name w:val="2D18659E10804AD38E56DB63ACE50E92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1">
    <w:name w:val="01FB06FB61EE4055AFC56A9A4A20B17C9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1">
    <w:name w:val="3CA9253634FE45F49F86E2F79543D6B2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9">
    <w:name w:val="C0C3FE2DC44641138CF5158EFD2B715579"/>
    <w:rsid w:val="008D7199"/>
    <w:pPr>
      <w:spacing w:after="180" w:line="240" w:lineRule="auto"/>
    </w:pPr>
    <w:rPr>
      <w:rFonts w:eastAsiaTheme="minorHAnsi"/>
      <w:color w:val="262626" w:themeColor="text1" w:themeTint="D9"/>
      <w:sz w:val="16"/>
    </w:rPr>
  </w:style>
  <w:style w:type="paragraph" w:customStyle="1" w:styleId="9F3AAB161A224FA9B8D701F02F02AB6291">
    <w:name w:val="9F3AAB161A224FA9B8D701F02F02AB6291"/>
    <w:rsid w:val="008D7199"/>
    <w:pPr>
      <w:spacing w:after="180" w:line="240" w:lineRule="auto"/>
    </w:pPr>
    <w:rPr>
      <w:rFonts w:eastAsiaTheme="minorHAnsi"/>
      <w:color w:val="A6A6A6" w:themeColor="background1" w:themeShade="A6"/>
      <w:sz w:val="14"/>
    </w:rPr>
  </w:style>
  <w:style w:type="paragraph" w:customStyle="1" w:styleId="5DF80ACE815641E18BEC96D7E137E69E91">
    <w:name w:val="5DF80ACE815641E18BEC96D7E137E69E91"/>
    <w:rsid w:val="008D7199"/>
    <w:pPr>
      <w:spacing w:after="180" w:line="240" w:lineRule="auto"/>
    </w:pPr>
    <w:rPr>
      <w:rFonts w:eastAsiaTheme="minorHAnsi"/>
      <w:color w:val="A6A6A6" w:themeColor="background1" w:themeShade="A6"/>
      <w:sz w:val="14"/>
    </w:rPr>
  </w:style>
  <w:style w:type="paragraph" w:customStyle="1" w:styleId="4B82B13F1AC24F519C63398F6784211D91">
    <w:name w:val="4B82B13F1AC24F519C63398F6784211D91"/>
    <w:rsid w:val="008D7199"/>
    <w:pPr>
      <w:spacing w:after="180" w:line="240" w:lineRule="auto"/>
    </w:pPr>
    <w:rPr>
      <w:rFonts w:eastAsiaTheme="minorHAnsi"/>
      <w:color w:val="262626" w:themeColor="text1" w:themeTint="D9"/>
      <w:sz w:val="18"/>
    </w:rPr>
  </w:style>
  <w:style w:type="paragraph" w:customStyle="1" w:styleId="383A9FC8C0AA4966B2A6D63953FC3BF991">
    <w:name w:val="383A9FC8C0AA4966B2A6D63953FC3BF9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1">
    <w:name w:val="6E3002F3ED4A4B9AADE4EFDFA4F83F03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1">
    <w:name w:val="D48EF9471508485C8988715678FFA721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1">
    <w:name w:val="913AC87962B04E25A6706BCDAE95491E61"/>
    <w:rsid w:val="008D7199"/>
    <w:pPr>
      <w:spacing w:after="180" w:line="240" w:lineRule="auto"/>
    </w:pPr>
    <w:rPr>
      <w:rFonts w:eastAsiaTheme="minorHAnsi"/>
      <w:color w:val="262626" w:themeColor="text1" w:themeTint="D9"/>
      <w:sz w:val="16"/>
    </w:rPr>
  </w:style>
  <w:style w:type="paragraph" w:customStyle="1" w:styleId="E2E7B8C58B8E45D3BA4C0DE921A42ADB91">
    <w:name w:val="E2E7B8C58B8E45D3BA4C0DE921A42ADB91"/>
    <w:rsid w:val="008D7199"/>
    <w:pPr>
      <w:spacing w:after="180" w:line="240" w:lineRule="auto"/>
    </w:pPr>
    <w:rPr>
      <w:rFonts w:eastAsiaTheme="minorHAnsi"/>
      <w:color w:val="A6A6A6" w:themeColor="background1" w:themeShade="A6"/>
      <w:sz w:val="14"/>
    </w:rPr>
  </w:style>
  <w:style w:type="paragraph" w:customStyle="1" w:styleId="4650EB9EA7CC44868DBE6F600097EEF891">
    <w:name w:val="4650EB9EA7CC44868DBE6F600097EEF891"/>
    <w:rsid w:val="008D7199"/>
    <w:pPr>
      <w:spacing w:after="180" w:line="240" w:lineRule="auto"/>
    </w:pPr>
    <w:rPr>
      <w:rFonts w:eastAsiaTheme="minorHAnsi"/>
      <w:color w:val="A6A6A6" w:themeColor="background1" w:themeShade="A6"/>
      <w:sz w:val="14"/>
    </w:rPr>
  </w:style>
  <w:style w:type="paragraph" w:customStyle="1" w:styleId="F0F6B4FD00D04503A4173AA599A0FCFB35">
    <w:name w:val="F0F6B4FD00D04503A4173AA599A0FCFB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5">
    <w:name w:val="2D07AB3D48C544A7ABC34B8EA92D552735"/>
    <w:rsid w:val="008D7199"/>
    <w:pPr>
      <w:spacing w:after="180" w:line="240" w:lineRule="auto"/>
    </w:pPr>
    <w:rPr>
      <w:rFonts w:eastAsiaTheme="minorHAnsi"/>
      <w:color w:val="262626" w:themeColor="text1" w:themeTint="D9"/>
      <w:sz w:val="16"/>
    </w:rPr>
  </w:style>
  <w:style w:type="paragraph" w:customStyle="1" w:styleId="66F33F01851B4AEAAFDCCF22FC61ECFD31">
    <w:name w:val="66F33F01851B4AEAAFDCCF22FC61ECFD31"/>
    <w:rsid w:val="008D7199"/>
    <w:pPr>
      <w:spacing w:after="180" w:line="240" w:lineRule="auto"/>
    </w:pPr>
    <w:rPr>
      <w:rFonts w:eastAsiaTheme="minorHAnsi"/>
      <w:color w:val="A6A6A6" w:themeColor="background1" w:themeShade="A6"/>
      <w:sz w:val="14"/>
    </w:rPr>
  </w:style>
  <w:style w:type="paragraph" w:customStyle="1" w:styleId="DE17D41320344EDC846AEC00BA8890F333">
    <w:name w:val="DE17D41320344EDC846AEC00BA8890F333"/>
    <w:rsid w:val="008D7199"/>
    <w:pPr>
      <w:spacing w:after="180" w:line="240" w:lineRule="auto"/>
    </w:pPr>
    <w:rPr>
      <w:rFonts w:eastAsiaTheme="minorHAnsi"/>
      <w:color w:val="A6A6A6" w:themeColor="background1" w:themeShade="A6"/>
      <w:sz w:val="14"/>
    </w:rPr>
  </w:style>
  <w:style w:type="paragraph" w:customStyle="1" w:styleId="3A57AEA8190D4F408273CEF918BF83E11">
    <w:name w:val="3A57AEA8190D4F408273CEF918BF83E11"/>
    <w:rsid w:val="008D7199"/>
    <w:pPr>
      <w:spacing w:after="180" w:line="240" w:lineRule="auto"/>
    </w:pPr>
    <w:rPr>
      <w:rFonts w:eastAsiaTheme="minorHAnsi"/>
      <w:color w:val="262626" w:themeColor="text1" w:themeTint="D9"/>
      <w:sz w:val="18"/>
    </w:rPr>
  </w:style>
  <w:style w:type="paragraph" w:customStyle="1" w:styleId="A1CB3950A75D41ABB42844B0DF92B98B85">
    <w:name w:val="A1CB3950A75D41ABB42844B0DF92B98B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5">
    <w:name w:val="2D18659E10804AD38E56DB63ACE50E92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2">
    <w:name w:val="01FB06FB61EE4055AFC56A9A4A20B17C9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2">
    <w:name w:val="3CA9253634FE45F49F86E2F79543D6B2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0">
    <w:name w:val="C0C3FE2DC44641138CF5158EFD2B715580"/>
    <w:rsid w:val="008D7199"/>
    <w:pPr>
      <w:spacing w:after="180" w:line="240" w:lineRule="auto"/>
    </w:pPr>
    <w:rPr>
      <w:rFonts w:eastAsiaTheme="minorHAnsi"/>
      <w:color w:val="262626" w:themeColor="text1" w:themeTint="D9"/>
      <w:sz w:val="16"/>
    </w:rPr>
  </w:style>
  <w:style w:type="paragraph" w:customStyle="1" w:styleId="9F3AAB161A224FA9B8D701F02F02AB6292">
    <w:name w:val="9F3AAB161A224FA9B8D701F02F02AB6292"/>
    <w:rsid w:val="008D7199"/>
    <w:pPr>
      <w:spacing w:after="180" w:line="240" w:lineRule="auto"/>
    </w:pPr>
    <w:rPr>
      <w:rFonts w:eastAsiaTheme="minorHAnsi"/>
      <w:color w:val="A6A6A6" w:themeColor="background1" w:themeShade="A6"/>
      <w:sz w:val="14"/>
    </w:rPr>
  </w:style>
  <w:style w:type="paragraph" w:customStyle="1" w:styleId="5DF80ACE815641E18BEC96D7E137E69E92">
    <w:name w:val="5DF80ACE815641E18BEC96D7E137E69E92"/>
    <w:rsid w:val="008D7199"/>
    <w:pPr>
      <w:spacing w:after="180" w:line="240" w:lineRule="auto"/>
    </w:pPr>
    <w:rPr>
      <w:rFonts w:eastAsiaTheme="minorHAnsi"/>
      <w:color w:val="A6A6A6" w:themeColor="background1" w:themeShade="A6"/>
      <w:sz w:val="14"/>
    </w:rPr>
  </w:style>
  <w:style w:type="paragraph" w:customStyle="1" w:styleId="4B82B13F1AC24F519C63398F6784211D92">
    <w:name w:val="4B82B13F1AC24F519C63398F6784211D92"/>
    <w:rsid w:val="008D7199"/>
    <w:pPr>
      <w:spacing w:after="180" w:line="240" w:lineRule="auto"/>
    </w:pPr>
    <w:rPr>
      <w:rFonts w:eastAsiaTheme="minorHAnsi"/>
      <w:color w:val="262626" w:themeColor="text1" w:themeTint="D9"/>
      <w:sz w:val="18"/>
    </w:rPr>
  </w:style>
  <w:style w:type="paragraph" w:customStyle="1" w:styleId="383A9FC8C0AA4966B2A6D63953FC3BF992">
    <w:name w:val="383A9FC8C0AA4966B2A6D63953FC3BF9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2">
    <w:name w:val="6E3002F3ED4A4B9AADE4EFDFA4F83F03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2">
    <w:name w:val="D48EF9471508485C8988715678FFA721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2">
    <w:name w:val="913AC87962B04E25A6706BCDAE95491E62"/>
    <w:rsid w:val="008D7199"/>
    <w:pPr>
      <w:spacing w:after="180" w:line="240" w:lineRule="auto"/>
    </w:pPr>
    <w:rPr>
      <w:rFonts w:eastAsiaTheme="minorHAnsi"/>
      <w:color w:val="262626" w:themeColor="text1" w:themeTint="D9"/>
      <w:sz w:val="16"/>
    </w:rPr>
  </w:style>
  <w:style w:type="paragraph" w:customStyle="1" w:styleId="E2E7B8C58B8E45D3BA4C0DE921A42ADB92">
    <w:name w:val="E2E7B8C58B8E45D3BA4C0DE921A42ADB92"/>
    <w:rsid w:val="008D7199"/>
    <w:pPr>
      <w:spacing w:after="180" w:line="240" w:lineRule="auto"/>
    </w:pPr>
    <w:rPr>
      <w:rFonts w:eastAsiaTheme="minorHAnsi"/>
      <w:color w:val="A6A6A6" w:themeColor="background1" w:themeShade="A6"/>
      <w:sz w:val="14"/>
    </w:rPr>
  </w:style>
  <w:style w:type="paragraph" w:customStyle="1" w:styleId="4650EB9EA7CC44868DBE6F600097EEF892">
    <w:name w:val="4650EB9EA7CC44868DBE6F600097EEF892"/>
    <w:rsid w:val="008D7199"/>
    <w:pPr>
      <w:spacing w:after="180" w:line="240" w:lineRule="auto"/>
    </w:pPr>
    <w:rPr>
      <w:rFonts w:eastAsiaTheme="minorHAnsi"/>
      <w:color w:val="A6A6A6" w:themeColor="background1" w:themeShade="A6"/>
      <w:sz w:val="14"/>
    </w:rPr>
  </w:style>
  <w:style w:type="paragraph" w:customStyle="1" w:styleId="F0F6B4FD00D04503A4173AA599A0FCFB36">
    <w:name w:val="F0F6B4FD00D04503A4173AA599A0FCFB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6">
    <w:name w:val="2D07AB3D48C544A7ABC34B8EA92D552736"/>
    <w:rsid w:val="008D7199"/>
    <w:pPr>
      <w:spacing w:after="180" w:line="240" w:lineRule="auto"/>
    </w:pPr>
    <w:rPr>
      <w:rFonts w:eastAsiaTheme="minorHAnsi"/>
      <w:color w:val="262626" w:themeColor="text1" w:themeTint="D9"/>
      <w:sz w:val="16"/>
    </w:rPr>
  </w:style>
  <w:style w:type="paragraph" w:customStyle="1" w:styleId="66F33F01851B4AEAAFDCCF22FC61ECFD32">
    <w:name w:val="66F33F01851B4AEAAFDCCF22FC61ECFD32"/>
    <w:rsid w:val="008D7199"/>
    <w:pPr>
      <w:spacing w:after="180" w:line="240" w:lineRule="auto"/>
    </w:pPr>
    <w:rPr>
      <w:rFonts w:eastAsiaTheme="minorHAnsi"/>
      <w:color w:val="A6A6A6" w:themeColor="background1" w:themeShade="A6"/>
      <w:sz w:val="14"/>
    </w:rPr>
  </w:style>
  <w:style w:type="paragraph" w:customStyle="1" w:styleId="DE17D41320344EDC846AEC00BA8890F334">
    <w:name w:val="DE17D41320344EDC846AEC00BA8890F334"/>
    <w:rsid w:val="008D7199"/>
    <w:pPr>
      <w:spacing w:after="180" w:line="240" w:lineRule="auto"/>
    </w:pPr>
    <w:rPr>
      <w:rFonts w:eastAsiaTheme="minorHAnsi"/>
      <w:color w:val="A6A6A6" w:themeColor="background1" w:themeShade="A6"/>
      <w:sz w:val="14"/>
    </w:rPr>
  </w:style>
  <w:style w:type="paragraph" w:customStyle="1" w:styleId="89D45C9B59BD414CA9973B288D0BA2E1">
    <w:name w:val="89D45C9B59BD414CA9973B288D0BA2E1"/>
    <w:rsid w:val="008D7199"/>
    <w:pPr>
      <w:spacing w:after="180" w:line="240" w:lineRule="auto"/>
    </w:pPr>
    <w:rPr>
      <w:rFonts w:eastAsiaTheme="minorHAnsi"/>
      <w:color w:val="262626" w:themeColor="text1" w:themeTint="D9"/>
      <w:sz w:val="18"/>
    </w:rPr>
  </w:style>
  <w:style w:type="paragraph" w:customStyle="1" w:styleId="A1CB3950A75D41ABB42844B0DF92B98B86">
    <w:name w:val="A1CB3950A75D41ABB42844B0DF92B98B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6">
    <w:name w:val="2D18659E10804AD38E56DB63ACE50E92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CE8BF9CDF25F48E2A9C64399E85B61F0">
    <w:name w:val="CE8BF9CDF25F48E2A9C64399E85B61F0"/>
    <w:rsid w:val="008D7199"/>
  </w:style>
  <w:style w:type="paragraph" w:customStyle="1" w:styleId="01FB06FB61EE4055AFC56A9A4A20B17C93">
    <w:name w:val="01FB06FB61EE4055AFC56A9A4A20B17C9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3">
    <w:name w:val="3CA9253634FE45F49F86E2F79543D6B2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1">
    <w:name w:val="C0C3FE2DC44641138CF5158EFD2B715581"/>
    <w:rsid w:val="008D7199"/>
    <w:pPr>
      <w:spacing w:after="180" w:line="240" w:lineRule="auto"/>
    </w:pPr>
    <w:rPr>
      <w:rFonts w:eastAsiaTheme="minorHAnsi"/>
      <w:color w:val="262626" w:themeColor="text1" w:themeTint="D9"/>
      <w:sz w:val="16"/>
    </w:rPr>
  </w:style>
  <w:style w:type="paragraph" w:customStyle="1" w:styleId="9F3AAB161A224FA9B8D701F02F02AB6293">
    <w:name w:val="9F3AAB161A224FA9B8D701F02F02AB6293"/>
    <w:rsid w:val="008D7199"/>
    <w:pPr>
      <w:spacing w:after="180" w:line="240" w:lineRule="auto"/>
    </w:pPr>
    <w:rPr>
      <w:rFonts w:eastAsiaTheme="minorHAnsi"/>
      <w:color w:val="A6A6A6" w:themeColor="background1" w:themeShade="A6"/>
      <w:sz w:val="14"/>
    </w:rPr>
  </w:style>
  <w:style w:type="paragraph" w:customStyle="1" w:styleId="5DF80ACE815641E18BEC96D7E137E69E93">
    <w:name w:val="5DF80ACE815641E18BEC96D7E137E69E93"/>
    <w:rsid w:val="008D7199"/>
    <w:pPr>
      <w:spacing w:after="180" w:line="240" w:lineRule="auto"/>
    </w:pPr>
    <w:rPr>
      <w:rFonts w:eastAsiaTheme="minorHAnsi"/>
      <w:color w:val="A6A6A6" w:themeColor="background1" w:themeShade="A6"/>
      <w:sz w:val="14"/>
    </w:rPr>
  </w:style>
  <w:style w:type="paragraph" w:customStyle="1" w:styleId="4B82B13F1AC24F519C63398F6784211D93">
    <w:name w:val="4B82B13F1AC24F519C63398F6784211D93"/>
    <w:rsid w:val="008D7199"/>
    <w:pPr>
      <w:spacing w:after="180" w:line="240" w:lineRule="auto"/>
    </w:pPr>
    <w:rPr>
      <w:rFonts w:eastAsiaTheme="minorHAnsi"/>
      <w:color w:val="262626" w:themeColor="text1" w:themeTint="D9"/>
      <w:sz w:val="18"/>
    </w:rPr>
  </w:style>
  <w:style w:type="paragraph" w:customStyle="1" w:styleId="383A9FC8C0AA4966B2A6D63953FC3BF993">
    <w:name w:val="383A9FC8C0AA4966B2A6D63953FC3BF9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3">
    <w:name w:val="6E3002F3ED4A4B9AADE4EFDFA4F83F03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3">
    <w:name w:val="D48EF9471508485C8988715678FFA721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3">
    <w:name w:val="913AC87962B04E25A6706BCDAE95491E63"/>
    <w:rsid w:val="008D7199"/>
    <w:pPr>
      <w:spacing w:after="180" w:line="240" w:lineRule="auto"/>
    </w:pPr>
    <w:rPr>
      <w:rFonts w:eastAsiaTheme="minorHAnsi"/>
      <w:color w:val="262626" w:themeColor="text1" w:themeTint="D9"/>
      <w:sz w:val="16"/>
    </w:rPr>
  </w:style>
  <w:style w:type="paragraph" w:customStyle="1" w:styleId="E2E7B8C58B8E45D3BA4C0DE921A42ADB93">
    <w:name w:val="E2E7B8C58B8E45D3BA4C0DE921A42ADB93"/>
    <w:rsid w:val="008D7199"/>
    <w:pPr>
      <w:spacing w:after="180" w:line="240" w:lineRule="auto"/>
    </w:pPr>
    <w:rPr>
      <w:rFonts w:eastAsiaTheme="minorHAnsi"/>
      <w:color w:val="A6A6A6" w:themeColor="background1" w:themeShade="A6"/>
      <w:sz w:val="14"/>
    </w:rPr>
  </w:style>
  <w:style w:type="paragraph" w:customStyle="1" w:styleId="4650EB9EA7CC44868DBE6F600097EEF893">
    <w:name w:val="4650EB9EA7CC44868DBE6F600097EEF893"/>
    <w:rsid w:val="008D7199"/>
    <w:pPr>
      <w:spacing w:after="180" w:line="240" w:lineRule="auto"/>
    </w:pPr>
    <w:rPr>
      <w:rFonts w:eastAsiaTheme="minorHAnsi"/>
      <w:color w:val="A6A6A6" w:themeColor="background1" w:themeShade="A6"/>
      <w:sz w:val="14"/>
    </w:rPr>
  </w:style>
  <w:style w:type="paragraph" w:customStyle="1" w:styleId="F0F6B4FD00D04503A4173AA599A0FCFB37">
    <w:name w:val="F0F6B4FD00D04503A4173AA599A0FCFB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7">
    <w:name w:val="2D07AB3D48C544A7ABC34B8EA92D552737"/>
    <w:rsid w:val="008D7199"/>
    <w:pPr>
      <w:spacing w:after="180" w:line="240" w:lineRule="auto"/>
    </w:pPr>
    <w:rPr>
      <w:rFonts w:eastAsiaTheme="minorHAnsi"/>
      <w:color w:val="262626" w:themeColor="text1" w:themeTint="D9"/>
      <w:sz w:val="16"/>
    </w:rPr>
  </w:style>
  <w:style w:type="paragraph" w:customStyle="1" w:styleId="66F33F01851B4AEAAFDCCF22FC61ECFD33">
    <w:name w:val="66F33F01851B4AEAAFDCCF22FC61ECFD33"/>
    <w:rsid w:val="008D7199"/>
    <w:pPr>
      <w:spacing w:after="180" w:line="240" w:lineRule="auto"/>
    </w:pPr>
    <w:rPr>
      <w:rFonts w:eastAsiaTheme="minorHAnsi"/>
      <w:color w:val="A6A6A6" w:themeColor="background1" w:themeShade="A6"/>
      <w:sz w:val="14"/>
    </w:rPr>
  </w:style>
  <w:style w:type="paragraph" w:customStyle="1" w:styleId="DE17D41320344EDC846AEC00BA8890F335">
    <w:name w:val="DE17D41320344EDC846AEC00BA8890F335"/>
    <w:rsid w:val="008D7199"/>
    <w:pPr>
      <w:spacing w:after="180" w:line="240" w:lineRule="auto"/>
    </w:pPr>
    <w:rPr>
      <w:rFonts w:eastAsiaTheme="minorHAnsi"/>
      <w:color w:val="A6A6A6" w:themeColor="background1" w:themeShade="A6"/>
      <w:sz w:val="14"/>
    </w:rPr>
  </w:style>
  <w:style w:type="paragraph" w:customStyle="1" w:styleId="A1CB3950A75D41ABB42844B0DF92B98B87">
    <w:name w:val="A1CB3950A75D41ABB42844B0DF92B98B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7">
    <w:name w:val="2D18659E10804AD38E56DB63ACE50E92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4">
    <w:name w:val="01FB06FB61EE4055AFC56A9A4A20B17C9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4">
    <w:name w:val="3CA9253634FE45F49F86E2F79543D6B2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2">
    <w:name w:val="C0C3FE2DC44641138CF5158EFD2B715582"/>
    <w:rsid w:val="008D7199"/>
    <w:pPr>
      <w:spacing w:after="180" w:line="240" w:lineRule="auto"/>
    </w:pPr>
    <w:rPr>
      <w:rFonts w:eastAsiaTheme="minorHAnsi"/>
      <w:color w:val="262626" w:themeColor="text1" w:themeTint="D9"/>
      <w:sz w:val="16"/>
    </w:rPr>
  </w:style>
  <w:style w:type="paragraph" w:customStyle="1" w:styleId="9F3AAB161A224FA9B8D701F02F02AB6294">
    <w:name w:val="9F3AAB161A224FA9B8D701F02F02AB6294"/>
    <w:rsid w:val="008D7199"/>
    <w:pPr>
      <w:spacing w:after="180" w:line="240" w:lineRule="auto"/>
    </w:pPr>
    <w:rPr>
      <w:rFonts w:eastAsiaTheme="minorHAnsi"/>
      <w:color w:val="A6A6A6" w:themeColor="background1" w:themeShade="A6"/>
      <w:sz w:val="14"/>
    </w:rPr>
  </w:style>
  <w:style w:type="paragraph" w:customStyle="1" w:styleId="5DF80ACE815641E18BEC96D7E137E69E94">
    <w:name w:val="5DF80ACE815641E18BEC96D7E137E69E94"/>
    <w:rsid w:val="008D7199"/>
    <w:pPr>
      <w:spacing w:after="180" w:line="240" w:lineRule="auto"/>
    </w:pPr>
    <w:rPr>
      <w:rFonts w:eastAsiaTheme="minorHAnsi"/>
      <w:color w:val="A6A6A6" w:themeColor="background1" w:themeShade="A6"/>
      <w:sz w:val="14"/>
    </w:rPr>
  </w:style>
  <w:style w:type="paragraph" w:customStyle="1" w:styleId="4B82B13F1AC24F519C63398F6784211D94">
    <w:name w:val="4B82B13F1AC24F519C63398F6784211D94"/>
    <w:rsid w:val="008D7199"/>
    <w:pPr>
      <w:spacing w:after="180" w:line="240" w:lineRule="auto"/>
    </w:pPr>
    <w:rPr>
      <w:rFonts w:eastAsiaTheme="minorHAnsi"/>
      <w:color w:val="262626" w:themeColor="text1" w:themeTint="D9"/>
      <w:sz w:val="18"/>
    </w:rPr>
  </w:style>
  <w:style w:type="paragraph" w:customStyle="1" w:styleId="383A9FC8C0AA4966B2A6D63953FC3BF994">
    <w:name w:val="383A9FC8C0AA4966B2A6D63953FC3BF9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4">
    <w:name w:val="6E3002F3ED4A4B9AADE4EFDFA4F83F03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4">
    <w:name w:val="D48EF9471508485C8988715678FFA721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4">
    <w:name w:val="913AC87962B04E25A6706BCDAE95491E64"/>
    <w:rsid w:val="008D7199"/>
    <w:pPr>
      <w:spacing w:after="180" w:line="240" w:lineRule="auto"/>
    </w:pPr>
    <w:rPr>
      <w:rFonts w:eastAsiaTheme="minorHAnsi"/>
      <w:color w:val="262626" w:themeColor="text1" w:themeTint="D9"/>
      <w:sz w:val="16"/>
    </w:rPr>
  </w:style>
  <w:style w:type="paragraph" w:customStyle="1" w:styleId="E2E7B8C58B8E45D3BA4C0DE921A42ADB94">
    <w:name w:val="E2E7B8C58B8E45D3BA4C0DE921A42ADB94"/>
    <w:rsid w:val="008D7199"/>
    <w:pPr>
      <w:spacing w:after="180" w:line="240" w:lineRule="auto"/>
    </w:pPr>
    <w:rPr>
      <w:rFonts w:eastAsiaTheme="minorHAnsi"/>
      <w:color w:val="A6A6A6" w:themeColor="background1" w:themeShade="A6"/>
      <w:sz w:val="14"/>
    </w:rPr>
  </w:style>
  <w:style w:type="paragraph" w:customStyle="1" w:styleId="4650EB9EA7CC44868DBE6F600097EEF894">
    <w:name w:val="4650EB9EA7CC44868DBE6F600097EEF894"/>
    <w:rsid w:val="008D7199"/>
    <w:pPr>
      <w:spacing w:after="180" w:line="240" w:lineRule="auto"/>
    </w:pPr>
    <w:rPr>
      <w:rFonts w:eastAsiaTheme="minorHAnsi"/>
      <w:color w:val="A6A6A6" w:themeColor="background1" w:themeShade="A6"/>
      <w:sz w:val="14"/>
    </w:rPr>
  </w:style>
  <w:style w:type="paragraph" w:customStyle="1" w:styleId="F0F6B4FD00D04503A4173AA599A0FCFB38">
    <w:name w:val="F0F6B4FD00D04503A4173AA599A0FCFB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8">
    <w:name w:val="2D07AB3D48C544A7ABC34B8EA92D552738"/>
    <w:rsid w:val="008D7199"/>
    <w:pPr>
      <w:spacing w:after="180" w:line="240" w:lineRule="auto"/>
    </w:pPr>
    <w:rPr>
      <w:rFonts w:eastAsiaTheme="minorHAnsi"/>
      <w:color w:val="262626" w:themeColor="text1" w:themeTint="D9"/>
      <w:sz w:val="16"/>
    </w:rPr>
  </w:style>
  <w:style w:type="paragraph" w:customStyle="1" w:styleId="66F33F01851B4AEAAFDCCF22FC61ECFD34">
    <w:name w:val="66F33F01851B4AEAAFDCCF22FC61ECFD34"/>
    <w:rsid w:val="008D7199"/>
    <w:pPr>
      <w:spacing w:after="180" w:line="240" w:lineRule="auto"/>
    </w:pPr>
    <w:rPr>
      <w:rFonts w:eastAsiaTheme="minorHAnsi"/>
      <w:color w:val="A6A6A6" w:themeColor="background1" w:themeShade="A6"/>
      <w:sz w:val="14"/>
    </w:rPr>
  </w:style>
  <w:style w:type="paragraph" w:customStyle="1" w:styleId="DE17D41320344EDC846AEC00BA8890F336">
    <w:name w:val="DE17D41320344EDC846AEC00BA8890F336"/>
    <w:rsid w:val="008D7199"/>
    <w:pPr>
      <w:spacing w:after="180" w:line="240" w:lineRule="auto"/>
    </w:pPr>
    <w:rPr>
      <w:rFonts w:eastAsiaTheme="minorHAnsi"/>
      <w:color w:val="A6A6A6" w:themeColor="background1" w:themeShade="A6"/>
      <w:sz w:val="14"/>
    </w:rPr>
  </w:style>
  <w:style w:type="paragraph" w:customStyle="1" w:styleId="A1CB3950A75D41ABB42844B0DF92B98B88">
    <w:name w:val="A1CB3950A75D41ABB42844B0DF92B98B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8">
    <w:name w:val="2D18659E10804AD38E56DB63ACE50E92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5">
    <w:name w:val="01FB06FB61EE4055AFC56A9A4A20B17C9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5">
    <w:name w:val="3CA9253634FE45F49F86E2F79543D6B2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3">
    <w:name w:val="C0C3FE2DC44641138CF5158EFD2B715583"/>
    <w:rsid w:val="008D7199"/>
    <w:pPr>
      <w:spacing w:after="180" w:line="240" w:lineRule="auto"/>
    </w:pPr>
    <w:rPr>
      <w:rFonts w:eastAsiaTheme="minorHAnsi"/>
      <w:color w:val="262626" w:themeColor="text1" w:themeTint="D9"/>
      <w:sz w:val="16"/>
    </w:rPr>
  </w:style>
  <w:style w:type="paragraph" w:customStyle="1" w:styleId="9F3AAB161A224FA9B8D701F02F02AB6295">
    <w:name w:val="9F3AAB161A224FA9B8D701F02F02AB6295"/>
    <w:rsid w:val="008D7199"/>
    <w:pPr>
      <w:spacing w:after="180" w:line="240" w:lineRule="auto"/>
    </w:pPr>
    <w:rPr>
      <w:rFonts w:eastAsiaTheme="minorHAnsi"/>
      <w:color w:val="A6A6A6" w:themeColor="background1" w:themeShade="A6"/>
      <w:sz w:val="14"/>
    </w:rPr>
  </w:style>
  <w:style w:type="paragraph" w:customStyle="1" w:styleId="5DF80ACE815641E18BEC96D7E137E69E95">
    <w:name w:val="5DF80ACE815641E18BEC96D7E137E69E95"/>
    <w:rsid w:val="008D7199"/>
    <w:pPr>
      <w:spacing w:after="180" w:line="240" w:lineRule="auto"/>
    </w:pPr>
    <w:rPr>
      <w:rFonts w:eastAsiaTheme="minorHAnsi"/>
      <w:color w:val="A6A6A6" w:themeColor="background1" w:themeShade="A6"/>
      <w:sz w:val="14"/>
    </w:rPr>
  </w:style>
  <w:style w:type="paragraph" w:customStyle="1" w:styleId="4B82B13F1AC24F519C63398F6784211D95">
    <w:name w:val="4B82B13F1AC24F519C63398F6784211D95"/>
    <w:rsid w:val="008D7199"/>
    <w:pPr>
      <w:spacing w:after="180" w:line="240" w:lineRule="auto"/>
    </w:pPr>
    <w:rPr>
      <w:rFonts w:eastAsiaTheme="minorHAnsi"/>
      <w:color w:val="262626" w:themeColor="text1" w:themeTint="D9"/>
      <w:sz w:val="18"/>
    </w:rPr>
  </w:style>
  <w:style w:type="paragraph" w:customStyle="1" w:styleId="383A9FC8C0AA4966B2A6D63953FC3BF995">
    <w:name w:val="383A9FC8C0AA4966B2A6D63953FC3BF9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5">
    <w:name w:val="6E3002F3ED4A4B9AADE4EFDFA4F83F03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5">
    <w:name w:val="D48EF9471508485C8988715678FFA721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5">
    <w:name w:val="913AC87962B04E25A6706BCDAE95491E65"/>
    <w:rsid w:val="008D7199"/>
    <w:pPr>
      <w:spacing w:after="180" w:line="240" w:lineRule="auto"/>
    </w:pPr>
    <w:rPr>
      <w:rFonts w:eastAsiaTheme="minorHAnsi"/>
      <w:color w:val="262626" w:themeColor="text1" w:themeTint="D9"/>
      <w:sz w:val="16"/>
    </w:rPr>
  </w:style>
  <w:style w:type="paragraph" w:customStyle="1" w:styleId="E2E7B8C58B8E45D3BA4C0DE921A42ADB95">
    <w:name w:val="E2E7B8C58B8E45D3BA4C0DE921A42ADB95"/>
    <w:rsid w:val="008D7199"/>
    <w:pPr>
      <w:spacing w:after="180" w:line="240" w:lineRule="auto"/>
    </w:pPr>
    <w:rPr>
      <w:rFonts w:eastAsiaTheme="minorHAnsi"/>
      <w:color w:val="A6A6A6" w:themeColor="background1" w:themeShade="A6"/>
      <w:sz w:val="14"/>
    </w:rPr>
  </w:style>
  <w:style w:type="paragraph" w:customStyle="1" w:styleId="4650EB9EA7CC44868DBE6F600097EEF895">
    <w:name w:val="4650EB9EA7CC44868DBE6F600097EEF895"/>
    <w:rsid w:val="008D7199"/>
    <w:pPr>
      <w:spacing w:after="180" w:line="240" w:lineRule="auto"/>
    </w:pPr>
    <w:rPr>
      <w:rFonts w:eastAsiaTheme="minorHAnsi"/>
      <w:color w:val="A6A6A6" w:themeColor="background1" w:themeShade="A6"/>
      <w:sz w:val="14"/>
    </w:rPr>
  </w:style>
  <w:style w:type="paragraph" w:customStyle="1" w:styleId="F0F6B4FD00D04503A4173AA599A0FCFB39">
    <w:name w:val="F0F6B4FD00D04503A4173AA599A0FCFB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9">
    <w:name w:val="2D07AB3D48C544A7ABC34B8EA92D552739"/>
    <w:rsid w:val="008D7199"/>
    <w:pPr>
      <w:spacing w:after="180" w:line="240" w:lineRule="auto"/>
    </w:pPr>
    <w:rPr>
      <w:rFonts w:eastAsiaTheme="minorHAnsi"/>
      <w:color w:val="262626" w:themeColor="text1" w:themeTint="D9"/>
      <w:sz w:val="16"/>
    </w:rPr>
  </w:style>
  <w:style w:type="paragraph" w:customStyle="1" w:styleId="66F33F01851B4AEAAFDCCF22FC61ECFD35">
    <w:name w:val="66F33F01851B4AEAAFDCCF22FC61ECFD35"/>
    <w:rsid w:val="008D7199"/>
    <w:pPr>
      <w:spacing w:after="180" w:line="240" w:lineRule="auto"/>
    </w:pPr>
    <w:rPr>
      <w:rFonts w:eastAsiaTheme="minorHAnsi"/>
      <w:color w:val="A6A6A6" w:themeColor="background1" w:themeShade="A6"/>
      <w:sz w:val="14"/>
    </w:rPr>
  </w:style>
  <w:style w:type="paragraph" w:customStyle="1" w:styleId="DE17D41320344EDC846AEC00BA8890F337">
    <w:name w:val="DE17D41320344EDC846AEC00BA8890F337"/>
    <w:rsid w:val="008D7199"/>
    <w:pPr>
      <w:spacing w:after="180" w:line="240" w:lineRule="auto"/>
    </w:pPr>
    <w:rPr>
      <w:rFonts w:eastAsiaTheme="minorHAnsi"/>
      <w:color w:val="A6A6A6" w:themeColor="background1" w:themeShade="A6"/>
      <w:sz w:val="14"/>
    </w:rPr>
  </w:style>
  <w:style w:type="paragraph" w:customStyle="1" w:styleId="A1CB3950A75D41ABB42844B0DF92B98B89">
    <w:name w:val="A1CB3950A75D41ABB42844B0DF92B98B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9">
    <w:name w:val="2D18659E10804AD38E56DB63ACE50E92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6">
    <w:name w:val="01FB06FB61EE4055AFC56A9A4A20B17C9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6">
    <w:name w:val="3CA9253634FE45F49F86E2F79543D6B2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4">
    <w:name w:val="C0C3FE2DC44641138CF5158EFD2B715584"/>
    <w:rsid w:val="008D7199"/>
    <w:pPr>
      <w:spacing w:after="180" w:line="240" w:lineRule="auto"/>
    </w:pPr>
    <w:rPr>
      <w:rFonts w:eastAsiaTheme="minorHAnsi"/>
      <w:color w:val="262626" w:themeColor="text1" w:themeTint="D9"/>
      <w:sz w:val="16"/>
    </w:rPr>
  </w:style>
  <w:style w:type="paragraph" w:customStyle="1" w:styleId="9F3AAB161A224FA9B8D701F02F02AB6296">
    <w:name w:val="9F3AAB161A224FA9B8D701F02F02AB6296"/>
    <w:rsid w:val="008D7199"/>
    <w:pPr>
      <w:spacing w:after="180" w:line="240" w:lineRule="auto"/>
    </w:pPr>
    <w:rPr>
      <w:rFonts w:eastAsiaTheme="minorHAnsi"/>
      <w:color w:val="A6A6A6" w:themeColor="background1" w:themeShade="A6"/>
      <w:sz w:val="14"/>
    </w:rPr>
  </w:style>
  <w:style w:type="paragraph" w:customStyle="1" w:styleId="5DF80ACE815641E18BEC96D7E137E69E96">
    <w:name w:val="5DF80ACE815641E18BEC96D7E137E69E96"/>
    <w:rsid w:val="008D7199"/>
    <w:pPr>
      <w:spacing w:after="180" w:line="240" w:lineRule="auto"/>
    </w:pPr>
    <w:rPr>
      <w:rFonts w:eastAsiaTheme="minorHAnsi"/>
      <w:color w:val="A6A6A6" w:themeColor="background1" w:themeShade="A6"/>
      <w:sz w:val="14"/>
    </w:rPr>
  </w:style>
  <w:style w:type="paragraph" w:customStyle="1" w:styleId="4B82B13F1AC24F519C63398F6784211D96">
    <w:name w:val="4B82B13F1AC24F519C63398F6784211D96"/>
    <w:rsid w:val="008D7199"/>
    <w:pPr>
      <w:spacing w:after="180" w:line="240" w:lineRule="auto"/>
    </w:pPr>
    <w:rPr>
      <w:rFonts w:eastAsiaTheme="minorHAnsi"/>
      <w:color w:val="262626" w:themeColor="text1" w:themeTint="D9"/>
      <w:sz w:val="18"/>
    </w:rPr>
  </w:style>
  <w:style w:type="paragraph" w:customStyle="1" w:styleId="383A9FC8C0AA4966B2A6D63953FC3BF996">
    <w:name w:val="383A9FC8C0AA4966B2A6D63953FC3BF9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6">
    <w:name w:val="6E3002F3ED4A4B9AADE4EFDFA4F83F03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6">
    <w:name w:val="D48EF9471508485C8988715678FFA721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6">
    <w:name w:val="913AC87962B04E25A6706BCDAE95491E66"/>
    <w:rsid w:val="008D7199"/>
    <w:pPr>
      <w:spacing w:after="180" w:line="240" w:lineRule="auto"/>
    </w:pPr>
    <w:rPr>
      <w:rFonts w:eastAsiaTheme="minorHAnsi"/>
      <w:color w:val="262626" w:themeColor="text1" w:themeTint="D9"/>
      <w:sz w:val="16"/>
    </w:rPr>
  </w:style>
  <w:style w:type="paragraph" w:customStyle="1" w:styleId="E2E7B8C58B8E45D3BA4C0DE921A42ADB96">
    <w:name w:val="E2E7B8C58B8E45D3BA4C0DE921A42ADB96"/>
    <w:rsid w:val="008D7199"/>
    <w:pPr>
      <w:spacing w:after="180" w:line="240" w:lineRule="auto"/>
    </w:pPr>
    <w:rPr>
      <w:rFonts w:eastAsiaTheme="minorHAnsi"/>
      <w:color w:val="A6A6A6" w:themeColor="background1" w:themeShade="A6"/>
      <w:sz w:val="14"/>
    </w:rPr>
  </w:style>
  <w:style w:type="paragraph" w:customStyle="1" w:styleId="4650EB9EA7CC44868DBE6F600097EEF896">
    <w:name w:val="4650EB9EA7CC44868DBE6F600097EEF896"/>
    <w:rsid w:val="008D7199"/>
    <w:pPr>
      <w:spacing w:after="180" w:line="240" w:lineRule="auto"/>
    </w:pPr>
    <w:rPr>
      <w:rFonts w:eastAsiaTheme="minorHAnsi"/>
      <w:color w:val="A6A6A6" w:themeColor="background1" w:themeShade="A6"/>
      <w:sz w:val="14"/>
    </w:rPr>
  </w:style>
  <w:style w:type="paragraph" w:customStyle="1" w:styleId="F0F6B4FD00D04503A4173AA599A0FCFB40">
    <w:name w:val="F0F6B4FD00D04503A4173AA599A0FCFB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0">
    <w:name w:val="2D07AB3D48C544A7ABC34B8EA92D552740"/>
    <w:rsid w:val="008D7199"/>
    <w:pPr>
      <w:spacing w:after="180" w:line="240" w:lineRule="auto"/>
    </w:pPr>
    <w:rPr>
      <w:rFonts w:eastAsiaTheme="minorHAnsi"/>
      <w:color w:val="262626" w:themeColor="text1" w:themeTint="D9"/>
      <w:sz w:val="16"/>
    </w:rPr>
  </w:style>
  <w:style w:type="paragraph" w:customStyle="1" w:styleId="66F33F01851B4AEAAFDCCF22FC61ECFD36">
    <w:name w:val="66F33F01851B4AEAAFDCCF22FC61ECFD36"/>
    <w:rsid w:val="008D7199"/>
    <w:pPr>
      <w:spacing w:after="180" w:line="240" w:lineRule="auto"/>
    </w:pPr>
    <w:rPr>
      <w:rFonts w:eastAsiaTheme="minorHAnsi"/>
      <w:color w:val="A6A6A6" w:themeColor="background1" w:themeShade="A6"/>
      <w:sz w:val="14"/>
    </w:rPr>
  </w:style>
  <w:style w:type="paragraph" w:customStyle="1" w:styleId="DE17D41320344EDC846AEC00BA8890F338">
    <w:name w:val="DE17D41320344EDC846AEC00BA8890F338"/>
    <w:rsid w:val="008D7199"/>
    <w:pPr>
      <w:spacing w:after="180" w:line="240" w:lineRule="auto"/>
    </w:pPr>
    <w:rPr>
      <w:rFonts w:eastAsiaTheme="minorHAnsi"/>
      <w:color w:val="A6A6A6" w:themeColor="background1" w:themeShade="A6"/>
      <w:sz w:val="14"/>
    </w:rPr>
  </w:style>
  <w:style w:type="paragraph" w:customStyle="1" w:styleId="A1CB3950A75D41ABB42844B0DF92B98B90">
    <w:name w:val="A1CB3950A75D41ABB42844B0DF92B98B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0">
    <w:name w:val="2D18659E10804AD38E56DB63ACE50E92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7">
    <w:name w:val="01FB06FB61EE4055AFC56A9A4A20B17C9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7">
    <w:name w:val="3CA9253634FE45F49F86E2F79543D6B2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5">
    <w:name w:val="C0C3FE2DC44641138CF5158EFD2B715585"/>
    <w:rsid w:val="008D7199"/>
    <w:pPr>
      <w:spacing w:after="180" w:line="240" w:lineRule="auto"/>
    </w:pPr>
    <w:rPr>
      <w:rFonts w:eastAsiaTheme="minorHAnsi"/>
      <w:color w:val="262626" w:themeColor="text1" w:themeTint="D9"/>
      <w:sz w:val="16"/>
    </w:rPr>
  </w:style>
  <w:style w:type="paragraph" w:customStyle="1" w:styleId="9F3AAB161A224FA9B8D701F02F02AB6297">
    <w:name w:val="9F3AAB161A224FA9B8D701F02F02AB6297"/>
    <w:rsid w:val="008D7199"/>
    <w:pPr>
      <w:spacing w:after="180" w:line="240" w:lineRule="auto"/>
    </w:pPr>
    <w:rPr>
      <w:rFonts w:eastAsiaTheme="minorHAnsi"/>
      <w:color w:val="A6A6A6" w:themeColor="background1" w:themeShade="A6"/>
      <w:sz w:val="14"/>
    </w:rPr>
  </w:style>
  <w:style w:type="paragraph" w:customStyle="1" w:styleId="5DF80ACE815641E18BEC96D7E137E69E97">
    <w:name w:val="5DF80ACE815641E18BEC96D7E137E69E97"/>
    <w:rsid w:val="008D7199"/>
    <w:pPr>
      <w:spacing w:after="180" w:line="240" w:lineRule="auto"/>
    </w:pPr>
    <w:rPr>
      <w:rFonts w:eastAsiaTheme="minorHAnsi"/>
      <w:color w:val="A6A6A6" w:themeColor="background1" w:themeShade="A6"/>
      <w:sz w:val="14"/>
    </w:rPr>
  </w:style>
  <w:style w:type="paragraph" w:customStyle="1" w:styleId="4B82B13F1AC24F519C63398F6784211D97">
    <w:name w:val="4B82B13F1AC24F519C63398F6784211D97"/>
    <w:rsid w:val="008D7199"/>
    <w:pPr>
      <w:spacing w:after="180" w:line="240" w:lineRule="auto"/>
    </w:pPr>
    <w:rPr>
      <w:rFonts w:eastAsiaTheme="minorHAnsi"/>
      <w:color w:val="262626" w:themeColor="text1" w:themeTint="D9"/>
      <w:sz w:val="18"/>
    </w:rPr>
  </w:style>
  <w:style w:type="paragraph" w:customStyle="1" w:styleId="383A9FC8C0AA4966B2A6D63953FC3BF997">
    <w:name w:val="383A9FC8C0AA4966B2A6D63953FC3BF9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7">
    <w:name w:val="6E3002F3ED4A4B9AADE4EFDFA4F83F03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7">
    <w:name w:val="D48EF9471508485C8988715678FFA721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7">
    <w:name w:val="913AC87962B04E25A6706BCDAE95491E67"/>
    <w:rsid w:val="008D7199"/>
    <w:pPr>
      <w:spacing w:after="180" w:line="240" w:lineRule="auto"/>
    </w:pPr>
    <w:rPr>
      <w:rFonts w:eastAsiaTheme="minorHAnsi"/>
      <w:color w:val="262626" w:themeColor="text1" w:themeTint="D9"/>
      <w:sz w:val="16"/>
    </w:rPr>
  </w:style>
  <w:style w:type="paragraph" w:customStyle="1" w:styleId="E2E7B8C58B8E45D3BA4C0DE921A42ADB97">
    <w:name w:val="E2E7B8C58B8E45D3BA4C0DE921A42ADB97"/>
    <w:rsid w:val="008D7199"/>
    <w:pPr>
      <w:spacing w:after="180" w:line="240" w:lineRule="auto"/>
    </w:pPr>
    <w:rPr>
      <w:rFonts w:eastAsiaTheme="minorHAnsi"/>
      <w:color w:val="A6A6A6" w:themeColor="background1" w:themeShade="A6"/>
      <w:sz w:val="14"/>
    </w:rPr>
  </w:style>
  <w:style w:type="paragraph" w:customStyle="1" w:styleId="4650EB9EA7CC44868DBE6F600097EEF897">
    <w:name w:val="4650EB9EA7CC44868DBE6F600097EEF897"/>
    <w:rsid w:val="008D7199"/>
    <w:pPr>
      <w:spacing w:after="180" w:line="240" w:lineRule="auto"/>
    </w:pPr>
    <w:rPr>
      <w:rFonts w:eastAsiaTheme="minorHAnsi"/>
      <w:color w:val="A6A6A6" w:themeColor="background1" w:themeShade="A6"/>
      <w:sz w:val="14"/>
    </w:rPr>
  </w:style>
  <w:style w:type="paragraph" w:customStyle="1" w:styleId="F0F6B4FD00D04503A4173AA599A0FCFB41">
    <w:name w:val="F0F6B4FD00D04503A4173AA599A0FCFB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1">
    <w:name w:val="2D07AB3D48C544A7ABC34B8EA92D552741"/>
    <w:rsid w:val="008D7199"/>
    <w:pPr>
      <w:spacing w:after="180" w:line="240" w:lineRule="auto"/>
    </w:pPr>
    <w:rPr>
      <w:rFonts w:eastAsiaTheme="minorHAnsi"/>
      <w:color w:val="262626" w:themeColor="text1" w:themeTint="D9"/>
      <w:sz w:val="16"/>
    </w:rPr>
  </w:style>
  <w:style w:type="paragraph" w:customStyle="1" w:styleId="66F33F01851B4AEAAFDCCF22FC61ECFD37">
    <w:name w:val="66F33F01851B4AEAAFDCCF22FC61ECFD37"/>
    <w:rsid w:val="008D7199"/>
    <w:pPr>
      <w:spacing w:after="180" w:line="240" w:lineRule="auto"/>
    </w:pPr>
    <w:rPr>
      <w:rFonts w:eastAsiaTheme="minorHAnsi"/>
      <w:color w:val="A6A6A6" w:themeColor="background1" w:themeShade="A6"/>
      <w:sz w:val="14"/>
    </w:rPr>
  </w:style>
  <w:style w:type="paragraph" w:customStyle="1" w:styleId="DE17D41320344EDC846AEC00BA8890F339">
    <w:name w:val="DE17D41320344EDC846AEC00BA8890F339"/>
    <w:rsid w:val="008D7199"/>
    <w:pPr>
      <w:spacing w:after="180" w:line="240" w:lineRule="auto"/>
    </w:pPr>
    <w:rPr>
      <w:rFonts w:eastAsiaTheme="minorHAnsi"/>
      <w:color w:val="A6A6A6" w:themeColor="background1" w:themeShade="A6"/>
      <w:sz w:val="14"/>
    </w:rPr>
  </w:style>
  <w:style w:type="paragraph" w:customStyle="1" w:styleId="A1CB3950A75D41ABB42844B0DF92B98B91">
    <w:name w:val="A1CB3950A75D41ABB42844B0DF92B98B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1">
    <w:name w:val="2D18659E10804AD38E56DB63ACE50E92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8">
    <w:name w:val="01FB06FB61EE4055AFC56A9A4A20B17C9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8">
    <w:name w:val="3CA9253634FE45F49F86E2F79543D6B2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6">
    <w:name w:val="C0C3FE2DC44641138CF5158EFD2B715586"/>
    <w:rsid w:val="008D7199"/>
    <w:pPr>
      <w:spacing w:after="180" w:line="240" w:lineRule="auto"/>
    </w:pPr>
    <w:rPr>
      <w:rFonts w:eastAsiaTheme="minorHAnsi"/>
      <w:color w:val="262626" w:themeColor="text1" w:themeTint="D9"/>
      <w:sz w:val="16"/>
    </w:rPr>
  </w:style>
  <w:style w:type="paragraph" w:customStyle="1" w:styleId="9F3AAB161A224FA9B8D701F02F02AB6298">
    <w:name w:val="9F3AAB161A224FA9B8D701F02F02AB6298"/>
    <w:rsid w:val="008D7199"/>
    <w:pPr>
      <w:spacing w:after="180" w:line="240" w:lineRule="auto"/>
    </w:pPr>
    <w:rPr>
      <w:rFonts w:eastAsiaTheme="minorHAnsi"/>
      <w:color w:val="A6A6A6" w:themeColor="background1" w:themeShade="A6"/>
      <w:sz w:val="14"/>
    </w:rPr>
  </w:style>
  <w:style w:type="paragraph" w:customStyle="1" w:styleId="5DF80ACE815641E18BEC96D7E137E69E98">
    <w:name w:val="5DF80ACE815641E18BEC96D7E137E69E98"/>
    <w:rsid w:val="008D7199"/>
    <w:pPr>
      <w:spacing w:after="180" w:line="240" w:lineRule="auto"/>
    </w:pPr>
    <w:rPr>
      <w:rFonts w:eastAsiaTheme="minorHAnsi"/>
      <w:color w:val="A6A6A6" w:themeColor="background1" w:themeShade="A6"/>
      <w:sz w:val="14"/>
    </w:rPr>
  </w:style>
  <w:style w:type="paragraph" w:customStyle="1" w:styleId="4B82B13F1AC24F519C63398F6784211D98">
    <w:name w:val="4B82B13F1AC24F519C63398F6784211D98"/>
    <w:rsid w:val="008D7199"/>
    <w:pPr>
      <w:spacing w:after="180" w:line="240" w:lineRule="auto"/>
    </w:pPr>
    <w:rPr>
      <w:rFonts w:eastAsiaTheme="minorHAnsi"/>
      <w:color w:val="262626" w:themeColor="text1" w:themeTint="D9"/>
      <w:sz w:val="18"/>
    </w:rPr>
  </w:style>
  <w:style w:type="paragraph" w:customStyle="1" w:styleId="383A9FC8C0AA4966B2A6D63953FC3BF998">
    <w:name w:val="383A9FC8C0AA4966B2A6D63953FC3BF9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8">
    <w:name w:val="6E3002F3ED4A4B9AADE4EFDFA4F83F03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8">
    <w:name w:val="D48EF9471508485C8988715678FFA721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8">
    <w:name w:val="913AC87962B04E25A6706BCDAE95491E68"/>
    <w:rsid w:val="008D7199"/>
    <w:pPr>
      <w:spacing w:after="180" w:line="240" w:lineRule="auto"/>
    </w:pPr>
    <w:rPr>
      <w:rFonts w:eastAsiaTheme="minorHAnsi"/>
      <w:color w:val="262626" w:themeColor="text1" w:themeTint="D9"/>
      <w:sz w:val="16"/>
    </w:rPr>
  </w:style>
  <w:style w:type="paragraph" w:customStyle="1" w:styleId="E2E7B8C58B8E45D3BA4C0DE921A42ADB98">
    <w:name w:val="E2E7B8C58B8E45D3BA4C0DE921A42ADB98"/>
    <w:rsid w:val="008D7199"/>
    <w:pPr>
      <w:spacing w:after="180" w:line="240" w:lineRule="auto"/>
    </w:pPr>
    <w:rPr>
      <w:rFonts w:eastAsiaTheme="minorHAnsi"/>
      <w:color w:val="A6A6A6" w:themeColor="background1" w:themeShade="A6"/>
      <w:sz w:val="14"/>
    </w:rPr>
  </w:style>
  <w:style w:type="paragraph" w:customStyle="1" w:styleId="4650EB9EA7CC44868DBE6F600097EEF898">
    <w:name w:val="4650EB9EA7CC44868DBE6F600097EEF898"/>
    <w:rsid w:val="008D7199"/>
    <w:pPr>
      <w:spacing w:after="180" w:line="240" w:lineRule="auto"/>
    </w:pPr>
    <w:rPr>
      <w:rFonts w:eastAsiaTheme="minorHAnsi"/>
      <w:color w:val="A6A6A6" w:themeColor="background1" w:themeShade="A6"/>
      <w:sz w:val="14"/>
    </w:rPr>
  </w:style>
  <w:style w:type="paragraph" w:customStyle="1" w:styleId="F0F6B4FD00D04503A4173AA599A0FCFB42">
    <w:name w:val="F0F6B4FD00D04503A4173AA599A0FCFB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2">
    <w:name w:val="2D07AB3D48C544A7ABC34B8EA92D552742"/>
    <w:rsid w:val="008D7199"/>
    <w:pPr>
      <w:spacing w:after="180" w:line="240" w:lineRule="auto"/>
    </w:pPr>
    <w:rPr>
      <w:rFonts w:eastAsiaTheme="minorHAnsi"/>
      <w:color w:val="262626" w:themeColor="text1" w:themeTint="D9"/>
      <w:sz w:val="16"/>
    </w:rPr>
  </w:style>
  <w:style w:type="paragraph" w:customStyle="1" w:styleId="66F33F01851B4AEAAFDCCF22FC61ECFD38">
    <w:name w:val="66F33F01851B4AEAAFDCCF22FC61ECFD38"/>
    <w:rsid w:val="008D7199"/>
    <w:pPr>
      <w:spacing w:after="180" w:line="240" w:lineRule="auto"/>
    </w:pPr>
    <w:rPr>
      <w:rFonts w:eastAsiaTheme="minorHAnsi"/>
      <w:color w:val="A6A6A6" w:themeColor="background1" w:themeShade="A6"/>
      <w:sz w:val="14"/>
    </w:rPr>
  </w:style>
  <w:style w:type="paragraph" w:customStyle="1" w:styleId="DE17D41320344EDC846AEC00BA8890F340">
    <w:name w:val="DE17D41320344EDC846AEC00BA8890F340"/>
    <w:rsid w:val="008D7199"/>
    <w:pPr>
      <w:spacing w:after="180" w:line="240" w:lineRule="auto"/>
    </w:pPr>
    <w:rPr>
      <w:rFonts w:eastAsiaTheme="minorHAnsi"/>
      <w:color w:val="A6A6A6" w:themeColor="background1" w:themeShade="A6"/>
      <w:sz w:val="14"/>
    </w:rPr>
  </w:style>
  <w:style w:type="paragraph" w:customStyle="1" w:styleId="E3CC73B3010845BF85689E4E57E19595">
    <w:name w:val="E3CC73B3010845BF85689E4E57E19595"/>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2">
    <w:name w:val="A1CB3950A75D41ABB42844B0DF92B98B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2">
    <w:name w:val="2D18659E10804AD38E56DB63ACE50E92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9">
    <w:name w:val="01FB06FB61EE4055AFC56A9A4A20B17C9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9">
    <w:name w:val="3CA9253634FE45F49F86E2F79543D6B2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7">
    <w:name w:val="C0C3FE2DC44641138CF5158EFD2B715587"/>
    <w:rsid w:val="008D7199"/>
    <w:pPr>
      <w:spacing w:after="180" w:line="240" w:lineRule="auto"/>
    </w:pPr>
    <w:rPr>
      <w:rFonts w:eastAsiaTheme="minorHAnsi"/>
      <w:color w:val="262626" w:themeColor="text1" w:themeTint="D9"/>
      <w:sz w:val="16"/>
    </w:rPr>
  </w:style>
  <w:style w:type="paragraph" w:customStyle="1" w:styleId="9F3AAB161A224FA9B8D701F02F02AB6299">
    <w:name w:val="9F3AAB161A224FA9B8D701F02F02AB6299"/>
    <w:rsid w:val="008D7199"/>
    <w:pPr>
      <w:spacing w:after="180" w:line="240" w:lineRule="auto"/>
    </w:pPr>
    <w:rPr>
      <w:rFonts w:eastAsiaTheme="minorHAnsi"/>
      <w:color w:val="A6A6A6" w:themeColor="background1" w:themeShade="A6"/>
      <w:sz w:val="14"/>
    </w:rPr>
  </w:style>
  <w:style w:type="paragraph" w:customStyle="1" w:styleId="5DF80ACE815641E18BEC96D7E137E69E99">
    <w:name w:val="5DF80ACE815641E18BEC96D7E137E69E99"/>
    <w:rsid w:val="008D7199"/>
    <w:pPr>
      <w:spacing w:after="180" w:line="240" w:lineRule="auto"/>
    </w:pPr>
    <w:rPr>
      <w:rFonts w:eastAsiaTheme="minorHAnsi"/>
      <w:color w:val="A6A6A6" w:themeColor="background1" w:themeShade="A6"/>
      <w:sz w:val="14"/>
    </w:rPr>
  </w:style>
  <w:style w:type="paragraph" w:customStyle="1" w:styleId="4B82B13F1AC24F519C63398F6784211D99">
    <w:name w:val="4B82B13F1AC24F519C63398F6784211D99"/>
    <w:rsid w:val="008D7199"/>
    <w:pPr>
      <w:spacing w:after="180" w:line="240" w:lineRule="auto"/>
    </w:pPr>
    <w:rPr>
      <w:rFonts w:eastAsiaTheme="minorHAnsi"/>
      <w:color w:val="262626" w:themeColor="text1" w:themeTint="D9"/>
      <w:sz w:val="18"/>
    </w:rPr>
  </w:style>
  <w:style w:type="paragraph" w:customStyle="1" w:styleId="383A9FC8C0AA4966B2A6D63953FC3BF999">
    <w:name w:val="383A9FC8C0AA4966B2A6D63953FC3BF9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9">
    <w:name w:val="6E3002F3ED4A4B9AADE4EFDFA4F83F03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9">
    <w:name w:val="D48EF9471508485C8988715678FFA721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9">
    <w:name w:val="913AC87962B04E25A6706BCDAE95491E69"/>
    <w:rsid w:val="008D7199"/>
    <w:pPr>
      <w:spacing w:after="180" w:line="240" w:lineRule="auto"/>
    </w:pPr>
    <w:rPr>
      <w:rFonts w:eastAsiaTheme="minorHAnsi"/>
      <w:color w:val="262626" w:themeColor="text1" w:themeTint="D9"/>
      <w:sz w:val="16"/>
    </w:rPr>
  </w:style>
  <w:style w:type="paragraph" w:customStyle="1" w:styleId="E2E7B8C58B8E45D3BA4C0DE921A42ADB99">
    <w:name w:val="E2E7B8C58B8E45D3BA4C0DE921A42ADB99"/>
    <w:rsid w:val="008D7199"/>
    <w:pPr>
      <w:spacing w:after="180" w:line="240" w:lineRule="auto"/>
    </w:pPr>
    <w:rPr>
      <w:rFonts w:eastAsiaTheme="minorHAnsi"/>
      <w:color w:val="A6A6A6" w:themeColor="background1" w:themeShade="A6"/>
      <w:sz w:val="14"/>
    </w:rPr>
  </w:style>
  <w:style w:type="paragraph" w:customStyle="1" w:styleId="4650EB9EA7CC44868DBE6F600097EEF899">
    <w:name w:val="4650EB9EA7CC44868DBE6F600097EEF899"/>
    <w:rsid w:val="008D7199"/>
    <w:pPr>
      <w:spacing w:after="180" w:line="240" w:lineRule="auto"/>
    </w:pPr>
    <w:rPr>
      <w:rFonts w:eastAsiaTheme="minorHAnsi"/>
      <w:color w:val="A6A6A6" w:themeColor="background1" w:themeShade="A6"/>
      <w:sz w:val="14"/>
    </w:rPr>
  </w:style>
  <w:style w:type="paragraph" w:customStyle="1" w:styleId="F0F6B4FD00D04503A4173AA599A0FCFB43">
    <w:name w:val="F0F6B4FD00D04503A4173AA599A0FCFB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3">
    <w:name w:val="2D07AB3D48C544A7ABC34B8EA92D552743"/>
    <w:rsid w:val="008D7199"/>
    <w:pPr>
      <w:spacing w:after="180" w:line="240" w:lineRule="auto"/>
    </w:pPr>
    <w:rPr>
      <w:rFonts w:eastAsiaTheme="minorHAnsi"/>
      <w:color w:val="262626" w:themeColor="text1" w:themeTint="D9"/>
      <w:sz w:val="16"/>
    </w:rPr>
  </w:style>
  <w:style w:type="paragraph" w:customStyle="1" w:styleId="66F33F01851B4AEAAFDCCF22FC61ECFD39">
    <w:name w:val="66F33F01851B4AEAAFDCCF22FC61ECFD39"/>
    <w:rsid w:val="008D7199"/>
    <w:pPr>
      <w:spacing w:after="180" w:line="240" w:lineRule="auto"/>
    </w:pPr>
    <w:rPr>
      <w:rFonts w:eastAsiaTheme="minorHAnsi"/>
      <w:color w:val="A6A6A6" w:themeColor="background1" w:themeShade="A6"/>
      <w:sz w:val="14"/>
    </w:rPr>
  </w:style>
  <w:style w:type="paragraph" w:customStyle="1" w:styleId="DE17D41320344EDC846AEC00BA8890F341">
    <w:name w:val="DE17D41320344EDC846AEC00BA8890F341"/>
    <w:rsid w:val="008D7199"/>
    <w:pPr>
      <w:spacing w:after="180" w:line="240" w:lineRule="auto"/>
    </w:pPr>
    <w:rPr>
      <w:rFonts w:eastAsiaTheme="minorHAnsi"/>
      <w:color w:val="A6A6A6" w:themeColor="background1" w:themeShade="A6"/>
      <w:sz w:val="14"/>
    </w:rPr>
  </w:style>
  <w:style w:type="paragraph" w:customStyle="1" w:styleId="E3CC73B3010845BF85689E4E57E195951">
    <w:name w:val="E3CC73B3010845BF85689E4E57E195951"/>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3">
    <w:name w:val="A1CB3950A75D41ABB42844B0DF92B98B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3">
    <w:name w:val="2D18659E10804AD38E56DB63ACE50E92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0">
    <w:name w:val="01FB06FB61EE4055AFC56A9A4A20B17C10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0">
    <w:name w:val="3CA9253634FE45F49F86E2F79543D6B2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8">
    <w:name w:val="C0C3FE2DC44641138CF5158EFD2B715588"/>
    <w:rsid w:val="008D7199"/>
    <w:pPr>
      <w:spacing w:after="180" w:line="240" w:lineRule="auto"/>
    </w:pPr>
    <w:rPr>
      <w:rFonts w:eastAsiaTheme="minorHAnsi"/>
      <w:color w:val="262626" w:themeColor="text1" w:themeTint="D9"/>
      <w:sz w:val="16"/>
    </w:rPr>
  </w:style>
  <w:style w:type="paragraph" w:customStyle="1" w:styleId="9F3AAB161A224FA9B8D701F02F02AB62100">
    <w:name w:val="9F3AAB161A224FA9B8D701F02F02AB62100"/>
    <w:rsid w:val="008D7199"/>
    <w:pPr>
      <w:spacing w:after="180" w:line="240" w:lineRule="auto"/>
    </w:pPr>
    <w:rPr>
      <w:rFonts w:eastAsiaTheme="minorHAnsi"/>
      <w:color w:val="A6A6A6" w:themeColor="background1" w:themeShade="A6"/>
      <w:sz w:val="14"/>
    </w:rPr>
  </w:style>
  <w:style w:type="paragraph" w:customStyle="1" w:styleId="5DF80ACE815641E18BEC96D7E137E69E100">
    <w:name w:val="5DF80ACE815641E18BEC96D7E137E69E100"/>
    <w:rsid w:val="008D7199"/>
    <w:pPr>
      <w:spacing w:after="180" w:line="240" w:lineRule="auto"/>
    </w:pPr>
    <w:rPr>
      <w:rFonts w:eastAsiaTheme="minorHAnsi"/>
      <w:color w:val="A6A6A6" w:themeColor="background1" w:themeShade="A6"/>
      <w:sz w:val="14"/>
    </w:rPr>
  </w:style>
  <w:style w:type="paragraph" w:customStyle="1" w:styleId="4B82B13F1AC24F519C63398F6784211D100">
    <w:name w:val="4B82B13F1AC24F519C63398F6784211D100"/>
    <w:rsid w:val="008D7199"/>
    <w:pPr>
      <w:spacing w:after="180" w:line="240" w:lineRule="auto"/>
    </w:pPr>
    <w:rPr>
      <w:rFonts w:eastAsiaTheme="minorHAnsi"/>
      <w:color w:val="262626" w:themeColor="text1" w:themeTint="D9"/>
      <w:sz w:val="18"/>
    </w:rPr>
  </w:style>
  <w:style w:type="paragraph" w:customStyle="1" w:styleId="383A9FC8C0AA4966B2A6D63953FC3BF9100">
    <w:name w:val="383A9FC8C0AA4966B2A6D63953FC3BF9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0">
    <w:name w:val="6E3002F3ED4A4B9AADE4EFDFA4F83F03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0">
    <w:name w:val="D48EF9471508485C8988715678FFA721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0">
    <w:name w:val="913AC87962B04E25A6706BCDAE95491E70"/>
    <w:rsid w:val="008D7199"/>
    <w:pPr>
      <w:spacing w:after="180" w:line="240" w:lineRule="auto"/>
    </w:pPr>
    <w:rPr>
      <w:rFonts w:eastAsiaTheme="minorHAnsi"/>
      <w:color w:val="262626" w:themeColor="text1" w:themeTint="D9"/>
      <w:sz w:val="16"/>
    </w:rPr>
  </w:style>
  <w:style w:type="paragraph" w:customStyle="1" w:styleId="E2E7B8C58B8E45D3BA4C0DE921A42ADB100">
    <w:name w:val="E2E7B8C58B8E45D3BA4C0DE921A42ADB100"/>
    <w:rsid w:val="008D7199"/>
    <w:pPr>
      <w:spacing w:after="180" w:line="240" w:lineRule="auto"/>
    </w:pPr>
    <w:rPr>
      <w:rFonts w:eastAsiaTheme="minorHAnsi"/>
      <w:color w:val="A6A6A6" w:themeColor="background1" w:themeShade="A6"/>
      <w:sz w:val="14"/>
    </w:rPr>
  </w:style>
  <w:style w:type="paragraph" w:customStyle="1" w:styleId="4650EB9EA7CC44868DBE6F600097EEF8100">
    <w:name w:val="4650EB9EA7CC44868DBE6F600097EEF8100"/>
    <w:rsid w:val="008D7199"/>
    <w:pPr>
      <w:spacing w:after="180" w:line="240" w:lineRule="auto"/>
    </w:pPr>
    <w:rPr>
      <w:rFonts w:eastAsiaTheme="minorHAnsi"/>
      <w:color w:val="A6A6A6" w:themeColor="background1" w:themeShade="A6"/>
      <w:sz w:val="14"/>
    </w:rPr>
  </w:style>
  <w:style w:type="paragraph" w:customStyle="1" w:styleId="F0F6B4FD00D04503A4173AA599A0FCFB44">
    <w:name w:val="F0F6B4FD00D04503A4173AA599A0FCFB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4">
    <w:name w:val="2D07AB3D48C544A7ABC34B8EA92D552744"/>
    <w:rsid w:val="008D7199"/>
    <w:pPr>
      <w:spacing w:after="180" w:line="240" w:lineRule="auto"/>
    </w:pPr>
    <w:rPr>
      <w:rFonts w:eastAsiaTheme="minorHAnsi"/>
      <w:color w:val="262626" w:themeColor="text1" w:themeTint="D9"/>
      <w:sz w:val="16"/>
    </w:rPr>
  </w:style>
  <w:style w:type="paragraph" w:customStyle="1" w:styleId="66F33F01851B4AEAAFDCCF22FC61ECFD40">
    <w:name w:val="66F33F01851B4AEAAFDCCF22FC61ECFD40"/>
    <w:rsid w:val="008D7199"/>
    <w:pPr>
      <w:spacing w:after="180" w:line="240" w:lineRule="auto"/>
    </w:pPr>
    <w:rPr>
      <w:rFonts w:eastAsiaTheme="minorHAnsi"/>
      <w:color w:val="A6A6A6" w:themeColor="background1" w:themeShade="A6"/>
      <w:sz w:val="14"/>
    </w:rPr>
  </w:style>
  <w:style w:type="paragraph" w:customStyle="1" w:styleId="DE17D41320344EDC846AEC00BA8890F342">
    <w:name w:val="DE17D41320344EDC846AEC00BA8890F342"/>
    <w:rsid w:val="008D7199"/>
    <w:pPr>
      <w:spacing w:after="180" w:line="240" w:lineRule="auto"/>
    </w:pPr>
    <w:rPr>
      <w:rFonts w:eastAsiaTheme="minorHAnsi"/>
      <w:color w:val="A6A6A6" w:themeColor="background1" w:themeShade="A6"/>
      <w:sz w:val="14"/>
    </w:rPr>
  </w:style>
  <w:style w:type="paragraph" w:customStyle="1" w:styleId="A1CB3950A75D41ABB42844B0DF92B98B94">
    <w:name w:val="A1CB3950A75D41ABB42844B0DF92B98B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4">
    <w:name w:val="2D18659E10804AD38E56DB63ACE50E92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1">
    <w:name w:val="01FB06FB61EE4055AFC56A9A4A20B17C10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1">
    <w:name w:val="3CA9253634FE45F49F86E2F79543D6B2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9">
    <w:name w:val="C0C3FE2DC44641138CF5158EFD2B715589"/>
    <w:rsid w:val="008D7199"/>
    <w:pPr>
      <w:spacing w:after="180" w:line="240" w:lineRule="auto"/>
    </w:pPr>
    <w:rPr>
      <w:rFonts w:eastAsiaTheme="minorHAnsi"/>
      <w:color w:val="262626" w:themeColor="text1" w:themeTint="D9"/>
      <w:sz w:val="16"/>
    </w:rPr>
  </w:style>
  <w:style w:type="paragraph" w:customStyle="1" w:styleId="9F3AAB161A224FA9B8D701F02F02AB62101">
    <w:name w:val="9F3AAB161A224FA9B8D701F02F02AB62101"/>
    <w:rsid w:val="008D7199"/>
    <w:pPr>
      <w:spacing w:after="180" w:line="240" w:lineRule="auto"/>
    </w:pPr>
    <w:rPr>
      <w:rFonts w:eastAsiaTheme="minorHAnsi"/>
      <w:color w:val="A6A6A6" w:themeColor="background1" w:themeShade="A6"/>
      <w:sz w:val="14"/>
    </w:rPr>
  </w:style>
  <w:style w:type="paragraph" w:customStyle="1" w:styleId="5DF80ACE815641E18BEC96D7E137E69E101">
    <w:name w:val="5DF80ACE815641E18BEC96D7E137E69E101"/>
    <w:rsid w:val="008D7199"/>
    <w:pPr>
      <w:spacing w:after="180" w:line="240" w:lineRule="auto"/>
    </w:pPr>
    <w:rPr>
      <w:rFonts w:eastAsiaTheme="minorHAnsi"/>
      <w:color w:val="A6A6A6" w:themeColor="background1" w:themeShade="A6"/>
      <w:sz w:val="14"/>
    </w:rPr>
  </w:style>
  <w:style w:type="paragraph" w:customStyle="1" w:styleId="4B82B13F1AC24F519C63398F6784211D101">
    <w:name w:val="4B82B13F1AC24F519C63398F6784211D101"/>
    <w:rsid w:val="008D7199"/>
    <w:pPr>
      <w:spacing w:after="180" w:line="240" w:lineRule="auto"/>
    </w:pPr>
    <w:rPr>
      <w:rFonts w:eastAsiaTheme="minorHAnsi"/>
      <w:color w:val="262626" w:themeColor="text1" w:themeTint="D9"/>
      <w:sz w:val="18"/>
    </w:rPr>
  </w:style>
  <w:style w:type="paragraph" w:customStyle="1" w:styleId="383A9FC8C0AA4966B2A6D63953FC3BF9101">
    <w:name w:val="383A9FC8C0AA4966B2A6D63953FC3BF9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1">
    <w:name w:val="6E3002F3ED4A4B9AADE4EFDFA4F83F03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1">
    <w:name w:val="D48EF9471508485C8988715678FFA721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1">
    <w:name w:val="913AC87962B04E25A6706BCDAE95491E71"/>
    <w:rsid w:val="008D7199"/>
    <w:pPr>
      <w:spacing w:after="180" w:line="240" w:lineRule="auto"/>
    </w:pPr>
    <w:rPr>
      <w:rFonts w:eastAsiaTheme="minorHAnsi"/>
      <w:color w:val="262626" w:themeColor="text1" w:themeTint="D9"/>
      <w:sz w:val="16"/>
    </w:rPr>
  </w:style>
  <w:style w:type="paragraph" w:customStyle="1" w:styleId="E2E7B8C58B8E45D3BA4C0DE921A42ADB101">
    <w:name w:val="E2E7B8C58B8E45D3BA4C0DE921A42ADB101"/>
    <w:rsid w:val="008D7199"/>
    <w:pPr>
      <w:spacing w:after="180" w:line="240" w:lineRule="auto"/>
    </w:pPr>
    <w:rPr>
      <w:rFonts w:eastAsiaTheme="minorHAnsi"/>
      <w:color w:val="A6A6A6" w:themeColor="background1" w:themeShade="A6"/>
      <w:sz w:val="14"/>
    </w:rPr>
  </w:style>
  <w:style w:type="paragraph" w:customStyle="1" w:styleId="4650EB9EA7CC44868DBE6F600097EEF8101">
    <w:name w:val="4650EB9EA7CC44868DBE6F600097EEF8101"/>
    <w:rsid w:val="008D7199"/>
    <w:pPr>
      <w:spacing w:after="180" w:line="240" w:lineRule="auto"/>
    </w:pPr>
    <w:rPr>
      <w:rFonts w:eastAsiaTheme="minorHAnsi"/>
      <w:color w:val="A6A6A6" w:themeColor="background1" w:themeShade="A6"/>
      <w:sz w:val="14"/>
    </w:rPr>
  </w:style>
  <w:style w:type="paragraph" w:customStyle="1" w:styleId="F0F6B4FD00D04503A4173AA599A0FCFB45">
    <w:name w:val="F0F6B4FD00D04503A4173AA599A0FCFB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5">
    <w:name w:val="2D07AB3D48C544A7ABC34B8EA92D552745"/>
    <w:rsid w:val="008D7199"/>
    <w:pPr>
      <w:spacing w:after="180" w:line="240" w:lineRule="auto"/>
    </w:pPr>
    <w:rPr>
      <w:rFonts w:eastAsiaTheme="minorHAnsi"/>
      <w:color w:val="262626" w:themeColor="text1" w:themeTint="D9"/>
      <w:sz w:val="16"/>
    </w:rPr>
  </w:style>
  <w:style w:type="paragraph" w:customStyle="1" w:styleId="66F33F01851B4AEAAFDCCF22FC61ECFD41">
    <w:name w:val="66F33F01851B4AEAAFDCCF22FC61ECFD41"/>
    <w:rsid w:val="008D7199"/>
    <w:pPr>
      <w:spacing w:after="180" w:line="240" w:lineRule="auto"/>
    </w:pPr>
    <w:rPr>
      <w:rFonts w:eastAsiaTheme="minorHAnsi"/>
      <w:color w:val="A6A6A6" w:themeColor="background1" w:themeShade="A6"/>
      <w:sz w:val="14"/>
    </w:rPr>
  </w:style>
  <w:style w:type="paragraph" w:customStyle="1" w:styleId="DE17D41320344EDC846AEC00BA8890F343">
    <w:name w:val="DE17D41320344EDC846AEC00BA8890F343"/>
    <w:rsid w:val="008D7199"/>
    <w:pPr>
      <w:spacing w:after="180" w:line="240" w:lineRule="auto"/>
    </w:pPr>
    <w:rPr>
      <w:rFonts w:eastAsiaTheme="minorHAnsi"/>
      <w:color w:val="A6A6A6" w:themeColor="background1" w:themeShade="A6"/>
      <w:sz w:val="14"/>
    </w:rPr>
  </w:style>
  <w:style w:type="paragraph" w:customStyle="1" w:styleId="B6A46306A725487EBB9E3C2093EDACF9">
    <w:name w:val="B6A46306A725487EBB9E3C2093EDACF9"/>
    <w:rsid w:val="008D7199"/>
    <w:pPr>
      <w:spacing w:after="0" w:line="240" w:lineRule="auto"/>
    </w:pPr>
    <w:rPr>
      <w:rFonts w:eastAsiaTheme="minorHAnsi"/>
      <w:i/>
      <w:color w:val="7F7F7F" w:themeColor="text1" w:themeTint="80"/>
      <w:sz w:val="16"/>
    </w:rPr>
  </w:style>
  <w:style w:type="paragraph" w:customStyle="1" w:styleId="A1CB3950A75D41ABB42844B0DF92B98B95">
    <w:name w:val="A1CB3950A75D41ABB42844B0DF92B98B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5">
    <w:name w:val="2D18659E10804AD38E56DB63ACE50E92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890B3AB1C2F4E00ABBB543D9C3533BB">
    <w:name w:val="2890B3AB1C2F4E00ABBB543D9C3533BB"/>
    <w:rsid w:val="008D7199"/>
  </w:style>
  <w:style w:type="paragraph" w:customStyle="1" w:styleId="33BCC6079484467EBFBB006FBA71FB47">
    <w:name w:val="33BCC6079484467EBFBB006FBA71FB47"/>
    <w:rsid w:val="008D7199"/>
  </w:style>
  <w:style w:type="paragraph" w:customStyle="1" w:styleId="A7A2982CE3CA478E93C185F874829EAD">
    <w:name w:val="A7A2982CE3CA478E93C185F874829EAD"/>
    <w:rsid w:val="008D7199"/>
  </w:style>
  <w:style w:type="paragraph" w:customStyle="1" w:styleId="69E922E560CB48AB99115F027ADEE5FE">
    <w:name w:val="69E922E560CB48AB99115F027ADEE5FE"/>
    <w:rsid w:val="008D7199"/>
  </w:style>
  <w:style w:type="paragraph" w:customStyle="1" w:styleId="929B9239A0F64D9EACD438053C1CEF3F">
    <w:name w:val="929B9239A0F64D9EACD438053C1CEF3F"/>
    <w:rsid w:val="00251595"/>
  </w:style>
  <w:style w:type="paragraph" w:customStyle="1" w:styleId="6D9CA617465B472C9CF9B60F6159ADDA">
    <w:name w:val="6D9CA617465B472C9CF9B60F6159ADDA"/>
    <w:rsid w:val="00251595"/>
  </w:style>
  <w:style w:type="paragraph" w:customStyle="1" w:styleId="CBFD72201473450981256CCB79A727E3">
    <w:name w:val="CBFD72201473450981256CCB79A727E3"/>
    <w:rsid w:val="00251595"/>
  </w:style>
  <w:style w:type="paragraph" w:customStyle="1" w:styleId="1C542F788E734D77A7144906233329FE">
    <w:name w:val="1C542F788E734D77A7144906233329FE"/>
    <w:rsid w:val="00251595"/>
  </w:style>
  <w:style w:type="paragraph" w:customStyle="1" w:styleId="4C6BD1D9F3254A8EA84B83F5C366DA0A">
    <w:name w:val="4C6BD1D9F3254A8EA84B83F5C366DA0A"/>
    <w:rsid w:val="00251595"/>
  </w:style>
  <w:style w:type="paragraph" w:customStyle="1" w:styleId="B697395C2B164143909DDFDFAFD5204B">
    <w:name w:val="B697395C2B164143909DDFDFAFD5204B"/>
    <w:rsid w:val="00251595"/>
  </w:style>
  <w:style w:type="paragraph" w:customStyle="1" w:styleId="01FB06FB61EE4055AFC56A9A4A20B17C102">
    <w:name w:val="01FB06FB61EE4055AFC56A9A4A20B17C10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2">
    <w:name w:val="3CA9253634FE45F49F86E2F79543D6B2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0">
    <w:name w:val="C0C3FE2DC44641138CF5158EFD2B715590"/>
    <w:rsid w:val="00251595"/>
    <w:pPr>
      <w:spacing w:after="180" w:line="240" w:lineRule="auto"/>
    </w:pPr>
    <w:rPr>
      <w:rFonts w:eastAsiaTheme="minorHAnsi"/>
      <w:color w:val="262626" w:themeColor="text1" w:themeTint="D9"/>
      <w:sz w:val="16"/>
    </w:rPr>
  </w:style>
  <w:style w:type="paragraph" w:customStyle="1" w:styleId="9F3AAB161A224FA9B8D701F02F02AB62102">
    <w:name w:val="9F3AAB161A224FA9B8D701F02F02AB62102"/>
    <w:rsid w:val="00251595"/>
    <w:pPr>
      <w:spacing w:after="180" w:line="240" w:lineRule="auto"/>
    </w:pPr>
    <w:rPr>
      <w:rFonts w:eastAsiaTheme="minorHAnsi"/>
      <w:color w:val="A6A6A6" w:themeColor="background1" w:themeShade="A6"/>
      <w:sz w:val="14"/>
    </w:rPr>
  </w:style>
  <w:style w:type="paragraph" w:customStyle="1" w:styleId="5DF80ACE815641E18BEC96D7E137E69E102">
    <w:name w:val="5DF80ACE815641E18BEC96D7E137E69E102"/>
    <w:rsid w:val="00251595"/>
    <w:pPr>
      <w:spacing w:after="180" w:line="240" w:lineRule="auto"/>
    </w:pPr>
    <w:rPr>
      <w:rFonts w:eastAsiaTheme="minorHAnsi"/>
      <w:color w:val="A6A6A6" w:themeColor="background1" w:themeShade="A6"/>
      <w:sz w:val="14"/>
    </w:rPr>
  </w:style>
  <w:style w:type="paragraph" w:customStyle="1" w:styleId="4B82B13F1AC24F519C63398F6784211D102">
    <w:name w:val="4B82B13F1AC24F519C63398F6784211D102"/>
    <w:rsid w:val="00251595"/>
    <w:pPr>
      <w:spacing w:after="180" w:line="240" w:lineRule="auto"/>
    </w:pPr>
    <w:rPr>
      <w:rFonts w:eastAsiaTheme="minorHAnsi"/>
      <w:color w:val="262626" w:themeColor="text1" w:themeTint="D9"/>
      <w:sz w:val="18"/>
    </w:rPr>
  </w:style>
  <w:style w:type="paragraph" w:customStyle="1" w:styleId="383A9FC8C0AA4966B2A6D63953FC3BF9102">
    <w:name w:val="383A9FC8C0AA4966B2A6D63953FC3BF9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2">
    <w:name w:val="6E3002F3ED4A4B9AADE4EFDFA4F83F03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2">
    <w:name w:val="D48EF9471508485C8988715678FFA721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2">
    <w:name w:val="913AC87962B04E25A6706BCDAE95491E72"/>
    <w:rsid w:val="00251595"/>
    <w:pPr>
      <w:spacing w:after="180" w:line="240" w:lineRule="auto"/>
    </w:pPr>
    <w:rPr>
      <w:rFonts w:eastAsiaTheme="minorHAnsi"/>
      <w:color w:val="262626" w:themeColor="text1" w:themeTint="D9"/>
      <w:sz w:val="16"/>
    </w:rPr>
  </w:style>
  <w:style w:type="paragraph" w:customStyle="1" w:styleId="E2E7B8C58B8E45D3BA4C0DE921A42ADB102">
    <w:name w:val="E2E7B8C58B8E45D3BA4C0DE921A42ADB102"/>
    <w:rsid w:val="00251595"/>
    <w:pPr>
      <w:spacing w:after="180" w:line="240" w:lineRule="auto"/>
    </w:pPr>
    <w:rPr>
      <w:rFonts w:eastAsiaTheme="minorHAnsi"/>
      <w:color w:val="A6A6A6" w:themeColor="background1" w:themeShade="A6"/>
      <w:sz w:val="14"/>
    </w:rPr>
  </w:style>
  <w:style w:type="paragraph" w:customStyle="1" w:styleId="4650EB9EA7CC44868DBE6F600097EEF8102">
    <w:name w:val="4650EB9EA7CC44868DBE6F600097EEF8102"/>
    <w:rsid w:val="00251595"/>
    <w:pPr>
      <w:spacing w:after="180" w:line="240" w:lineRule="auto"/>
    </w:pPr>
    <w:rPr>
      <w:rFonts w:eastAsiaTheme="minorHAnsi"/>
      <w:color w:val="A6A6A6" w:themeColor="background1" w:themeShade="A6"/>
      <w:sz w:val="14"/>
    </w:rPr>
  </w:style>
  <w:style w:type="paragraph" w:customStyle="1" w:styleId="F0F6B4FD00D04503A4173AA599A0FCFB46">
    <w:name w:val="F0F6B4FD00D04503A4173AA599A0FCFB4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6">
    <w:name w:val="2D07AB3D48C544A7ABC34B8EA92D552746"/>
    <w:rsid w:val="00251595"/>
    <w:pPr>
      <w:spacing w:after="180" w:line="240" w:lineRule="auto"/>
    </w:pPr>
    <w:rPr>
      <w:rFonts w:eastAsiaTheme="minorHAnsi"/>
      <w:color w:val="262626" w:themeColor="text1" w:themeTint="D9"/>
      <w:sz w:val="16"/>
    </w:rPr>
  </w:style>
  <w:style w:type="paragraph" w:customStyle="1" w:styleId="66F33F01851B4AEAAFDCCF22FC61ECFD42">
    <w:name w:val="66F33F01851B4AEAAFDCCF22FC61ECFD42"/>
    <w:rsid w:val="00251595"/>
    <w:pPr>
      <w:spacing w:after="180" w:line="240" w:lineRule="auto"/>
    </w:pPr>
    <w:rPr>
      <w:rFonts w:eastAsiaTheme="minorHAnsi"/>
      <w:color w:val="A6A6A6" w:themeColor="background1" w:themeShade="A6"/>
      <w:sz w:val="14"/>
    </w:rPr>
  </w:style>
  <w:style w:type="paragraph" w:customStyle="1" w:styleId="DE17D41320344EDC846AEC00BA8890F344">
    <w:name w:val="DE17D41320344EDC846AEC00BA8890F344"/>
    <w:rsid w:val="00251595"/>
    <w:pPr>
      <w:spacing w:after="180" w:line="240" w:lineRule="auto"/>
    </w:pPr>
    <w:rPr>
      <w:rFonts w:eastAsiaTheme="minorHAnsi"/>
      <w:color w:val="A6A6A6" w:themeColor="background1" w:themeShade="A6"/>
      <w:sz w:val="14"/>
    </w:rPr>
  </w:style>
  <w:style w:type="paragraph" w:customStyle="1" w:styleId="9228C7B51EFA46E79B84E5F51008095A">
    <w:name w:val="9228C7B51EFA46E79B84E5F51008095A"/>
    <w:rsid w:val="00251595"/>
    <w:pPr>
      <w:spacing w:after="0" w:line="240" w:lineRule="auto"/>
    </w:pPr>
    <w:rPr>
      <w:rFonts w:eastAsiaTheme="minorHAnsi"/>
      <w:i/>
      <w:color w:val="7F7F7F" w:themeColor="text1" w:themeTint="80"/>
      <w:sz w:val="16"/>
    </w:rPr>
  </w:style>
  <w:style w:type="paragraph" w:customStyle="1" w:styleId="B697395C2B164143909DDFDFAFD5204B1">
    <w:name w:val="B697395C2B164143909DDFDFAFD5204B1"/>
    <w:rsid w:val="00251595"/>
    <w:pPr>
      <w:spacing w:after="60" w:line="240" w:lineRule="auto"/>
    </w:pPr>
    <w:rPr>
      <w:rFonts w:eastAsiaTheme="minorHAnsi"/>
      <w:caps/>
      <w:color w:val="4F81BD" w:themeColor="accent1"/>
      <w:sz w:val="20"/>
    </w:rPr>
  </w:style>
  <w:style w:type="paragraph" w:customStyle="1" w:styleId="2D18659E10804AD38E56DB63ACE50E9296">
    <w:name w:val="2D18659E10804AD38E56DB63ACE50E9296"/>
    <w:rsid w:val="00251595"/>
    <w:pPr>
      <w:spacing w:after="60" w:line="240" w:lineRule="auto"/>
    </w:pPr>
    <w:rPr>
      <w:rFonts w:eastAsiaTheme="minorHAnsi"/>
      <w:caps/>
      <w:color w:val="4F81BD" w:themeColor="accent1"/>
      <w:sz w:val="20"/>
    </w:rPr>
  </w:style>
  <w:style w:type="paragraph" w:customStyle="1" w:styleId="01FB06FB61EE4055AFC56A9A4A20B17C103">
    <w:name w:val="01FB06FB61EE4055AFC56A9A4A20B17C10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3">
    <w:name w:val="3CA9253634FE45F49F86E2F79543D6B2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1">
    <w:name w:val="C0C3FE2DC44641138CF5158EFD2B715591"/>
    <w:rsid w:val="00251595"/>
    <w:pPr>
      <w:spacing w:after="180" w:line="240" w:lineRule="auto"/>
    </w:pPr>
    <w:rPr>
      <w:rFonts w:eastAsiaTheme="minorHAnsi"/>
      <w:color w:val="262626" w:themeColor="text1" w:themeTint="D9"/>
      <w:sz w:val="16"/>
    </w:rPr>
  </w:style>
  <w:style w:type="paragraph" w:customStyle="1" w:styleId="9F3AAB161A224FA9B8D701F02F02AB62103">
    <w:name w:val="9F3AAB161A224FA9B8D701F02F02AB62103"/>
    <w:rsid w:val="00251595"/>
    <w:pPr>
      <w:spacing w:after="180" w:line="240" w:lineRule="auto"/>
    </w:pPr>
    <w:rPr>
      <w:rFonts w:eastAsiaTheme="minorHAnsi"/>
      <w:color w:val="A6A6A6" w:themeColor="background1" w:themeShade="A6"/>
      <w:sz w:val="14"/>
    </w:rPr>
  </w:style>
  <w:style w:type="paragraph" w:customStyle="1" w:styleId="5DF80ACE815641E18BEC96D7E137E69E103">
    <w:name w:val="5DF80ACE815641E18BEC96D7E137E69E103"/>
    <w:rsid w:val="00251595"/>
    <w:pPr>
      <w:spacing w:after="180" w:line="240" w:lineRule="auto"/>
    </w:pPr>
    <w:rPr>
      <w:rFonts w:eastAsiaTheme="minorHAnsi"/>
      <w:color w:val="A6A6A6" w:themeColor="background1" w:themeShade="A6"/>
      <w:sz w:val="14"/>
    </w:rPr>
  </w:style>
  <w:style w:type="paragraph" w:customStyle="1" w:styleId="4B82B13F1AC24F519C63398F6784211D103">
    <w:name w:val="4B82B13F1AC24F519C63398F6784211D103"/>
    <w:rsid w:val="00251595"/>
    <w:pPr>
      <w:spacing w:after="180" w:line="240" w:lineRule="auto"/>
    </w:pPr>
    <w:rPr>
      <w:rFonts w:eastAsiaTheme="minorHAnsi"/>
      <w:color w:val="262626" w:themeColor="text1" w:themeTint="D9"/>
      <w:sz w:val="18"/>
    </w:rPr>
  </w:style>
  <w:style w:type="paragraph" w:customStyle="1" w:styleId="383A9FC8C0AA4966B2A6D63953FC3BF9103">
    <w:name w:val="383A9FC8C0AA4966B2A6D63953FC3BF9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3">
    <w:name w:val="6E3002F3ED4A4B9AADE4EFDFA4F83F03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3">
    <w:name w:val="D48EF9471508485C8988715678FFA721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3">
    <w:name w:val="913AC87962B04E25A6706BCDAE95491E73"/>
    <w:rsid w:val="00251595"/>
    <w:pPr>
      <w:spacing w:after="180" w:line="240" w:lineRule="auto"/>
    </w:pPr>
    <w:rPr>
      <w:rFonts w:eastAsiaTheme="minorHAnsi"/>
      <w:color w:val="262626" w:themeColor="text1" w:themeTint="D9"/>
      <w:sz w:val="16"/>
    </w:rPr>
  </w:style>
  <w:style w:type="paragraph" w:customStyle="1" w:styleId="E2E7B8C58B8E45D3BA4C0DE921A42ADB103">
    <w:name w:val="E2E7B8C58B8E45D3BA4C0DE921A42ADB103"/>
    <w:rsid w:val="00251595"/>
    <w:pPr>
      <w:spacing w:after="180" w:line="240" w:lineRule="auto"/>
    </w:pPr>
    <w:rPr>
      <w:rFonts w:eastAsiaTheme="minorHAnsi"/>
      <w:color w:val="A6A6A6" w:themeColor="background1" w:themeShade="A6"/>
      <w:sz w:val="14"/>
    </w:rPr>
  </w:style>
  <w:style w:type="paragraph" w:customStyle="1" w:styleId="4650EB9EA7CC44868DBE6F600097EEF8103">
    <w:name w:val="4650EB9EA7CC44868DBE6F600097EEF8103"/>
    <w:rsid w:val="00251595"/>
    <w:pPr>
      <w:spacing w:after="180" w:line="240" w:lineRule="auto"/>
    </w:pPr>
    <w:rPr>
      <w:rFonts w:eastAsiaTheme="minorHAnsi"/>
      <w:color w:val="A6A6A6" w:themeColor="background1" w:themeShade="A6"/>
      <w:sz w:val="14"/>
    </w:rPr>
  </w:style>
  <w:style w:type="paragraph" w:customStyle="1" w:styleId="F0F6B4FD00D04503A4173AA599A0FCFB47">
    <w:name w:val="F0F6B4FD00D04503A4173AA599A0FCFB4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7">
    <w:name w:val="2D07AB3D48C544A7ABC34B8EA92D552747"/>
    <w:rsid w:val="00251595"/>
    <w:pPr>
      <w:spacing w:after="180" w:line="240" w:lineRule="auto"/>
    </w:pPr>
    <w:rPr>
      <w:rFonts w:eastAsiaTheme="minorHAnsi"/>
      <w:color w:val="262626" w:themeColor="text1" w:themeTint="D9"/>
      <w:sz w:val="16"/>
    </w:rPr>
  </w:style>
  <w:style w:type="paragraph" w:customStyle="1" w:styleId="66F33F01851B4AEAAFDCCF22FC61ECFD43">
    <w:name w:val="66F33F01851B4AEAAFDCCF22FC61ECFD43"/>
    <w:rsid w:val="00251595"/>
    <w:pPr>
      <w:spacing w:after="180" w:line="240" w:lineRule="auto"/>
    </w:pPr>
    <w:rPr>
      <w:rFonts w:eastAsiaTheme="minorHAnsi"/>
      <w:color w:val="A6A6A6" w:themeColor="background1" w:themeShade="A6"/>
      <w:sz w:val="14"/>
    </w:rPr>
  </w:style>
  <w:style w:type="paragraph" w:customStyle="1" w:styleId="DE17D41320344EDC846AEC00BA8890F345">
    <w:name w:val="DE17D41320344EDC846AEC00BA8890F345"/>
    <w:rsid w:val="00251595"/>
    <w:pPr>
      <w:spacing w:after="180" w:line="240" w:lineRule="auto"/>
    </w:pPr>
    <w:rPr>
      <w:rFonts w:eastAsiaTheme="minorHAnsi"/>
      <w:color w:val="A6A6A6" w:themeColor="background1" w:themeShade="A6"/>
      <w:sz w:val="14"/>
    </w:rPr>
  </w:style>
  <w:style w:type="paragraph" w:customStyle="1" w:styleId="9228C7B51EFA46E79B84E5F51008095A1">
    <w:name w:val="9228C7B51EFA46E79B84E5F51008095A1"/>
    <w:rsid w:val="00251595"/>
    <w:pPr>
      <w:spacing w:after="0" w:line="240" w:lineRule="auto"/>
    </w:pPr>
    <w:rPr>
      <w:rFonts w:eastAsiaTheme="minorHAnsi"/>
      <w:i/>
      <w:color w:val="7F7F7F" w:themeColor="text1" w:themeTint="80"/>
      <w:sz w:val="16"/>
    </w:rPr>
  </w:style>
  <w:style w:type="paragraph" w:customStyle="1" w:styleId="B697395C2B164143909DDFDFAFD5204B2">
    <w:name w:val="B697395C2B164143909DDFDFAFD5204B2"/>
    <w:rsid w:val="00251595"/>
    <w:pPr>
      <w:spacing w:after="60" w:line="240" w:lineRule="auto"/>
    </w:pPr>
    <w:rPr>
      <w:rFonts w:eastAsiaTheme="minorHAnsi"/>
      <w:caps/>
      <w:color w:val="4F81BD" w:themeColor="accent1"/>
      <w:sz w:val="20"/>
    </w:rPr>
  </w:style>
  <w:style w:type="paragraph" w:customStyle="1" w:styleId="2D18659E10804AD38E56DB63ACE50E9297">
    <w:name w:val="2D18659E10804AD38E56DB63ACE50E9297"/>
    <w:rsid w:val="00251595"/>
    <w:pPr>
      <w:spacing w:after="60" w:line="240" w:lineRule="auto"/>
    </w:pPr>
    <w:rPr>
      <w:rFonts w:eastAsiaTheme="minorHAnsi"/>
      <w:caps/>
      <w:color w:val="4F81BD" w:themeColor="accent1"/>
      <w:sz w:val="20"/>
    </w:rPr>
  </w:style>
  <w:style w:type="paragraph" w:customStyle="1" w:styleId="01FB06FB61EE4055AFC56A9A4A20B17C104">
    <w:name w:val="01FB06FB61EE4055AFC56A9A4A20B17C10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4">
    <w:name w:val="3CA9253634FE45F49F86E2F79543D6B2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2">
    <w:name w:val="C0C3FE2DC44641138CF5158EFD2B715592"/>
    <w:rsid w:val="00251595"/>
    <w:pPr>
      <w:spacing w:after="180" w:line="240" w:lineRule="auto"/>
    </w:pPr>
    <w:rPr>
      <w:rFonts w:eastAsiaTheme="minorHAnsi"/>
      <w:color w:val="262626" w:themeColor="text1" w:themeTint="D9"/>
      <w:sz w:val="16"/>
    </w:rPr>
  </w:style>
  <w:style w:type="paragraph" w:customStyle="1" w:styleId="9F3AAB161A224FA9B8D701F02F02AB62104">
    <w:name w:val="9F3AAB161A224FA9B8D701F02F02AB62104"/>
    <w:rsid w:val="00251595"/>
    <w:pPr>
      <w:spacing w:after="180" w:line="240" w:lineRule="auto"/>
    </w:pPr>
    <w:rPr>
      <w:rFonts w:eastAsiaTheme="minorHAnsi"/>
      <w:color w:val="A6A6A6" w:themeColor="background1" w:themeShade="A6"/>
      <w:sz w:val="14"/>
    </w:rPr>
  </w:style>
  <w:style w:type="paragraph" w:customStyle="1" w:styleId="5DF80ACE815641E18BEC96D7E137E69E104">
    <w:name w:val="5DF80ACE815641E18BEC96D7E137E69E104"/>
    <w:rsid w:val="00251595"/>
    <w:pPr>
      <w:spacing w:after="180" w:line="240" w:lineRule="auto"/>
    </w:pPr>
    <w:rPr>
      <w:rFonts w:eastAsiaTheme="minorHAnsi"/>
      <w:color w:val="A6A6A6" w:themeColor="background1" w:themeShade="A6"/>
      <w:sz w:val="14"/>
    </w:rPr>
  </w:style>
  <w:style w:type="paragraph" w:customStyle="1" w:styleId="4B82B13F1AC24F519C63398F6784211D104">
    <w:name w:val="4B82B13F1AC24F519C63398F6784211D104"/>
    <w:rsid w:val="00251595"/>
    <w:pPr>
      <w:spacing w:after="180" w:line="240" w:lineRule="auto"/>
    </w:pPr>
    <w:rPr>
      <w:rFonts w:eastAsiaTheme="minorHAnsi"/>
      <w:color w:val="262626" w:themeColor="text1" w:themeTint="D9"/>
      <w:sz w:val="18"/>
    </w:rPr>
  </w:style>
  <w:style w:type="paragraph" w:customStyle="1" w:styleId="383A9FC8C0AA4966B2A6D63953FC3BF9104">
    <w:name w:val="383A9FC8C0AA4966B2A6D63953FC3BF9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4">
    <w:name w:val="6E3002F3ED4A4B9AADE4EFDFA4F83F03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4">
    <w:name w:val="D48EF9471508485C8988715678FFA721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4">
    <w:name w:val="913AC87962B04E25A6706BCDAE95491E74"/>
    <w:rsid w:val="00251595"/>
    <w:pPr>
      <w:spacing w:after="180" w:line="240" w:lineRule="auto"/>
    </w:pPr>
    <w:rPr>
      <w:rFonts w:eastAsiaTheme="minorHAnsi"/>
      <w:color w:val="262626" w:themeColor="text1" w:themeTint="D9"/>
      <w:sz w:val="16"/>
    </w:rPr>
  </w:style>
  <w:style w:type="paragraph" w:customStyle="1" w:styleId="E2E7B8C58B8E45D3BA4C0DE921A42ADB104">
    <w:name w:val="E2E7B8C58B8E45D3BA4C0DE921A42ADB104"/>
    <w:rsid w:val="00251595"/>
    <w:pPr>
      <w:spacing w:after="180" w:line="240" w:lineRule="auto"/>
    </w:pPr>
    <w:rPr>
      <w:rFonts w:eastAsiaTheme="minorHAnsi"/>
      <w:color w:val="A6A6A6" w:themeColor="background1" w:themeShade="A6"/>
      <w:sz w:val="14"/>
    </w:rPr>
  </w:style>
  <w:style w:type="paragraph" w:customStyle="1" w:styleId="4650EB9EA7CC44868DBE6F600097EEF8104">
    <w:name w:val="4650EB9EA7CC44868DBE6F600097EEF8104"/>
    <w:rsid w:val="00251595"/>
    <w:pPr>
      <w:spacing w:after="180" w:line="240" w:lineRule="auto"/>
    </w:pPr>
    <w:rPr>
      <w:rFonts w:eastAsiaTheme="minorHAnsi"/>
      <w:color w:val="A6A6A6" w:themeColor="background1" w:themeShade="A6"/>
      <w:sz w:val="14"/>
    </w:rPr>
  </w:style>
  <w:style w:type="paragraph" w:customStyle="1" w:styleId="F0F6B4FD00D04503A4173AA599A0FCFB48">
    <w:name w:val="F0F6B4FD00D04503A4173AA599A0FCFB4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8">
    <w:name w:val="2D07AB3D48C544A7ABC34B8EA92D552748"/>
    <w:rsid w:val="00251595"/>
    <w:pPr>
      <w:spacing w:after="180" w:line="240" w:lineRule="auto"/>
    </w:pPr>
    <w:rPr>
      <w:rFonts w:eastAsiaTheme="minorHAnsi"/>
      <w:color w:val="262626" w:themeColor="text1" w:themeTint="D9"/>
      <w:sz w:val="16"/>
    </w:rPr>
  </w:style>
  <w:style w:type="paragraph" w:customStyle="1" w:styleId="66F33F01851B4AEAAFDCCF22FC61ECFD44">
    <w:name w:val="66F33F01851B4AEAAFDCCF22FC61ECFD44"/>
    <w:rsid w:val="00251595"/>
    <w:pPr>
      <w:spacing w:after="180" w:line="240" w:lineRule="auto"/>
    </w:pPr>
    <w:rPr>
      <w:rFonts w:eastAsiaTheme="minorHAnsi"/>
      <w:color w:val="A6A6A6" w:themeColor="background1" w:themeShade="A6"/>
      <w:sz w:val="14"/>
    </w:rPr>
  </w:style>
  <w:style w:type="paragraph" w:customStyle="1" w:styleId="DE17D41320344EDC846AEC00BA8890F346">
    <w:name w:val="DE17D41320344EDC846AEC00BA8890F346"/>
    <w:rsid w:val="00251595"/>
    <w:pPr>
      <w:spacing w:after="180" w:line="240" w:lineRule="auto"/>
    </w:pPr>
    <w:rPr>
      <w:rFonts w:eastAsiaTheme="minorHAnsi"/>
      <w:color w:val="A6A6A6" w:themeColor="background1" w:themeShade="A6"/>
      <w:sz w:val="14"/>
    </w:rPr>
  </w:style>
  <w:style w:type="paragraph" w:customStyle="1" w:styleId="9228C7B51EFA46E79B84E5F51008095A2">
    <w:name w:val="9228C7B51EFA46E79B84E5F51008095A2"/>
    <w:rsid w:val="00251595"/>
    <w:pPr>
      <w:spacing w:after="0" w:line="240" w:lineRule="auto"/>
    </w:pPr>
    <w:rPr>
      <w:rFonts w:eastAsiaTheme="minorHAnsi"/>
      <w:i/>
      <w:color w:val="7F7F7F" w:themeColor="text1" w:themeTint="80"/>
      <w:sz w:val="16"/>
    </w:rPr>
  </w:style>
  <w:style w:type="paragraph" w:customStyle="1" w:styleId="B697395C2B164143909DDFDFAFD5204B3">
    <w:name w:val="B697395C2B164143909DDFDFAFD5204B3"/>
    <w:rsid w:val="00251595"/>
    <w:pPr>
      <w:spacing w:after="60" w:line="240" w:lineRule="auto"/>
    </w:pPr>
    <w:rPr>
      <w:rFonts w:eastAsiaTheme="minorHAnsi"/>
      <w:caps/>
      <w:color w:val="4F81BD" w:themeColor="accent1"/>
      <w:sz w:val="20"/>
    </w:rPr>
  </w:style>
  <w:style w:type="paragraph" w:customStyle="1" w:styleId="2D18659E10804AD38E56DB63ACE50E9298">
    <w:name w:val="2D18659E10804AD38E56DB63ACE50E9298"/>
    <w:rsid w:val="00251595"/>
    <w:pPr>
      <w:spacing w:after="60" w:line="240" w:lineRule="auto"/>
    </w:pPr>
    <w:rPr>
      <w:rFonts w:eastAsiaTheme="minorHAnsi"/>
      <w:caps/>
      <w:color w:val="4F81BD" w:themeColor="accent1"/>
      <w:sz w:val="20"/>
    </w:rPr>
  </w:style>
  <w:style w:type="paragraph" w:customStyle="1" w:styleId="01FB06FB61EE4055AFC56A9A4A20B17C105">
    <w:name w:val="01FB06FB61EE4055AFC56A9A4A20B17C10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5">
    <w:name w:val="3CA9253634FE45F49F86E2F79543D6B2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3">
    <w:name w:val="C0C3FE2DC44641138CF5158EFD2B715593"/>
    <w:rsid w:val="00251595"/>
    <w:pPr>
      <w:spacing w:after="180" w:line="240" w:lineRule="auto"/>
    </w:pPr>
    <w:rPr>
      <w:rFonts w:eastAsiaTheme="minorHAnsi"/>
      <w:color w:val="262626" w:themeColor="text1" w:themeTint="D9"/>
      <w:sz w:val="16"/>
    </w:rPr>
  </w:style>
  <w:style w:type="paragraph" w:customStyle="1" w:styleId="9F3AAB161A224FA9B8D701F02F02AB62105">
    <w:name w:val="9F3AAB161A224FA9B8D701F02F02AB62105"/>
    <w:rsid w:val="00251595"/>
    <w:pPr>
      <w:spacing w:after="180" w:line="240" w:lineRule="auto"/>
    </w:pPr>
    <w:rPr>
      <w:rFonts w:eastAsiaTheme="minorHAnsi"/>
      <w:color w:val="A6A6A6" w:themeColor="background1" w:themeShade="A6"/>
      <w:sz w:val="14"/>
    </w:rPr>
  </w:style>
  <w:style w:type="paragraph" w:customStyle="1" w:styleId="5DF80ACE815641E18BEC96D7E137E69E105">
    <w:name w:val="5DF80ACE815641E18BEC96D7E137E69E105"/>
    <w:rsid w:val="00251595"/>
    <w:pPr>
      <w:spacing w:after="180" w:line="240" w:lineRule="auto"/>
    </w:pPr>
    <w:rPr>
      <w:rFonts w:eastAsiaTheme="minorHAnsi"/>
      <w:color w:val="A6A6A6" w:themeColor="background1" w:themeShade="A6"/>
      <w:sz w:val="14"/>
    </w:rPr>
  </w:style>
  <w:style w:type="paragraph" w:customStyle="1" w:styleId="4B82B13F1AC24F519C63398F6784211D105">
    <w:name w:val="4B82B13F1AC24F519C63398F6784211D105"/>
    <w:rsid w:val="00251595"/>
    <w:pPr>
      <w:spacing w:after="180" w:line="240" w:lineRule="auto"/>
    </w:pPr>
    <w:rPr>
      <w:rFonts w:eastAsiaTheme="minorHAnsi"/>
      <w:color w:val="262626" w:themeColor="text1" w:themeTint="D9"/>
      <w:sz w:val="18"/>
    </w:rPr>
  </w:style>
  <w:style w:type="paragraph" w:customStyle="1" w:styleId="383A9FC8C0AA4966B2A6D63953FC3BF9105">
    <w:name w:val="383A9FC8C0AA4966B2A6D63953FC3BF9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5">
    <w:name w:val="6E3002F3ED4A4B9AADE4EFDFA4F83F03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5">
    <w:name w:val="D48EF9471508485C8988715678FFA721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5">
    <w:name w:val="913AC87962B04E25A6706BCDAE95491E75"/>
    <w:rsid w:val="00251595"/>
    <w:pPr>
      <w:spacing w:after="180" w:line="240" w:lineRule="auto"/>
    </w:pPr>
    <w:rPr>
      <w:rFonts w:eastAsiaTheme="minorHAnsi"/>
      <w:color w:val="262626" w:themeColor="text1" w:themeTint="D9"/>
      <w:sz w:val="16"/>
    </w:rPr>
  </w:style>
  <w:style w:type="paragraph" w:customStyle="1" w:styleId="E2E7B8C58B8E45D3BA4C0DE921A42ADB105">
    <w:name w:val="E2E7B8C58B8E45D3BA4C0DE921A42ADB105"/>
    <w:rsid w:val="00251595"/>
    <w:pPr>
      <w:spacing w:after="180" w:line="240" w:lineRule="auto"/>
    </w:pPr>
    <w:rPr>
      <w:rFonts w:eastAsiaTheme="minorHAnsi"/>
      <w:color w:val="A6A6A6" w:themeColor="background1" w:themeShade="A6"/>
      <w:sz w:val="14"/>
    </w:rPr>
  </w:style>
  <w:style w:type="paragraph" w:customStyle="1" w:styleId="4650EB9EA7CC44868DBE6F600097EEF8105">
    <w:name w:val="4650EB9EA7CC44868DBE6F600097EEF8105"/>
    <w:rsid w:val="00251595"/>
    <w:pPr>
      <w:spacing w:after="180" w:line="240" w:lineRule="auto"/>
    </w:pPr>
    <w:rPr>
      <w:rFonts w:eastAsiaTheme="minorHAnsi"/>
      <w:color w:val="A6A6A6" w:themeColor="background1" w:themeShade="A6"/>
      <w:sz w:val="14"/>
    </w:rPr>
  </w:style>
  <w:style w:type="paragraph" w:customStyle="1" w:styleId="F0F6B4FD00D04503A4173AA599A0FCFB49">
    <w:name w:val="F0F6B4FD00D04503A4173AA599A0FCFB4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9">
    <w:name w:val="2D07AB3D48C544A7ABC34B8EA92D552749"/>
    <w:rsid w:val="00251595"/>
    <w:pPr>
      <w:spacing w:after="180" w:line="240" w:lineRule="auto"/>
    </w:pPr>
    <w:rPr>
      <w:rFonts w:eastAsiaTheme="minorHAnsi"/>
      <w:color w:val="262626" w:themeColor="text1" w:themeTint="D9"/>
      <w:sz w:val="16"/>
    </w:rPr>
  </w:style>
  <w:style w:type="paragraph" w:customStyle="1" w:styleId="66F33F01851B4AEAAFDCCF22FC61ECFD45">
    <w:name w:val="66F33F01851B4AEAAFDCCF22FC61ECFD45"/>
    <w:rsid w:val="00251595"/>
    <w:pPr>
      <w:spacing w:after="180" w:line="240" w:lineRule="auto"/>
    </w:pPr>
    <w:rPr>
      <w:rFonts w:eastAsiaTheme="minorHAnsi"/>
      <w:color w:val="A6A6A6" w:themeColor="background1" w:themeShade="A6"/>
      <w:sz w:val="14"/>
    </w:rPr>
  </w:style>
  <w:style w:type="paragraph" w:customStyle="1" w:styleId="DE17D41320344EDC846AEC00BA8890F347">
    <w:name w:val="DE17D41320344EDC846AEC00BA8890F347"/>
    <w:rsid w:val="00251595"/>
    <w:pPr>
      <w:spacing w:after="180" w:line="240" w:lineRule="auto"/>
    </w:pPr>
    <w:rPr>
      <w:rFonts w:eastAsiaTheme="minorHAnsi"/>
      <w:color w:val="A6A6A6" w:themeColor="background1" w:themeShade="A6"/>
      <w:sz w:val="14"/>
    </w:rPr>
  </w:style>
  <w:style w:type="paragraph" w:customStyle="1" w:styleId="9228C7B51EFA46E79B84E5F51008095A3">
    <w:name w:val="9228C7B51EFA46E79B84E5F51008095A3"/>
    <w:rsid w:val="00251595"/>
    <w:pPr>
      <w:spacing w:after="0" w:line="240" w:lineRule="auto"/>
    </w:pPr>
    <w:rPr>
      <w:rFonts w:eastAsiaTheme="minorHAnsi"/>
      <w:i/>
      <w:color w:val="7F7F7F" w:themeColor="text1" w:themeTint="80"/>
      <w:sz w:val="16"/>
    </w:rPr>
  </w:style>
  <w:style w:type="paragraph" w:customStyle="1" w:styleId="B697395C2B164143909DDFDFAFD5204B4">
    <w:name w:val="B697395C2B164143909DDFDFAFD5204B4"/>
    <w:rsid w:val="00251595"/>
    <w:pPr>
      <w:spacing w:after="60" w:line="240" w:lineRule="auto"/>
    </w:pPr>
    <w:rPr>
      <w:rFonts w:eastAsiaTheme="minorHAnsi"/>
      <w:caps/>
      <w:color w:val="4F81BD" w:themeColor="accent1"/>
      <w:sz w:val="20"/>
    </w:rPr>
  </w:style>
  <w:style w:type="paragraph" w:customStyle="1" w:styleId="2D18659E10804AD38E56DB63ACE50E9299">
    <w:name w:val="2D18659E10804AD38E56DB63ACE50E9299"/>
    <w:rsid w:val="00251595"/>
    <w:pPr>
      <w:spacing w:after="60" w:line="240" w:lineRule="auto"/>
    </w:pPr>
    <w:rPr>
      <w:rFonts w:eastAsiaTheme="minorHAnsi"/>
      <w:caps/>
      <w:color w:val="4F81BD" w:themeColor="accent1"/>
      <w:sz w:val="20"/>
    </w:rPr>
  </w:style>
  <w:style w:type="paragraph" w:customStyle="1" w:styleId="01FB06FB61EE4055AFC56A9A4A20B17C106">
    <w:name w:val="01FB06FB61EE4055AFC56A9A4A20B17C10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6">
    <w:name w:val="3CA9253634FE45F49F86E2F79543D6B2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4">
    <w:name w:val="C0C3FE2DC44641138CF5158EFD2B715594"/>
    <w:rsid w:val="00251595"/>
    <w:pPr>
      <w:spacing w:after="180" w:line="240" w:lineRule="auto"/>
    </w:pPr>
    <w:rPr>
      <w:rFonts w:eastAsiaTheme="minorHAnsi"/>
      <w:color w:val="262626" w:themeColor="text1" w:themeTint="D9"/>
      <w:sz w:val="16"/>
    </w:rPr>
  </w:style>
  <w:style w:type="paragraph" w:customStyle="1" w:styleId="9F3AAB161A224FA9B8D701F02F02AB62106">
    <w:name w:val="9F3AAB161A224FA9B8D701F02F02AB62106"/>
    <w:rsid w:val="00251595"/>
    <w:pPr>
      <w:spacing w:after="180" w:line="240" w:lineRule="auto"/>
    </w:pPr>
    <w:rPr>
      <w:rFonts w:eastAsiaTheme="minorHAnsi"/>
      <w:color w:val="A6A6A6" w:themeColor="background1" w:themeShade="A6"/>
      <w:sz w:val="14"/>
    </w:rPr>
  </w:style>
  <w:style w:type="paragraph" w:customStyle="1" w:styleId="5DF80ACE815641E18BEC96D7E137E69E106">
    <w:name w:val="5DF80ACE815641E18BEC96D7E137E69E106"/>
    <w:rsid w:val="00251595"/>
    <w:pPr>
      <w:spacing w:after="180" w:line="240" w:lineRule="auto"/>
    </w:pPr>
    <w:rPr>
      <w:rFonts w:eastAsiaTheme="minorHAnsi"/>
      <w:color w:val="A6A6A6" w:themeColor="background1" w:themeShade="A6"/>
      <w:sz w:val="14"/>
    </w:rPr>
  </w:style>
  <w:style w:type="paragraph" w:customStyle="1" w:styleId="4B82B13F1AC24F519C63398F6784211D106">
    <w:name w:val="4B82B13F1AC24F519C63398F6784211D106"/>
    <w:rsid w:val="00251595"/>
    <w:pPr>
      <w:spacing w:after="180" w:line="240" w:lineRule="auto"/>
    </w:pPr>
    <w:rPr>
      <w:rFonts w:eastAsiaTheme="minorHAnsi"/>
      <w:color w:val="262626" w:themeColor="text1" w:themeTint="D9"/>
      <w:sz w:val="18"/>
    </w:rPr>
  </w:style>
  <w:style w:type="paragraph" w:customStyle="1" w:styleId="383A9FC8C0AA4966B2A6D63953FC3BF9106">
    <w:name w:val="383A9FC8C0AA4966B2A6D63953FC3BF9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6">
    <w:name w:val="6E3002F3ED4A4B9AADE4EFDFA4F83F03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6">
    <w:name w:val="D48EF9471508485C8988715678FFA721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6">
    <w:name w:val="913AC87962B04E25A6706BCDAE95491E76"/>
    <w:rsid w:val="00251595"/>
    <w:pPr>
      <w:spacing w:after="180" w:line="240" w:lineRule="auto"/>
    </w:pPr>
    <w:rPr>
      <w:rFonts w:eastAsiaTheme="minorHAnsi"/>
      <w:color w:val="262626" w:themeColor="text1" w:themeTint="D9"/>
      <w:sz w:val="16"/>
    </w:rPr>
  </w:style>
  <w:style w:type="paragraph" w:customStyle="1" w:styleId="E2E7B8C58B8E45D3BA4C0DE921A42ADB106">
    <w:name w:val="E2E7B8C58B8E45D3BA4C0DE921A42ADB106"/>
    <w:rsid w:val="00251595"/>
    <w:pPr>
      <w:spacing w:after="180" w:line="240" w:lineRule="auto"/>
    </w:pPr>
    <w:rPr>
      <w:rFonts w:eastAsiaTheme="minorHAnsi"/>
      <w:color w:val="A6A6A6" w:themeColor="background1" w:themeShade="A6"/>
      <w:sz w:val="14"/>
    </w:rPr>
  </w:style>
  <w:style w:type="paragraph" w:customStyle="1" w:styleId="4650EB9EA7CC44868DBE6F600097EEF8106">
    <w:name w:val="4650EB9EA7CC44868DBE6F600097EEF8106"/>
    <w:rsid w:val="00251595"/>
    <w:pPr>
      <w:spacing w:after="180" w:line="240" w:lineRule="auto"/>
    </w:pPr>
    <w:rPr>
      <w:rFonts w:eastAsiaTheme="minorHAnsi"/>
      <w:color w:val="A6A6A6" w:themeColor="background1" w:themeShade="A6"/>
      <w:sz w:val="14"/>
    </w:rPr>
  </w:style>
  <w:style w:type="paragraph" w:customStyle="1" w:styleId="F0F6B4FD00D04503A4173AA599A0FCFB50">
    <w:name w:val="F0F6B4FD00D04503A4173AA599A0FCFB5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0">
    <w:name w:val="2D07AB3D48C544A7ABC34B8EA92D552750"/>
    <w:rsid w:val="00251595"/>
    <w:pPr>
      <w:spacing w:after="180" w:line="240" w:lineRule="auto"/>
    </w:pPr>
    <w:rPr>
      <w:rFonts w:eastAsiaTheme="minorHAnsi"/>
      <w:color w:val="262626" w:themeColor="text1" w:themeTint="D9"/>
      <w:sz w:val="16"/>
    </w:rPr>
  </w:style>
  <w:style w:type="paragraph" w:customStyle="1" w:styleId="66F33F01851B4AEAAFDCCF22FC61ECFD46">
    <w:name w:val="66F33F01851B4AEAAFDCCF22FC61ECFD46"/>
    <w:rsid w:val="00251595"/>
    <w:pPr>
      <w:spacing w:after="180" w:line="240" w:lineRule="auto"/>
    </w:pPr>
    <w:rPr>
      <w:rFonts w:eastAsiaTheme="minorHAnsi"/>
      <w:color w:val="A6A6A6" w:themeColor="background1" w:themeShade="A6"/>
      <w:sz w:val="14"/>
    </w:rPr>
  </w:style>
  <w:style w:type="paragraph" w:customStyle="1" w:styleId="DE17D41320344EDC846AEC00BA8890F348">
    <w:name w:val="DE17D41320344EDC846AEC00BA8890F348"/>
    <w:rsid w:val="00251595"/>
    <w:pPr>
      <w:spacing w:after="180" w:line="240" w:lineRule="auto"/>
    </w:pPr>
    <w:rPr>
      <w:rFonts w:eastAsiaTheme="minorHAnsi"/>
      <w:color w:val="A6A6A6" w:themeColor="background1" w:themeShade="A6"/>
      <w:sz w:val="14"/>
    </w:rPr>
  </w:style>
  <w:style w:type="paragraph" w:customStyle="1" w:styleId="9228C7B51EFA46E79B84E5F51008095A4">
    <w:name w:val="9228C7B51EFA46E79B84E5F51008095A4"/>
    <w:rsid w:val="00251595"/>
    <w:pPr>
      <w:spacing w:after="0" w:line="240" w:lineRule="auto"/>
    </w:pPr>
    <w:rPr>
      <w:rFonts w:eastAsiaTheme="minorHAnsi"/>
      <w:i/>
      <w:color w:val="7F7F7F" w:themeColor="text1" w:themeTint="80"/>
      <w:sz w:val="16"/>
    </w:rPr>
  </w:style>
  <w:style w:type="paragraph" w:customStyle="1" w:styleId="B697395C2B164143909DDFDFAFD5204B5">
    <w:name w:val="B697395C2B164143909DDFDFAFD5204B5"/>
    <w:rsid w:val="00251595"/>
    <w:pPr>
      <w:spacing w:after="60" w:line="240" w:lineRule="auto"/>
    </w:pPr>
    <w:rPr>
      <w:rFonts w:eastAsiaTheme="minorHAnsi"/>
      <w:caps/>
      <w:color w:val="4F81BD" w:themeColor="accent1"/>
      <w:sz w:val="20"/>
    </w:rPr>
  </w:style>
  <w:style w:type="paragraph" w:customStyle="1" w:styleId="2D18659E10804AD38E56DB63ACE50E92100">
    <w:name w:val="2D18659E10804AD38E56DB63ACE50E92100"/>
    <w:rsid w:val="00251595"/>
    <w:pPr>
      <w:spacing w:after="60" w:line="240" w:lineRule="auto"/>
    </w:pPr>
    <w:rPr>
      <w:rFonts w:eastAsiaTheme="minorHAnsi"/>
      <w:caps/>
      <w:color w:val="4F81BD" w:themeColor="accent1"/>
      <w:sz w:val="20"/>
    </w:rPr>
  </w:style>
  <w:style w:type="paragraph" w:customStyle="1" w:styleId="01FB06FB61EE4055AFC56A9A4A20B17C107">
    <w:name w:val="01FB06FB61EE4055AFC56A9A4A20B17C10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7">
    <w:name w:val="3CA9253634FE45F49F86E2F79543D6B2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5">
    <w:name w:val="C0C3FE2DC44641138CF5158EFD2B715595"/>
    <w:rsid w:val="00251595"/>
    <w:pPr>
      <w:spacing w:after="180" w:line="240" w:lineRule="auto"/>
    </w:pPr>
    <w:rPr>
      <w:rFonts w:eastAsiaTheme="minorHAnsi"/>
      <w:color w:val="262626" w:themeColor="text1" w:themeTint="D9"/>
      <w:sz w:val="16"/>
    </w:rPr>
  </w:style>
  <w:style w:type="paragraph" w:customStyle="1" w:styleId="9F3AAB161A224FA9B8D701F02F02AB62107">
    <w:name w:val="9F3AAB161A224FA9B8D701F02F02AB62107"/>
    <w:rsid w:val="00251595"/>
    <w:pPr>
      <w:spacing w:after="180" w:line="240" w:lineRule="auto"/>
    </w:pPr>
    <w:rPr>
      <w:rFonts w:eastAsiaTheme="minorHAnsi"/>
      <w:color w:val="A6A6A6" w:themeColor="background1" w:themeShade="A6"/>
      <w:sz w:val="14"/>
    </w:rPr>
  </w:style>
  <w:style w:type="paragraph" w:customStyle="1" w:styleId="5DF80ACE815641E18BEC96D7E137E69E107">
    <w:name w:val="5DF80ACE815641E18BEC96D7E137E69E107"/>
    <w:rsid w:val="00251595"/>
    <w:pPr>
      <w:spacing w:after="180" w:line="240" w:lineRule="auto"/>
    </w:pPr>
    <w:rPr>
      <w:rFonts w:eastAsiaTheme="minorHAnsi"/>
      <w:color w:val="A6A6A6" w:themeColor="background1" w:themeShade="A6"/>
      <w:sz w:val="14"/>
    </w:rPr>
  </w:style>
  <w:style w:type="paragraph" w:customStyle="1" w:styleId="4B82B13F1AC24F519C63398F6784211D107">
    <w:name w:val="4B82B13F1AC24F519C63398F6784211D107"/>
    <w:rsid w:val="00251595"/>
    <w:pPr>
      <w:spacing w:after="180" w:line="240" w:lineRule="auto"/>
    </w:pPr>
    <w:rPr>
      <w:rFonts w:eastAsiaTheme="minorHAnsi"/>
      <w:color w:val="262626" w:themeColor="text1" w:themeTint="D9"/>
      <w:sz w:val="18"/>
    </w:rPr>
  </w:style>
  <w:style w:type="paragraph" w:customStyle="1" w:styleId="383A9FC8C0AA4966B2A6D63953FC3BF9107">
    <w:name w:val="383A9FC8C0AA4966B2A6D63953FC3BF9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7">
    <w:name w:val="6E3002F3ED4A4B9AADE4EFDFA4F83F03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7">
    <w:name w:val="D48EF9471508485C8988715678FFA721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7">
    <w:name w:val="913AC87962B04E25A6706BCDAE95491E77"/>
    <w:rsid w:val="00251595"/>
    <w:pPr>
      <w:spacing w:after="180" w:line="240" w:lineRule="auto"/>
    </w:pPr>
    <w:rPr>
      <w:rFonts w:eastAsiaTheme="minorHAnsi"/>
      <w:color w:val="262626" w:themeColor="text1" w:themeTint="D9"/>
      <w:sz w:val="16"/>
    </w:rPr>
  </w:style>
  <w:style w:type="paragraph" w:customStyle="1" w:styleId="E2E7B8C58B8E45D3BA4C0DE921A42ADB107">
    <w:name w:val="E2E7B8C58B8E45D3BA4C0DE921A42ADB107"/>
    <w:rsid w:val="00251595"/>
    <w:pPr>
      <w:spacing w:after="180" w:line="240" w:lineRule="auto"/>
    </w:pPr>
    <w:rPr>
      <w:rFonts w:eastAsiaTheme="minorHAnsi"/>
      <w:color w:val="A6A6A6" w:themeColor="background1" w:themeShade="A6"/>
      <w:sz w:val="14"/>
    </w:rPr>
  </w:style>
  <w:style w:type="paragraph" w:customStyle="1" w:styleId="4650EB9EA7CC44868DBE6F600097EEF8107">
    <w:name w:val="4650EB9EA7CC44868DBE6F600097EEF8107"/>
    <w:rsid w:val="00251595"/>
    <w:pPr>
      <w:spacing w:after="180" w:line="240" w:lineRule="auto"/>
    </w:pPr>
    <w:rPr>
      <w:rFonts w:eastAsiaTheme="minorHAnsi"/>
      <w:color w:val="A6A6A6" w:themeColor="background1" w:themeShade="A6"/>
      <w:sz w:val="14"/>
    </w:rPr>
  </w:style>
  <w:style w:type="paragraph" w:customStyle="1" w:styleId="F0F6B4FD00D04503A4173AA599A0FCFB51">
    <w:name w:val="F0F6B4FD00D04503A4173AA599A0FCFB5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1">
    <w:name w:val="2D07AB3D48C544A7ABC34B8EA92D552751"/>
    <w:rsid w:val="00251595"/>
    <w:pPr>
      <w:spacing w:after="180" w:line="240" w:lineRule="auto"/>
    </w:pPr>
    <w:rPr>
      <w:rFonts w:eastAsiaTheme="minorHAnsi"/>
      <w:color w:val="262626" w:themeColor="text1" w:themeTint="D9"/>
      <w:sz w:val="16"/>
    </w:rPr>
  </w:style>
  <w:style w:type="paragraph" w:customStyle="1" w:styleId="66F33F01851B4AEAAFDCCF22FC61ECFD47">
    <w:name w:val="66F33F01851B4AEAAFDCCF22FC61ECFD47"/>
    <w:rsid w:val="00251595"/>
    <w:pPr>
      <w:spacing w:after="180" w:line="240" w:lineRule="auto"/>
    </w:pPr>
    <w:rPr>
      <w:rFonts w:eastAsiaTheme="minorHAnsi"/>
      <w:color w:val="A6A6A6" w:themeColor="background1" w:themeShade="A6"/>
      <w:sz w:val="14"/>
    </w:rPr>
  </w:style>
  <w:style w:type="paragraph" w:customStyle="1" w:styleId="DE17D41320344EDC846AEC00BA8890F349">
    <w:name w:val="DE17D41320344EDC846AEC00BA8890F349"/>
    <w:rsid w:val="00251595"/>
    <w:pPr>
      <w:spacing w:after="180" w:line="240" w:lineRule="auto"/>
    </w:pPr>
    <w:rPr>
      <w:rFonts w:eastAsiaTheme="minorHAnsi"/>
      <w:color w:val="A6A6A6" w:themeColor="background1" w:themeShade="A6"/>
      <w:sz w:val="14"/>
    </w:rPr>
  </w:style>
  <w:style w:type="paragraph" w:customStyle="1" w:styleId="9228C7B51EFA46E79B84E5F51008095A5">
    <w:name w:val="9228C7B51EFA46E79B84E5F51008095A5"/>
    <w:rsid w:val="00251595"/>
    <w:pPr>
      <w:spacing w:after="0" w:line="240" w:lineRule="auto"/>
    </w:pPr>
    <w:rPr>
      <w:rFonts w:eastAsiaTheme="minorHAnsi"/>
      <w:i/>
      <w:color w:val="7F7F7F" w:themeColor="text1" w:themeTint="80"/>
      <w:sz w:val="16"/>
    </w:rPr>
  </w:style>
  <w:style w:type="paragraph" w:customStyle="1" w:styleId="B697395C2B164143909DDFDFAFD5204B6">
    <w:name w:val="B697395C2B164143909DDFDFAFD5204B6"/>
    <w:rsid w:val="00251595"/>
    <w:pPr>
      <w:spacing w:after="60" w:line="240" w:lineRule="auto"/>
    </w:pPr>
    <w:rPr>
      <w:rFonts w:eastAsiaTheme="minorHAnsi"/>
      <w:caps/>
      <w:color w:val="4F81BD" w:themeColor="accent1"/>
      <w:sz w:val="20"/>
    </w:rPr>
  </w:style>
  <w:style w:type="paragraph" w:customStyle="1" w:styleId="2D18659E10804AD38E56DB63ACE50E92101">
    <w:name w:val="2D18659E10804AD38E56DB63ACE50E92101"/>
    <w:rsid w:val="00251595"/>
    <w:pPr>
      <w:spacing w:after="60" w:line="240" w:lineRule="auto"/>
    </w:pPr>
    <w:rPr>
      <w:rFonts w:eastAsiaTheme="minorHAnsi"/>
      <w:caps/>
      <w:color w:val="4F81BD" w:themeColor="accent1"/>
      <w:sz w:val="20"/>
    </w:rPr>
  </w:style>
  <w:style w:type="paragraph" w:customStyle="1" w:styleId="01FB06FB61EE4055AFC56A9A4A20B17C108">
    <w:name w:val="01FB06FB61EE4055AFC56A9A4A20B17C10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8">
    <w:name w:val="3CA9253634FE45F49F86E2F79543D6B2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6">
    <w:name w:val="C0C3FE2DC44641138CF5158EFD2B715596"/>
    <w:rsid w:val="00251595"/>
    <w:pPr>
      <w:spacing w:after="180" w:line="240" w:lineRule="auto"/>
    </w:pPr>
    <w:rPr>
      <w:rFonts w:eastAsiaTheme="minorHAnsi"/>
      <w:color w:val="262626" w:themeColor="text1" w:themeTint="D9"/>
      <w:sz w:val="16"/>
    </w:rPr>
  </w:style>
  <w:style w:type="paragraph" w:customStyle="1" w:styleId="9F3AAB161A224FA9B8D701F02F02AB62108">
    <w:name w:val="9F3AAB161A224FA9B8D701F02F02AB62108"/>
    <w:rsid w:val="00251595"/>
    <w:pPr>
      <w:spacing w:after="180" w:line="240" w:lineRule="auto"/>
    </w:pPr>
    <w:rPr>
      <w:rFonts w:eastAsiaTheme="minorHAnsi"/>
      <w:color w:val="A6A6A6" w:themeColor="background1" w:themeShade="A6"/>
      <w:sz w:val="14"/>
    </w:rPr>
  </w:style>
  <w:style w:type="paragraph" w:customStyle="1" w:styleId="5DF80ACE815641E18BEC96D7E137E69E108">
    <w:name w:val="5DF80ACE815641E18BEC96D7E137E69E108"/>
    <w:rsid w:val="00251595"/>
    <w:pPr>
      <w:spacing w:after="180" w:line="240" w:lineRule="auto"/>
    </w:pPr>
    <w:rPr>
      <w:rFonts w:eastAsiaTheme="minorHAnsi"/>
      <w:color w:val="A6A6A6" w:themeColor="background1" w:themeShade="A6"/>
      <w:sz w:val="14"/>
    </w:rPr>
  </w:style>
  <w:style w:type="paragraph" w:customStyle="1" w:styleId="4B82B13F1AC24F519C63398F6784211D108">
    <w:name w:val="4B82B13F1AC24F519C63398F6784211D108"/>
    <w:rsid w:val="00251595"/>
    <w:pPr>
      <w:spacing w:after="180" w:line="240" w:lineRule="auto"/>
    </w:pPr>
    <w:rPr>
      <w:rFonts w:eastAsiaTheme="minorHAnsi"/>
      <w:color w:val="262626" w:themeColor="text1" w:themeTint="D9"/>
      <w:sz w:val="18"/>
    </w:rPr>
  </w:style>
  <w:style w:type="paragraph" w:customStyle="1" w:styleId="383A9FC8C0AA4966B2A6D63953FC3BF9108">
    <w:name w:val="383A9FC8C0AA4966B2A6D63953FC3BF9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8">
    <w:name w:val="6E3002F3ED4A4B9AADE4EFDFA4F83F03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8">
    <w:name w:val="D48EF9471508485C8988715678FFA721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8">
    <w:name w:val="913AC87962B04E25A6706BCDAE95491E78"/>
    <w:rsid w:val="00251595"/>
    <w:pPr>
      <w:spacing w:after="180" w:line="240" w:lineRule="auto"/>
    </w:pPr>
    <w:rPr>
      <w:rFonts w:eastAsiaTheme="minorHAnsi"/>
      <w:color w:val="262626" w:themeColor="text1" w:themeTint="D9"/>
      <w:sz w:val="16"/>
    </w:rPr>
  </w:style>
  <w:style w:type="paragraph" w:customStyle="1" w:styleId="E2E7B8C58B8E45D3BA4C0DE921A42ADB108">
    <w:name w:val="E2E7B8C58B8E45D3BA4C0DE921A42ADB108"/>
    <w:rsid w:val="00251595"/>
    <w:pPr>
      <w:spacing w:after="180" w:line="240" w:lineRule="auto"/>
    </w:pPr>
    <w:rPr>
      <w:rFonts w:eastAsiaTheme="minorHAnsi"/>
      <w:color w:val="A6A6A6" w:themeColor="background1" w:themeShade="A6"/>
      <w:sz w:val="14"/>
    </w:rPr>
  </w:style>
  <w:style w:type="paragraph" w:customStyle="1" w:styleId="4650EB9EA7CC44868DBE6F600097EEF8108">
    <w:name w:val="4650EB9EA7CC44868DBE6F600097EEF8108"/>
    <w:rsid w:val="00251595"/>
    <w:pPr>
      <w:spacing w:after="180" w:line="240" w:lineRule="auto"/>
    </w:pPr>
    <w:rPr>
      <w:rFonts w:eastAsiaTheme="minorHAnsi"/>
      <w:color w:val="A6A6A6" w:themeColor="background1" w:themeShade="A6"/>
      <w:sz w:val="14"/>
    </w:rPr>
  </w:style>
  <w:style w:type="paragraph" w:customStyle="1" w:styleId="F0F6B4FD00D04503A4173AA599A0FCFB52">
    <w:name w:val="F0F6B4FD00D04503A4173AA599A0FCFB5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2">
    <w:name w:val="2D07AB3D48C544A7ABC34B8EA92D552752"/>
    <w:rsid w:val="00251595"/>
    <w:pPr>
      <w:spacing w:after="180" w:line="240" w:lineRule="auto"/>
    </w:pPr>
    <w:rPr>
      <w:rFonts w:eastAsiaTheme="minorHAnsi"/>
      <w:color w:val="262626" w:themeColor="text1" w:themeTint="D9"/>
      <w:sz w:val="16"/>
    </w:rPr>
  </w:style>
  <w:style w:type="paragraph" w:customStyle="1" w:styleId="66F33F01851B4AEAAFDCCF22FC61ECFD48">
    <w:name w:val="66F33F01851B4AEAAFDCCF22FC61ECFD48"/>
    <w:rsid w:val="00251595"/>
    <w:pPr>
      <w:spacing w:after="180" w:line="240" w:lineRule="auto"/>
    </w:pPr>
    <w:rPr>
      <w:rFonts w:eastAsiaTheme="minorHAnsi"/>
      <w:color w:val="A6A6A6" w:themeColor="background1" w:themeShade="A6"/>
      <w:sz w:val="14"/>
    </w:rPr>
  </w:style>
  <w:style w:type="paragraph" w:customStyle="1" w:styleId="DE17D41320344EDC846AEC00BA8890F350">
    <w:name w:val="DE17D41320344EDC846AEC00BA8890F350"/>
    <w:rsid w:val="00251595"/>
    <w:pPr>
      <w:spacing w:after="180" w:line="240" w:lineRule="auto"/>
    </w:pPr>
    <w:rPr>
      <w:rFonts w:eastAsiaTheme="minorHAnsi"/>
      <w:color w:val="A6A6A6" w:themeColor="background1" w:themeShade="A6"/>
      <w:sz w:val="14"/>
    </w:rPr>
  </w:style>
  <w:style w:type="paragraph" w:customStyle="1" w:styleId="9228C7B51EFA46E79B84E5F51008095A6">
    <w:name w:val="9228C7B51EFA46E79B84E5F51008095A6"/>
    <w:rsid w:val="00251595"/>
    <w:pPr>
      <w:spacing w:after="0" w:line="240" w:lineRule="auto"/>
    </w:pPr>
    <w:rPr>
      <w:rFonts w:eastAsiaTheme="minorHAnsi"/>
      <w:i/>
      <w:color w:val="7F7F7F" w:themeColor="text1" w:themeTint="80"/>
      <w:sz w:val="16"/>
    </w:rPr>
  </w:style>
  <w:style w:type="paragraph" w:customStyle="1" w:styleId="B697395C2B164143909DDFDFAFD5204B7">
    <w:name w:val="B697395C2B164143909DDFDFAFD5204B7"/>
    <w:rsid w:val="00251595"/>
    <w:pPr>
      <w:spacing w:after="60" w:line="240" w:lineRule="auto"/>
    </w:pPr>
    <w:rPr>
      <w:rFonts w:eastAsiaTheme="minorHAnsi"/>
      <w:caps/>
      <w:color w:val="4F81BD" w:themeColor="accent1"/>
      <w:sz w:val="20"/>
    </w:rPr>
  </w:style>
  <w:style w:type="paragraph" w:customStyle="1" w:styleId="2D18659E10804AD38E56DB63ACE50E92102">
    <w:name w:val="2D18659E10804AD38E56DB63ACE50E92102"/>
    <w:rsid w:val="00251595"/>
    <w:pPr>
      <w:spacing w:after="60" w:line="240" w:lineRule="auto"/>
    </w:pPr>
    <w:rPr>
      <w:rFonts w:eastAsiaTheme="minorHAnsi"/>
      <w:caps/>
      <w:color w:val="4F81BD" w:themeColor="accent1"/>
      <w:sz w:val="20"/>
    </w:rPr>
  </w:style>
  <w:style w:type="paragraph" w:customStyle="1" w:styleId="01FB06FB61EE4055AFC56A9A4A20B17C109">
    <w:name w:val="01FB06FB61EE4055AFC56A9A4A20B17C10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9">
    <w:name w:val="3CA9253634FE45F49F86E2F79543D6B2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7">
    <w:name w:val="C0C3FE2DC44641138CF5158EFD2B715597"/>
    <w:rsid w:val="00251595"/>
    <w:pPr>
      <w:spacing w:after="180" w:line="240" w:lineRule="auto"/>
    </w:pPr>
    <w:rPr>
      <w:rFonts w:eastAsiaTheme="minorHAnsi"/>
      <w:color w:val="262626" w:themeColor="text1" w:themeTint="D9"/>
      <w:sz w:val="16"/>
    </w:rPr>
  </w:style>
  <w:style w:type="paragraph" w:customStyle="1" w:styleId="9F3AAB161A224FA9B8D701F02F02AB62109">
    <w:name w:val="9F3AAB161A224FA9B8D701F02F02AB62109"/>
    <w:rsid w:val="00251595"/>
    <w:pPr>
      <w:spacing w:after="180" w:line="240" w:lineRule="auto"/>
    </w:pPr>
    <w:rPr>
      <w:rFonts w:eastAsiaTheme="minorHAnsi"/>
      <w:color w:val="A6A6A6" w:themeColor="background1" w:themeShade="A6"/>
      <w:sz w:val="14"/>
    </w:rPr>
  </w:style>
  <w:style w:type="paragraph" w:customStyle="1" w:styleId="5DF80ACE815641E18BEC96D7E137E69E109">
    <w:name w:val="5DF80ACE815641E18BEC96D7E137E69E109"/>
    <w:rsid w:val="00251595"/>
    <w:pPr>
      <w:spacing w:after="180" w:line="240" w:lineRule="auto"/>
    </w:pPr>
    <w:rPr>
      <w:rFonts w:eastAsiaTheme="minorHAnsi"/>
      <w:color w:val="A6A6A6" w:themeColor="background1" w:themeShade="A6"/>
      <w:sz w:val="14"/>
    </w:rPr>
  </w:style>
  <w:style w:type="paragraph" w:customStyle="1" w:styleId="4B82B13F1AC24F519C63398F6784211D109">
    <w:name w:val="4B82B13F1AC24F519C63398F6784211D109"/>
    <w:rsid w:val="00251595"/>
    <w:pPr>
      <w:spacing w:after="180" w:line="240" w:lineRule="auto"/>
    </w:pPr>
    <w:rPr>
      <w:rFonts w:eastAsiaTheme="minorHAnsi"/>
      <w:color w:val="262626" w:themeColor="text1" w:themeTint="D9"/>
      <w:sz w:val="18"/>
    </w:rPr>
  </w:style>
  <w:style w:type="paragraph" w:customStyle="1" w:styleId="383A9FC8C0AA4966B2A6D63953FC3BF9109">
    <w:name w:val="383A9FC8C0AA4966B2A6D63953FC3BF9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9">
    <w:name w:val="6E3002F3ED4A4B9AADE4EFDFA4F83F03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9">
    <w:name w:val="D48EF9471508485C8988715678FFA721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9">
    <w:name w:val="913AC87962B04E25A6706BCDAE95491E79"/>
    <w:rsid w:val="00251595"/>
    <w:pPr>
      <w:spacing w:after="180" w:line="240" w:lineRule="auto"/>
    </w:pPr>
    <w:rPr>
      <w:rFonts w:eastAsiaTheme="minorHAnsi"/>
      <w:color w:val="262626" w:themeColor="text1" w:themeTint="D9"/>
      <w:sz w:val="16"/>
    </w:rPr>
  </w:style>
  <w:style w:type="paragraph" w:customStyle="1" w:styleId="E2E7B8C58B8E45D3BA4C0DE921A42ADB109">
    <w:name w:val="E2E7B8C58B8E45D3BA4C0DE921A42ADB109"/>
    <w:rsid w:val="00251595"/>
    <w:pPr>
      <w:spacing w:after="180" w:line="240" w:lineRule="auto"/>
    </w:pPr>
    <w:rPr>
      <w:rFonts w:eastAsiaTheme="minorHAnsi"/>
      <w:color w:val="A6A6A6" w:themeColor="background1" w:themeShade="A6"/>
      <w:sz w:val="14"/>
    </w:rPr>
  </w:style>
  <w:style w:type="paragraph" w:customStyle="1" w:styleId="4650EB9EA7CC44868DBE6F600097EEF8109">
    <w:name w:val="4650EB9EA7CC44868DBE6F600097EEF8109"/>
    <w:rsid w:val="00251595"/>
    <w:pPr>
      <w:spacing w:after="180" w:line="240" w:lineRule="auto"/>
    </w:pPr>
    <w:rPr>
      <w:rFonts w:eastAsiaTheme="minorHAnsi"/>
      <w:color w:val="A6A6A6" w:themeColor="background1" w:themeShade="A6"/>
      <w:sz w:val="14"/>
    </w:rPr>
  </w:style>
  <w:style w:type="paragraph" w:customStyle="1" w:styleId="F0F6B4FD00D04503A4173AA599A0FCFB53">
    <w:name w:val="F0F6B4FD00D04503A4173AA599A0FCFB5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3">
    <w:name w:val="2D07AB3D48C544A7ABC34B8EA92D552753"/>
    <w:rsid w:val="00251595"/>
    <w:pPr>
      <w:spacing w:after="180" w:line="240" w:lineRule="auto"/>
    </w:pPr>
    <w:rPr>
      <w:rFonts w:eastAsiaTheme="minorHAnsi"/>
      <w:color w:val="262626" w:themeColor="text1" w:themeTint="D9"/>
      <w:sz w:val="16"/>
    </w:rPr>
  </w:style>
  <w:style w:type="paragraph" w:customStyle="1" w:styleId="66F33F01851B4AEAAFDCCF22FC61ECFD49">
    <w:name w:val="66F33F01851B4AEAAFDCCF22FC61ECFD49"/>
    <w:rsid w:val="00251595"/>
    <w:pPr>
      <w:spacing w:after="180" w:line="240" w:lineRule="auto"/>
    </w:pPr>
    <w:rPr>
      <w:rFonts w:eastAsiaTheme="minorHAnsi"/>
      <w:color w:val="A6A6A6" w:themeColor="background1" w:themeShade="A6"/>
      <w:sz w:val="14"/>
    </w:rPr>
  </w:style>
  <w:style w:type="paragraph" w:customStyle="1" w:styleId="DE17D41320344EDC846AEC00BA8890F351">
    <w:name w:val="DE17D41320344EDC846AEC00BA8890F351"/>
    <w:rsid w:val="00251595"/>
    <w:pPr>
      <w:spacing w:after="180" w:line="240" w:lineRule="auto"/>
    </w:pPr>
    <w:rPr>
      <w:rFonts w:eastAsiaTheme="minorHAnsi"/>
      <w:color w:val="A6A6A6" w:themeColor="background1" w:themeShade="A6"/>
      <w:sz w:val="14"/>
    </w:rPr>
  </w:style>
  <w:style w:type="paragraph" w:customStyle="1" w:styleId="9228C7B51EFA46E79B84E5F51008095A7">
    <w:name w:val="9228C7B51EFA46E79B84E5F51008095A7"/>
    <w:rsid w:val="00251595"/>
    <w:pPr>
      <w:spacing w:after="0" w:line="240" w:lineRule="auto"/>
    </w:pPr>
    <w:rPr>
      <w:rFonts w:eastAsiaTheme="minorHAnsi"/>
      <w:i/>
      <w:color w:val="7F7F7F" w:themeColor="text1" w:themeTint="80"/>
      <w:sz w:val="16"/>
    </w:rPr>
  </w:style>
  <w:style w:type="paragraph" w:customStyle="1" w:styleId="B697395C2B164143909DDFDFAFD5204B8">
    <w:name w:val="B697395C2B164143909DDFDFAFD5204B8"/>
    <w:rsid w:val="00251595"/>
    <w:pPr>
      <w:spacing w:after="60" w:line="240" w:lineRule="auto"/>
    </w:pPr>
    <w:rPr>
      <w:rFonts w:eastAsiaTheme="minorHAnsi"/>
      <w:caps/>
      <w:color w:val="4F81BD" w:themeColor="accent1"/>
      <w:sz w:val="20"/>
    </w:rPr>
  </w:style>
  <w:style w:type="paragraph" w:customStyle="1" w:styleId="2D18659E10804AD38E56DB63ACE50E92103">
    <w:name w:val="2D18659E10804AD38E56DB63ACE50E92103"/>
    <w:rsid w:val="00251595"/>
    <w:pPr>
      <w:spacing w:after="60" w:line="240" w:lineRule="auto"/>
    </w:pPr>
    <w:rPr>
      <w:rFonts w:eastAsiaTheme="minorHAnsi"/>
      <w:caps/>
      <w:color w:val="4F81BD" w:themeColor="accent1"/>
      <w:sz w:val="20"/>
    </w:rPr>
  </w:style>
  <w:style w:type="paragraph" w:customStyle="1" w:styleId="01FB06FB61EE4055AFC56A9A4A20B17C110">
    <w:name w:val="01FB06FB61EE4055AFC56A9A4A20B17C11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0">
    <w:name w:val="3CA9253634FE45F49F86E2F79543D6B2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8">
    <w:name w:val="C0C3FE2DC44641138CF5158EFD2B715598"/>
    <w:rsid w:val="00251595"/>
    <w:pPr>
      <w:spacing w:after="180" w:line="240" w:lineRule="auto"/>
    </w:pPr>
    <w:rPr>
      <w:rFonts w:eastAsiaTheme="minorHAnsi"/>
      <w:color w:val="262626" w:themeColor="text1" w:themeTint="D9"/>
      <w:sz w:val="16"/>
    </w:rPr>
  </w:style>
  <w:style w:type="paragraph" w:customStyle="1" w:styleId="9F3AAB161A224FA9B8D701F02F02AB62110">
    <w:name w:val="9F3AAB161A224FA9B8D701F02F02AB62110"/>
    <w:rsid w:val="00251595"/>
    <w:pPr>
      <w:spacing w:after="180" w:line="240" w:lineRule="auto"/>
    </w:pPr>
    <w:rPr>
      <w:rFonts w:eastAsiaTheme="minorHAnsi"/>
      <w:color w:val="A6A6A6" w:themeColor="background1" w:themeShade="A6"/>
      <w:sz w:val="14"/>
    </w:rPr>
  </w:style>
  <w:style w:type="paragraph" w:customStyle="1" w:styleId="5DF80ACE815641E18BEC96D7E137E69E110">
    <w:name w:val="5DF80ACE815641E18BEC96D7E137E69E110"/>
    <w:rsid w:val="00251595"/>
    <w:pPr>
      <w:spacing w:after="180" w:line="240" w:lineRule="auto"/>
    </w:pPr>
    <w:rPr>
      <w:rFonts w:eastAsiaTheme="minorHAnsi"/>
      <w:color w:val="A6A6A6" w:themeColor="background1" w:themeShade="A6"/>
      <w:sz w:val="14"/>
    </w:rPr>
  </w:style>
  <w:style w:type="paragraph" w:customStyle="1" w:styleId="4B82B13F1AC24F519C63398F6784211D110">
    <w:name w:val="4B82B13F1AC24F519C63398F6784211D110"/>
    <w:rsid w:val="00251595"/>
    <w:pPr>
      <w:spacing w:after="180" w:line="240" w:lineRule="auto"/>
    </w:pPr>
    <w:rPr>
      <w:rFonts w:eastAsiaTheme="minorHAnsi"/>
      <w:color w:val="262626" w:themeColor="text1" w:themeTint="D9"/>
      <w:sz w:val="18"/>
    </w:rPr>
  </w:style>
  <w:style w:type="paragraph" w:customStyle="1" w:styleId="383A9FC8C0AA4966B2A6D63953FC3BF9110">
    <w:name w:val="383A9FC8C0AA4966B2A6D63953FC3BF9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0">
    <w:name w:val="6E3002F3ED4A4B9AADE4EFDFA4F83F03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0">
    <w:name w:val="D48EF9471508485C8988715678FFA721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0">
    <w:name w:val="913AC87962B04E25A6706BCDAE95491E80"/>
    <w:rsid w:val="00251595"/>
    <w:pPr>
      <w:spacing w:after="180" w:line="240" w:lineRule="auto"/>
    </w:pPr>
    <w:rPr>
      <w:rFonts w:eastAsiaTheme="minorHAnsi"/>
      <w:color w:val="262626" w:themeColor="text1" w:themeTint="D9"/>
      <w:sz w:val="16"/>
    </w:rPr>
  </w:style>
  <w:style w:type="paragraph" w:customStyle="1" w:styleId="E2E7B8C58B8E45D3BA4C0DE921A42ADB110">
    <w:name w:val="E2E7B8C58B8E45D3BA4C0DE921A42ADB110"/>
    <w:rsid w:val="00251595"/>
    <w:pPr>
      <w:spacing w:after="180" w:line="240" w:lineRule="auto"/>
    </w:pPr>
    <w:rPr>
      <w:rFonts w:eastAsiaTheme="minorHAnsi"/>
      <w:color w:val="A6A6A6" w:themeColor="background1" w:themeShade="A6"/>
      <w:sz w:val="14"/>
    </w:rPr>
  </w:style>
  <w:style w:type="paragraph" w:customStyle="1" w:styleId="4650EB9EA7CC44868DBE6F600097EEF8110">
    <w:name w:val="4650EB9EA7CC44868DBE6F600097EEF8110"/>
    <w:rsid w:val="00251595"/>
    <w:pPr>
      <w:spacing w:after="180" w:line="240" w:lineRule="auto"/>
    </w:pPr>
    <w:rPr>
      <w:rFonts w:eastAsiaTheme="minorHAnsi"/>
      <w:color w:val="A6A6A6" w:themeColor="background1" w:themeShade="A6"/>
      <w:sz w:val="14"/>
    </w:rPr>
  </w:style>
  <w:style w:type="paragraph" w:customStyle="1" w:styleId="F0F6B4FD00D04503A4173AA599A0FCFB54">
    <w:name w:val="F0F6B4FD00D04503A4173AA599A0FCFB5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4">
    <w:name w:val="2D07AB3D48C544A7ABC34B8EA92D552754"/>
    <w:rsid w:val="00251595"/>
    <w:pPr>
      <w:spacing w:after="180" w:line="240" w:lineRule="auto"/>
    </w:pPr>
    <w:rPr>
      <w:rFonts w:eastAsiaTheme="minorHAnsi"/>
      <w:color w:val="262626" w:themeColor="text1" w:themeTint="D9"/>
      <w:sz w:val="16"/>
    </w:rPr>
  </w:style>
  <w:style w:type="paragraph" w:customStyle="1" w:styleId="66F33F01851B4AEAAFDCCF22FC61ECFD50">
    <w:name w:val="66F33F01851B4AEAAFDCCF22FC61ECFD50"/>
    <w:rsid w:val="00251595"/>
    <w:pPr>
      <w:spacing w:after="180" w:line="240" w:lineRule="auto"/>
    </w:pPr>
    <w:rPr>
      <w:rFonts w:eastAsiaTheme="minorHAnsi"/>
      <w:color w:val="A6A6A6" w:themeColor="background1" w:themeShade="A6"/>
      <w:sz w:val="14"/>
    </w:rPr>
  </w:style>
  <w:style w:type="paragraph" w:customStyle="1" w:styleId="DE17D41320344EDC846AEC00BA8890F352">
    <w:name w:val="DE17D41320344EDC846AEC00BA8890F352"/>
    <w:rsid w:val="00251595"/>
    <w:pPr>
      <w:spacing w:after="180" w:line="240" w:lineRule="auto"/>
    </w:pPr>
    <w:rPr>
      <w:rFonts w:eastAsiaTheme="minorHAnsi"/>
      <w:color w:val="A6A6A6" w:themeColor="background1" w:themeShade="A6"/>
      <w:sz w:val="14"/>
    </w:rPr>
  </w:style>
  <w:style w:type="paragraph" w:customStyle="1" w:styleId="9228C7B51EFA46E79B84E5F51008095A8">
    <w:name w:val="9228C7B51EFA46E79B84E5F51008095A8"/>
    <w:rsid w:val="00251595"/>
    <w:pPr>
      <w:spacing w:after="0" w:line="240" w:lineRule="auto"/>
    </w:pPr>
    <w:rPr>
      <w:rFonts w:eastAsiaTheme="minorHAnsi"/>
      <w:i/>
      <w:color w:val="7F7F7F" w:themeColor="text1" w:themeTint="80"/>
      <w:sz w:val="16"/>
    </w:rPr>
  </w:style>
  <w:style w:type="paragraph" w:customStyle="1" w:styleId="B697395C2B164143909DDFDFAFD5204B9">
    <w:name w:val="B697395C2B164143909DDFDFAFD5204B9"/>
    <w:rsid w:val="00251595"/>
    <w:pPr>
      <w:spacing w:after="60" w:line="240" w:lineRule="auto"/>
    </w:pPr>
    <w:rPr>
      <w:rFonts w:eastAsiaTheme="minorHAnsi"/>
      <w:caps/>
      <w:color w:val="4F81BD" w:themeColor="accent1"/>
      <w:sz w:val="20"/>
    </w:rPr>
  </w:style>
  <w:style w:type="paragraph" w:customStyle="1" w:styleId="2D18659E10804AD38E56DB63ACE50E92104">
    <w:name w:val="2D18659E10804AD38E56DB63ACE50E92104"/>
    <w:rsid w:val="00251595"/>
    <w:pPr>
      <w:spacing w:after="60" w:line="240" w:lineRule="auto"/>
    </w:pPr>
    <w:rPr>
      <w:rFonts w:eastAsiaTheme="minorHAnsi"/>
      <w:caps/>
      <w:color w:val="4F81BD" w:themeColor="accent1"/>
      <w:sz w:val="20"/>
    </w:rPr>
  </w:style>
  <w:style w:type="paragraph" w:customStyle="1" w:styleId="A65B8810925046708612B3F677EECA6B">
    <w:name w:val="A65B8810925046708612B3F677EECA6B"/>
    <w:rsid w:val="00251595"/>
  </w:style>
  <w:style w:type="paragraph" w:customStyle="1" w:styleId="5C72CA2E78564F0ABFA8D06E933A71D9">
    <w:name w:val="5C72CA2E78564F0ABFA8D06E933A71D9"/>
    <w:rsid w:val="00251595"/>
  </w:style>
  <w:style w:type="paragraph" w:customStyle="1" w:styleId="0ED822F735F24E3DBC03A46B7E9700D0">
    <w:name w:val="0ED822F735F24E3DBC03A46B7E9700D0"/>
    <w:rsid w:val="00251595"/>
  </w:style>
  <w:style w:type="paragraph" w:customStyle="1" w:styleId="7BC9460F89F6484DBBF5A0442ECEFB3A">
    <w:name w:val="7BC9460F89F6484DBBF5A0442ECEFB3A"/>
    <w:rsid w:val="00251595"/>
  </w:style>
  <w:style w:type="paragraph" w:customStyle="1" w:styleId="5C12FC99830E4686B872787F045901BD">
    <w:name w:val="5C12FC99830E4686B872787F045901BD"/>
    <w:rsid w:val="00251595"/>
  </w:style>
  <w:style w:type="paragraph" w:customStyle="1" w:styleId="AB690A47EAD9454088F3E43B8E045CA7">
    <w:name w:val="AB690A47EAD9454088F3E43B8E045CA7"/>
    <w:rsid w:val="00251595"/>
  </w:style>
  <w:style w:type="paragraph" w:customStyle="1" w:styleId="F8D59E62FE7746848C4332E7309129C1">
    <w:name w:val="F8D59E62FE7746848C4332E7309129C1"/>
    <w:rsid w:val="00251595"/>
  </w:style>
  <w:style w:type="paragraph" w:customStyle="1" w:styleId="01FB06FB61EE4055AFC56A9A4A20B17C111">
    <w:name w:val="01FB06FB61EE4055AFC56A9A4A20B17C11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1">
    <w:name w:val="3CA9253634FE45F49F86E2F79543D6B2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9">
    <w:name w:val="C0C3FE2DC44641138CF5158EFD2B715599"/>
    <w:rsid w:val="00251595"/>
    <w:pPr>
      <w:spacing w:after="180" w:line="240" w:lineRule="auto"/>
    </w:pPr>
    <w:rPr>
      <w:rFonts w:eastAsiaTheme="minorHAnsi"/>
      <w:color w:val="262626" w:themeColor="text1" w:themeTint="D9"/>
      <w:sz w:val="16"/>
    </w:rPr>
  </w:style>
  <w:style w:type="paragraph" w:customStyle="1" w:styleId="9F3AAB161A224FA9B8D701F02F02AB62111">
    <w:name w:val="9F3AAB161A224FA9B8D701F02F02AB62111"/>
    <w:rsid w:val="00251595"/>
    <w:pPr>
      <w:spacing w:after="180" w:line="240" w:lineRule="auto"/>
    </w:pPr>
    <w:rPr>
      <w:rFonts w:eastAsiaTheme="minorHAnsi"/>
      <w:color w:val="A6A6A6" w:themeColor="background1" w:themeShade="A6"/>
      <w:sz w:val="14"/>
    </w:rPr>
  </w:style>
  <w:style w:type="paragraph" w:customStyle="1" w:styleId="5DF80ACE815641E18BEC96D7E137E69E111">
    <w:name w:val="5DF80ACE815641E18BEC96D7E137E69E111"/>
    <w:rsid w:val="00251595"/>
    <w:pPr>
      <w:spacing w:after="180" w:line="240" w:lineRule="auto"/>
    </w:pPr>
    <w:rPr>
      <w:rFonts w:eastAsiaTheme="minorHAnsi"/>
      <w:color w:val="A6A6A6" w:themeColor="background1" w:themeShade="A6"/>
      <w:sz w:val="14"/>
    </w:rPr>
  </w:style>
  <w:style w:type="paragraph" w:customStyle="1" w:styleId="4B82B13F1AC24F519C63398F6784211D111">
    <w:name w:val="4B82B13F1AC24F519C63398F6784211D111"/>
    <w:rsid w:val="00251595"/>
    <w:pPr>
      <w:spacing w:after="180" w:line="240" w:lineRule="auto"/>
    </w:pPr>
    <w:rPr>
      <w:rFonts w:eastAsiaTheme="minorHAnsi"/>
      <w:color w:val="262626" w:themeColor="text1" w:themeTint="D9"/>
      <w:sz w:val="18"/>
    </w:rPr>
  </w:style>
  <w:style w:type="paragraph" w:customStyle="1" w:styleId="383A9FC8C0AA4966B2A6D63953FC3BF9111">
    <w:name w:val="383A9FC8C0AA4966B2A6D63953FC3BF9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1">
    <w:name w:val="6E3002F3ED4A4B9AADE4EFDFA4F83F03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1">
    <w:name w:val="D48EF9471508485C8988715678FFA721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1">
    <w:name w:val="913AC87962B04E25A6706BCDAE95491E81"/>
    <w:rsid w:val="00251595"/>
    <w:pPr>
      <w:spacing w:after="180" w:line="240" w:lineRule="auto"/>
    </w:pPr>
    <w:rPr>
      <w:rFonts w:eastAsiaTheme="minorHAnsi"/>
      <w:color w:val="262626" w:themeColor="text1" w:themeTint="D9"/>
      <w:sz w:val="16"/>
    </w:rPr>
  </w:style>
  <w:style w:type="paragraph" w:customStyle="1" w:styleId="E2E7B8C58B8E45D3BA4C0DE921A42ADB111">
    <w:name w:val="E2E7B8C58B8E45D3BA4C0DE921A42ADB111"/>
    <w:rsid w:val="00251595"/>
    <w:pPr>
      <w:spacing w:after="180" w:line="240" w:lineRule="auto"/>
    </w:pPr>
    <w:rPr>
      <w:rFonts w:eastAsiaTheme="minorHAnsi"/>
      <w:color w:val="A6A6A6" w:themeColor="background1" w:themeShade="A6"/>
      <w:sz w:val="14"/>
    </w:rPr>
  </w:style>
  <w:style w:type="paragraph" w:customStyle="1" w:styleId="4650EB9EA7CC44868DBE6F600097EEF8111">
    <w:name w:val="4650EB9EA7CC44868DBE6F600097EEF8111"/>
    <w:rsid w:val="00251595"/>
    <w:pPr>
      <w:spacing w:after="180" w:line="240" w:lineRule="auto"/>
    </w:pPr>
    <w:rPr>
      <w:rFonts w:eastAsiaTheme="minorHAnsi"/>
      <w:color w:val="A6A6A6" w:themeColor="background1" w:themeShade="A6"/>
      <w:sz w:val="14"/>
    </w:rPr>
  </w:style>
  <w:style w:type="paragraph" w:customStyle="1" w:styleId="F0F6B4FD00D04503A4173AA599A0FCFB55">
    <w:name w:val="F0F6B4FD00D04503A4173AA599A0FCFB5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5">
    <w:name w:val="2D07AB3D48C544A7ABC34B8EA92D552755"/>
    <w:rsid w:val="00251595"/>
    <w:pPr>
      <w:spacing w:after="180" w:line="240" w:lineRule="auto"/>
    </w:pPr>
    <w:rPr>
      <w:rFonts w:eastAsiaTheme="minorHAnsi"/>
      <w:color w:val="262626" w:themeColor="text1" w:themeTint="D9"/>
      <w:sz w:val="16"/>
    </w:rPr>
  </w:style>
  <w:style w:type="paragraph" w:customStyle="1" w:styleId="66F33F01851B4AEAAFDCCF22FC61ECFD51">
    <w:name w:val="66F33F01851B4AEAAFDCCF22FC61ECFD51"/>
    <w:rsid w:val="00251595"/>
    <w:pPr>
      <w:spacing w:after="180" w:line="240" w:lineRule="auto"/>
    </w:pPr>
    <w:rPr>
      <w:rFonts w:eastAsiaTheme="minorHAnsi"/>
      <w:color w:val="A6A6A6" w:themeColor="background1" w:themeShade="A6"/>
      <w:sz w:val="14"/>
    </w:rPr>
  </w:style>
  <w:style w:type="paragraph" w:customStyle="1" w:styleId="DE17D41320344EDC846AEC00BA8890F353">
    <w:name w:val="DE17D41320344EDC846AEC00BA8890F353"/>
    <w:rsid w:val="00251595"/>
    <w:pPr>
      <w:spacing w:after="180" w:line="240" w:lineRule="auto"/>
    </w:pPr>
    <w:rPr>
      <w:rFonts w:eastAsiaTheme="minorHAnsi"/>
      <w:color w:val="A6A6A6" w:themeColor="background1" w:themeShade="A6"/>
      <w:sz w:val="14"/>
    </w:rPr>
  </w:style>
  <w:style w:type="paragraph" w:customStyle="1" w:styleId="9228C7B51EFA46E79B84E5F51008095A9">
    <w:name w:val="9228C7B51EFA46E79B84E5F51008095A9"/>
    <w:rsid w:val="00251595"/>
    <w:pPr>
      <w:spacing w:after="0" w:line="240" w:lineRule="auto"/>
    </w:pPr>
    <w:rPr>
      <w:rFonts w:eastAsiaTheme="minorHAnsi"/>
      <w:i/>
      <w:color w:val="7F7F7F" w:themeColor="text1" w:themeTint="80"/>
      <w:sz w:val="16"/>
    </w:rPr>
  </w:style>
  <w:style w:type="paragraph" w:customStyle="1" w:styleId="B697395C2B164143909DDFDFAFD5204B10">
    <w:name w:val="B697395C2B164143909DDFDFAFD5204B10"/>
    <w:rsid w:val="00251595"/>
    <w:pPr>
      <w:spacing w:after="60" w:line="240" w:lineRule="auto"/>
    </w:pPr>
    <w:rPr>
      <w:rFonts w:eastAsiaTheme="minorHAnsi"/>
      <w:caps/>
      <w:color w:val="4F81BD" w:themeColor="accent1"/>
      <w:sz w:val="20"/>
    </w:rPr>
  </w:style>
  <w:style w:type="paragraph" w:customStyle="1" w:styleId="2D18659E10804AD38E56DB63ACE50E92105">
    <w:name w:val="2D18659E10804AD38E56DB63ACE50E92105"/>
    <w:rsid w:val="00251595"/>
    <w:pPr>
      <w:spacing w:after="60" w:line="240" w:lineRule="auto"/>
    </w:pPr>
    <w:rPr>
      <w:rFonts w:eastAsiaTheme="minorHAnsi"/>
      <w:caps/>
      <w:color w:val="4F81BD" w:themeColor="accent1"/>
      <w:sz w:val="20"/>
    </w:rPr>
  </w:style>
  <w:style w:type="paragraph" w:customStyle="1" w:styleId="01FB06FB61EE4055AFC56A9A4A20B17C112">
    <w:name w:val="01FB06FB61EE4055AFC56A9A4A20B17C11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2">
    <w:name w:val="3CA9253634FE45F49F86E2F79543D6B2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0">
    <w:name w:val="C0C3FE2DC44641138CF5158EFD2B7155100"/>
    <w:rsid w:val="00251595"/>
    <w:pPr>
      <w:spacing w:after="180" w:line="240" w:lineRule="auto"/>
    </w:pPr>
    <w:rPr>
      <w:rFonts w:eastAsiaTheme="minorHAnsi"/>
      <w:color w:val="262626" w:themeColor="text1" w:themeTint="D9"/>
      <w:sz w:val="16"/>
    </w:rPr>
  </w:style>
  <w:style w:type="paragraph" w:customStyle="1" w:styleId="9F3AAB161A224FA9B8D701F02F02AB62112">
    <w:name w:val="9F3AAB161A224FA9B8D701F02F02AB62112"/>
    <w:rsid w:val="00251595"/>
    <w:pPr>
      <w:spacing w:after="180" w:line="240" w:lineRule="auto"/>
    </w:pPr>
    <w:rPr>
      <w:rFonts w:eastAsiaTheme="minorHAnsi"/>
      <w:color w:val="A6A6A6" w:themeColor="background1" w:themeShade="A6"/>
      <w:sz w:val="14"/>
    </w:rPr>
  </w:style>
  <w:style w:type="paragraph" w:customStyle="1" w:styleId="5DF80ACE815641E18BEC96D7E137E69E112">
    <w:name w:val="5DF80ACE815641E18BEC96D7E137E69E112"/>
    <w:rsid w:val="00251595"/>
    <w:pPr>
      <w:spacing w:after="180" w:line="240" w:lineRule="auto"/>
    </w:pPr>
    <w:rPr>
      <w:rFonts w:eastAsiaTheme="minorHAnsi"/>
      <w:color w:val="A6A6A6" w:themeColor="background1" w:themeShade="A6"/>
      <w:sz w:val="14"/>
    </w:rPr>
  </w:style>
  <w:style w:type="paragraph" w:customStyle="1" w:styleId="4B82B13F1AC24F519C63398F6784211D112">
    <w:name w:val="4B82B13F1AC24F519C63398F6784211D112"/>
    <w:rsid w:val="00251595"/>
    <w:pPr>
      <w:spacing w:after="180" w:line="240" w:lineRule="auto"/>
    </w:pPr>
    <w:rPr>
      <w:rFonts w:eastAsiaTheme="minorHAnsi"/>
      <w:color w:val="262626" w:themeColor="text1" w:themeTint="D9"/>
      <w:sz w:val="18"/>
    </w:rPr>
  </w:style>
  <w:style w:type="paragraph" w:customStyle="1" w:styleId="383A9FC8C0AA4966B2A6D63953FC3BF9112">
    <w:name w:val="383A9FC8C0AA4966B2A6D63953FC3BF9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2">
    <w:name w:val="6E3002F3ED4A4B9AADE4EFDFA4F83F03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2">
    <w:name w:val="D48EF9471508485C8988715678FFA721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2">
    <w:name w:val="913AC87962B04E25A6706BCDAE95491E82"/>
    <w:rsid w:val="00251595"/>
    <w:pPr>
      <w:spacing w:after="180" w:line="240" w:lineRule="auto"/>
    </w:pPr>
    <w:rPr>
      <w:rFonts w:eastAsiaTheme="minorHAnsi"/>
      <w:color w:val="262626" w:themeColor="text1" w:themeTint="D9"/>
      <w:sz w:val="16"/>
    </w:rPr>
  </w:style>
  <w:style w:type="paragraph" w:customStyle="1" w:styleId="E2E7B8C58B8E45D3BA4C0DE921A42ADB112">
    <w:name w:val="E2E7B8C58B8E45D3BA4C0DE921A42ADB112"/>
    <w:rsid w:val="00251595"/>
    <w:pPr>
      <w:spacing w:after="180" w:line="240" w:lineRule="auto"/>
    </w:pPr>
    <w:rPr>
      <w:rFonts w:eastAsiaTheme="minorHAnsi"/>
      <w:color w:val="A6A6A6" w:themeColor="background1" w:themeShade="A6"/>
      <w:sz w:val="14"/>
    </w:rPr>
  </w:style>
  <w:style w:type="paragraph" w:customStyle="1" w:styleId="4650EB9EA7CC44868DBE6F600097EEF8112">
    <w:name w:val="4650EB9EA7CC44868DBE6F600097EEF8112"/>
    <w:rsid w:val="00251595"/>
    <w:pPr>
      <w:spacing w:after="180" w:line="240" w:lineRule="auto"/>
    </w:pPr>
    <w:rPr>
      <w:rFonts w:eastAsiaTheme="minorHAnsi"/>
      <w:color w:val="A6A6A6" w:themeColor="background1" w:themeShade="A6"/>
      <w:sz w:val="14"/>
    </w:rPr>
  </w:style>
  <w:style w:type="paragraph" w:customStyle="1" w:styleId="F0F6B4FD00D04503A4173AA599A0FCFB56">
    <w:name w:val="F0F6B4FD00D04503A4173AA599A0FCFB5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6">
    <w:name w:val="2D07AB3D48C544A7ABC34B8EA92D552756"/>
    <w:rsid w:val="00251595"/>
    <w:pPr>
      <w:spacing w:after="180" w:line="240" w:lineRule="auto"/>
    </w:pPr>
    <w:rPr>
      <w:rFonts w:eastAsiaTheme="minorHAnsi"/>
      <w:color w:val="262626" w:themeColor="text1" w:themeTint="D9"/>
      <w:sz w:val="16"/>
    </w:rPr>
  </w:style>
  <w:style w:type="paragraph" w:customStyle="1" w:styleId="66F33F01851B4AEAAFDCCF22FC61ECFD52">
    <w:name w:val="66F33F01851B4AEAAFDCCF22FC61ECFD52"/>
    <w:rsid w:val="00251595"/>
    <w:pPr>
      <w:spacing w:after="180" w:line="240" w:lineRule="auto"/>
    </w:pPr>
    <w:rPr>
      <w:rFonts w:eastAsiaTheme="minorHAnsi"/>
      <w:color w:val="A6A6A6" w:themeColor="background1" w:themeShade="A6"/>
      <w:sz w:val="14"/>
    </w:rPr>
  </w:style>
  <w:style w:type="paragraph" w:customStyle="1" w:styleId="DE17D41320344EDC846AEC00BA8890F354">
    <w:name w:val="DE17D41320344EDC846AEC00BA8890F354"/>
    <w:rsid w:val="00251595"/>
    <w:pPr>
      <w:spacing w:after="180" w:line="240" w:lineRule="auto"/>
    </w:pPr>
    <w:rPr>
      <w:rFonts w:eastAsiaTheme="minorHAnsi"/>
      <w:color w:val="A6A6A6" w:themeColor="background1" w:themeShade="A6"/>
      <w:sz w:val="14"/>
    </w:rPr>
  </w:style>
  <w:style w:type="paragraph" w:customStyle="1" w:styleId="9228C7B51EFA46E79B84E5F51008095A10">
    <w:name w:val="9228C7B51EFA46E79B84E5F51008095A10"/>
    <w:rsid w:val="00251595"/>
    <w:pPr>
      <w:spacing w:after="0" w:line="240" w:lineRule="auto"/>
    </w:pPr>
    <w:rPr>
      <w:rFonts w:eastAsiaTheme="minorHAnsi"/>
      <w:i/>
      <w:color w:val="7F7F7F" w:themeColor="text1" w:themeTint="80"/>
      <w:sz w:val="16"/>
    </w:rPr>
  </w:style>
  <w:style w:type="paragraph" w:customStyle="1" w:styleId="B697395C2B164143909DDFDFAFD5204B11">
    <w:name w:val="B697395C2B164143909DDFDFAFD5204B11"/>
    <w:rsid w:val="00251595"/>
    <w:pPr>
      <w:spacing w:after="60" w:line="240" w:lineRule="auto"/>
    </w:pPr>
    <w:rPr>
      <w:rFonts w:eastAsiaTheme="minorHAnsi"/>
      <w:caps/>
      <w:color w:val="4F81BD" w:themeColor="accent1"/>
      <w:sz w:val="20"/>
    </w:rPr>
  </w:style>
  <w:style w:type="paragraph" w:customStyle="1" w:styleId="2D18659E10804AD38E56DB63ACE50E92106">
    <w:name w:val="2D18659E10804AD38E56DB63ACE50E92106"/>
    <w:rsid w:val="00251595"/>
    <w:pPr>
      <w:spacing w:after="60" w:line="240" w:lineRule="auto"/>
    </w:pPr>
    <w:rPr>
      <w:rFonts w:eastAsiaTheme="minorHAnsi"/>
      <w:caps/>
      <w:color w:val="4F81BD" w:themeColor="accent1"/>
      <w:sz w:val="20"/>
    </w:rPr>
  </w:style>
  <w:style w:type="paragraph" w:customStyle="1" w:styleId="01FB06FB61EE4055AFC56A9A4A20B17C113">
    <w:name w:val="01FB06FB61EE4055AFC56A9A4A20B17C11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3">
    <w:name w:val="3CA9253634FE45F49F86E2F79543D6B2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1">
    <w:name w:val="C0C3FE2DC44641138CF5158EFD2B7155101"/>
    <w:rsid w:val="00251595"/>
    <w:pPr>
      <w:spacing w:after="180" w:line="240" w:lineRule="auto"/>
    </w:pPr>
    <w:rPr>
      <w:rFonts w:eastAsiaTheme="minorHAnsi"/>
      <w:color w:val="262626" w:themeColor="text1" w:themeTint="D9"/>
      <w:sz w:val="16"/>
    </w:rPr>
  </w:style>
  <w:style w:type="paragraph" w:customStyle="1" w:styleId="9F3AAB161A224FA9B8D701F02F02AB62113">
    <w:name w:val="9F3AAB161A224FA9B8D701F02F02AB62113"/>
    <w:rsid w:val="00251595"/>
    <w:pPr>
      <w:spacing w:after="180" w:line="240" w:lineRule="auto"/>
    </w:pPr>
    <w:rPr>
      <w:rFonts w:eastAsiaTheme="minorHAnsi"/>
      <w:color w:val="A6A6A6" w:themeColor="background1" w:themeShade="A6"/>
      <w:sz w:val="14"/>
    </w:rPr>
  </w:style>
  <w:style w:type="paragraph" w:customStyle="1" w:styleId="5DF80ACE815641E18BEC96D7E137E69E113">
    <w:name w:val="5DF80ACE815641E18BEC96D7E137E69E113"/>
    <w:rsid w:val="00251595"/>
    <w:pPr>
      <w:spacing w:after="180" w:line="240" w:lineRule="auto"/>
    </w:pPr>
    <w:rPr>
      <w:rFonts w:eastAsiaTheme="minorHAnsi"/>
      <w:color w:val="A6A6A6" w:themeColor="background1" w:themeShade="A6"/>
      <w:sz w:val="14"/>
    </w:rPr>
  </w:style>
  <w:style w:type="paragraph" w:customStyle="1" w:styleId="4B82B13F1AC24F519C63398F6784211D113">
    <w:name w:val="4B82B13F1AC24F519C63398F6784211D113"/>
    <w:rsid w:val="00251595"/>
    <w:pPr>
      <w:spacing w:after="180" w:line="240" w:lineRule="auto"/>
    </w:pPr>
    <w:rPr>
      <w:rFonts w:eastAsiaTheme="minorHAnsi"/>
      <w:color w:val="262626" w:themeColor="text1" w:themeTint="D9"/>
      <w:sz w:val="18"/>
    </w:rPr>
  </w:style>
  <w:style w:type="paragraph" w:customStyle="1" w:styleId="383A9FC8C0AA4966B2A6D63953FC3BF9113">
    <w:name w:val="383A9FC8C0AA4966B2A6D63953FC3BF9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3">
    <w:name w:val="6E3002F3ED4A4B9AADE4EFDFA4F83F03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3">
    <w:name w:val="D48EF9471508485C8988715678FFA721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3">
    <w:name w:val="913AC87962B04E25A6706BCDAE95491E83"/>
    <w:rsid w:val="00251595"/>
    <w:pPr>
      <w:spacing w:after="180" w:line="240" w:lineRule="auto"/>
    </w:pPr>
    <w:rPr>
      <w:rFonts w:eastAsiaTheme="minorHAnsi"/>
      <w:color w:val="262626" w:themeColor="text1" w:themeTint="D9"/>
      <w:sz w:val="16"/>
    </w:rPr>
  </w:style>
  <w:style w:type="paragraph" w:customStyle="1" w:styleId="E2E7B8C58B8E45D3BA4C0DE921A42ADB113">
    <w:name w:val="E2E7B8C58B8E45D3BA4C0DE921A42ADB113"/>
    <w:rsid w:val="00251595"/>
    <w:pPr>
      <w:spacing w:after="180" w:line="240" w:lineRule="auto"/>
    </w:pPr>
    <w:rPr>
      <w:rFonts w:eastAsiaTheme="minorHAnsi"/>
      <w:color w:val="A6A6A6" w:themeColor="background1" w:themeShade="A6"/>
      <w:sz w:val="14"/>
    </w:rPr>
  </w:style>
  <w:style w:type="paragraph" w:customStyle="1" w:styleId="4650EB9EA7CC44868DBE6F600097EEF8113">
    <w:name w:val="4650EB9EA7CC44868DBE6F600097EEF8113"/>
    <w:rsid w:val="00251595"/>
    <w:pPr>
      <w:spacing w:after="180" w:line="240" w:lineRule="auto"/>
    </w:pPr>
    <w:rPr>
      <w:rFonts w:eastAsiaTheme="minorHAnsi"/>
      <w:color w:val="A6A6A6" w:themeColor="background1" w:themeShade="A6"/>
      <w:sz w:val="14"/>
    </w:rPr>
  </w:style>
  <w:style w:type="paragraph" w:customStyle="1" w:styleId="F0F6B4FD00D04503A4173AA599A0FCFB57">
    <w:name w:val="F0F6B4FD00D04503A4173AA599A0FCFB5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7">
    <w:name w:val="2D07AB3D48C544A7ABC34B8EA92D552757"/>
    <w:rsid w:val="00251595"/>
    <w:pPr>
      <w:spacing w:after="180" w:line="240" w:lineRule="auto"/>
    </w:pPr>
    <w:rPr>
      <w:rFonts w:eastAsiaTheme="minorHAnsi"/>
      <w:color w:val="262626" w:themeColor="text1" w:themeTint="D9"/>
      <w:sz w:val="16"/>
    </w:rPr>
  </w:style>
  <w:style w:type="paragraph" w:customStyle="1" w:styleId="66F33F01851B4AEAAFDCCF22FC61ECFD53">
    <w:name w:val="66F33F01851B4AEAAFDCCF22FC61ECFD53"/>
    <w:rsid w:val="00251595"/>
    <w:pPr>
      <w:spacing w:after="180" w:line="240" w:lineRule="auto"/>
    </w:pPr>
    <w:rPr>
      <w:rFonts w:eastAsiaTheme="minorHAnsi"/>
      <w:color w:val="A6A6A6" w:themeColor="background1" w:themeShade="A6"/>
      <w:sz w:val="14"/>
    </w:rPr>
  </w:style>
  <w:style w:type="paragraph" w:customStyle="1" w:styleId="DE17D41320344EDC846AEC00BA8890F355">
    <w:name w:val="DE17D41320344EDC846AEC00BA8890F355"/>
    <w:rsid w:val="00251595"/>
    <w:pPr>
      <w:spacing w:after="180" w:line="240" w:lineRule="auto"/>
    </w:pPr>
    <w:rPr>
      <w:rFonts w:eastAsiaTheme="minorHAnsi"/>
      <w:color w:val="A6A6A6" w:themeColor="background1" w:themeShade="A6"/>
      <w:sz w:val="14"/>
    </w:rPr>
  </w:style>
  <w:style w:type="paragraph" w:customStyle="1" w:styleId="9228C7B51EFA46E79B84E5F51008095A11">
    <w:name w:val="9228C7B51EFA46E79B84E5F51008095A11"/>
    <w:rsid w:val="00251595"/>
    <w:pPr>
      <w:spacing w:after="0" w:line="240" w:lineRule="auto"/>
    </w:pPr>
    <w:rPr>
      <w:rFonts w:eastAsiaTheme="minorHAnsi"/>
      <w:i/>
      <w:color w:val="7F7F7F" w:themeColor="text1" w:themeTint="80"/>
      <w:sz w:val="16"/>
    </w:rPr>
  </w:style>
  <w:style w:type="paragraph" w:customStyle="1" w:styleId="B697395C2B164143909DDFDFAFD5204B12">
    <w:name w:val="B697395C2B164143909DDFDFAFD5204B12"/>
    <w:rsid w:val="00251595"/>
    <w:pPr>
      <w:spacing w:after="60" w:line="240" w:lineRule="auto"/>
    </w:pPr>
    <w:rPr>
      <w:rFonts w:eastAsiaTheme="minorHAnsi"/>
      <w:caps/>
      <w:color w:val="4F81BD" w:themeColor="accent1"/>
      <w:sz w:val="20"/>
    </w:rPr>
  </w:style>
  <w:style w:type="paragraph" w:customStyle="1" w:styleId="2D18659E10804AD38E56DB63ACE50E92107">
    <w:name w:val="2D18659E10804AD38E56DB63ACE50E92107"/>
    <w:rsid w:val="00251595"/>
    <w:pPr>
      <w:spacing w:after="60" w:line="240" w:lineRule="auto"/>
    </w:pPr>
    <w:rPr>
      <w:rFonts w:eastAsiaTheme="minorHAnsi"/>
      <w:caps/>
      <w:color w:val="4F81BD" w:themeColor="accent1"/>
      <w:sz w:val="20"/>
    </w:rPr>
  </w:style>
  <w:style w:type="paragraph" w:customStyle="1" w:styleId="01FB06FB61EE4055AFC56A9A4A20B17C114">
    <w:name w:val="01FB06FB61EE4055AFC56A9A4A20B17C11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4">
    <w:name w:val="3CA9253634FE45F49F86E2F79543D6B2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2">
    <w:name w:val="C0C3FE2DC44641138CF5158EFD2B7155102"/>
    <w:rsid w:val="00251595"/>
    <w:pPr>
      <w:spacing w:after="180" w:line="240" w:lineRule="auto"/>
    </w:pPr>
    <w:rPr>
      <w:rFonts w:eastAsiaTheme="minorHAnsi"/>
      <w:color w:val="262626" w:themeColor="text1" w:themeTint="D9"/>
      <w:sz w:val="16"/>
    </w:rPr>
  </w:style>
  <w:style w:type="paragraph" w:customStyle="1" w:styleId="9F3AAB161A224FA9B8D701F02F02AB62114">
    <w:name w:val="9F3AAB161A224FA9B8D701F02F02AB62114"/>
    <w:rsid w:val="00251595"/>
    <w:pPr>
      <w:spacing w:after="180" w:line="240" w:lineRule="auto"/>
    </w:pPr>
    <w:rPr>
      <w:rFonts w:eastAsiaTheme="minorHAnsi"/>
      <w:color w:val="A6A6A6" w:themeColor="background1" w:themeShade="A6"/>
      <w:sz w:val="14"/>
    </w:rPr>
  </w:style>
  <w:style w:type="paragraph" w:customStyle="1" w:styleId="5DF80ACE815641E18BEC96D7E137E69E114">
    <w:name w:val="5DF80ACE815641E18BEC96D7E137E69E114"/>
    <w:rsid w:val="00251595"/>
    <w:pPr>
      <w:spacing w:after="180" w:line="240" w:lineRule="auto"/>
    </w:pPr>
    <w:rPr>
      <w:rFonts w:eastAsiaTheme="minorHAnsi"/>
      <w:color w:val="A6A6A6" w:themeColor="background1" w:themeShade="A6"/>
      <w:sz w:val="14"/>
    </w:rPr>
  </w:style>
  <w:style w:type="paragraph" w:customStyle="1" w:styleId="4B82B13F1AC24F519C63398F6784211D114">
    <w:name w:val="4B82B13F1AC24F519C63398F6784211D114"/>
    <w:rsid w:val="00251595"/>
    <w:pPr>
      <w:spacing w:after="180" w:line="240" w:lineRule="auto"/>
    </w:pPr>
    <w:rPr>
      <w:rFonts w:eastAsiaTheme="minorHAnsi"/>
      <w:color w:val="262626" w:themeColor="text1" w:themeTint="D9"/>
      <w:sz w:val="18"/>
    </w:rPr>
  </w:style>
  <w:style w:type="paragraph" w:customStyle="1" w:styleId="383A9FC8C0AA4966B2A6D63953FC3BF9114">
    <w:name w:val="383A9FC8C0AA4966B2A6D63953FC3BF9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4">
    <w:name w:val="6E3002F3ED4A4B9AADE4EFDFA4F83F03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4">
    <w:name w:val="D48EF9471508485C8988715678FFA721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4">
    <w:name w:val="913AC87962B04E25A6706BCDAE95491E84"/>
    <w:rsid w:val="00251595"/>
    <w:pPr>
      <w:spacing w:after="180" w:line="240" w:lineRule="auto"/>
    </w:pPr>
    <w:rPr>
      <w:rFonts w:eastAsiaTheme="minorHAnsi"/>
      <w:color w:val="262626" w:themeColor="text1" w:themeTint="D9"/>
      <w:sz w:val="16"/>
    </w:rPr>
  </w:style>
  <w:style w:type="paragraph" w:customStyle="1" w:styleId="E2E7B8C58B8E45D3BA4C0DE921A42ADB114">
    <w:name w:val="E2E7B8C58B8E45D3BA4C0DE921A42ADB114"/>
    <w:rsid w:val="00251595"/>
    <w:pPr>
      <w:spacing w:after="180" w:line="240" w:lineRule="auto"/>
    </w:pPr>
    <w:rPr>
      <w:rFonts w:eastAsiaTheme="minorHAnsi"/>
      <w:color w:val="A6A6A6" w:themeColor="background1" w:themeShade="A6"/>
      <w:sz w:val="14"/>
    </w:rPr>
  </w:style>
  <w:style w:type="paragraph" w:customStyle="1" w:styleId="4650EB9EA7CC44868DBE6F600097EEF8114">
    <w:name w:val="4650EB9EA7CC44868DBE6F600097EEF8114"/>
    <w:rsid w:val="00251595"/>
    <w:pPr>
      <w:spacing w:after="180" w:line="240" w:lineRule="auto"/>
    </w:pPr>
    <w:rPr>
      <w:rFonts w:eastAsiaTheme="minorHAnsi"/>
      <w:color w:val="A6A6A6" w:themeColor="background1" w:themeShade="A6"/>
      <w:sz w:val="14"/>
    </w:rPr>
  </w:style>
  <w:style w:type="paragraph" w:customStyle="1" w:styleId="F0F6B4FD00D04503A4173AA599A0FCFB58">
    <w:name w:val="F0F6B4FD00D04503A4173AA599A0FCFB5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8">
    <w:name w:val="2D07AB3D48C544A7ABC34B8EA92D552758"/>
    <w:rsid w:val="00251595"/>
    <w:pPr>
      <w:spacing w:after="180" w:line="240" w:lineRule="auto"/>
    </w:pPr>
    <w:rPr>
      <w:rFonts w:eastAsiaTheme="minorHAnsi"/>
      <w:color w:val="262626" w:themeColor="text1" w:themeTint="D9"/>
      <w:sz w:val="16"/>
    </w:rPr>
  </w:style>
  <w:style w:type="paragraph" w:customStyle="1" w:styleId="66F33F01851B4AEAAFDCCF22FC61ECFD54">
    <w:name w:val="66F33F01851B4AEAAFDCCF22FC61ECFD54"/>
    <w:rsid w:val="00251595"/>
    <w:pPr>
      <w:spacing w:after="180" w:line="240" w:lineRule="auto"/>
    </w:pPr>
    <w:rPr>
      <w:rFonts w:eastAsiaTheme="minorHAnsi"/>
      <w:color w:val="A6A6A6" w:themeColor="background1" w:themeShade="A6"/>
      <w:sz w:val="14"/>
    </w:rPr>
  </w:style>
  <w:style w:type="paragraph" w:customStyle="1" w:styleId="DE17D41320344EDC846AEC00BA8890F356">
    <w:name w:val="DE17D41320344EDC846AEC00BA8890F356"/>
    <w:rsid w:val="00251595"/>
    <w:pPr>
      <w:spacing w:after="180" w:line="240" w:lineRule="auto"/>
    </w:pPr>
    <w:rPr>
      <w:rFonts w:eastAsiaTheme="minorHAnsi"/>
      <w:color w:val="A6A6A6" w:themeColor="background1" w:themeShade="A6"/>
      <w:sz w:val="14"/>
    </w:rPr>
  </w:style>
  <w:style w:type="paragraph" w:customStyle="1" w:styleId="9228C7B51EFA46E79B84E5F51008095A12">
    <w:name w:val="9228C7B51EFA46E79B84E5F51008095A12"/>
    <w:rsid w:val="00251595"/>
    <w:pPr>
      <w:spacing w:after="0" w:line="240" w:lineRule="auto"/>
    </w:pPr>
    <w:rPr>
      <w:rFonts w:eastAsiaTheme="minorHAnsi"/>
      <w:i/>
      <w:color w:val="7F7F7F" w:themeColor="text1" w:themeTint="80"/>
      <w:sz w:val="16"/>
    </w:rPr>
  </w:style>
  <w:style w:type="paragraph" w:customStyle="1" w:styleId="B697395C2B164143909DDFDFAFD5204B13">
    <w:name w:val="B697395C2B164143909DDFDFAFD5204B13"/>
    <w:rsid w:val="00251595"/>
    <w:pPr>
      <w:spacing w:after="60" w:line="240" w:lineRule="auto"/>
    </w:pPr>
    <w:rPr>
      <w:rFonts w:eastAsiaTheme="minorHAnsi"/>
      <w:caps/>
      <w:color w:val="4F81BD" w:themeColor="accent1"/>
      <w:sz w:val="20"/>
    </w:rPr>
  </w:style>
  <w:style w:type="paragraph" w:customStyle="1" w:styleId="2D18659E10804AD38E56DB63ACE50E92108">
    <w:name w:val="2D18659E10804AD38E56DB63ACE50E92108"/>
    <w:rsid w:val="00251595"/>
    <w:pPr>
      <w:spacing w:after="60" w:line="240" w:lineRule="auto"/>
    </w:pPr>
    <w:rPr>
      <w:rFonts w:eastAsiaTheme="minorHAnsi"/>
      <w:caps/>
      <w:color w:val="4F81BD" w:themeColor="accent1"/>
      <w:sz w:val="20"/>
    </w:rPr>
  </w:style>
  <w:style w:type="paragraph" w:customStyle="1" w:styleId="01FB06FB61EE4055AFC56A9A4A20B17C115">
    <w:name w:val="01FB06FB61EE4055AFC56A9A4A20B17C11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5">
    <w:name w:val="3CA9253634FE45F49F86E2F79543D6B2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3">
    <w:name w:val="C0C3FE2DC44641138CF5158EFD2B7155103"/>
    <w:rsid w:val="00251595"/>
    <w:pPr>
      <w:spacing w:after="180" w:line="240" w:lineRule="auto"/>
    </w:pPr>
    <w:rPr>
      <w:rFonts w:eastAsiaTheme="minorHAnsi"/>
      <w:color w:val="262626" w:themeColor="text1" w:themeTint="D9"/>
      <w:sz w:val="16"/>
    </w:rPr>
  </w:style>
  <w:style w:type="paragraph" w:customStyle="1" w:styleId="9F3AAB161A224FA9B8D701F02F02AB62115">
    <w:name w:val="9F3AAB161A224FA9B8D701F02F02AB62115"/>
    <w:rsid w:val="00251595"/>
    <w:pPr>
      <w:spacing w:after="180" w:line="240" w:lineRule="auto"/>
    </w:pPr>
    <w:rPr>
      <w:rFonts w:eastAsiaTheme="minorHAnsi"/>
      <w:color w:val="A6A6A6" w:themeColor="background1" w:themeShade="A6"/>
      <w:sz w:val="14"/>
    </w:rPr>
  </w:style>
  <w:style w:type="paragraph" w:customStyle="1" w:styleId="5DF80ACE815641E18BEC96D7E137E69E115">
    <w:name w:val="5DF80ACE815641E18BEC96D7E137E69E115"/>
    <w:rsid w:val="00251595"/>
    <w:pPr>
      <w:spacing w:after="180" w:line="240" w:lineRule="auto"/>
    </w:pPr>
    <w:rPr>
      <w:rFonts w:eastAsiaTheme="minorHAnsi"/>
      <w:color w:val="A6A6A6" w:themeColor="background1" w:themeShade="A6"/>
      <w:sz w:val="14"/>
    </w:rPr>
  </w:style>
  <w:style w:type="paragraph" w:customStyle="1" w:styleId="4B82B13F1AC24F519C63398F6784211D115">
    <w:name w:val="4B82B13F1AC24F519C63398F6784211D115"/>
    <w:rsid w:val="00251595"/>
    <w:pPr>
      <w:spacing w:after="180" w:line="240" w:lineRule="auto"/>
    </w:pPr>
    <w:rPr>
      <w:rFonts w:eastAsiaTheme="minorHAnsi"/>
      <w:color w:val="262626" w:themeColor="text1" w:themeTint="D9"/>
      <w:sz w:val="18"/>
    </w:rPr>
  </w:style>
  <w:style w:type="paragraph" w:customStyle="1" w:styleId="383A9FC8C0AA4966B2A6D63953FC3BF9115">
    <w:name w:val="383A9FC8C0AA4966B2A6D63953FC3BF9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5">
    <w:name w:val="6E3002F3ED4A4B9AADE4EFDFA4F83F03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5">
    <w:name w:val="D48EF9471508485C8988715678FFA721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5">
    <w:name w:val="913AC87962B04E25A6706BCDAE95491E85"/>
    <w:rsid w:val="00251595"/>
    <w:pPr>
      <w:spacing w:after="180" w:line="240" w:lineRule="auto"/>
    </w:pPr>
    <w:rPr>
      <w:rFonts w:eastAsiaTheme="minorHAnsi"/>
      <w:color w:val="262626" w:themeColor="text1" w:themeTint="D9"/>
      <w:sz w:val="16"/>
    </w:rPr>
  </w:style>
  <w:style w:type="paragraph" w:customStyle="1" w:styleId="E2E7B8C58B8E45D3BA4C0DE921A42ADB115">
    <w:name w:val="E2E7B8C58B8E45D3BA4C0DE921A42ADB115"/>
    <w:rsid w:val="00251595"/>
    <w:pPr>
      <w:spacing w:after="180" w:line="240" w:lineRule="auto"/>
    </w:pPr>
    <w:rPr>
      <w:rFonts w:eastAsiaTheme="minorHAnsi"/>
      <w:color w:val="A6A6A6" w:themeColor="background1" w:themeShade="A6"/>
      <w:sz w:val="14"/>
    </w:rPr>
  </w:style>
  <w:style w:type="paragraph" w:customStyle="1" w:styleId="4650EB9EA7CC44868DBE6F600097EEF8115">
    <w:name w:val="4650EB9EA7CC44868DBE6F600097EEF8115"/>
    <w:rsid w:val="00251595"/>
    <w:pPr>
      <w:spacing w:after="180" w:line="240" w:lineRule="auto"/>
    </w:pPr>
    <w:rPr>
      <w:rFonts w:eastAsiaTheme="minorHAnsi"/>
      <w:color w:val="A6A6A6" w:themeColor="background1" w:themeShade="A6"/>
      <w:sz w:val="14"/>
    </w:rPr>
  </w:style>
  <w:style w:type="paragraph" w:customStyle="1" w:styleId="F0F6B4FD00D04503A4173AA599A0FCFB59">
    <w:name w:val="F0F6B4FD00D04503A4173AA599A0FCFB5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9">
    <w:name w:val="2D07AB3D48C544A7ABC34B8EA92D552759"/>
    <w:rsid w:val="00251595"/>
    <w:pPr>
      <w:spacing w:after="180" w:line="240" w:lineRule="auto"/>
    </w:pPr>
    <w:rPr>
      <w:rFonts w:eastAsiaTheme="minorHAnsi"/>
      <w:color w:val="262626" w:themeColor="text1" w:themeTint="D9"/>
      <w:sz w:val="16"/>
    </w:rPr>
  </w:style>
  <w:style w:type="paragraph" w:customStyle="1" w:styleId="66F33F01851B4AEAAFDCCF22FC61ECFD55">
    <w:name w:val="66F33F01851B4AEAAFDCCF22FC61ECFD55"/>
    <w:rsid w:val="00251595"/>
    <w:pPr>
      <w:spacing w:after="180" w:line="240" w:lineRule="auto"/>
    </w:pPr>
    <w:rPr>
      <w:rFonts w:eastAsiaTheme="minorHAnsi"/>
      <w:color w:val="A6A6A6" w:themeColor="background1" w:themeShade="A6"/>
      <w:sz w:val="14"/>
    </w:rPr>
  </w:style>
  <w:style w:type="paragraph" w:customStyle="1" w:styleId="DE17D41320344EDC846AEC00BA8890F357">
    <w:name w:val="DE17D41320344EDC846AEC00BA8890F357"/>
    <w:rsid w:val="00251595"/>
    <w:pPr>
      <w:spacing w:after="180" w:line="240" w:lineRule="auto"/>
    </w:pPr>
    <w:rPr>
      <w:rFonts w:eastAsiaTheme="minorHAnsi"/>
      <w:color w:val="A6A6A6" w:themeColor="background1" w:themeShade="A6"/>
      <w:sz w:val="14"/>
    </w:rPr>
  </w:style>
  <w:style w:type="paragraph" w:customStyle="1" w:styleId="9228C7B51EFA46E79B84E5F51008095A13">
    <w:name w:val="9228C7B51EFA46E79B84E5F51008095A13"/>
    <w:rsid w:val="00251595"/>
    <w:pPr>
      <w:spacing w:after="0" w:line="240" w:lineRule="auto"/>
    </w:pPr>
    <w:rPr>
      <w:rFonts w:eastAsiaTheme="minorHAnsi"/>
      <w:i/>
      <w:color w:val="7F7F7F" w:themeColor="text1" w:themeTint="80"/>
      <w:sz w:val="16"/>
    </w:rPr>
  </w:style>
  <w:style w:type="paragraph" w:customStyle="1" w:styleId="B697395C2B164143909DDFDFAFD5204B14">
    <w:name w:val="B697395C2B164143909DDFDFAFD5204B14"/>
    <w:rsid w:val="00251595"/>
    <w:pPr>
      <w:spacing w:after="60" w:line="240" w:lineRule="auto"/>
    </w:pPr>
    <w:rPr>
      <w:rFonts w:eastAsiaTheme="minorHAnsi"/>
      <w:caps/>
      <w:color w:val="4F81BD" w:themeColor="accent1"/>
      <w:sz w:val="20"/>
    </w:rPr>
  </w:style>
  <w:style w:type="paragraph" w:customStyle="1" w:styleId="2D18659E10804AD38E56DB63ACE50E92109">
    <w:name w:val="2D18659E10804AD38E56DB63ACE50E92109"/>
    <w:rsid w:val="00251595"/>
    <w:pPr>
      <w:spacing w:after="60" w:line="240" w:lineRule="auto"/>
    </w:pPr>
    <w:rPr>
      <w:rFonts w:eastAsiaTheme="minorHAnsi"/>
      <w:caps/>
      <w:color w:val="4F81BD" w:themeColor="accent1"/>
      <w:sz w:val="20"/>
    </w:rPr>
  </w:style>
  <w:style w:type="paragraph" w:customStyle="1" w:styleId="01FB06FB61EE4055AFC56A9A4A20B17C116">
    <w:name w:val="01FB06FB61EE4055AFC56A9A4A20B17C11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6">
    <w:name w:val="3CA9253634FE45F49F86E2F79543D6B2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4">
    <w:name w:val="C0C3FE2DC44641138CF5158EFD2B7155104"/>
    <w:rsid w:val="00251595"/>
    <w:pPr>
      <w:spacing w:after="180" w:line="240" w:lineRule="auto"/>
    </w:pPr>
    <w:rPr>
      <w:rFonts w:eastAsiaTheme="minorHAnsi"/>
      <w:color w:val="262626" w:themeColor="text1" w:themeTint="D9"/>
      <w:sz w:val="16"/>
    </w:rPr>
  </w:style>
  <w:style w:type="paragraph" w:customStyle="1" w:styleId="9F3AAB161A224FA9B8D701F02F02AB62116">
    <w:name w:val="9F3AAB161A224FA9B8D701F02F02AB62116"/>
    <w:rsid w:val="00251595"/>
    <w:pPr>
      <w:spacing w:after="180" w:line="240" w:lineRule="auto"/>
    </w:pPr>
    <w:rPr>
      <w:rFonts w:eastAsiaTheme="minorHAnsi"/>
      <w:color w:val="A6A6A6" w:themeColor="background1" w:themeShade="A6"/>
      <w:sz w:val="14"/>
    </w:rPr>
  </w:style>
  <w:style w:type="paragraph" w:customStyle="1" w:styleId="5DF80ACE815641E18BEC96D7E137E69E116">
    <w:name w:val="5DF80ACE815641E18BEC96D7E137E69E116"/>
    <w:rsid w:val="00251595"/>
    <w:pPr>
      <w:spacing w:after="180" w:line="240" w:lineRule="auto"/>
    </w:pPr>
    <w:rPr>
      <w:rFonts w:eastAsiaTheme="minorHAnsi"/>
      <w:color w:val="A6A6A6" w:themeColor="background1" w:themeShade="A6"/>
      <w:sz w:val="14"/>
    </w:rPr>
  </w:style>
  <w:style w:type="paragraph" w:customStyle="1" w:styleId="4B82B13F1AC24F519C63398F6784211D116">
    <w:name w:val="4B82B13F1AC24F519C63398F6784211D116"/>
    <w:rsid w:val="00251595"/>
    <w:pPr>
      <w:spacing w:after="180" w:line="240" w:lineRule="auto"/>
    </w:pPr>
    <w:rPr>
      <w:rFonts w:eastAsiaTheme="minorHAnsi"/>
      <w:color w:val="262626" w:themeColor="text1" w:themeTint="D9"/>
      <w:sz w:val="18"/>
    </w:rPr>
  </w:style>
  <w:style w:type="paragraph" w:customStyle="1" w:styleId="383A9FC8C0AA4966B2A6D63953FC3BF9116">
    <w:name w:val="383A9FC8C0AA4966B2A6D63953FC3BF9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6">
    <w:name w:val="6E3002F3ED4A4B9AADE4EFDFA4F83F03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6">
    <w:name w:val="D48EF9471508485C8988715678FFA721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6">
    <w:name w:val="913AC87962B04E25A6706BCDAE95491E86"/>
    <w:rsid w:val="00251595"/>
    <w:pPr>
      <w:spacing w:after="180" w:line="240" w:lineRule="auto"/>
    </w:pPr>
    <w:rPr>
      <w:rFonts w:eastAsiaTheme="minorHAnsi"/>
      <w:color w:val="262626" w:themeColor="text1" w:themeTint="D9"/>
      <w:sz w:val="16"/>
    </w:rPr>
  </w:style>
  <w:style w:type="paragraph" w:customStyle="1" w:styleId="E2E7B8C58B8E45D3BA4C0DE921A42ADB116">
    <w:name w:val="E2E7B8C58B8E45D3BA4C0DE921A42ADB116"/>
    <w:rsid w:val="00251595"/>
    <w:pPr>
      <w:spacing w:after="180" w:line="240" w:lineRule="auto"/>
    </w:pPr>
    <w:rPr>
      <w:rFonts w:eastAsiaTheme="minorHAnsi"/>
      <w:color w:val="A6A6A6" w:themeColor="background1" w:themeShade="A6"/>
      <w:sz w:val="14"/>
    </w:rPr>
  </w:style>
  <w:style w:type="paragraph" w:customStyle="1" w:styleId="4650EB9EA7CC44868DBE6F600097EEF8116">
    <w:name w:val="4650EB9EA7CC44868DBE6F600097EEF8116"/>
    <w:rsid w:val="00251595"/>
    <w:pPr>
      <w:spacing w:after="180" w:line="240" w:lineRule="auto"/>
    </w:pPr>
    <w:rPr>
      <w:rFonts w:eastAsiaTheme="minorHAnsi"/>
      <w:color w:val="A6A6A6" w:themeColor="background1" w:themeShade="A6"/>
      <w:sz w:val="14"/>
    </w:rPr>
  </w:style>
  <w:style w:type="paragraph" w:customStyle="1" w:styleId="F0F6B4FD00D04503A4173AA599A0FCFB60">
    <w:name w:val="F0F6B4FD00D04503A4173AA599A0FCFB6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0">
    <w:name w:val="2D07AB3D48C544A7ABC34B8EA92D552760"/>
    <w:rsid w:val="00251595"/>
    <w:pPr>
      <w:spacing w:after="180" w:line="240" w:lineRule="auto"/>
    </w:pPr>
    <w:rPr>
      <w:rFonts w:eastAsiaTheme="minorHAnsi"/>
      <w:color w:val="262626" w:themeColor="text1" w:themeTint="D9"/>
      <w:sz w:val="16"/>
    </w:rPr>
  </w:style>
  <w:style w:type="paragraph" w:customStyle="1" w:styleId="66F33F01851B4AEAAFDCCF22FC61ECFD56">
    <w:name w:val="66F33F01851B4AEAAFDCCF22FC61ECFD56"/>
    <w:rsid w:val="00251595"/>
    <w:pPr>
      <w:spacing w:after="180" w:line="240" w:lineRule="auto"/>
    </w:pPr>
    <w:rPr>
      <w:rFonts w:eastAsiaTheme="minorHAnsi"/>
      <w:color w:val="A6A6A6" w:themeColor="background1" w:themeShade="A6"/>
      <w:sz w:val="14"/>
    </w:rPr>
  </w:style>
  <w:style w:type="paragraph" w:customStyle="1" w:styleId="DE17D41320344EDC846AEC00BA8890F358">
    <w:name w:val="DE17D41320344EDC846AEC00BA8890F358"/>
    <w:rsid w:val="00251595"/>
    <w:pPr>
      <w:spacing w:after="180" w:line="240" w:lineRule="auto"/>
    </w:pPr>
    <w:rPr>
      <w:rFonts w:eastAsiaTheme="minorHAnsi"/>
      <w:color w:val="A6A6A6" w:themeColor="background1" w:themeShade="A6"/>
      <w:sz w:val="14"/>
    </w:rPr>
  </w:style>
  <w:style w:type="paragraph" w:customStyle="1" w:styleId="9228C7B51EFA46E79B84E5F51008095A14">
    <w:name w:val="9228C7B51EFA46E79B84E5F51008095A14"/>
    <w:rsid w:val="00251595"/>
    <w:pPr>
      <w:spacing w:after="0" w:line="240" w:lineRule="auto"/>
    </w:pPr>
    <w:rPr>
      <w:rFonts w:eastAsiaTheme="minorHAnsi"/>
      <w:i/>
      <w:color w:val="7F7F7F" w:themeColor="text1" w:themeTint="80"/>
      <w:sz w:val="16"/>
    </w:rPr>
  </w:style>
  <w:style w:type="paragraph" w:customStyle="1" w:styleId="B697395C2B164143909DDFDFAFD5204B15">
    <w:name w:val="B697395C2B164143909DDFDFAFD5204B15"/>
    <w:rsid w:val="00251595"/>
    <w:pPr>
      <w:spacing w:after="60" w:line="240" w:lineRule="auto"/>
    </w:pPr>
    <w:rPr>
      <w:rFonts w:eastAsiaTheme="minorHAnsi"/>
      <w:caps/>
      <w:color w:val="4F81BD" w:themeColor="accent1"/>
      <w:sz w:val="20"/>
    </w:rPr>
  </w:style>
  <w:style w:type="paragraph" w:customStyle="1" w:styleId="2D18659E10804AD38E56DB63ACE50E92110">
    <w:name w:val="2D18659E10804AD38E56DB63ACE50E92110"/>
    <w:rsid w:val="00251595"/>
    <w:pPr>
      <w:spacing w:after="60" w:line="240" w:lineRule="auto"/>
    </w:pPr>
    <w:rPr>
      <w:rFonts w:eastAsiaTheme="minorHAnsi"/>
      <w:caps/>
      <w:color w:val="4F81BD" w:themeColor="accent1"/>
      <w:sz w:val="20"/>
    </w:rPr>
  </w:style>
  <w:style w:type="paragraph" w:customStyle="1" w:styleId="01FB06FB61EE4055AFC56A9A4A20B17C117">
    <w:name w:val="01FB06FB61EE4055AFC56A9A4A20B17C11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7">
    <w:name w:val="3CA9253634FE45F49F86E2F79543D6B2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5">
    <w:name w:val="C0C3FE2DC44641138CF5158EFD2B7155105"/>
    <w:rsid w:val="00251595"/>
    <w:pPr>
      <w:spacing w:after="180" w:line="240" w:lineRule="auto"/>
    </w:pPr>
    <w:rPr>
      <w:rFonts w:eastAsiaTheme="minorHAnsi"/>
      <w:color w:val="262626" w:themeColor="text1" w:themeTint="D9"/>
      <w:sz w:val="16"/>
    </w:rPr>
  </w:style>
  <w:style w:type="paragraph" w:customStyle="1" w:styleId="9F3AAB161A224FA9B8D701F02F02AB62117">
    <w:name w:val="9F3AAB161A224FA9B8D701F02F02AB62117"/>
    <w:rsid w:val="00251595"/>
    <w:pPr>
      <w:spacing w:after="180" w:line="240" w:lineRule="auto"/>
    </w:pPr>
    <w:rPr>
      <w:rFonts w:eastAsiaTheme="minorHAnsi"/>
      <w:color w:val="A6A6A6" w:themeColor="background1" w:themeShade="A6"/>
      <w:sz w:val="14"/>
    </w:rPr>
  </w:style>
  <w:style w:type="paragraph" w:customStyle="1" w:styleId="5DF80ACE815641E18BEC96D7E137E69E117">
    <w:name w:val="5DF80ACE815641E18BEC96D7E137E69E117"/>
    <w:rsid w:val="00251595"/>
    <w:pPr>
      <w:spacing w:after="180" w:line="240" w:lineRule="auto"/>
    </w:pPr>
    <w:rPr>
      <w:rFonts w:eastAsiaTheme="minorHAnsi"/>
      <w:color w:val="A6A6A6" w:themeColor="background1" w:themeShade="A6"/>
      <w:sz w:val="14"/>
    </w:rPr>
  </w:style>
  <w:style w:type="paragraph" w:customStyle="1" w:styleId="4B82B13F1AC24F519C63398F6784211D117">
    <w:name w:val="4B82B13F1AC24F519C63398F6784211D117"/>
    <w:rsid w:val="00251595"/>
    <w:pPr>
      <w:spacing w:after="180" w:line="240" w:lineRule="auto"/>
    </w:pPr>
    <w:rPr>
      <w:rFonts w:eastAsiaTheme="minorHAnsi"/>
      <w:color w:val="262626" w:themeColor="text1" w:themeTint="D9"/>
      <w:sz w:val="18"/>
    </w:rPr>
  </w:style>
  <w:style w:type="paragraph" w:customStyle="1" w:styleId="383A9FC8C0AA4966B2A6D63953FC3BF9117">
    <w:name w:val="383A9FC8C0AA4966B2A6D63953FC3BF9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7">
    <w:name w:val="6E3002F3ED4A4B9AADE4EFDFA4F83F03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7">
    <w:name w:val="D48EF9471508485C8988715678FFA721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7">
    <w:name w:val="913AC87962B04E25A6706BCDAE95491E87"/>
    <w:rsid w:val="00251595"/>
    <w:pPr>
      <w:spacing w:after="180" w:line="240" w:lineRule="auto"/>
    </w:pPr>
    <w:rPr>
      <w:rFonts w:eastAsiaTheme="minorHAnsi"/>
      <w:color w:val="262626" w:themeColor="text1" w:themeTint="D9"/>
      <w:sz w:val="16"/>
    </w:rPr>
  </w:style>
  <w:style w:type="paragraph" w:customStyle="1" w:styleId="E2E7B8C58B8E45D3BA4C0DE921A42ADB117">
    <w:name w:val="E2E7B8C58B8E45D3BA4C0DE921A42ADB117"/>
    <w:rsid w:val="00251595"/>
    <w:pPr>
      <w:spacing w:after="180" w:line="240" w:lineRule="auto"/>
    </w:pPr>
    <w:rPr>
      <w:rFonts w:eastAsiaTheme="minorHAnsi"/>
      <w:color w:val="A6A6A6" w:themeColor="background1" w:themeShade="A6"/>
      <w:sz w:val="14"/>
    </w:rPr>
  </w:style>
  <w:style w:type="paragraph" w:customStyle="1" w:styleId="4650EB9EA7CC44868DBE6F600097EEF8117">
    <w:name w:val="4650EB9EA7CC44868DBE6F600097EEF8117"/>
    <w:rsid w:val="00251595"/>
    <w:pPr>
      <w:spacing w:after="180" w:line="240" w:lineRule="auto"/>
    </w:pPr>
    <w:rPr>
      <w:rFonts w:eastAsiaTheme="minorHAnsi"/>
      <w:color w:val="A6A6A6" w:themeColor="background1" w:themeShade="A6"/>
      <w:sz w:val="14"/>
    </w:rPr>
  </w:style>
  <w:style w:type="paragraph" w:customStyle="1" w:styleId="F0F6B4FD00D04503A4173AA599A0FCFB61">
    <w:name w:val="F0F6B4FD00D04503A4173AA599A0FCFB6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1">
    <w:name w:val="2D07AB3D48C544A7ABC34B8EA92D552761"/>
    <w:rsid w:val="00251595"/>
    <w:pPr>
      <w:spacing w:after="180" w:line="240" w:lineRule="auto"/>
    </w:pPr>
    <w:rPr>
      <w:rFonts w:eastAsiaTheme="minorHAnsi"/>
      <w:color w:val="262626" w:themeColor="text1" w:themeTint="D9"/>
      <w:sz w:val="16"/>
    </w:rPr>
  </w:style>
  <w:style w:type="paragraph" w:customStyle="1" w:styleId="66F33F01851B4AEAAFDCCF22FC61ECFD57">
    <w:name w:val="66F33F01851B4AEAAFDCCF22FC61ECFD57"/>
    <w:rsid w:val="00251595"/>
    <w:pPr>
      <w:spacing w:after="180" w:line="240" w:lineRule="auto"/>
    </w:pPr>
    <w:rPr>
      <w:rFonts w:eastAsiaTheme="minorHAnsi"/>
      <w:color w:val="A6A6A6" w:themeColor="background1" w:themeShade="A6"/>
      <w:sz w:val="14"/>
    </w:rPr>
  </w:style>
  <w:style w:type="paragraph" w:customStyle="1" w:styleId="DE17D41320344EDC846AEC00BA8890F359">
    <w:name w:val="DE17D41320344EDC846AEC00BA8890F359"/>
    <w:rsid w:val="00251595"/>
    <w:pPr>
      <w:spacing w:after="180" w:line="240" w:lineRule="auto"/>
    </w:pPr>
    <w:rPr>
      <w:rFonts w:eastAsiaTheme="minorHAnsi"/>
      <w:color w:val="A6A6A6" w:themeColor="background1" w:themeShade="A6"/>
      <w:sz w:val="14"/>
    </w:rPr>
  </w:style>
  <w:style w:type="paragraph" w:customStyle="1" w:styleId="9228C7B51EFA46E79B84E5F51008095A15">
    <w:name w:val="9228C7B51EFA46E79B84E5F51008095A15"/>
    <w:rsid w:val="00251595"/>
    <w:pPr>
      <w:spacing w:after="0" w:line="240" w:lineRule="auto"/>
    </w:pPr>
    <w:rPr>
      <w:rFonts w:eastAsiaTheme="minorHAnsi"/>
      <w:i/>
      <w:color w:val="7F7F7F" w:themeColor="text1" w:themeTint="80"/>
      <w:sz w:val="16"/>
    </w:rPr>
  </w:style>
  <w:style w:type="paragraph" w:customStyle="1" w:styleId="B697395C2B164143909DDFDFAFD5204B16">
    <w:name w:val="B697395C2B164143909DDFDFAFD5204B16"/>
    <w:rsid w:val="00251595"/>
    <w:pPr>
      <w:spacing w:after="60" w:line="240" w:lineRule="auto"/>
    </w:pPr>
    <w:rPr>
      <w:rFonts w:eastAsiaTheme="minorHAnsi"/>
      <w:caps/>
      <w:color w:val="4F81BD" w:themeColor="accent1"/>
      <w:sz w:val="20"/>
    </w:rPr>
  </w:style>
  <w:style w:type="paragraph" w:customStyle="1" w:styleId="2D18659E10804AD38E56DB63ACE50E92111">
    <w:name w:val="2D18659E10804AD38E56DB63ACE50E92111"/>
    <w:rsid w:val="00251595"/>
    <w:pPr>
      <w:spacing w:after="60" w:line="240" w:lineRule="auto"/>
    </w:pPr>
    <w:rPr>
      <w:rFonts w:eastAsiaTheme="minorHAnsi"/>
      <w:caps/>
      <w:color w:val="4F81BD" w:themeColor="accent1"/>
      <w:sz w:val="20"/>
    </w:rPr>
  </w:style>
  <w:style w:type="paragraph" w:customStyle="1" w:styleId="01FB06FB61EE4055AFC56A9A4A20B17C118">
    <w:name w:val="01FB06FB61EE4055AFC56A9A4A20B17C11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8">
    <w:name w:val="3CA9253634FE45F49F86E2F79543D6B2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6">
    <w:name w:val="C0C3FE2DC44641138CF5158EFD2B7155106"/>
    <w:rsid w:val="00251595"/>
    <w:pPr>
      <w:spacing w:after="180" w:line="240" w:lineRule="auto"/>
    </w:pPr>
    <w:rPr>
      <w:rFonts w:eastAsiaTheme="minorHAnsi"/>
      <w:color w:val="262626" w:themeColor="text1" w:themeTint="D9"/>
      <w:sz w:val="16"/>
    </w:rPr>
  </w:style>
  <w:style w:type="paragraph" w:customStyle="1" w:styleId="9F3AAB161A224FA9B8D701F02F02AB62118">
    <w:name w:val="9F3AAB161A224FA9B8D701F02F02AB62118"/>
    <w:rsid w:val="00251595"/>
    <w:pPr>
      <w:spacing w:after="180" w:line="240" w:lineRule="auto"/>
    </w:pPr>
    <w:rPr>
      <w:rFonts w:eastAsiaTheme="minorHAnsi"/>
      <w:color w:val="A6A6A6" w:themeColor="background1" w:themeShade="A6"/>
      <w:sz w:val="14"/>
    </w:rPr>
  </w:style>
  <w:style w:type="paragraph" w:customStyle="1" w:styleId="5DF80ACE815641E18BEC96D7E137E69E118">
    <w:name w:val="5DF80ACE815641E18BEC96D7E137E69E118"/>
    <w:rsid w:val="00251595"/>
    <w:pPr>
      <w:spacing w:after="180" w:line="240" w:lineRule="auto"/>
    </w:pPr>
    <w:rPr>
      <w:rFonts w:eastAsiaTheme="minorHAnsi"/>
      <w:color w:val="A6A6A6" w:themeColor="background1" w:themeShade="A6"/>
      <w:sz w:val="14"/>
    </w:rPr>
  </w:style>
  <w:style w:type="paragraph" w:customStyle="1" w:styleId="4B82B13F1AC24F519C63398F6784211D118">
    <w:name w:val="4B82B13F1AC24F519C63398F6784211D118"/>
    <w:rsid w:val="00251595"/>
    <w:pPr>
      <w:spacing w:after="180" w:line="240" w:lineRule="auto"/>
    </w:pPr>
    <w:rPr>
      <w:rFonts w:eastAsiaTheme="minorHAnsi"/>
      <w:color w:val="262626" w:themeColor="text1" w:themeTint="D9"/>
      <w:sz w:val="18"/>
    </w:rPr>
  </w:style>
  <w:style w:type="paragraph" w:customStyle="1" w:styleId="383A9FC8C0AA4966B2A6D63953FC3BF9118">
    <w:name w:val="383A9FC8C0AA4966B2A6D63953FC3BF9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8">
    <w:name w:val="6E3002F3ED4A4B9AADE4EFDFA4F83F03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8">
    <w:name w:val="D48EF9471508485C8988715678FFA721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8">
    <w:name w:val="913AC87962B04E25A6706BCDAE95491E88"/>
    <w:rsid w:val="00251595"/>
    <w:pPr>
      <w:spacing w:after="180" w:line="240" w:lineRule="auto"/>
    </w:pPr>
    <w:rPr>
      <w:rFonts w:eastAsiaTheme="minorHAnsi"/>
      <w:color w:val="262626" w:themeColor="text1" w:themeTint="D9"/>
      <w:sz w:val="16"/>
    </w:rPr>
  </w:style>
  <w:style w:type="paragraph" w:customStyle="1" w:styleId="E2E7B8C58B8E45D3BA4C0DE921A42ADB118">
    <w:name w:val="E2E7B8C58B8E45D3BA4C0DE921A42ADB118"/>
    <w:rsid w:val="00251595"/>
    <w:pPr>
      <w:spacing w:after="180" w:line="240" w:lineRule="auto"/>
    </w:pPr>
    <w:rPr>
      <w:rFonts w:eastAsiaTheme="minorHAnsi"/>
      <w:color w:val="A6A6A6" w:themeColor="background1" w:themeShade="A6"/>
      <w:sz w:val="14"/>
    </w:rPr>
  </w:style>
  <w:style w:type="paragraph" w:customStyle="1" w:styleId="4650EB9EA7CC44868DBE6F600097EEF8118">
    <w:name w:val="4650EB9EA7CC44868DBE6F600097EEF8118"/>
    <w:rsid w:val="00251595"/>
    <w:pPr>
      <w:spacing w:after="180" w:line="240" w:lineRule="auto"/>
    </w:pPr>
    <w:rPr>
      <w:rFonts w:eastAsiaTheme="minorHAnsi"/>
      <w:color w:val="A6A6A6" w:themeColor="background1" w:themeShade="A6"/>
      <w:sz w:val="14"/>
    </w:rPr>
  </w:style>
  <w:style w:type="paragraph" w:customStyle="1" w:styleId="F0F6B4FD00D04503A4173AA599A0FCFB62">
    <w:name w:val="F0F6B4FD00D04503A4173AA599A0FCFB6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2">
    <w:name w:val="2D07AB3D48C544A7ABC34B8EA92D552762"/>
    <w:rsid w:val="00251595"/>
    <w:pPr>
      <w:spacing w:after="180" w:line="240" w:lineRule="auto"/>
    </w:pPr>
    <w:rPr>
      <w:rFonts w:eastAsiaTheme="minorHAnsi"/>
      <w:color w:val="262626" w:themeColor="text1" w:themeTint="D9"/>
      <w:sz w:val="16"/>
    </w:rPr>
  </w:style>
  <w:style w:type="paragraph" w:customStyle="1" w:styleId="66F33F01851B4AEAAFDCCF22FC61ECFD58">
    <w:name w:val="66F33F01851B4AEAAFDCCF22FC61ECFD58"/>
    <w:rsid w:val="00251595"/>
    <w:pPr>
      <w:spacing w:after="180" w:line="240" w:lineRule="auto"/>
    </w:pPr>
    <w:rPr>
      <w:rFonts w:eastAsiaTheme="minorHAnsi"/>
      <w:color w:val="A6A6A6" w:themeColor="background1" w:themeShade="A6"/>
      <w:sz w:val="14"/>
    </w:rPr>
  </w:style>
  <w:style w:type="paragraph" w:customStyle="1" w:styleId="DE17D41320344EDC846AEC00BA8890F360">
    <w:name w:val="DE17D41320344EDC846AEC00BA8890F360"/>
    <w:rsid w:val="00251595"/>
    <w:pPr>
      <w:spacing w:after="180" w:line="240" w:lineRule="auto"/>
    </w:pPr>
    <w:rPr>
      <w:rFonts w:eastAsiaTheme="minorHAnsi"/>
      <w:color w:val="A6A6A6" w:themeColor="background1" w:themeShade="A6"/>
      <w:sz w:val="14"/>
    </w:rPr>
  </w:style>
  <w:style w:type="paragraph" w:customStyle="1" w:styleId="9228C7B51EFA46E79B84E5F51008095A16">
    <w:name w:val="9228C7B51EFA46E79B84E5F51008095A16"/>
    <w:rsid w:val="00251595"/>
    <w:pPr>
      <w:spacing w:after="0" w:line="240" w:lineRule="auto"/>
    </w:pPr>
    <w:rPr>
      <w:rFonts w:eastAsiaTheme="minorHAnsi"/>
      <w:i/>
      <w:color w:val="7F7F7F" w:themeColor="text1" w:themeTint="80"/>
      <w:sz w:val="16"/>
    </w:rPr>
  </w:style>
  <w:style w:type="paragraph" w:customStyle="1" w:styleId="B697395C2B164143909DDFDFAFD5204B17">
    <w:name w:val="B697395C2B164143909DDFDFAFD5204B17"/>
    <w:rsid w:val="00251595"/>
    <w:pPr>
      <w:spacing w:after="60" w:line="240" w:lineRule="auto"/>
    </w:pPr>
    <w:rPr>
      <w:rFonts w:eastAsiaTheme="minorHAnsi"/>
      <w:caps/>
      <w:color w:val="4F81BD" w:themeColor="accent1"/>
      <w:sz w:val="20"/>
    </w:rPr>
  </w:style>
  <w:style w:type="paragraph" w:customStyle="1" w:styleId="2D18659E10804AD38E56DB63ACE50E92112">
    <w:name w:val="2D18659E10804AD38E56DB63ACE50E92112"/>
    <w:rsid w:val="00251595"/>
    <w:pPr>
      <w:spacing w:after="60" w:line="240" w:lineRule="auto"/>
    </w:pPr>
    <w:rPr>
      <w:rFonts w:eastAsiaTheme="minorHAnsi"/>
      <w:caps/>
      <w:color w:val="4F81BD" w:themeColor="accent1"/>
      <w:sz w:val="20"/>
    </w:rPr>
  </w:style>
  <w:style w:type="paragraph" w:customStyle="1" w:styleId="01FB06FB61EE4055AFC56A9A4A20B17C119">
    <w:name w:val="01FB06FB61EE4055AFC56A9A4A20B17C11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9">
    <w:name w:val="3CA9253634FE45F49F86E2F79543D6B2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7">
    <w:name w:val="C0C3FE2DC44641138CF5158EFD2B7155107"/>
    <w:rsid w:val="00251595"/>
    <w:pPr>
      <w:spacing w:after="180" w:line="240" w:lineRule="auto"/>
    </w:pPr>
    <w:rPr>
      <w:rFonts w:eastAsiaTheme="minorHAnsi"/>
      <w:color w:val="262626" w:themeColor="text1" w:themeTint="D9"/>
      <w:sz w:val="16"/>
    </w:rPr>
  </w:style>
  <w:style w:type="paragraph" w:customStyle="1" w:styleId="9F3AAB161A224FA9B8D701F02F02AB62119">
    <w:name w:val="9F3AAB161A224FA9B8D701F02F02AB62119"/>
    <w:rsid w:val="00251595"/>
    <w:pPr>
      <w:spacing w:after="180" w:line="240" w:lineRule="auto"/>
    </w:pPr>
    <w:rPr>
      <w:rFonts w:eastAsiaTheme="minorHAnsi"/>
      <w:color w:val="A6A6A6" w:themeColor="background1" w:themeShade="A6"/>
      <w:sz w:val="14"/>
    </w:rPr>
  </w:style>
  <w:style w:type="paragraph" w:customStyle="1" w:styleId="5DF80ACE815641E18BEC96D7E137E69E119">
    <w:name w:val="5DF80ACE815641E18BEC96D7E137E69E119"/>
    <w:rsid w:val="00251595"/>
    <w:pPr>
      <w:spacing w:after="180" w:line="240" w:lineRule="auto"/>
    </w:pPr>
    <w:rPr>
      <w:rFonts w:eastAsiaTheme="minorHAnsi"/>
      <w:color w:val="A6A6A6" w:themeColor="background1" w:themeShade="A6"/>
      <w:sz w:val="14"/>
    </w:rPr>
  </w:style>
  <w:style w:type="paragraph" w:customStyle="1" w:styleId="4B82B13F1AC24F519C63398F6784211D119">
    <w:name w:val="4B82B13F1AC24F519C63398F6784211D119"/>
    <w:rsid w:val="00251595"/>
    <w:pPr>
      <w:spacing w:after="180" w:line="240" w:lineRule="auto"/>
    </w:pPr>
    <w:rPr>
      <w:rFonts w:eastAsiaTheme="minorHAnsi"/>
      <w:color w:val="262626" w:themeColor="text1" w:themeTint="D9"/>
      <w:sz w:val="18"/>
    </w:rPr>
  </w:style>
  <w:style w:type="paragraph" w:customStyle="1" w:styleId="383A9FC8C0AA4966B2A6D63953FC3BF9119">
    <w:name w:val="383A9FC8C0AA4966B2A6D63953FC3BF9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9">
    <w:name w:val="6E3002F3ED4A4B9AADE4EFDFA4F83F03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9">
    <w:name w:val="D48EF9471508485C8988715678FFA721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9">
    <w:name w:val="913AC87962B04E25A6706BCDAE95491E89"/>
    <w:rsid w:val="00251595"/>
    <w:pPr>
      <w:spacing w:after="180" w:line="240" w:lineRule="auto"/>
    </w:pPr>
    <w:rPr>
      <w:rFonts w:eastAsiaTheme="minorHAnsi"/>
      <w:color w:val="262626" w:themeColor="text1" w:themeTint="D9"/>
      <w:sz w:val="16"/>
    </w:rPr>
  </w:style>
  <w:style w:type="paragraph" w:customStyle="1" w:styleId="E2E7B8C58B8E45D3BA4C0DE921A42ADB119">
    <w:name w:val="E2E7B8C58B8E45D3BA4C0DE921A42ADB119"/>
    <w:rsid w:val="00251595"/>
    <w:pPr>
      <w:spacing w:after="180" w:line="240" w:lineRule="auto"/>
    </w:pPr>
    <w:rPr>
      <w:rFonts w:eastAsiaTheme="minorHAnsi"/>
      <w:color w:val="A6A6A6" w:themeColor="background1" w:themeShade="A6"/>
      <w:sz w:val="14"/>
    </w:rPr>
  </w:style>
  <w:style w:type="paragraph" w:customStyle="1" w:styleId="4650EB9EA7CC44868DBE6F600097EEF8119">
    <w:name w:val="4650EB9EA7CC44868DBE6F600097EEF8119"/>
    <w:rsid w:val="00251595"/>
    <w:pPr>
      <w:spacing w:after="180" w:line="240" w:lineRule="auto"/>
    </w:pPr>
    <w:rPr>
      <w:rFonts w:eastAsiaTheme="minorHAnsi"/>
      <w:color w:val="A6A6A6" w:themeColor="background1" w:themeShade="A6"/>
      <w:sz w:val="14"/>
    </w:rPr>
  </w:style>
  <w:style w:type="paragraph" w:customStyle="1" w:styleId="F0F6B4FD00D04503A4173AA599A0FCFB63">
    <w:name w:val="F0F6B4FD00D04503A4173AA599A0FCFB6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3">
    <w:name w:val="2D07AB3D48C544A7ABC34B8EA92D552763"/>
    <w:rsid w:val="00251595"/>
    <w:pPr>
      <w:spacing w:after="180" w:line="240" w:lineRule="auto"/>
    </w:pPr>
    <w:rPr>
      <w:rFonts w:eastAsiaTheme="minorHAnsi"/>
      <w:color w:val="262626" w:themeColor="text1" w:themeTint="D9"/>
      <w:sz w:val="16"/>
    </w:rPr>
  </w:style>
  <w:style w:type="paragraph" w:customStyle="1" w:styleId="66F33F01851B4AEAAFDCCF22FC61ECFD59">
    <w:name w:val="66F33F01851B4AEAAFDCCF22FC61ECFD59"/>
    <w:rsid w:val="00251595"/>
    <w:pPr>
      <w:spacing w:after="180" w:line="240" w:lineRule="auto"/>
    </w:pPr>
    <w:rPr>
      <w:rFonts w:eastAsiaTheme="minorHAnsi"/>
      <w:color w:val="A6A6A6" w:themeColor="background1" w:themeShade="A6"/>
      <w:sz w:val="14"/>
    </w:rPr>
  </w:style>
  <w:style w:type="paragraph" w:customStyle="1" w:styleId="DE17D41320344EDC846AEC00BA8890F361">
    <w:name w:val="DE17D41320344EDC846AEC00BA8890F361"/>
    <w:rsid w:val="00251595"/>
    <w:pPr>
      <w:spacing w:after="180" w:line="240" w:lineRule="auto"/>
    </w:pPr>
    <w:rPr>
      <w:rFonts w:eastAsiaTheme="minorHAnsi"/>
      <w:color w:val="A6A6A6" w:themeColor="background1" w:themeShade="A6"/>
      <w:sz w:val="14"/>
    </w:rPr>
  </w:style>
  <w:style w:type="paragraph" w:customStyle="1" w:styleId="9228C7B51EFA46E79B84E5F51008095A17">
    <w:name w:val="9228C7B51EFA46E79B84E5F51008095A17"/>
    <w:rsid w:val="00251595"/>
    <w:pPr>
      <w:spacing w:after="0" w:line="240" w:lineRule="auto"/>
    </w:pPr>
    <w:rPr>
      <w:rFonts w:eastAsiaTheme="minorHAnsi"/>
      <w:i/>
      <w:color w:val="7F7F7F" w:themeColor="text1" w:themeTint="80"/>
      <w:sz w:val="16"/>
    </w:rPr>
  </w:style>
  <w:style w:type="paragraph" w:customStyle="1" w:styleId="B697395C2B164143909DDFDFAFD5204B18">
    <w:name w:val="B697395C2B164143909DDFDFAFD5204B18"/>
    <w:rsid w:val="00251595"/>
    <w:pPr>
      <w:spacing w:after="60" w:line="240" w:lineRule="auto"/>
    </w:pPr>
    <w:rPr>
      <w:rFonts w:eastAsiaTheme="minorHAnsi"/>
      <w:caps/>
      <w:color w:val="4F81BD" w:themeColor="accent1"/>
      <w:sz w:val="20"/>
    </w:rPr>
  </w:style>
  <w:style w:type="paragraph" w:customStyle="1" w:styleId="2D18659E10804AD38E56DB63ACE50E92113">
    <w:name w:val="2D18659E10804AD38E56DB63ACE50E92113"/>
    <w:rsid w:val="00251595"/>
    <w:pPr>
      <w:spacing w:after="60" w:line="240" w:lineRule="auto"/>
    </w:pPr>
    <w:rPr>
      <w:rFonts w:eastAsiaTheme="minorHAnsi"/>
      <w:caps/>
      <w:color w:val="4F81BD" w:themeColor="accent1"/>
      <w:sz w:val="20"/>
    </w:rPr>
  </w:style>
  <w:style w:type="paragraph" w:customStyle="1" w:styleId="01FB06FB61EE4055AFC56A9A4A20B17C120">
    <w:name w:val="01FB06FB61EE4055AFC56A9A4A20B17C12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0">
    <w:name w:val="3CA9253634FE45F49F86E2F79543D6B2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8">
    <w:name w:val="C0C3FE2DC44641138CF5158EFD2B7155108"/>
    <w:rsid w:val="00251595"/>
    <w:pPr>
      <w:spacing w:after="180" w:line="240" w:lineRule="auto"/>
    </w:pPr>
    <w:rPr>
      <w:rFonts w:eastAsiaTheme="minorHAnsi"/>
      <w:color w:val="262626" w:themeColor="text1" w:themeTint="D9"/>
      <w:sz w:val="16"/>
    </w:rPr>
  </w:style>
  <w:style w:type="paragraph" w:customStyle="1" w:styleId="9F3AAB161A224FA9B8D701F02F02AB62120">
    <w:name w:val="9F3AAB161A224FA9B8D701F02F02AB62120"/>
    <w:rsid w:val="00251595"/>
    <w:pPr>
      <w:spacing w:after="180" w:line="240" w:lineRule="auto"/>
    </w:pPr>
    <w:rPr>
      <w:rFonts w:eastAsiaTheme="minorHAnsi"/>
      <w:color w:val="A6A6A6" w:themeColor="background1" w:themeShade="A6"/>
      <w:sz w:val="14"/>
    </w:rPr>
  </w:style>
  <w:style w:type="paragraph" w:customStyle="1" w:styleId="5DF80ACE815641E18BEC96D7E137E69E120">
    <w:name w:val="5DF80ACE815641E18BEC96D7E137E69E120"/>
    <w:rsid w:val="00251595"/>
    <w:pPr>
      <w:spacing w:after="180" w:line="240" w:lineRule="auto"/>
    </w:pPr>
    <w:rPr>
      <w:rFonts w:eastAsiaTheme="minorHAnsi"/>
      <w:color w:val="A6A6A6" w:themeColor="background1" w:themeShade="A6"/>
      <w:sz w:val="14"/>
    </w:rPr>
  </w:style>
  <w:style w:type="paragraph" w:customStyle="1" w:styleId="4B82B13F1AC24F519C63398F6784211D120">
    <w:name w:val="4B82B13F1AC24F519C63398F6784211D120"/>
    <w:rsid w:val="00251595"/>
    <w:pPr>
      <w:spacing w:after="180" w:line="240" w:lineRule="auto"/>
    </w:pPr>
    <w:rPr>
      <w:rFonts w:eastAsiaTheme="minorHAnsi"/>
      <w:color w:val="262626" w:themeColor="text1" w:themeTint="D9"/>
      <w:sz w:val="18"/>
    </w:rPr>
  </w:style>
  <w:style w:type="paragraph" w:customStyle="1" w:styleId="383A9FC8C0AA4966B2A6D63953FC3BF9120">
    <w:name w:val="383A9FC8C0AA4966B2A6D63953FC3BF9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0">
    <w:name w:val="6E3002F3ED4A4B9AADE4EFDFA4F83F03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0">
    <w:name w:val="D48EF9471508485C8988715678FFA721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0">
    <w:name w:val="913AC87962B04E25A6706BCDAE95491E90"/>
    <w:rsid w:val="00251595"/>
    <w:pPr>
      <w:spacing w:after="180" w:line="240" w:lineRule="auto"/>
    </w:pPr>
    <w:rPr>
      <w:rFonts w:eastAsiaTheme="minorHAnsi"/>
      <w:color w:val="262626" w:themeColor="text1" w:themeTint="D9"/>
      <w:sz w:val="16"/>
    </w:rPr>
  </w:style>
  <w:style w:type="paragraph" w:customStyle="1" w:styleId="E2E7B8C58B8E45D3BA4C0DE921A42ADB120">
    <w:name w:val="E2E7B8C58B8E45D3BA4C0DE921A42ADB120"/>
    <w:rsid w:val="00251595"/>
    <w:pPr>
      <w:spacing w:after="180" w:line="240" w:lineRule="auto"/>
    </w:pPr>
    <w:rPr>
      <w:rFonts w:eastAsiaTheme="minorHAnsi"/>
      <w:color w:val="A6A6A6" w:themeColor="background1" w:themeShade="A6"/>
      <w:sz w:val="14"/>
    </w:rPr>
  </w:style>
  <w:style w:type="paragraph" w:customStyle="1" w:styleId="4650EB9EA7CC44868DBE6F600097EEF8120">
    <w:name w:val="4650EB9EA7CC44868DBE6F600097EEF8120"/>
    <w:rsid w:val="00251595"/>
    <w:pPr>
      <w:spacing w:after="180" w:line="240" w:lineRule="auto"/>
    </w:pPr>
    <w:rPr>
      <w:rFonts w:eastAsiaTheme="minorHAnsi"/>
      <w:color w:val="A6A6A6" w:themeColor="background1" w:themeShade="A6"/>
      <w:sz w:val="14"/>
    </w:rPr>
  </w:style>
  <w:style w:type="paragraph" w:customStyle="1" w:styleId="F0F6B4FD00D04503A4173AA599A0FCFB64">
    <w:name w:val="F0F6B4FD00D04503A4173AA599A0FCFB6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4">
    <w:name w:val="2D07AB3D48C544A7ABC34B8EA92D552764"/>
    <w:rsid w:val="00251595"/>
    <w:pPr>
      <w:spacing w:after="180" w:line="240" w:lineRule="auto"/>
    </w:pPr>
    <w:rPr>
      <w:rFonts w:eastAsiaTheme="minorHAnsi"/>
      <w:color w:val="262626" w:themeColor="text1" w:themeTint="D9"/>
      <w:sz w:val="16"/>
    </w:rPr>
  </w:style>
  <w:style w:type="paragraph" w:customStyle="1" w:styleId="66F33F01851B4AEAAFDCCF22FC61ECFD60">
    <w:name w:val="66F33F01851B4AEAAFDCCF22FC61ECFD60"/>
    <w:rsid w:val="00251595"/>
    <w:pPr>
      <w:spacing w:after="180" w:line="240" w:lineRule="auto"/>
    </w:pPr>
    <w:rPr>
      <w:rFonts w:eastAsiaTheme="minorHAnsi"/>
      <w:color w:val="A6A6A6" w:themeColor="background1" w:themeShade="A6"/>
      <w:sz w:val="14"/>
    </w:rPr>
  </w:style>
  <w:style w:type="paragraph" w:customStyle="1" w:styleId="DE17D41320344EDC846AEC00BA8890F362">
    <w:name w:val="DE17D41320344EDC846AEC00BA8890F362"/>
    <w:rsid w:val="00251595"/>
    <w:pPr>
      <w:spacing w:after="180" w:line="240" w:lineRule="auto"/>
    </w:pPr>
    <w:rPr>
      <w:rFonts w:eastAsiaTheme="minorHAnsi"/>
      <w:color w:val="A6A6A6" w:themeColor="background1" w:themeShade="A6"/>
      <w:sz w:val="14"/>
    </w:rPr>
  </w:style>
  <w:style w:type="paragraph" w:customStyle="1" w:styleId="9228C7B51EFA46E79B84E5F51008095A18">
    <w:name w:val="9228C7B51EFA46E79B84E5F51008095A18"/>
    <w:rsid w:val="00251595"/>
    <w:pPr>
      <w:spacing w:after="0" w:line="240" w:lineRule="auto"/>
    </w:pPr>
    <w:rPr>
      <w:rFonts w:eastAsiaTheme="minorHAnsi"/>
      <w:i/>
      <w:color w:val="7F7F7F" w:themeColor="text1" w:themeTint="80"/>
      <w:sz w:val="16"/>
    </w:rPr>
  </w:style>
  <w:style w:type="paragraph" w:customStyle="1" w:styleId="B697395C2B164143909DDFDFAFD5204B19">
    <w:name w:val="B697395C2B164143909DDFDFAFD5204B19"/>
    <w:rsid w:val="00251595"/>
    <w:pPr>
      <w:spacing w:after="60" w:line="240" w:lineRule="auto"/>
    </w:pPr>
    <w:rPr>
      <w:rFonts w:eastAsiaTheme="minorHAnsi"/>
      <w:caps/>
      <w:color w:val="4F81BD" w:themeColor="accent1"/>
      <w:sz w:val="20"/>
    </w:rPr>
  </w:style>
  <w:style w:type="paragraph" w:customStyle="1" w:styleId="2D18659E10804AD38E56DB63ACE50E92114">
    <w:name w:val="2D18659E10804AD38E56DB63ACE50E92114"/>
    <w:rsid w:val="00251595"/>
    <w:pPr>
      <w:spacing w:after="60" w:line="240" w:lineRule="auto"/>
    </w:pPr>
    <w:rPr>
      <w:rFonts w:eastAsiaTheme="minorHAnsi"/>
      <w:caps/>
      <w:color w:val="4F81BD" w:themeColor="accent1"/>
      <w:sz w:val="20"/>
    </w:rPr>
  </w:style>
  <w:style w:type="paragraph" w:customStyle="1" w:styleId="01FB06FB61EE4055AFC56A9A4A20B17C121">
    <w:name w:val="01FB06FB61EE4055AFC56A9A4A20B17C12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1">
    <w:name w:val="3CA9253634FE45F49F86E2F79543D6B2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9">
    <w:name w:val="C0C3FE2DC44641138CF5158EFD2B7155109"/>
    <w:rsid w:val="00251595"/>
    <w:pPr>
      <w:spacing w:after="180" w:line="240" w:lineRule="auto"/>
    </w:pPr>
    <w:rPr>
      <w:rFonts w:eastAsiaTheme="minorHAnsi"/>
      <w:color w:val="262626" w:themeColor="text1" w:themeTint="D9"/>
      <w:sz w:val="16"/>
    </w:rPr>
  </w:style>
  <w:style w:type="paragraph" w:customStyle="1" w:styleId="9F3AAB161A224FA9B8D701F02F02AB62121">
    <w:name w:val="9F3AAB161A224FA9B8D701F02F02AB62121"/>
    <w:rsid w:val="00251595"/>
    <w:pPr>
      <w:spacing w:after="180" w:line="240" w:lineRule="auto"/>
    </w:pPr>
    <w:rPr>
      <w:rFonts w:eastAsiaTheme="minorHAnsi"/>
      <w:color w:val="A6A6A6" w:themeColor="background1" w:themeShade="A6"/>
      <w:sz w:val="14"/>
    </w:rPr>
  </w:style>
  <w:style w:type="paragraph" w:customStyle="1" w:styleId="5DF80ACE815641E18BEC96D7E137E69E121">
    <w:name w:val="5DF80ACE815641E18BEC96D7E137E69E121"/>
    <w:rsid w:val="00251595"/>
    <w:pPr>
      <w:spacing w:after="180" w:line="240" w:lineRule="auto"/>
    </w:pPr>
    <w:rPr>
      <w:rFonts w:eastAsiaTheme="minorHAnsi"/>
      <w:color w:val="A6A6A6" w:themeColor="background1" w:themeShade="A6"/>
      <w:sz w:val="14"/>
    </w:rPr>
  </w:style>
  <w:style w:type="paragraph" w:customStyle="1" w:styleId="4B82B13F1AC24F519C63398F6784211D121">
    <w:name w:val="4B82B13F1AC24F519C63398F6784211D121"/>
    <w:rsid w:val="00251595"/>
    <w:pPr>
      <w:spacing w:after="180" w:line="240" w:lineRule="auto"/>
    </w:pPr>
    <w:rPr>
      <w:rFonts w:eastAsiaTheme="minorHAnsi"/>
      <w:color w:val="262626" w:themeColor="text1" w:themeTint="D9"/>
      <w:sz w:val="18"/>
    </w:rPr>
  </w:style>
  <w:style w:type="paragraph" w:customStyle="1" w:styleId="383A9FC8C0AA4966B2A6D63953FC3BF9121">
    <w:name w:val="383A9FC8C0AA4966B2A6D63953FC3BF9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1">
    <w:name w:val="6E3002F3ED4A4B9AADE4EFDFA4F83F03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1">
    <w:name w:val="D48EF9471508485C8988715678FFA721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1">
    <w:name w:val="913AC87962B04E25A6706BCDAE95491E91"/>
    <w:rsid w:val="00251595"/>
    <w:pPr>
      <w:spacing w:after="180" w:line="240" w:lineRule="auto"/>
    </w:pPr>
    <w:rPr>
      <w:rFonts w:eastAsiaTheme="minorHAnsi"/>
      <w:color w:val="262626" w:themeColor="text1" w:themeTint="D9"/>
      <w:sz w:val="16"/>
    </w:rPr>
  </w:style>
  <w:style w:type="paragraph" w:customStyle="1" w:styleId="E2E7B8C58B8E45D3BA4C0DE921A42ADB121">
    <w:name w:val="E2E7B8C58B8E45D3BA4C0DE921A42ADB121"/>
    <w:rsid w:val="00251595"/>
    <w:pPr>
      <w:spacing w:after="180" w:line="240" w:lineRule="auto"/>
    </w:pPr>
    <w:rPr>
      <w:rFonts w:eastAsiaTheme="minorHAnsi"/>
      <w:color w:val="A6A6A6" w:themeColor="background1" w:themeShade="A6"/>
      <w:sz w:val="14"/>
    </w:rPr>
  </w:style>
  <w:style w:type="paragraph" w:customStyle="1" w:styleId="4650EB9EA7CC44868DBE6F600097EEF8121">
    <w:name w:val="4650EB9EA7CC44868DBE6F600097EEF8121"/>
    <w:rsid w:val="00251595"/>
    <w:pPr>
      <w:spacing w:after="180" w:line="240" w:lineRule="auto"/>
    </w:pPr>
    <w:rPr>
      <w:rFonts w:eastAsiaTheme="minorHAnsi"/>
      <w:color w:val="A6A6A6" w:themeColor="background1" w:themeShade="A6"/>
      <w:sz w:val="14"/>
    </w:rPr>
  </w:style>
  <w:style w:type="paragraph" w:customStyle="1" w:styleId="F0F6B4FD00D04503A4173AA599A0FCFB65">
    <w:name w:val="F0F6B4FD00D04503A4173AA599A0FCFB6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5">
    <w:name w:val="2D07AB3D48C544A7ABC34B8EA92D552765"/>
    <w:rsid w:val="00251595"/>
    <w:pPr>
      <w:spacing w:after="180" w:line="240" w:lineRule="auto"/>
    </w:pPr>
    <w:rPr>
      <w:rFonts w:eastAsiaTheme="minorHAnsi"/>
      <w:color w:val="262626" w:themeColor="text1" w:themeTint="D9"/>
      <w:sz w:val="16"/>
    </w:rPr>
  </w:style>
  <w:style w:type="paragraph" w:customStyle="1" w:styleId="66F33F01851B4AEAAFDCCF22FC61ECFD61">
    <w:name w:val="66F33F01851B4AEAAFDCCF22FC61ECFD61"/>
    <w:rsid w:val="00251595"/>
    <w:pPr>
      <w:spacing w:after="180" w:line="240" w:lineRule="auto"/>
    </w:pPr>
    <w:rPr>
      <w:rFonts w:eastAsiaTheme="minorHAnsi"/>
      <w:color w:val="A6A6A6" w:themeColor="background1" w:themeShade="A6"/>
      <w:sz w:val="14"/>
    </w:rPr>
  </w:style>
  <w:style w:type="paragraph" w:customStyle="1" w:styleId="DE17D41320344EDC846AEC00BA8890F363">
    <w:name w:val="DE17D41320344EDC846AEC00BA8890F363"/>
    <w:rsid w:val="00251595"/>
    <w:pPr>
      <w:spacing w:after="180" w:line="240" w:lineRule="auto"/>
    </w:pPr>
    <w:rPr>
      <w:rFonts w:eastAsiaTheme="minorHAnsi"/>
      <w:color w:val="A6A6A6" w:themeColor="background1" w:themeShade="A6"/>
      <w:sz w:val="14"/>
    </w:rPr>
  </w:style>
  <w:style w:type="paragraph" w:customStyle="1" w:styleId="9228C7B51EFA46E79B84E5F51008095A19">
    <w:name w:val="9228C7B51EFA46E79B84E5F51008095A19"/>
    <w:rsid w:val="00251595"/>
    <w:pPr>
      <w:spacing w:after="0" w:line="240" w:lineRule="auto"/>
    </w:pPr>
    <w:rPr>
      <w:rFonts w:eastAsiaTheme="minorHAnsi"/>
      <w:i/>
      <w:color w:val="7F7F7F" w:themeColor="text1" w:themeTint="80"/>
      <w:sz w:val="16"/>
    </w:rPr>
  </w:style>
  <w:style w:type="paragraph" w:customStyle="1" w:styleId="B697395C2B164143909DDFDFAFD5204B20">
    <w:name w:val="B697395C2B164143909DDFDFAFD5204B20"/>
    <w:rsid w:val="00251595"/>
    <w:pPr>
      <w:spacing w:after="60" w:line="240" w:lineRule="auto"/>
    </w:pPr>
    <w:rPr>
      <w:rFonts w:eastAsiaTheme="minorHAnsi"/>
      <w:caps/>
      <w:color w:val="4F81BD" w:themeColor="accent1"/>
      <w:sz w:val="20"/>
    </w:rPr>
  </w:style>
  <w:style w:type="paragraph" w:customStyle="1" w:styleId="2D18659E10804AD38E56DB63ACE50E92115">
    <w:name w:val="2D18659E10804AD38E56DB63ACE50E92115"/>
    <w:rsid w:val="00251595"/>
    <w:pPr>
      <w:spacing w:after="60" w:line="240" w:lineRule="auto"/>
    </w:pPr>
    <w:rPr>
      <w:rFonts w:eastAsiaTheme="minorHAnsi"/>
      <w:caps/>
      <w:color w:val="4F81BD" w:themeColor="accent1"/>
      <w:sz w:val="20"/>
    </w:rPr>
  </w:style>
  <w:style w:type="paragraph" w:customStyle="1" w:styleId="01FB06FB61EE4055AFC56A9A4A20B17C122">
    <w:name w:val="01FB06FB61EE4055AFC56A9A4A20B17C12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2">
    <w:name w:val="3CA9253634FE45F49F86E2F79543D6B2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0">
    <w:name w:val="C0C3FE2DC44641138CF5158EFD2B7155110"/>
    <w:rsid w:val="00251595"/>
    <w:pPr>
      <w:spacing w:after="180" w:line="240" w:lineRule="auto"/>
    </w:pPr>
    <w:rPr>
      <w:rFonts w:eastAsiaTheme="minorHAnsi"/>
      <w:color w:val="262626" w:themeColor="text1" w:themeTint="D9"/>
      <w:sz w:val="16"/>
    </w:rPr>
  </w:style>
  <w:style w:type="paragraph" w:customStyle="1" w:styleId="9F3AAB161A224FA9B8D701F02F02AB62122">
    <w:name w:val="9F3AAB161A224FA9B8D701F02F02AB62122"/>
    <w:rsid w:val="00251595"/>
    <w:pPr>
      <w:spacing w:after="180" w:line="240" w:lineRule="auto"/>
    </w:pPr>
    <w:rPr>
      <w:rFonts w:eastAsiaTheme="minorHAnsi"/>
      <w:color w:val="A6A6A6" w:themeColor="background1" w:themeShade="A6"/>
      <w:sz w:val="14"/>
    </w:rPr>
  </w:style>
  <w:style w:type="paragraph" w:customStyle="1" w:styleId="5DF80ACE815641E18BEC96D7E137E69E122">
    <w:name w:val="5DF80ACE815641E18BEC96D7E137E69E122"/>
    <w:rsid w:val="00251595"/>
    <w:pPr>
      <w:spacing w:after="180" w:line="240" w:lineRule="auto"/>
    </w:pPr>
    <w:rPr>
      <w:rFonts w:eastAsiaTheme="minorHAnsi"/>
      <w:color w:val="A6A6A6" w:themeColor="background1" w:themeShade="A6"/>
      <w:sz w:val="14"/>
    </w:rPr>
  </w:style>
  <w:style w:type="paragraph" w:customStyle="1" w:styleId="4B82B13F1AC24F519C63398F6784211D122">
    <w:name w:val="4B82B13F1AC24F519C63398F6784211D122"/>
    <w:rsid w:val="00251595"/>
    <w:pPr>
      <w:spacing w:after="180" w:line="240" w:lineRule="auto"/>
    </w:pPr>
    <w:rPr>
      <w:rFonts w:eastAsiaTheme="minorHAnsi"/>
      <w:color w:val="262626" w:themeColor="text1" w:themeTint="D9"/>
      <w:sz w:val="18"/>
    </w:rPr>
  </w:style>
  <w:style w:type="paragraph" w:customStyle="1" w:styleId="383A9FC8C0AA4966B2A6D63953FC3BF9122">
    <w:name w:val="383A9FC8C0AA4966B2A6D63953FC3BF9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2">
    <w:name w:val="6E3002F3ED4A4B9AADE4EFDFA4F83F03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2">
    <w:name w:val="D48EF9471508485C8988715678FFA721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2">
    <w:name w:val="913AC87962B04E25A6706BCDAE95491E92"/>
    <w:rsid w:val="00251595"/>
    <w:pPr>
      <w:spacing w:after="180" w:line="240" w:lineRule="auto"/>
    </w:pPr>
    <w:rPr>
      <w:rFonts w:eastAsiaTheme="minorHAnsi"/>
      <w:color w:val="262626" w:themeColor="text1" w:themeTint="D9"/>
      <w:sz w:val="16"/>
    </w:rPr>
  </w:style>
  <w:style w:type="paragraph" w:customStyle="1" w:styleId="E2E7B8C58B8E45D3BA4C0DE921A42ADB122">
    <w:name w:val="E2E7B8C58B8E45D3BA4C0DE921A42ADB122"/>
    <w:rsid w:val="00251595"/>
    <w:pPr>
      <w:spacing w:after="180" w:line="240" w:lineRule="auto"/>
    </w:pPr>
    <w:rPr>
      <w:rFonts w:eastAsiaTheme="minorHAnsi"/>
      <w:color w:val="A6A6A6" w:themeColor="background1" w:themeShade="A6"/>
      <w:sz w:val="14"/>
    </w:rPr>
  </w:style>
  <w:style w:type="paragraph" w:customStyle="1" w:styleId="4650EB9EA7CC44868DBE6F600097EEF8122">
    <w:name w:val="4650EB9EA7CC44868DBE6F600097EEF8122"/>
    <w:rsid w:val="00251595"/>
    <w:pPr>
      <w:spacing w:after="180" w:line="240" w:lineRule="auto"/>
    </w:pPr>
    <w:rPr>
      <w:rFonts w:eastAsiaTheme="minorHAnsi"/>
      <w:color w:val="A6A6A6" w:themeColor="background1" w:themeShade="A6"/>
      <w:sz w:val="14"/>
    </w:rPr>
  </w:style>
  <w:style w:type="paragraph" w:customStyle="1" w:styleId="F0F6B4FD00D04503A4173AA599A0FCFB66">
    <w:name w:val="F0F6B4FD00D04503A4173AA599A0FCFB6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6">
    <w:name w:val="2D07AB3D48C544A7ABC34B8EA92D552766"/>
    <w:rsid w:val="00251595"/>
    <w:pPr>
      <w:spacing w:after="180" w:line="240" w:lineRule="auto"/>
    </w:pPr>
    <w:rPr>
      <w:rFonts w:eastAsiaTheme="minorHAnsi"/>
      <w:color w:val="262626" w:themeColor="text1" w:themeTint="D9"/>
      <w:sz w:val="16"/>
    </w:rPr>
  </w:style>
  <w:style w:type="paragraph" w:customStyle="1" w:styleId="66F33F01851B4AEAAFDCCF22FC61ECFD62">
    <w:name w:val="66F33F01851B4AEAAFDCCF22FC61ECFD62"/>
    <w:rsid w:val="00251595"/>
    <w:pPr>
      <w:spacing w:after="180" w:line="240" w:lineRule="auto"/>
    </w:pPr>
    <w:rPr>
      <w:rFonts w:eastAsiaTheme="minorHAnsi"/>
      <w:color w:val="A6A6A6" w:themeColor="background1" w:themeShade="A6"/>
      <w:sz w:val="14"/>
    </w:rPr>
  </w:style>
  <w:style w:type="paragraph" w:customStyle="1" w:styleId="DE17D41320344EDC846AEC00BA8890F364">
    <w:name w:val="DE17D41320344EDC846AEC00BA8890F364"/>
    <w:rsid w:val="00251595"/>
    <w:pPr>
      <w:spacing w:after="180" w:line="240" w:lineRule="auto"/>
    </w:pPr>
    <w:rPr>
      <w:rFonts w:eastAsiaTheme="minorHAnsi"/>
      <w:color w:val="A6A6A6" w:themeColor="background1" w:themeShade="A6"/>
      <w:sz w:val="14"/>
    </w:rPr>
  </w:style>
  <w:style w:type="paragraph" w:customStyle="1" w:styleId="9228C7B51EFA46E79B84E5F51008095A20">
    <w:name w:val="9228C7B51EFA46E79B84E5F51008095A20"/>
    <w:rsid w:val="00251595"/>
    <w:pPr>
      <w:spacing w:after="0" w:line="240" w:lineRule="auto"/>
    </w:pPr>
    <w:rPr>
      <w:rFonts w:eastAsiaTheme="minorHAnsi"/>
      <w:i/>
      <w:color w:val="7F7F7F" w:themeColor="text1" w:themeTint="80"/>
      <w:sz w:val="16"/>
    </w:rPr>
  </w:style>
  <w:style w:type="paragraph" w:customStyle="1" w:styleId="B697395C2B164143909DDFDFAFD5204B21">
    <w:name w:val="B697395C2B164143909DDFDFAFD5204B21"/>
    <w:rsid w:val="00251595"/>
    <w:pPr>
      <w:spacing w:after="60" w:line="240" w:lineRule="auto"/>
    </w:pPr>
    <w:rPr>
      <w:rFonts w:eastAsiaTheme="minorHAnsi"/>
      <w:caps/>
      <w:color w:val="4F81BD" w:themeColor="accent1"/>
      <w:sz w:val="20"/>
    </w:rPr>
  </w:style>
  <w:style w:type="paragraph" w:customStyle="1" w:styleId="2D18659E10804AD38E56DB63ACE50E92116">
    <w:name w:val="2D18659E10804AD38E56DB63ACE50E92116"/>
    <w:rsid w:val="00251595"/>
    <w:pPr>
      <w:spacing w:after="60" w:line="240" w:lineRule="auto"/>
    </w:pPr>
    <w:rPr>
      <w:rFonts w:eastAsiaTheme="minorHAnsi"/>
      <w:caps/>
      <w:color w:val="4F81BD" w:themeColor="accent1"/>
      <w:sz w:val="20"/>
    </w:rPr>
  </w:style>
  <w:style w:type="paragraph" w:customStyle="1" w:styleId="01FB06FB61EE4055AFC56A9A4A20B17C123">
    <w:name w:val="01FB06FB61EE4055AFC56A9A4A20B17C123"/>
    <w:rsid w:val="0052667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3">
    <w:name w:val="3CA9253634FE45F49F86E2F79543D6B2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1">
    <w:name w:val="C0C3FE2DC44641138CF5158EFD2B7155111"/>
    <w:rsid w:val="0052667E"/>
    <w:pPr>
      <w:spacing w:after="180" w:line="240" w:lineRule="auto"/>
    </w:pPr>
    <w:rPr>
      <w:rFonts w:eastAsiaTheme="minorHAnsi"/>
      <w:color w:val="262626" w:themeColor="text1" w:themeTint="D9"/>
      <w:sz w:val="16"/>
    </w:rPr>
  </w:style>
  <w:style w:type="paragraph" w:customStyle="1" w:styleId="9F3AAB161A224FA9B8D701F02F02AB62123">
    <w:name w:val="9F3AAB161A224FA9B8D701F02F02AB62123"/>
    <w:rsid w:val="0052667E"/>
    <w:pPr>
      <w:spacing w:after="180" w:line="240" w:lineRule="auto"/>
    </w:pPr>
    <w:rPr>
      <w:rFonts w:eastAsiaTheme="minorHAnsi"/>
      <w:color w:val="A6A6A6" w:themeColor="background1" w:themeShade="A6"/>
      <w:sz w:val="14"/>
    </w:rPr>
  </w:style>
  <w:style w:type="paragraph" w:customStyle="1" w:styleId="5DF80ACE815641E18BEC96D7E137E69E123">
    <w:name w:val="5DF80ACE815641E18BEC96D7E137E69E123"/>
    <w:rsid w:val="0052667E"/>
    <w:pPr>
      <w:spacing w:after="180" w:line="240" w:lineRule="auto"/>
    </w:pPr>
    <w:rPr>
      <w:rFonts w:eastAsiaTheme="minorHAnsi"/>
      <w:color w:val="A6A6A6" w:themeColor="background1" w:themeShade="A6"/>
      <w:sz w:val="14"/>
    </w:rPr>
  </w:style>
  <w:style w:type="paragraph" w:customStyle="1" w:styleId="4B82B13F1AC24F519C63398F6784211D123">
    <w:name w:val="4B82B13F1AC24F519C63398F6784211D123"/>
    <w:rsid w:val="0052667E"/>
    <w:pPr>
      <w:spacing w:after="180" w:line="240" w:lineRule="auto"/>
    </w:pPr>
    <w:rPr>
      <w:rFonts w:eastAsiaTheme="minorHAnsi"/>
      <w:color w:val="262626" w:themeColor="text1" w:themeTint="D9"/>
      <w:sz w:val="18"/>
    </w:rPr>
  </w:style>
  <w:style w:type="paragraph" w:customStyle="1" w:styleId="383A9FC8C0AA4966B2A6D63953FC3BF9123">
    <w:name w:val="383A9FC8C0AA4966B2A6D63953FC3BF9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3">
    <w:name w:val="6E3002F3ED4A4B9AADE4EFDFA4F83F03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3">
    <w:name w:val="D48EF9471508485C8988715678FFA721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3">
    <w:name w:val="913AC87962B04E25A6706BCDAE95491E93"/>
    <w:rsid w:val="0052667E"/>
    <w:pPr>
      <w:spacing w:after="180" w:line="240" w:lineRule="auto"/>
    </w:pPr>
    <w:rPr>
      <w:rFonts w:eastAsiaTheme="minorHAnsi"/>
      <w:color w:val="262626" w:themeColor="text1" w:themeTint="D9"/>
      <w:sz w:val="16"/>
    </w:rPr>
  </w:style>
  <w:style w:type="paragraph" w:customStyle="1" w:styleId="E2E7B8C58B8E45D3BA4C0DE921A42ADB123">
    <w:name w:val="E2E7B8C58B8E45D3BA4C0DE921A42ADB123"/>
    <w:rsid w:val="0052667E"/>
    <w:pPr>
      <w:spacing w:after="180" w:line="240" w:lineRule="auto"/>
    </w:pPr>
    <w:rPr>
      <w:rFonts w:eastAsiaTheme="minorHAnsi"/>
      <w:color w:val="A6A6A6" w:themeColor="background1" w:themeShade="A6"/>
      <w:sz w:val="14"/>
    </w:rPr>
  </w:style>
  <w:style w:type="paragraph" w:customStyle="1" w:styleId="4650EB9EA7CC44868DBE6F600097EEF8123">
    <w:name w:val="4650EB9EA7CC44868DBE6F600097EEF8123"/>
    <w:rsid w:val="0052667E"/>
    <w:pPr>
      <w:spacing w:after="180" w:line="240" w:lineRule="auto"/>
    </w:pPr>
    <w:rPr>
      <w:rFonts w:eastAsiaTheme="minorHAnsi"/>
      <w:color w:val="A6A6A6" w:themeColor="background1" w:themeShade="A6"/>
      <w:sz w:val="14"/>
    </w:rPr>
  </w:style>
  <w:style w:type="paragraph" w:customStyle="1" w:styleId="F0F6B4FD00D04503A4173AA599A0FCFB67">
    <w:name w:val="F0F6B4FD00D04503A4173AA599A0FCFB67"/>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7">
    <w:name w:val="2D07AB3D48C544A7ABC34B8EA92D552767"/>
    <w:rsid w:val="0052667E"/>
    <w:pPr>
      <w:spacing w:after="180" w:line="240" w:lineRule="auto"/>
    </w:pPr>
    <w:rPr>
      <w:rFonts w:eastAsiaTheme="minorHAnsi"/>
      <w:color w:val="262626" w:themeColor="text1" w:themeTint="D9"/>
      <w:sz w:val="16"/>
    </w:rPr>
  </w:style>
  <w:style w:type="paragraph" w:customStyle="1" w:styleId="66F33F01851B4AEAAFDCCF22FC61ECFD63">
    <w:name w:val="66F33F01851B4AEAAFDCCF22FC61ECFD63"/>
    <w:rsid w:val="0052667E"/>
    <w:pPr>
      <w:spacing w:after="180" w:line="240" w:lineRule="auto"/>
    </w:pPr>
    <w:rPr>
      <w:rFonts w:eastAsiaTheme="minorHAnsi"/>
      <w:color w:val="A6A6A6" w:themeColor="background1" w:themeShade="A6"/>
      <w:sz w:val="14"/>
    </w:rPr>
  </w:style>
  <w:style w:type="paragraph" w:customStyle="1" w:styleId="DE17D41320344EDC846AEC00BA8890F365">
    <w:name w:val="DE17D41320344EDC846AEC00BA8890F365"/>
    <w:rsid w:val="0052667E"/>
    <w:pPr>
      <w:spacing w:after="180" w:line="240" w:lineRule="auto"/>
    </w:pPr>
    <w:rPr>
      <w:rFonts w:eastAsiaTheme="minorHAnsi"/>
      <w:color w:val="A6A6A6" w:themeColor="background1" w:themeShade="A6"/>
      <w:sz w:val="14"/>
    </w:rPr>
  </w:style>
  <w:style w:type="paragraph" w:customStyle="1" w:styleId="062093732A73458EBC204258D328DDCA">
    <w:name w:val="062093732A73458EBC204258D328DDCA"/>
    <w:rsid w:val="0052667E"/>
    <w:pPr>
      <w:spacing w:after="0" w:line="240" w:lineRule="auto"/>
    </w:pPr>
    <w:rPr>
      <w:rFonts w:eastAsiaTheme="minorHAnsi"/>
      <w:i/>
      <w:color w:val="7F7F7F" w:themeColor="text1" w:themeTint="80"/>
      <w:sz w:val="16"/>
    </w:rPr>
  </w:style>
  <w:style w:type="paragraph" w:customStyle="1" w:styleId="B697395C2B164143909DDFDFAFD5204B22">
    <w:name w:val="B697395C2B164143909DDFDFAFD5204B22"/>
    <w:rsid w:val="0052667E"/>
    <w:pPr>
      <w:spacing w:after="60" w:line="240" w:lineRule="auto"/>
    </w:pPr>
    <w:rPr>
      <w:rFonts w:eastAsiaTheme="minorHAnsi"/>
      <w:caps/>
      <w:color w:val="4F81BD" w:themeColor="accent1"/>
      <w:sz w:val="20"/>
    </w:rPr>
  </w:style>
  <w:style w:type="paragraph" w:customStyle="1" w:styleId="2D18659E10804AD38E56DB63ACE50E92117">
    <w:name w:val="2D18659E10804AD38E56DB63ACE50E92117"/>
    <w:rsid w:val="0052667E"/>
    <w:pPr>
      <w:spacing w:after="60" w:line="240" w:lineRule="auto"/>
    </w:pPr>
    <w:rPr>
      <w:rFonts w:eastAsiaTheme="minorHAnsi"/>
      <w:caps/>
      <w:color w:val="4F81BD" w:themeColor="accent1"/>
      <w:sz w:val="20"/>
    </w:rPr>
  </w:style>
  <w:style w:type="paragraph" w:customStyle="1" w:styleId="F98431C6C67E4C73861868BC3B3C29DF">
    <w:name w:val="F98431C6C67E4C73861868BC3B3C29DF"/>
    <w:rsid w:val="0052667E"/>
  </w:style>
  <w:style w:type="paragraph" w:customStyle="1" w:styleId="6921DA7AF73142DFAC55C37655F8ACA0">
    <w:name w:val="6921DA7AF73142DFAC55C37655F8ACA0"/>
    <w:rsid w:val="0052667E"/>
  </w:style>
  <w:style w:type="paragraph" w:customStyle="1" w:styleId="BD53234774EF4D18BC6CAB5E746E5FA3">
    <w:name w:val="BD53234774EF4D18BC6CAB5E746E5FA3"/>
    <w:rsid w:val="0052667E"/>
  </w:style>
  <w:style w:type="paragraph" w:customStyle="1" w:styleId="9C828290CA5D4704BCEE6312026FEEA7">
    <w:name w:val="9C828290CA5D4704BCEE6312026FEEA7"/>
    <w:rsid w:val="0052667E"/>
  </w:style>
  <w:style w:type="paragraph" w:customStyle="1" w:styleId="ADB7AAFA5AA042B3A95784E994256EAA">
    <w:name w:val="ADB7AAFA5AA042B3A95784E994256EAA"/>
    <w:rsid w:val="0052667E"/>
  </w:style>
  <w:style w:type="paragraph" w:customStyle="1" w:styleId="DE5FAB60A2204CCE9C22BAE79421605C">
    <w:name w:val="DE5FAB60A2204CCE9C22BAE79421605C"/>
    <w:rsid w:val="0052667E"/>
  </w:style>
  <w:style w:type="paragraph" w:customStyle="1" w:styleId="A9215B4C9C354632B07F8B524D34E84E">
    <w:name w:val="A9215B4C9C354632B07F8B524D34E84E"/>
    <w:rsid w:val="0052667E"/>
  </w:style>
  <w:style w:type="paragraph" w:customStyle="1" w:styleId="48C157C9C53644FBA8AD21C81AD0ABF7">
    <w:name w:val="48C157C9C53644FBA8AD21C81AD0ABF7"/>
    <w:rsid w:val="0052667E"/>
  </w:style>
  <w:style w:type="paragraph" w:customStyle="1" w:styleId="CC0BEAE3B98144B7B9BE840F2A16A4A3">
    <w:name w:val="CC0BEAE3B98144B7B9BE840F2A16A4A3"/>
    <w:rsid w:val="0052667E"/>
  </w:style>
  <w:style w:type="paragraph" w:customStyle="1" w:styleId="13BF15196568494680D3BF6D42C50394">
    <w:name w:val="13BF15196568494680D3BF6D42C50394"/>
    <w:rsid w:val="0052667E"/>
  </w:style>
  <w:style w:type="paragraph" w:customStyle="1" w:styleId="01FB06FB61EE4055AFC56A9A4A20B17C124">
    <w:name w:val="01FB06FB61EE4055AFC56A9A4A20B17C12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4">
    <w:name w:val="3CA9253634FE45F49F86E2F79543D6B2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2">
    <w:name w:val="C0C3FE2DC44641138CF5158EFD2B7155112"/>
    <w:pPr>
      <w:spacing w:after="180" w:line="240" w:lineRule="auto"/>
    </w:pPr>
    <w:rPr>
      <w:rFonts w:eastAsiaTheme="minorHAnsi"/>
      <w:color w:val="262626" w:themeColor="text1" w:themeTint="D9"/>
      <w:sz w:val="16"/>
    </w:rPr>
  </w:style>
  <w:style w:type="paragraph" w:customStyle="1" w:styleId="9F3AAB161A224FA9B8D701F02F02AB62124">
    <w:name w:val="9F3AAB161A224FA9B8D701F02F02AB62124"/>
    <w:pPr>
      <w:spacing w:after="120" w:line="240" w:lineRule="auto"/>
    </w:pPr>
    <w:rPr>
      <w:rFonts w:eastAsiaTheme="minorHAnsi"/>
      <w:color w:val="808080" w:themeColor="background1" w:themeShade="80"/>
      <w:sz w:val="16"/>
      <w:lang w:val="fr-FR"/>
    </w:rPr>
  </w:style>
  <w:style w:type="paragraph" w:customStyle="1" w:styleId="5DF80ACE815641E18BEC96D7E137E69E124">
    <w:name w:val="5DF80ACE815641E18BEC96D7E137E69E124"/>
    <w:pPr>
      <w:spacing w:after="120" w:line="240" w:lineRule="auto"/>
    </w:pPr>
    <w:rPr>
      <w:rFonts w:eastAsiaTheme="minorHAnsi"/>
      <w:color w:val="808080" w:themeColor="background1" w:themeShade="80"/>
      <w:sz w:val="16"/>
      <w:lang w:val="fr-FR"/>
    </w:rPr>
  </w:style>
  <w:style w:type="paragraph" w:customStyle="1" w:styleId="4B82B13F1AC24F519C63398F6784211D124">
    <w:name w:val="4B82B13F1AC24F519C63398F6784211D124"/>
    <w:pPr>
      <w:spacing w:after="180" w:line="240" w:lineRule="auto"/>
    </w:pPr>
    <w:rPr>
      <w:rFonts w:eastAsiaTheme="minorHAnsi"/>
      <w:color w:val="262626" w:themeColor="text1" w:themeTint="D9"/>
      <w:sz w:val="18"/>
    </w:rPr>
  </w:style>
  <w:style w:type="paragraph" w:customStyle="1" w:styleId="383A9FC8C0AA4966B2A6D63953FC3BF9124">
    <w:name w:val="383A9FC8C0AA4966B2A6D63953FC3BF9124"/>
    <w:pPr>
      <w:spacing w:after="180" w:line="240" w:lineRule="auto"/>
    </w:pPr>
    <w:rPr>
      <w:rFonts w:eastAsiaTheme="minorHAnsi"/>
      <w:color w:val="262626" w:themeColor="text1" w:themeTint="D9"/>
      <w:sz w:val="16"/>
    </w:rPr>
  </w:style>
  <w:style w:type="paragraph" w:customStyle="1" w:styleId="983D0517A76349EC95C6D39017206AEE1">
    <w:name w:val="983D0517A76349EC95C6D39017206AEE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4">
    <w:name w:val="6E3002F3ED4A4B9AADE4EFDFA4F83F03124"/>
    <w:pPr>
      <w:spacing w:after="180" w:line="240" w:lineRule="auto"/>
    </w:pPr>
    <w:rPr>
      <w:rFonts w:eastAsiaTheme="minorHAnsi"/>
      <w:color w:val="262626" w:themeColor="text1" w:themeTint="D9"/>
      <w:sz w:val="16"/>
    </w:rPr>
  </w:style>
  <w:style w:type="paragraph" w:customStyle="1" w:styleId="D48EF9471508485C8988715678FFA721124">
    <w:name w:val="D48EF9471508485C8988715678FFA721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4">
    <w:name w:val="913AC87962B04E25A6706BCDAE95491E94"/>
    <w:pPr>
      <w:spacing w:after="180" w:line="240" w:lineRule="auto"/>
    </w:pPr>
    <w:rPr>
      <w:rFonts w:eastAsiaTheme="minorHAnsi"/>
      <w:color w:val="262626" w:themeColor="text1" w:themeTint="D9"/>
      <w:sz w:val="16"/>
    </w:rPr>
  </w:style>
  <w:style w:type="paragraph" w:customStyle="1" w:styleId="E2E7B8C58B8E45D3BA4C0DE921A42ADB124">
    <w:name w:val="E2E7B8C58B8E45D3BA4C0DE921A42ADB124"/>
    <w:pPr>
      <w:spacing w:after="120" w:line="240" w:lineRule="auto"/>
    </w:pPr>
    <w:rPr>
      <w:rFonts w:eastAsiaTheme="minorHAnsi"/>
      <w:color w:val="808080" w:themeColor="background1" w:themeShade="80"/>
      <w:sz w:val="16"/>
      <w:lang w:val="fr-FR"/>
    </w:rPr>
  </w:style>
  <w:style w:type="paragraph" w:customStyle="1" w:styleId="4650EB9EA7CC44868DBE6F600097EEF8124">
    <w:name w:val="4650EB9EA7CC44868DBE6F600097EEF8124"/>
    <w:pPr>
      <w:spacing w:after="120" w:line="240" w:lineRule="auto"/>
    </w:pPr>
    <w:rPr>
      <w:rFonts w:eastAsiaTheme="minorHAnsi"/>
      <w:color w:val="808080" w:themeColor="background1" w:themeShade="80"/>
      <w:sz w:val="16"/>
      <w:lang w:val="fr-FR"/>
    </w:rPr>
  </w:style>
  <w:style w:type="paragraph" w:customStyle="1" w:styleId="F0F6B4FD00D04503A4173AA599A0FCFB68">
    <w:name w:val="F0F6B4FD00D04503A4173AA599A0FCFB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8">
    <w:name w:val="2D07AB3D48C544A7ABC34B8EA92D552768"/>
    <w:pPr>
      <w:spacing w:after="180" w:line="240" w:lineRule="auto"/>
    </w:pPr>
    <w:rPr>
      <w:rFonts w:eastAsiaTheme="minorHAnsi"/>
      <w:color w:val="262626" w:themeColor="text1" w:themeTint="D9"/>
      <w:sz w:val="16"/>
    </w:rPr>
  </w:style>
  <w:style w:type="paragraph" w:customStyle="1" w:styleId="66F33F01851B4AEAAFDCCF22FC61ECFD64">
    <w:name w:val="66F33F01851B4AEAAFDCCF22FC61ECFD64"/>
    <w:pPr>
      <w:spacing w:after="120" w:line="240" w:lineRule="auto"/>
    </w:pPr>
    <w:rPr>
      <w:rFonts w:eastAsiaTheme="minorHAnsi"/>
      <w:color w:val="808080" w:themeColor="background1" w:themeShade="80"/>
      <w:sz w:val="16"/>
      <w:lang w:val="fr-FR"/>
    </w:rPr>
  </w:style>
  <w:style w:type="paragraph" w:customStyle="1" w:styleId="DE17D41320344EDC846AEC00BA8890F366">
    <w:name w:val="DE17D41320344EDC846AEC00BA8890F366"/>
    <w:pPr>
      <w:spacing w:after="120" w:line="240" w:lineRule="auto"/>
    </w:pPr>
    <w:rPr>
      <w:rFonts w:eastAsiaTheme="minorHAnsi"/>
      <w:color w:val="808080" w:themeColor="background1" w:themeShade="80"/>
      <w:sz w:val="16"/>
      <w:lang w:val="fr-FR"/>
    </w:rPr>
  </w:style>
  <w:style w:type="paragraph" w:customStyle="1" w:styleId="CD55D880B56A42A1813212C2CB541BFD">
    <w:name w:val="CD55D880B56A42A1813212C2CB541BFD"/>
    <w:pPr>
      <w:spacing w:after="60" w:line="240" w:lineRule="auto"/>
    </w:pPr>
    <w:rPr>
      <w:rFonts w:eastAsiaTheme="minorHAnsi"/>
      <w:caps/>
      <w:color w:val="4F81BD" w:themeColor="accent1"/>
      <w:sz w:val="20"/>
    </w:rPr>
  </w:style>
  <w:style w:type="paragraph" w:customStyle="1" w:styleId="92E9FDDA4D704092BDFC4F95CA772873">
    <w:name w:val="92E9FDDA4D704092BDFC4F95CA772873"/>
    <w:pPr>
      <w:spacing w:after="60" w:line="240" w:lineRule="auto"/>
    </w:pPr>
    <w:rPr>
      <w:rFonts w:eastAsiaTheme="minorHAnsi"/>
      <w:caps/>
      <w:color w:val="4F81BD" w:themeColor="accent1"/>
      <w:sz w:val="20"/>
    </w:rPr>
  </w:style>
  <w:style w:type="paragraph" w:customStyle="1" w:styleId="01FB06FB61EE4055AFC56A9A4A20B17C125">
    <w:name w:val="01FB06FB61EE4055AFC56A9A4A20B17C12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5">
    <w:name w:val="3CA9253634FE45F49F86E2F79543D6B2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3">
    <w:name w:val="C0C3FE2DC44641138CF5158EFD2B7155113"/>
    <w:pPr>
      <w:spacing w:after="180" w:line="240" w:lineRule="auto"/>
    </w:pPr>
    <w:rPr>
      <w:rFonts w:eastAsiaTheme="minorHAnsi"/>
      <w:color w:val="262626" w:themeColor="text1" w:themeTint="D9"/>
      <w:sz w:val="16"/>
    </w:rPr>
  </w:style>
  <w:style w:type="paragraph" w:customStyle="1" w:styleId="9F3AAB161A224FA9B8D701F02F02AB62125">
    <w:name w:val="9F3AAB161A224FA9B8D701F02F02AB62125"/>
    <w:pPr>
      <w:spacing w:after="120" w:line="240" w:lineRule="auto"/>
    </w:pPr>
    <w:rPr>
      <w:rFonts w:eastAsiaTheme="minorHAnsi"/>
      <w:color w:val="808080" w:themeColor="background1" w:themeShade="80"/>
      <w:sz w:val="16"/>
      <w:lang w:val="fr-FR"/>
    </w:rPr>
  </w:style>
  <w:style w:type="paragraph" w:customStyle="1" w:styleId="5DF80ACE815641E18BEC96D7E137E69E125">
    <w:name w:val="5DF80ACE815641E18BEC96D7E137E69E125"/>
    <w:pPr>
      <w:spacing w:after="120" w:line="240" w:lineRule="auto"/>
    </w:pPr>
    <w:rPr>
      <w:rFonts w:eastAsiaTheme="minorHAnsi"/>
      <w:color w:val="808080" w:themeColor="background1" w:themeShade="80"/>
      <w:sz w:val="16"/>
      <w:lang w:val="fr-FR"/>
    </w:rPr>
  </w:style>
  <w:style w:type="paragraph" w:customStyle="1" w:styleId="4B82B13F1AC24F519C63398F6784211D125">
    <w:name w:val="4B82B13F1AC24F519C63398F6784211D125"/>
    <w:pPr>
      <w:spacing w:after="180" w:line="240" w:lineRule="auto"/>
    </w:pPr>
    <w:rPr>
      <w:rFonts w:eastAsiaTheme="minorHAnsi"/>
      <w:color w:val="262626" w:themeColor="text1" w:themeTint="D9"/>
      <w:sz w:val="18"/>
    </w:rPr>
  </w:style>
  <w:style w:type="paragraph" w:customStyle="1" w:styleId="383A9FC8C0AA4966B2A6D63953FC3BF9125">
    <w:name w:val="383A9FC8C0AA4966B2A6D63953FC3BF9125"/>
    <w:pPr>
      <w:spacing w:after="180" w:line="240" w:lineRule="auto"/>
    </w:pPr>
    <w:rPr>
      <w:rFonts w:eastAsiaTheme="minorHAnsi"/>
      <w:color w:val="262626" w:themeColor="text1" w:themeTint="D9"/>
      <w:sz w:val="16"/>
    </w:rPr>
  </w:style>
  <w:style w:type="paragraph" w:customStyle="1" w:styleId="983D0517A76349EC95C6D39017206AEE2">
    <w:name w:val="983D0517A76349EC95C6D39017206AEE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5">
    <w:name w:val="6E3002F3ED4A4B9AADE4EFDFA4F83F03125"/>
    <w:pPr>
      <w:spacing w:after="180" w:line="240" w:lineRule="auto"/>
    </w:pPr>
    <w:rPr>
      <w:rFonts w:eastAsiaTheme="minorHAnsi"/>
      <w:color w:val="262626" w:themeColor="text1" w:themeTint="D9"/>
      <w:sz w:val="16"/>
    </w:rPr>
  </w:style>
  <w:style w:type="paragraph" w:customStyle="1" w:styleId="D48EF9471508485C8988715678FFA721125">
    <w:name w:val="D48EF9471508485C8988715678FFA721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5">
    <w:name w:val="913AC87962B04E25A6706BCDAE95491E95"/>
    <w:pPr>
      <w:spacing w:after="180" w:line="240" w:lineRule="auto"/>
    </w:pPr>
    <w:rPr>
      <w:rFonts w:eastAsiaTheme="minorHAnsi"/>
      <w:color w:val="262626" w:themeColor="text1" w:themeTint="D9"/>
      <w:sz w:val="16"/>
    </w:rPr>
  </w:style>
  <w:style w:type="paragraph" w:customStyle="1" w:styleId="E2E7B8C58B8E45D3BA4C0DE921A42ADB125">
    <w:name w:val="E2E7B8C58B8E45D3BA4C0DE921A42ADB125"/>
    <w:pPr>
      <w:spacing w:after="120" w:line="240" w:lineRule="auto"/>
    </w:pPr>
    <w:rPr>
      <w:rFonts w:eastAsiaTheme="minorHAnsi"/>
      <w:color w:val="808080" w:themeColor="background1" w:themeShade="80"/>
      <w:sz w:val="16"/>
      <w:lang w:val="fr-FR"/>
    </w:rPr>
  </w:style>
  <w:style w:type="paragraph" w:customStyle="1" w:styleId="4650EB9EA7CC44868DBE6F600097EEF8125">
    <w:name w:val="4650EB9EA7CC44868DBE6F600097EEF8125"/>
    <w:pPr>
      <w:spacing w:after="120" w:line="240" w:lineRule="auto"/>
    </w:pPr>
    <w:rPr>
      <w:rFonts w:eastAsiaTheme="minorHAnsi"/>
      <w:color w:val="808080" w:themeColor="background1" w:themeShade="80"/>
      <w:sz w:val="16"/>
      <w:lang w:val="fr-FR"/>
    </w:rPr>
  </w:style>
  <w:style w:type="paragraph" w:customStyle="1" w:styleId="F0F6B4FD00D04503A4173AA599A0FCFB69">
    <w:name w:val="F0F6B4FD00D04503A4173AA599A0FCFB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9">
    <w:name w:val="2D07AB3D48C544A7ABC34B8EA92D552769"/>
    <w:pPr>
      <w:spacing w:after="180" w:line="240" w:lineRule="auto"/>
    </w:pPr>
    <w:rPr>
      <w:rFonts w:eastAsiaTheme="minorHAnsi"/>
      <w:color w:val="262626" w:themeColor="text1" w:themeTint="D9"/>
      <w:sz w:val="16"/>
    </w:rPr>
  </w:style>
  <w:style w:type="paragraph" w:customStyle="1" w:styleId="66F33F01851B4AEAAFDCCF22FC61ECFD65">
    <w:name w:val="66F33F01851B4AEAAFDCCF22FC61ECFD65"/>
    <w:pPr>
      <w:spacing w:after="120" w:line="240" w:lineRule="auto"/>
    </w:pPr>
    <w:rPr>
      <w:rFonts w:eastAsiaTheme="minorHAnsi"/>
      <w:color w:val="808080" w:themeColor="background1" w:themeShade="80"/>
      <w:sz w:val="16"/>
      <w:lang w:val="fr-FR"/>
    </w:rPr>
  </w:style>
  <w:style w:type="paragraph" w:customStyle="1" w:styleId="DE17D41320344EDC846AEC00BA8890F367">
    <w:name w:val="DE17D41320344EDC846AEC00BA8890F367"/>
    <w:pPr>
      <w:spacing w:after="120" w:line="240" w:lineRule="auto"/>
    </w:pPr>
    <w:rPr>
      <w:rFonts w:eastAsiaTheme="minorHAnsi"/>
      <w:color w:val="808080" w:themeColor="background1" w:themeShade="80"/>
      <w:sz w:val="16"/>
      <w:lang w:val="fr-FR"/>
    </w:rPr>
  </w:style>
  <w:style w:type="paragraph" w:customStyle="1" w:styleId="CD55D880B56A42A1813212C2CB541BFD1">
    <w:name w:val="CD55D880B56A42A1813212C2CB541BFD1"/>
    <w:pPr>
      <w:spacing w:after="60" w:line="240" w:lineRule="auto"/>
    </w:pPr>
    <w:rPr>
      <w:rFonts w:eastAsiaTheme="minorHAnsi"/>
      <w:caps/>
      <w:color w:val="4F81BD" w:themeColor="accent1"/>
      <w:sz w:val="20"/>
    </w:rPr>
  </w:style>
  <w:style w:type="paragraph" w:customStyle="1" w:styleId="92E9FDDA4D704092BDFC4F95CA7728731">
    <w:name w:val="92E9FDDA4D704092BDFC4F95CA7728731"/>
    <w:pPr>
      <w:spacing w:after="60" w:line="240" w:lineRule="auto"/>
    </w:pPr>
    <w:rPr>
      <w:rFonts w:eastAsiaTheme="minorHAnsi"/>
      <w:caps/>
      <w:color w:val="4F81BD" w:themeColor="accent1"/>
      <w:sz w:val="20"/>
    </w:rPr>
  </w:style>
  <w:style w:type="paragraph" w:customStyle="1" w:styleId="01FB06FB61EE4055AFC56A9A4A20B17C126">
    <w:name w:val="01FB06FB61EE4055AFC56A9A4A20B17C12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6">
    <w:name w:val="3CA9253634FE45F49F86E2F79543D6B2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4">
    <w:name w:val="C0C3FE2DC44641138CF5158EFD2B7155114"/>
    <w:pPr>
      <w:spacing w:after="180" w:line="240" w:lineRule="auto"/>
    </w:pPr>
    <w:rPr>
      <w:rFonts w:eastAsiaTheme="minorHAnsi"/>
      <w:color w:val="262626" w:themeColor="text1" w:themeTint="D9"/>
      <w:sz w:val="16"/>
    </w:rPr>
  </w:style>
  <w:style w:type="paragraph" w:customStyle="1" w:styleId="9F3AAB161A224FA9B8D701F02F02AB62126">
    <w:name w:val="9F3AAB161A224FA9B8D701F02F02AB62126"/>
    <w:pPr>
      <w:spacing w:after="120" w:line="240" w:lineRule="auto"/>
    </w:pPr>
    <w:rPr>
      <w:rFonts w:eastAsiaTheme="minorHAnsi"/>
      <w:color w:val="808080" w:themeColor="background1" w:themeShade="80"/>
      <w:sz w:val="16"/>
      <w:lang w:val="fr-FR"/>
    </w:rPr>
  </w:style>
  <w:style w:type="paragraph" w:customStyle="1" w:styleId="5DF80ACE815641E18BEC96D7E137E69E126">
    <w:name w:val="5DF80ACE815641E18BEC96D7E137E69E126"/>
    <w:pPr>
      <w:spacing w:after="120" w:line="240" w:lineRule="auto"/>
    </w:pPr>
    <w:rPr>
      <w:rFonts w:eastAsiaTheme="minorHAnsi"/>
      <w:color w:val="808080" w:themeColor="background1" w:themeShade="80"/>
      <w:sz w:val="16"/>
      <w:lang w:val="fr-FR"/>
    </w:rPr>
  </w:style>
  <w:style w:type="paragraph" w:customStyle="1" w:styleId="4B82B13F1AC24F519C63398F6784211D126">
    <w:name w:val="4B82B13F1AC24F519C63398F6784211D126"/>
    <w:pPr>
      <w:spacing w:after="180" w:line="240" w:lineRule="auto"/>
    </w:pPr>
    <w:rPr>
      <w:rFonts w:eastAsiaTheme="minorHAnsi"/>
      <w:color w:val="262626" w:themeColor="text1" w:themeTint="D9"/>
      <w:sz w:val="18"/>
    </w:rPr>
  </w:style>
  <w:style w:type="paragraph" w:customStyle="1" w:styleId="383A9FC8C0AA4966B2A6D63953FC3BF9126">
    <w:name w:val="383A9FC8C0AA4966B2A6D63953FC3BF9126"/>
    <w:pPr>
      <w:spacing w:after="180" w:line="240" w:lineRule="auto"/>
    </w:pPr>
    <w:rPr>
      <w:rFonts w:eastAsiaTheme="minorHAnsi"/>
      <w:color w:val="262626" w:themeColor="text1" w:themeTint="D9"/>
      <w:sz w:val="16"/>
    </w:rPr>
  </w:style>
  <w:style w:type="paragraph" w:customStyle="1" w:styleId="983D0517A76349EC95C6D39017206AEE3">
    <w:name w:val="983D0517A76349EC95C6D39017206AEE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6">
    <w:name w:val="6E3002F3ED4A4B9AADE4EFDFA4F83F03126"/>
    <w:pPr>
      <w:spacing w:after="180" w:line="240" w:lineRule="auto"/>
    </w:pPr>
    <w:rPr>
      <w:rFonts w:eastAsiaTheme="minorHAnsi"/>
      <w:color w:val="262626" w:themeColor="text1" w:themeTint="D9"/>
      <w:sz w:val="16"/>
    </w:rPr>
  </w:style>
  <w:style w:type="paragraph" w:customStyle="1" w:styleId="D48EF9471508485C8988715678FFA721126">
    <w:name w:val="D48EF9471508485C8988715678FFA721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6">
    <w:name w:val="913AC87962B04E25A6706BCDAE95491E96"/>
    <w:pPr>
      <w:spacing w:after="180" w:line="240" w:lineRule="auto"/>
    </w:pPr>
    <w:rPr>
      <w:rFonts w:eastAsiaTheme="minorHAnsi"/>
      <w:color w:val="262626" w:themeColor="text1" w:themeTint="D9"/>
      <w:sz w:val="16"/>
    </w:rPr>
  </w:style>
  <w:style w:type="paragraph" w:customStyle="1" w:styleId="E2E7B8C58B8E45D3BA4C0DE921A42ADB126">
    <w:name w:val="E2E7B8C58B8E45D3BA4C0DE921A42ADB126"/>
    <w:pPr>
      <w:spacing w:after="120" w:line="240" w:lineRule="auto"/>
    </w:pPr>
    <w:rPr>
      <w:rFonts w:eastAsiaTheme="minorHAnsi"/>
      <w:color w:val="808080" w:themeColor="background1" w:themeShade="80"/>
      <w:sz w:val="16"/>
      <w:lang w:val="fr-FR"/>
    </w:rPr>
  </w:style>
  <w:style w:type="paragraph" w:customStyle="1" w:styleId="4650EB9EA7CC44868DBE6F600097EEF8126">
    <w:name w:val="4650EB9EA7CC44868DBE6F600097EEF8126"/>
    <w:pPr>
      <w:spacing w:after="120" w:line="240" w:lineRule="auto"/>
    </w:pPr>
    <w:rPr>
      <w:rFonts w:eastAsiaTheme="minorHAnsi"/>
      <w:color w:val="808080" w:themeColor="background1" w:themeShade="80"/>
      <w:sz w:val="16"/>
      <w:lang w:val="fr-FR"/>
    </w:rPr>
  </w:style>
  <w:style w:type="paragraph" w:customStyle="1" w:styleId="F0F6B4FD00D04503A4173AA599A0FCFB70">
    <w:name w:val="F0F6B4FD00D04503A4173AA599A0FCFB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0">
    <w:name w:val="2D07AB3D48C544A7ABC34B8EA92D552770"/>
    <w:pPr>
      <w:spacing w:after="180" w:line="240" w:lineRule="auto"/>
    </w:pPr>
    <w:rPr>
      <w:rFonts w:eastAsiaTheme="minorHAnsi"/>
      <w:color w:val="262626" w:themeColor="text1" w:themeTint="D9"/>
      <w:sz w:val="16"/>
    </w:rPr>
  </w:style>
  <w:style w:type="paragraph" w:customStyle="1" w:styleId="66F33F01851B4AEAAFDCCF22FC61ECFD66">
    <w:name w:val="66F33F01851B4AEAAFDCCF22FC61ECFD66"/>
    <w:pPr>
      <w:spacing w:after="120" w:line="240" w:lineRule="auto"/>
    </w:pPr>
    <w:rPr>
      <w:rFonts w:eastAsiaTheme="minorHAnsi"/>
      <w:color w:val="808080" w:themeColor="background1" w:themeShade="80"/>
      <w:sz w:val="16"/>
      <w:lang w:val="fr-FR"/>
    </w:rPr>
  </w:style>
  <w:style w:type="paragraph" w:customStyle="1" w:styleId="DE17D41320344EDC846AEC00BA8890F368">
    <w:name w:val="DE17D41320344EDC846AEC00BA8890F368"/>
    <w:pPr>
      <w:spacing w:after="120" w:line="240" w:lineRule="auto"/>
    </w:pPr>
    <w:rPr>
      <w:rFonts w:eastAsiaTheme="minorHAnsi"/>
      <w:color w:val="808080" w:themeColor="background1" w:themeShade="80"/>
      <w:sz w:val="16"/>
      <w:lang w:val="fr-FR"/>
    </w:rPr>
  </w:style>
  <w:style w:type="paragraph" w:customStyle="1" w:styleId="CD55D880B56A42A1813212C2CB541BFD2">
    <w:name w:val="CD55D880B56A42A1813212C2CB541BFD2"/>
    <w:pPr>
      <w:spacing w:after="60" w:line="240" w:lineRule="auto"/>
    </w:pPr>
    <w:rPr>
      <w:rFonts w:eastAsiaTheme="minorHAnsi"/>
      <w:caps/>
      <w:color w:val="4F81BD" w:themeColor="accent1"/>
      <w:sz w:val="20"/>
    </w:rPr>
  </w:style>
  <w:style w:type="paragraph" w:customStyle="1" w:styleId="92E9FDDA4D704092BDFC4F95CA7728732">
    <w:name w:val="92E9FDDA4D704092BDFC4F95CA7728732"/>
    <w:pPr>
      <w:spacing w:after="60" w:line="240" w:lineRule="auto"/>
    </w:pPr>
    <w:rPr>
      <w:rFonts w:eastAsiaTheme="minorHAnsi"/>
      <w:caps/>
      <w:color w:val="4F81BD" w:themeColor="accent1"/>
      <w:sz w:val="20"/>
    </w:rPr>
  </w:style>
  <w:style w:type="paragraph" w:customStyle="1" w:styleId="01FB06FB61EE4055AFC56A9A4A20B17C127">
    <w:name w:val="01FB06FB61EE4055AFC56A9A4A20B17C12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7">
    <w:name w:val="3CA9253634FE45F49F86E2F79543D6B2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5">
    <w:name w:val="C0C3FE2DC44641138CF5158EFD2B7155115"/>
    <w:pPr>
      <w:spacing w:after="180" w:line="240" w:lineRule="auto"/>
    </w:pPr>
    <w:rPr>
      <w:rFonts w:eastAsiaTheme="minorHAnsi"/>
      <w:color w:val="262626" w:themeColor="text1" w:themeTint="D9"/>
      <w:sz w:val="16"/>
    </w:rPr>
  </w:style>
  <w:style w:type="paragraph" w:customStyle="1" w:styleId="9F3AAB161A224FA9B8D701F02F02AB62127">
    <w:name w:val="9F3AAB161A224FA9B8D701F02F02AB62127"/>
    <w:pPr>
      <w:spacing w:after="120" w:line="240" w:lineRule="auto"/>
    </w:pPr>
    <w:rPr>
      <w:rFonts w:eastAsiaTheme="minorHAnsi"/>
      <w:color w:val="808080" w:themeColor="background1" w:themeShade="80"/>
      <w:sz w:val="16"/>
      <w:lang w:val="fr-FR"/>
    </w:rPr>
  </w:style>
  <w:style w:type="paragraph" w:customStyle="1" w:styleId="5DF80ACE815641E18BEC96D7E137E69E127">
    <w:name w:val="5DF80ACE815641E18BEC96D7E137E69E127"/>
    <w:pPr>
      <w:spacing w:after="120" w:line="240" w:lineRule="auto"/>
    </w:pPr>
    <w:rPr>
      <w:rFonts w:eastAsiaTheme="minorHAnsi"/>
      <w:color w:val="808080" w:themeColor="background1" w:themeShade="80"/>
      <w:sz w:val="16"/>
      <w:lang w:val="fr-FR"/>
    </w:rPr>
  </w:style>
  <w:style w:type="paragraph" w:customStyle="1" w:styleId="4B82B13F1AC24F519C63398F6784211D127">
    <w:name w:val="4B82B13F1AC24F519C63398F6784211D127"/>
    <w:pPr>
      <w:spacing w:after="180" w:line="240" w:lineRule="auto"/>
    </w:pPr>
    <w:rPr>
      <w:rFonts w:eastAsiaTheme="minorHAnsi"/>
      <w:color w:val="262626" w:themeColor="text1" w:themeTint="D9"/>
      <w:sz w:val="18"/>
    </w:rPr>
  </w:style>
  <w:style w:type="paragraph" w:customStyle="1" w:styleId="383A9FC8C0AA4966B2A6D63953FC3BF9127">
    <w:name w:val="383A9FC8C0AA4966B2A6D63953FC3BF9127"/>
    <w:pPr>
      <w:spacing w:after="180" w:line="240" w:lineRule="auto"/>
    </w:pPr>
    <w:rPr>
      <w:rFonts w:eastAsiaTheme="minorHAnsi"/>
      <w:color w:val="262626" w:themeColor="text1" w:themeTint="D9"/>
      <w:sz w:val="16"/>
    </w:rPr>
  </w:style>
  <w:style w:type="paragraph" w:customStyle="1" w:styleId="983D0517A76349EC95C6D39017206AEE4">
    <w:name w:val="983D0517A76349EC95C6D39017206AEE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7">
    <w:name w:val="6E3002F3ED4A4B9AADE4EFDFA4F83F03127"/>
    <w:pPr>
      <w:spacing w:after="180" w:line="240" w:lineRule="auto"/>
    </w:pPr>
    <w:rPr>
      <w:rFonts w:eastAsiaTheme="minorHAnsi"/>
      <w:color w:val="262626" w:themeColor="text1" w:themeTint="D9"/>
      <w:sz w:val="16"/>
    </w:rPr>
  </w:style>
  <w:style w:type="paragraph" w:customStyle="1" w:styleId="D48EF9471508485C8988715678FFA721127">
    <w:name w:val="D48EF9471508485C8988715678FFA721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7">
    <w:name w:val="913AC87962B04E25A6706BCDAE95491E97"/>
    <w:pPr>
      <w:spacing w:after="180" w:line="240" w:lineRule="auto"/>
    </w:pPr>
    <w:rPr>
      <w:rFonts w:eastAsiaTheme="minorHAnsi"/>
      <w:color w:val="262626" w:themeColor="text1" w:themeTint="D9"/>
      <w:sz w:val="16"/>
    </w:rPr>
  </w:style>
  <w:style w:type="paragraph" w:customStyle="1" w:styleId="E2E7B8C58B8E45D3BA4C0DE921A42ADB127">
    <w:name w:val="E2E7B8C58B8E45D3BA4C0DE921A42ADB127"/>
    <w:pPr>
      <w:spacing w:after="120" w:line="240" w:lineRule="auto"/>
    </w:pPr>
    <w:rPr>
      <w:rFonts w:eastAsiaTheme="minorHAnsi"/>
      <w:color w:val="808080" w:themeColor="background1" w:themeShade="80"/>
      <w:sz w:val="16"/>
      <w:lang w:val="fr-FR"/>
    </w:rPr>
  </w:style>
  <w:style w:type="paragraph" w:customStyle="1" w:styleId="4650EB9EA7CC44868DBE6F600097EEF8127">
    <w:name w:val="4650EB9EA7CC44868DBE6F600097EEF8127"/>
    <w:pPr>
      <w:spacing w:after="120" w:line="240" w:lineRule="auto"/>
    </w:pPr>
    <w:rPr>
      <w:rFonts w:eastAsiaTheme="minorHAnsi"/>
      <w:color w:val="808080" w:themeColor="background1" w:themeShade="80"/>
      <w:sz w:val="16"/>
      <w:lang w:val="fr-FR"/>
    </w:rPr>
  </w:style>
  <w:style w:type="paragraph" w:customStyle="1" w:styleId="F0F6B4FD00D04503A4173AA599A0FCFB71">
    <w:name w:val="F0F6B4FD00D04503A4173AA599A0FCFB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1">
    <w:name w:val="2D07AB3D48C544A7ABC34B8EA92D552771"/>
    <w:pPr>
      <w:spacing w:after="180" w:line="240" w:lineRule="auto"/>
    </w:pPr>
    <w:rPr>
      <w:rFonts w:eastAsiaTheme="minorHAnsi"/>
      <w:color w:val="262626" w:themeColor="text1" w:themeTint="D9"/>
      <w:sz w:val="16"/>
    </w:rPr>
  </w:style>
  <w:style w:type="paragraph" w:customStyle="1" w:styleId="66F33F01851B4AEAAFDCCF22FC61ECFD67">
    <w:name w:val="66F33F01851B4AEAAFDCCF22FC61ECFD67"/>
    <w:pPr>
      <w:spacing w:after="120" w:line="240" w:lineRule="auto"/>
    </w:pPr>
    <w:rPr>
      <w:rFonts w:eastAsiaTheme="minorHAnsi"/>
      <w:color w:val="808080" w:themeColor="background1" w:themeShade="80"/>
      <w:sz w:val="16"/>
      <w:lang w:val="fr-FR"/>
    </w:rPr>
  </w:style>
  <w:style w:type="paragraph" w:customStyle="1" w:styleId="DE17D41320344EDC846AEC00BA8890F369">
    <w:name w:val="DE17D41320344EDC846AEC00BA8890F369"/>
    <w:pPr>
      <w:spacing w:after="120" w:line="240" w:lineRule="auto"/>
    </w:pPr>
    <w:rPr>
      <w:rFonts w:eastAsiaTheme="minorHAnsi"/>
      <w:color w:val="808080" w:themeColor="background1" w:themeShade="80"/>
      <w:sz w:val="16"/>
      <w:lang w:val="fr-FR"/>
    </w:rPr>
  </w:style>
  <w:style w:type="paragraph" w:customStyle="1" w:styleId="CD55D880B56A42A1813212C2CB541BFD3">
    <w:name w:val="CD55D880B56A42A1813212C2CB541BFD3"/>
    <w:pPr>
      <w:spacing w:after="60" w:line="240" w:lineRule="auto"/>
    </w:pPr>
    <w:rPr>
      <w:rFonts w:eastAsiaTheme="minorHAnsi"/>
      <w:caps/>
      <w:color w:val="4F81BD" w:themeColor="accent1"/>
      <w:sz w:val="20"/>
    </w:rPr>
  </w:style>
  <w:style w:type="paragraph" w:customStyle="1" w:styleId="92E9FDDA4D704092BDFC4F95CA7728733">
    <w:name w:val="92E9FDDA4D704092BDFC4F95CA7728733"/>
    <w:pPr>
      <w:spacing w:after="60" w:line="240" w:lineRule="auto"/>
    </w:pPr>
    <w:rPr>
      <w:rFonts w:eastAsiaTheme="minorHAnsi"/>
      <w:caps/>
      <w:color w:val="4F81BD" w:themeColor="accent1"/>
      <w:sz w:val="20"/>
    </w:rPr>
  </w:style>
  <w:style w:type="paragraph" w:customStyle="1" w:styleId="01FB06FB61EE4055AFC56A9A4A20B17C128">
    <w:name w:val="01FB06FB61EE4055AFC56A9A4A20B17C12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8">
    <w:name w:val="3CA9253634FE45F49F86E2F79543D6B2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6">
    <w:name w:val="C0C3FE2DC44641138CF5158EFD2B7155116"/>
    <w:pPr>
      <w:spacing w:after="180" w:line="240" w:lineRule="auto"/>
    </w:pPr>
    <w:rPr>
      <w:rFonts w:eastAsiaTheme="minorHAnsi"/>
      <w:color w:val="262626" w:themeColor="text1" w:themeTint="D9"/>
      <w:sz w:val="16"/>
    </w:rPr>
  </w:style>
  <w:style w:type="paragraph" w:customStyle="1" w:styleId="9F3AAB161A224FA9B8D701F02F02AB62128">
    <w:name w:val="9F3AAB161A224FA9B8D701F02F02AB62128"/>
    <w:pPr>
      <w:spacing w:after="120" w:line="240" w:lineRule="auto"/>
    </w:pPr>
    <w:rPr>
      <w:rFonts w:eastAsiaTheme="minorHAnsi"/>
      <w:color w:val="808080" w:themeColor="background1" w:themeShade="80"/>
      <w:sz w:val="16"/>
      <w:lang w:val="fr-FR"/>
    </w:rPr>
  </w:style>
  <w:style w:type="paragraph" w:customStyle="1" w:styleId="5DF80ACE815641E18BEC96D7E137E69E128">
    <w:name w:val="5DF80ACE815641E18BEC96D7E137E69E128"/>
    <w:pPr>
      <w:spacing w:after="120" w:line="240" w:lineRule="auto"/>
    </w:pPr>
    <w:rPr>
      <w:rFonts w:eastAsiaTheme="minorHAnsi"/>
      <w:color w:val="808080" w:themeColor="background1" w:themeShade="80"/>
      <w:sz w:val="16"/>
      <w:lang w:val="fr-FR"/>
    </w:rPr>
  </w:style>
  <w:style w:type="paragraph" w:customStyle="1" w:styleId="4B82B13F1AC24F519C63398F6784211D128">
    <w:name w:val="4B82B13F1AC24F519C63398F6784211D128"/>
    <w:pPr>
      <w:spacing w:after="180" w:line="240" w:lineRule="auto"/>
    </w:pPr>
    <w:rPr>
      <w:rFonts w:eastAsiaTheme="minorHAnsi"/>
      <w:color w:val="262626" w:themeColor="text1" w:themeTint="D9"/>
      <w:sz w:val="18"/>
    </w:rPr>
  </w:style>
  <w:style w:type="paragraph" w:customStyle="1" w:styleId="383A9FC8C0AA4966B2A6D63953FC3BF9128">
    <w:name w:val="383A9FC8C0AA4966B2A6D63953FC3BF9128"/>
    <w:pPr>
      <w:spacing w:after="180" w:line="240" w:lineRule="auto"/>
    </w:pPr>
    <w:rPr>
      <w:rFonts w:eastAsiaTheme="minorHAnsi"/>
      <w:color w:val="262626" w:themeColor="text1" w:themeTint="D9"/>
      <w:sz w:val="16"/>
    </w:rPr>
  </w:style>
  <w:style w:type="paragraph" w:customStyle="1" w:styleId="983D0517A76349EC95C6D39017206AEE5">
    <w:name w:val="983D0517A76349EC95C6D39017206AEE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8">
    <w:name w:val="6E3002F3ED4A4B9AADE4EFDFA4F83F03128"/>
    <w:pPr>
      <w:spacing w:after="180" w:line="240" w:lineRule="auto"/>
    </w:pPr>
    <w:rPr>
      <w:rFonts w:eastAsiaTheme="minorHAnsi"/>
      <w:color w:val="262626" w:themeColor="text1" w:themeTint="D9"/>
      <w:sz w:val="16"/>
    </w:rPr>
  </w:style>
  <w:style w:type="paragraph" w:customStyle="1" w:styleId="D48EF9471508485C8988715678FFA721128">
    <w:name w:val="D48EF9471508485C8988715678FFA721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8">
    <w:name w:val="913AC87962B04E25A6706BCDAE95491E98"/>
    <w:pPr>
      <w:spacing w:after="180" w:line="240" w:lineRule="auto"/>
    </w:pPr>
    <w:rPr>
      <w:rFonts w:eastAsiaTheme="minorHAnsi"/>
      <w:color w:val="262626" w:themeColor="text1" w:themeTint="D9"/>
      <w:sz w:val="16"/>
    </w:rPr>
  </w:style>
  <w:style w:type="paragraph" w:customStyle="1" w:styleId="E2E7B8C58B8E45D3BA4C0DE921A42ADB128">
    <w:name w:val="E2E7B8C58B8E45D3BA4C0DE921A42ADB128"/>
    <w:pPr>
      <w:spacing w:after="120" w:line="240" w:lineRule="auto"/>
    </w:pPr>
    <w:rPr>
      <w:rFonts w:eastAsiaTheme="minorHAnsi"/>
      <w:color w:val="808080" w:themeColor="background1" w:themeShade="80"/>
      <w:sz w:val="16"/>
      <w:lang w:val="fr-FR"/>
    </w:rPr>
  </w:style>
  <w:style w:type="paragraph" w:customStyle="1" w:styleId="4650EB9EA7CC44868DBE6F600097EEF8128">
    <w:name w:val="4650EB9EA7CC44868DBE6F600097EEF8128"/>
    <w:pPr>
      <w:spacing w:after="120" w:line="240" w:lineRule="auto"/>
    </w:pPr>
    <w:rPr>
      <w:rFonts w:eastAsiaTheme="minorHAnsi"/>
      <w:color w:val="808080" w:themeColor="background1" w:themeShade="80"/>
      <w:sz w:val="16"/>
      <w:lang w:val="fr-FR"/>
    </w:rPr>
  </w:style>
  <w:style w:type="paragraph" w:customStyle="1" w:styleId="F0F6B4FD00D04503A4173AA599A0FCFB72">
    <w:name w:val="F0F6B4FD00D04503A4173AA599A0FCFB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2">
    <w:name w:val="2D07AB3D48C544A7ABC34B8EA92D552772"/>
    <w:pPr>
      <w:spacing w:after="180" w:line="240" w:lineRule="auto"/>
    </w:pPr>
    <w:rPr>
      <w:rFonts w:eastAsiaTheme="minorHAnsi"/>
      <w:color w:val="262626" w:themeColor="text1" w:themeTint="D9"/>
      <w:sz w:val="16"/>
    </w:rPr>
  </w:style>
  <w:style w:type="paragraph" w:customStyle="1" w:styleId="66F33F01851B4AEAAFDCCF22FC61ECFD68">
    <w:name w:val="66F33F01851B4AEAAFDCCF22FC61ECFD68"/>
    <w:pPr>
      <w:spacing w:after="120" w:line="240" w:lineRule="auto"/>
    </w:pPr>
    <w:rPr>
      <w:rFonts w:eastAsiaTheme="minorHAnsi"/>
      <w:color w:val="808080" w:themeColor="background1" w:themeShade="80"/>
      <w:sz w:val="16"/>
      <w:lang w:val="fr-FR"/>
    </w:rPr>
  </w:style>
  <w:style w:type="paragraph" w:customStyle="1" w:styleId="DE17D41320344EDC846AEC00BA8890F370">
    <w:name w:val="DE17D41320344EDC846AEC00BA8890F370"/>
    <w:pPr>
      <w:spacing w:after="120" w:line="240" w:lineRule="auto"/>
    </w:pPr>
    <w:rPr>
      <w:rFonts w:eastAsiaTheme="minorHAnsi"/>
      <w:color w:val="808080" w:themeColor="background1" w:themeShade="80"/>
      <w:sz w:val="16"/>
      <w:lang w:val="fr-FR"/>
    </w:rPr>
  </w:style>
  <w:style w:type="paragraph" w:customStyle="1" w:styleId="CD55D880B56A42A1813212C2CB541BFD4">
    <w:name w:val="CD55D880B56A42A1813212C2CB541BFD4"/>
    <w:pPr>
      <w:spacing w:after="60" w:line="240" w:lineRule="auto"/>
    </w:pPr>
    <w:rPr>
      <w:rFonts w:eastAsiaTheme="minorHAnsi"/>
      <w:caps/>
      <w:color w:val="4F81BD" w:themeColor="accent1"/>
      <w:sz w:val="20"/>
    </w:rPr>
  </w:style>
  <w:style w:type="paragraph" w:customStyle="1" w:styleId="92E9FDDA4D704092BDFC4F95CA7728734">
    <w:name w:val="92E9FDDA4D704092BDFC4F95CA7728734"/>
    <w:pPr>
      <w:spacing w:after="60" w:line="240" w:lineRule="auto"/>
    </w:pPr>
    <w:rPr>
      <w:rFonts w:eastAsiaTheme="minorHAnsi"/>
      <w:caps/>
      <w:color w:val="4F81BD" w:themeColor="accent1"/>
      <w:sz w:val="20"/>
    </w:rPr>
  </w:style>
  <w:style w:type="paragraph" w:customStyle="1" w:styleId="01FB06FB61EE4055AFC56A9A4A20B17C129">
    <w:name w:val="01FB06FB61EE4055AFC56A9A4A20B17C12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9">
    <w:name w:val="3CA9253634FE45F49F86E2F79543D6B2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7">
    <w:name w:val="C0C3FE2DC44641138CF5158EFD2B7155117"/>
    <w:pPr>
      <w:spacing w:after="180" w:line="240" w:lineRule="auto"/>
    </w:pPr>
    <w:rPr>
      <w:rFonts w:eastAsiaTheme="minorHAnsi"/>
      <w:color w:val="262626" w:themeColor="text1" w:themeTint="D9"/>
      <w:sz w:val="16"/>
    </w:rPr>
  </w:style>
  <w:style w:type="paragraph" w:customStyle="1" w:styleId="9F3AAB161A224FA9B8D701F02F02AB62129">
    <w:name w:val="9F3AAB161A224FA9B8D701F02F02AB62129"/>
    <w:pPr>
      <w:spacing w:after="120" w:line="240" w:lineRule="auto"/>
    </w:pPr>
    <w:rPr>
      <w:rFonts w:eastAsiaTheme="minorHAnsi"/>
      <w:color w:val="808080" w:themeColor="background1" w:themeShade="80"/>
      <w:sz w:val="16"/>
      <w:lang w:val="fr-FR"/>
    </w:rPr>
  </w:style>
  <w:style w:type="paragraph" w:customStyle="1" w:styleId="5DF80ACE815641E18BEC96D7E137E69E129">
    <w:name w:val="5DF80ACE815641E18BEC96D7E137E69E129"/>
    <w:pPr>
      <w:spacing w:after="120" w:line="240" w:lineRule="auto"/>
    </w:pPr>
    <w:rPr>
      <w:rFonts w:eastAsiaTheme="minorHAnsi"/>
      <w:color w:val="808080" w:themeColor="background1" w:themeShade="80"/>
      <w:sz w:val="16"/>
      <w:lang w:val="fr-FR"/>
    </w:rPr>
  </w:style>
  <w:style w:type="paragraph" w:customStyle="1" w:styleId="4B82B13F1AC24F519C63398F6784211D129">
    <w:name w:val="4B82B13F1AC24F519C63398F6784211D129"/>
    <w:pPr>
      <w:spacing w:after="180" w:line="240" w:lineRule="auto"/>
    </w:pPr>
    <w:rPr>
      <w:rFonts w:eastAsiaTheme="minorHAnsi"/>
      <w:color w:val="262626" w:themeColor="text1" w:themeTint="D9"/>
      <w:sz w:val="18"/>
    </w:rPr>
  </w:style>
  <w:style w:type="paragraph" w:customStyle="1" w:styleId="383A9FC8C0AA4966B2A6D63953FC3BF9129">
    <w:name w:val="383A9FC8C0AA4966B2A6D63953FC3BF9129"/>
    <w:pPr>
      <w:spacing w:after="180" w:line="240" w:lineRule="auto"/>
    </w:pPr>
    <w:rPr>
      <w:rFonts w:eastAsiaTheme="minorHAnsi"/>
      <w:color w:val="262626" w:themeColor="text1" w:themeTint="D9"/>
      <w:sz w:val="16"/>
    </w:rPr>
  </w:style>
  <w:style w:type="paragraph" w:customStyle="1" w:styleId="983D0517A76349EC95C6D39017206AEE6">
    <w:name w:val="983D0517A76349EC95C6D39017206AEE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9">
    <w:name w:val="6E3002F3ED4A4B9AADE4EFDFA4F83F03129"/>
    <w:pPr>
      <w:spacing w:after="180" w:line="240" w:lineRule="auto"/>
    </w:pPr>
    <w:rPr>
      <w:rFonts w:eastAsiaTheme="minorHAnsi"/>
      <w:color w:val="262626" w:themeColor="text1" w:themeTint="D9"/>
      <w:sz w:val="16"/>
    </w:rPr>
  </w:style>
  <w:style w:type="paragraph" w:customStyle="1" w:styleId="D48EF9471508485C8988715678FFA721129">
    <w:name w:val="D48EF9471508485C8988715678FFA721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9">
    <w:name w:val="913AC87962B04E25A6706BCDAE95491E99"/>
    <w:pPr>
      <w:spacing w:after="180" w:line="240" w:lineRule="auto"/>
    </w:pPr>
    <w:rPr>
      <w:rFonts w:eastAsiaTheme="minorHAnsi"/>
      <w:color w:val="262626" w:themeColor="text1" w:themeTint="D9"/>
      <w:sz w:val="16"/>
    </w:rPr>
  </w:style>
  <w:style w:type="paragraph" w:customStyle="1" w:styleId="E2E7B8C58B8E45D3BA4C0DE921A42ADB129">
    <w:name w:val="E2E7B8C58B8E45D3BA4C0DE921A42ADB129"/>
    <w:pPr>
      <w:spacing w:after="120" w:line="240" w:lineRule="auto"/>
    </w:pPr>
    <w:rPr>
      <w:rFonts w:eastAsiaTheme="minorHAnsi"/>
      <w:color w:val="808080" w:themeColor="background1" w:themeShade="80"/>
      <w:sz w:val="16"/>
      <w:lang w:val="fr-FR"/>
    </w:rPr>
  </w:style>
  <w:style w:type="paragraph" w:customStyle="1" w:styleId="4650EB9EA7CC44868DBE6F600097EEF8129">
    <w:name w:val="4650EB9EA7CC44868DBE6F600097EEF8129"/>
    <w:pPr>
      <w:spacing w:after="120" w:line="240" w:lineRule="auto"/>
    </w:pPr>
    <w:rPr>
      <w:rFonts w:eastAsiaTheme="minorHAnsi"/>
      <w:color w:val="808080" w:themeColor="background1" w:themeShade="80"/>
      <w:sz w:val="16"/>
      <w:lang w:val="fr-FR"/>
    </w:rPr>
  </w:style>
  <w:style w:type="paragraph" w:customStyle="1" w:styleId="F0F6B4FD00D04503A4173AA599A0FCFB73">
    <w:name w:val="F0F6B4FD00D04503A4173AA599A0FCFB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3">
    <w:name w:val="2D07AB3D48C544A7ABC34B8EA92D552773"/>
    <w:pPr>
      <w:spacing w:after="180" w:line="240" w:lineRule="auto"/>
    </w:pPr>
    <w:rPr>
      <w:rFonts w:eastAsiaTheme="minorHAnsi"/>
      <w:color w:val="262626" w:themeColor="text1" w:themeTint="D9"/>
      <w:sz w:val="16"/>
    </w:rPr>
  </w:style>
  <w:style w:type="paragraph" w:customStyle="1" w:styleId="66F33F01851B4AEAAFDCCF22FC61ECFD69">
    <w:name w:val="66F33F01851B4AEAAFDCCF22FC61ECFD69"/>
    <w:pPr>
      <w:spacing w:after="120" w:line="240" w:lineRule="auto"/>
    </w:pPr>
    <w:rPr>
      <w:rFonts w:eastAsiaTheme="minorHAnsi"/>
      <w:color w:val="808080" w:themeColor="background1" w:themeShade="80"/>
      <w:sz w:val="16"/>
      <w:lang w:val="fr-FR"/>
    </w:rPr>
  </w:style>
  <w:style w:type="paragraph" w:customStyle="1" w:styleId="DE17D41320344EDC846AEC00BA8890F371">
    <w:name w:val="DE17D41320344EDC846AEC00BA8890F371"/>
    <w:pPr>
      <w:spacing w:after="120" w:line="240" w:lineRule="auto"/>
    </w:pPr>
    <w:rPr>
      <w:rFonts w:eastAsiaTheme="minorHAnsi"/>
      <w:color w:val="808080" w:themeColor="background1" w:themeShade="80"/>
      <w:sz w:val="16"/>
      <w:lang w:val="fr-FR"/>
    </w:rPr>
  </w:style>
  <w:style w:type="paragraph" w:customStyle="1" w:styleId="CD55D880B56A42A1813212C2CB541BFD5">
    <w:name w:val="CD55D880B56A42A1813212C2CB541BFD5"/>
    <w:pPr>
      <w:spacing w:after="60" w:line="240" w:lineRule="auto"/>
    </w:pPr>
    <w:rPr>
      <w:rFonts w:eastAsiaTheme="minorHAnsi"/>
      <w:caps/>
      <w:color w:val="4F81BD" w:themeColor="accent1"/>
      <w:sz w:val="20"/>
    </w:rPr>
  </w:style>
  <w:style w:type="paragraph" w:customStyle="1" w:styleId="92E9FDDA4D704092BDFC4F95CA7728735">
    <w:name w:val="92E9FDDA4D704092BDFC4F95CA7728735"/>
    <w:pPr>
      <w:spacing w:after="60" w:line="240" w:lineRule="auto"/>
    </w:pPr>
    <w:rPr>
      <w:rFonts w:eastAsiaTheme="minorHAnsi"/>
      <w:caps/>
      <w:color w:val="4F81BD" w:themeColor="accent1"/>
      <w:sz w:val="20"/>
    </w:rPr>
  </w:style>
  <w:style w:type="paragraph" w:customStyle="1" w:styleId="01FB06FB61EE4055AFC56A9A4A20B17C130">
    <w:name w:val="01FB06FB61EE4055AFC56A9A4A20B17C13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0">
    <w:name w:val="3CA9253634FE45F49F86E2F79543D6B2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8">
    <w:name w:val="C0C3FE2DC44641138CF5158EFD2B7155118"/>
    <w:pPr>
      <w:spacing w:after="180" w:line="240" w:lineRule="auto"/>
    </w:pPr>
    <w:rPr>
      <w:rFonts w:eastAsiaTheme="minorHAnsi"/>
      <w:color w:val="262626" w:themeColor="text1" w:themeTint="D9"/>
      <w:sz w:val="16"/>
    </w:rPr>
  </w:style>
  <w:style w:type="paragraph" w:customStyle="1" w:styleId="9F3AAB161A224FA9B8D701F02F02AB62130">
    <w:name w:val="9F3AAB161A224FA9B8D701F02F02AB62130"/>
    <w:pPr>
      <w:spacing w:after="120" w:line="240" w:lineRule="auto"/>
    </w:pPr>
    <w:rPr>
      <w:rFonts w:eastAsiaTheme="minorHAnsi"/>
      <w:color w:val="808080" w:themeColor="background1" w:themeShade="80"/>
      <w:sz w:val="16"/>
      <w:lang w:val="fr-FR"/>
    </w:rPr>
  </w:style>
  <w:style w:type="paragraph" w:customStyle="1" w:styleId="5DF80ACE815641E18BEC96D7E137E69E130">
    <w:name w:val="5DF80ACE815641E18BEC96D7E137E69E130"/>
    <w:pPr>
      <w:spacing w:after="120" w:line="240" w:lineRule="auto"/>
    </w:pPr>
    <w:rPr>
      <w:rFonts w:eastAsiaTheme="minorHAnsi"/>
      <w:color w:val="808080" w:themeColor="background1" w:themeShade="80"/>
      <w:sz w:val="16"/>
      <w:lang w:val="fr-FR"/>
    </w:rPr>
  </w:style>
  <w:style w:type="paragraph" w:customStyle="1" w:styleId="4B82B13F1AC24F519C63398F6784211D130">
    <w:name w:val="4B82B13F1AC24F519C63398F6784211D130"/>
    <w:pPr>
      <w:spacing w:after="180" w:line="240" w:lineRule="auto"/>
    </w:pPr>
    <w:rPr>
      <w:rFonts w:eastAsiaTheme="minorHAnsi"/>
      <w:color w:val="262626" w:themeColor="text1" w:themeTint="D9"/>
      <w:sz w:val="18"/>
    </w:rPr>
  </w:style>
  <w:style w:type="paragraph" w:customStyle="1" w:styleId="383A9FC8C0AA4966B2A6D63953FC3BF9130">
    <w:name w:val="383A9FC8C0AA4966B2A6D63953FC3BF9130"/>
    <w:pPr>
      <w:spacing w:after="180" w:line="240" w:lineRule="auto"/>
    </w:pPr>
    <w:rPr>
      <w:rFonts w:eastAsiaTheme="minorHAnsi"/>
      <w:color w:val="262626" w:themeColor="text1" w:themeTint="D9"/>
      <w:sz w:val="16"/>
    </w:rPr>
  </w:style>
  <w:style w:type="paragraph" w:customStyle="1" w:styleId="983D0517A76349EC95C6D39017206AEE7">
    <w:name w:val="983D0517A76349EC95C6D39017206AEE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0">
    <w:name w:val="6E3002F3ED4A4B9AADE4EFDFA4F83F03130"/>
    <w:pPr>
      <w:spacing w:after="180" w:line="240" w:lineRule="auto"/>
    </w:pPr>
    <w:rPr>
      <w:rFonts w:eastAsiaTheme="minorHAnsi"/>
      <w:color w:val="262626" w:themeColor="text1" w:themeTint="D9"/>
      <w:sz w:val="16"/>
    </w:rPr>
  </w:style>
  <w:style w:type="paragraph" w:customStyle="1" w:styleId="D48EF9471508485C8988715678FFA721130">
    <w:name w:val="D48EF9471508485C8988715678FFA721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0">
    <w:name w:val="913AC87962B04E25A6706BCDAE95491E100"/>
    <w:pPr>
      <w:spacing w:after="180" w:line="240" w:lineRule="auto"/>
    </w:pPr>
    <w:rPr>
      <w:rFonts w:eastAsiaTheme="minorHAnsi"/>
      <w:color w:val="262626" w:themeColor="text1" w:themeTint="D9"/>
      <w:sz w:val="16"/>
    </w:rPr>
  </w:style>
  <w:style w:type="paragraph" w:customStyle="1" w:styleId="E2E7B8C58B8E45D3BA4C0DE921A42ADB130">
    <w:name w:val="E2E7B8C58B8E45D3BA4C0DE921A42ADB130"/>
    <w:pPr>
      <w:spacing w:after="120" w:line="240" w:lineRule="auto"/>
    </w:pPr>
    <w:rPr>
      <w:rFonts w:eastAsiaTheme="minorHAnsi"/>
      <w:color w:val="808080" w:themeColor="background1" w:themeShade="80"/>
      <w:sz w:val="16"/>
      <w:lang w:val="fr-FR"/>
    </w:rPr>
  </w:style>
  <w:style w:type="paragraph" w:customStyle="1" w:styleId="4650EB9EA7CC44868DBE6F600097EEF8130">
    <w:name w:val="4650EB9EA7CC44868DBE6F600097EEF8130"/>
    <w:pPr>
      <w:spacing w:after="120" w:line="240" w:lineRule="auto"/>
    </w:pPr>
    <w:rPr>
      <w:rFonts w:eastAsiaTheme="minorHAnsi"/>
      <w:color w:val="808080" w:themeColor="background1" w:themeShade="80"/>
      <w:sz w:val="16"/>
      <w:lang w:val="fr-FR"/>
    </w:rPr>
  </w:style>
  <w:style w:type="paragraph" w:customStyle="1" w:styleId="F0F6B4FD00D04503A4173AA599A0FCFB74">
    <w:name w:val="F0F6B4FD00D04503A4173AA599A0FCFB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4">
    <w:name w:val="2D07AB3D48C544A7ABC34B8EA92D552774"/>
    <w:pPr>
      <w:spacing w:after="180" w:line="240" w:lineRule="auto"/>
    </w:pPr>
    <w:rPr>
      <w:rFonts w:eastAsiaTheme="minorHAnsi"/>
      <w:color w:val="262626" w:themeColor="text1" w:themeTint="D9"/>
      <w:sz w:val="16"/>
    </w:rPr>
  </w:style>
  <w:style w:type="paragraph" w:customStyle="1" w:styleId="66F33F01851B4AEAAFDCCF22FC61ECFD70">
    <w:name w:val="66F33F01851B4AEAAFDCCF22FC61ECFD70"/>
    <w:pPr>
      <w:spacing w:after="120" w:line="240" w:lineRule="auto"/>
    </w:pPr>
    <w:rPr>
      <w:rFonts w:eastAsiaTheme="minorHAnsi"/>
      <w:color w:val="808080" w:themeColor="background1" w:themeShade="80"/>
      <w:sz w:val="16"/>
      <w:lang w:val="fr-FR"/>
    </w:rPr>
  </w:style>
  <w:style w:type="paragraph" w:customStyle="1" w:styleId="DE17D41320344EDC846AEC00BA8890F372">
    <w:name w:val="DE17D41320344EDC846AEC00BA8890F372"/>
    <w:pPr>
      <w:spacing w:after="120" w:line="240" w:lineRule="auto"/>
    </w:pPr>
    <w:rPr>
      <w:rFonts w:eastAsiaTheme="minorHAnsi"/>
      <w:color w:val="808080" w:themeColor="background1" w:themeShade="80"/>
      <w:sz w:val="16"/>
      <w:lang w:val="fr-FR"/>
    </w:rPr>
  </w:style>
  <w:style w:type="paragraph" w:customStyle="1" w:styleId="CD55D880B56A42A1813212C2CB541BFD6">
    <w:name w:val="CD55D880B56A42A1813212C2CB541BFD6"/>
    <w:pPr>
      <w:spacing w:after="60" w:line="240" w:lineRule="auto"/>
    </w:pPr>
    <w:rPr>
      <w:rFonts w:eastAsiaTheme="minorHAnsi"/>
      <w:caps/>
      <w:color w:val="4F81BD" w:themeColor="accent1"/>
      <w:sz w:val="20"/>
    </w:rPr>
  </w:style>
  <w:style w:type="paragraph" w:customStyle="1" w:styleId="92E9FDDA4D704092BDFC4F95CA7728736">
    <w:name w:val="92E9FDDA4D704092BDFC4F95CA7728736"/>
    <w:pPr>
      <w:spacing w:after="60" w:line="240" w:lineRule="auto"/>
    </w:pPr>
    <w:rPr>
      <w:rFonts w:eastAsiaTheme="minorHAnsi"/>
      <w:caps/>
      <w:color w:val="4F81BD" w:themeColor="accent1"/>
      <w:sz w:val="20"/>
    </w:rPr>
  </w:style>
  <w:style w:type="paragraph" w:customStyle="1" w:styleId="2CD0007739CB4685813D91CD39568EAB">
    <w:name w:val="2CD0007739CB4685813D91CD39568EAB"/>
  </w:style>
  <w:style w:type="paragraph" w:customStyle="1" w:styleId="AB9C8BA9D6B347A1BE65F9DB7967D1FA">
    <w:name w:val="AB9C8BA9D6B347A1BE65F9DB7967D1FA"/>
  </w:style>
  <w:style w:type="paragraph" w:customStyle="1" w:styleId="0A3AEF1F82F847658B46E77F2D8EBA00">
    <w:name w:val="0A3AEF1F82F847658B46E77F2D8EBA00"/>
  </w:style>
  <w:style w:type="paragraph" w:customStyle="1" w:styleId="0157F5361C8A4E39B7CEF6EA14F6C343">
    <w:name w:val="0157F5361C8A4E39B7CEF6EA14F6C343"/>
  </w:style>
  <w:style w:type="paragraph" w:customStyle="1" w:styleId="3C832DAFD79E40DEA9C4FFAAD3008DEB">
    <w:name w:val="3C832DAFD79E40DEA9C4FFAAD3008DEB"/>
  </w:style>
  <w:style w:type="paragraph" w:customStyle="1" w:styleId="01FB06FB61EE4055AFC56A9A4A20B17C131">
    <w:name w:val="01FB06FB61EE4055AFC56A9A4A20B17C13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1">
    <w:name w:val="3CA9253634FE45F49F86E2F79543D6B2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9">
    <w:name w:val="C0C3FE2DC44641138CF5158EFD2B7155119"/>
    <w:pPr>
      <w:spacing w:after="180" w:line="240" w:lineRule="auto"/>
    </w:pPr>
    <w:rPr>
      <w:rFonts w:eastAsiaTheme="minorHAnsi"/>
      <w:color w:val="262626" w:themeColor="text1" w:themeTint="D9"/>
      <w:sz w:val="16"/>
    </w:rPr>
  </w:style>
  <w:style w:type="paragraph" w:customStyle="1" w:styleId="9F3AAB161A224FA9B8D701F02F02AB62131">
    <w:name w:val="9F3AAB161A224FA9B8D701F02F02AB62131"/>
    <w:pPr>
      <w:spacing w:after="120" w:line="240" w:lineRule="auto"/>
    </w:pPr>
    <w:rPr>
      <w:rFonts w:eastAsiaTheme="minorHAnsi"/>
      <w:color w:val="808080" w:themeColor="background1" w:themeShade="80"/>
      <w:sz w:val="16"/>
      <w:lang w:val="fr-FR"/>
    </w:rPr>
  </w:style>
  <w:style w:type="paragraph" w:customStyle="1" w:styleId="5DF80ACE815641E18BEC96D7E137E69E131">
    <w:name w:val="5DF80ACE815641E18BEC96D7E137E69E131"/>
    <w:pPr>
      <w:spacing w:after="120" w:line="240" w:lineRule="auto"/>
    </w:pPr>
    <w:rPr>
      <w:rFonts w:eastAsiaTheme="minorHAnsi"/>
      <w:color w:val="808080" w:themeColor="background1" w:themeShade="80"/>
      <w:sz w:val="16"/>
      <w:lang w:val="fr-FR"/>
    </w:rPr>
  </w:style>
  <w:style w:type="paragraph" w:customStyle="1" w:styleId="4B82B13F1AC24F519C63398F6784211D131">
    <w:name w:val="4B82B13F1AC24F519C63398F6784211D131"/>
    <w:pPr>
      <w:spacing w:after="180" w:line="240" w:lineRule="auto"/>
    </w:pPr>
    <w:rPr>
      <w:rFonts w:eastAsiaTheme="minorHAnsi"/>
      <w:color w:val="262626" w:themeColor="text1" w:themeTint="D9"/>
      <w:sz w:val="18"/>
    </w:rPr>
  </w:style>
  <w:style w:type="paragraph" w:customStyle="1" w:styleId="383A9FC8C0AA4966B2A6D63953FC3BF9131">
    <w:name w:val="383A9FC8C0AA4966B2A6D63953FC3BF9131"/>
    <w:pPr>
      <w:spacing w:after="180" w:line="240" w:lineRule="auto"/>
    </w:pPr>
    <w:rPr>
      <w:rFonts w:eastAsiaTheme="minorHAnsi"/>
      <w:color w:val="262626" w:themeColor="text1" w:themeTint="D9"/>
      <w:sz w:val="16"/>
    </w:rPr>
  </w:style>
  <w:style w:type="paragraph" w:customStyle="1" w:styleId="983D0517A76349EC95C6D39017206AEE8">
    <w:name w:val="983D0517A76349EC95C6D39017206AEE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1">
    <w:name w:val="6E3002F3ED4A4B9AADE4EFDFA4F83F03131"/>
    <w:pPr>
      <w:spacing w:after="180" w:line="240" w:lineRule="auto"/>
    </w:pPr>
    <w:rPr>
      <w:rFonts w:eastAsiaTheme="minorHAnsi"/>
      <w:color w:val="262626" w:themeColor="text1" w:themeTint="D9"/>
      <w:sz w:val="16"/>
    </w:rPr>
  </w:style>
  <w:style w:type="paragraph" w:customStyle="1" w:styleId="D48EF9471508485C8988715678FFA721131">
    <w:name w:val="D48EF9471508485C8988715678FFA721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1">
    <w:name w:val="913AC87962B04E25A6706BCDAE95491E101"/>
    <w:pPr>
      <w:spacing w:after="180" w:line="240" w:lineRule="auto"/>
    </w:pPr>
    <w:rPr>
      <w:rFonts w:eastAsiaTheme="minorHAnsi"/>
      <w:color w:val="262626" w:themeColor="text1" w:themeTint="D9"/>
      <w:sz w:val="16"/>
    </w:rPr>
  </w:style>
  <w:style w:type="paragraph" w:customStyle="1" w:styleId="E2E7B8C58B8E45D3BA4C0DE921A42ADB131">
    <w:name w:val="E2E7B8C58B8E45D3BA4C0DE921A42ADB131"/>
    <w:pPr>
      <w:spacing w:after="120" w:line="240" w:lineRule="auto"/>
    </w:pPr>
    <w:rPr>
      <w:rFonts w:eastAsiaTheme="minorHAnsi"/>
      <w:color w:val="808080" w:themeColor="background1" w:themeShade="80"/>
      <w:sz w:val="16"/>
      <w:lang w:val="fr-FR"/>
    </w:rPr>
  </w:style>
  <w:style w:type="paragraph" w:customStyle="1" w:styleId="4650EB9EA7CC44868DBE6F600097EEF8131">
    <w:name w:val="4650EB9EA7CC44868DBE6F600097EEF8131"/>
    <w:pPr>
      <w:spacing w:after="120" w:line="240" w:lineRule="auto"/>
    </w:pPr>
    <w:rPr>
      <w:rFonts w:eastAsiaTheme="minorHAnsi"/>
      <w:color w:val="808080" w:themeColor="background1" w:themeShade="80"/>
      <w:sz w:val="16"/>
      <w:lang w:val="fr-FR"/>
    </w:rPr>
  </w:style>
  <w:style w:type="paragraph" w:customStyle="1" w:styleId="F0F6B4FD00D04503A4173AA599A0FCFB75">
    <w:name w:val="F0F6B4FD00D04503A4173AA599A0FCFB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5">
    <w:name w:val="2D07AB3D48C544A7ABC34B8EA92D552775"/>
    <w:pPr>
      <w:spacing w:after="180" w:line="240" w:lineRule="auto"/>
    </w:pPr>
    <w:rPr>
      <w:rFonts w:eastAsiaTheme="minorHAnsi"/>
      <w:color w:val="262626" w:themeColor="text1" w:themeTint="D9"/>
      <w:sz w:val="16"/>
    </w:rPr>
  </w:style>
  <w:style w:type="paragraph" w:customStyle="1" w:styleId="66F33F01851B4AEAAFDCCF22FC61ECFD71">
    <w:name w:val="66F33F01851B4AEAAFDCCF22FC61ECFD71"/>
    <w:pPr>
      <w:spacing w:after="120" w:line="240" w:lineRule="auto"/>
    </w:pPr>
    <w:rPr>
      <w:rFonts w:eastAsiaTheme="minorHAnsi"/>
      <w:color w:val="808080" w:themeColor="background1" w:themeShade="80"/>
      <w:sz w:val="16"/>
      <w:lang w:val="fr-FR"/>
    </w:rPr>
  </w:style>
  <w:style w:type="paragraph" w:customStyle="1" w:styleId="DE17D41320344EDC846AEC00BA8890F373">
    <w:name w:val="DE17D41320344EDC846AEC00BA8890F373"/>
    <w:pPr>
      <w:spacing w:after="120" w:line="240" w:lineRule="auto"/>
    </w:pPr>
    <w:rPr>
      <w:rFonts w:eastAsiaTheme="minorHAnsi"/>
      <w:color w:val="808080" w:themeColor="background1" w:themeShade="80"/>
      <w:sz w:val="16"/>
      <w:lang w:val="fr-FR"/>
    </w:rPr>
  </w:style>
  <w:style w:type="paragraph" w:customStyle="1" w:styleId="CD55D880B56A42A1813212C2CB541BFD7">
    <w:name w:val="CD55D880B56A42A1813212C2CB541BFD7"/>
    <w:pPr>
      <w:spacing w:after="60" w:line="240" w:lineRule="auto"/>
    </w:pPr>
    <w:rPr>
      <w:rFonts w:eastAsiaTheme="minorHAnsi"/>
      <w:caps/>
      <w:color w:val="4F81BD" w:themeColor="accent1"/>
      <w:sz w:val="20"/>
    </w:rPr>
  </w:style>
  <w:style w:type="paragraph" w:customStyle="1" w:styleId="92E9FDDA4D704092BDFC4F95CA7728737">
    <w:name w:val="92E9FDDA4D704092BDFC4F95CA7728737"/>
    <w:pPr>
      <w:spacing w:after="60" w:line="240" w:lineRule="auto"/>
    </w:pPr>
    <w:rPr>
      <w:rFonts w:eastAsiaTheme="minorHAnsi"/>
      <w:caps/>
      <w:color w:val="4F81BD" w:themeColor="accent1"/>
      <w:sz w:val="20"/>
    </w:rPr>
  </w:style>
  <w:style w:type="paragraph" w:customStyle="1" w:styleId="01FB06FB61EE4055AFC56A9A4A20B17C132">
    <w:name w:val="01FB06FB61EE4055AFC56A9A4A20B17C13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2">
    <w:name w:val="3CA9253634FE45F49F86E2F79543D6B2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0">
    <w:name w:val="C0C3FE2DC44641138CF5158EFD2B7155120"/>
    <w:pPr>
      <w:spacing w:after="180" w:line="240" w:lineRule="auto"/>
    </w:pPr>
    <w:rPr>
      <w:rFonts w:eastAsiaTheme="minorHAnsi"/>
      <w:color w:val="262626" w:themeColor="text1" w:themeTint="D9"/>
      <w:sz w:val="16"/>
    </w:rPr>
  </w:style>
  <w:style w:type="paragraph" w:customStyle="1" w:styleId="9F3AAB161A224FA9B8D701F02F02AB62132">
    <w:name w:val="9F3AAB161A224FA9B8D701F02F02AB62132"/>
    <w:pPr>
      <w:spacing w:after="120" w:line="240" w:lineRule="auto"/>
    </w:pPr>
    <w:rPr>
      <w:rFonts w:eastAsiaTheme="minorHAnsi"/>
      <w:color w:val="808080" w:themeColor="background1" w:themeShade="80"/>
      <w:sz w:val="16"/>
      <w:lang w:val="fr-FR"/>
    </w:rPr>
  </w:style>
  <w:style w:type="paragraph" w:customStyle="1" w:styleId="5DF80ACE815641E18BEC96D7E137E69E132">
    <w:name w:val="5DF80ACE815641E18BEC96D7E137E69E132"/>
    <w:pPr>
      <w:spacing w:after="120" w:line="240" w:lineRule="auto"/>
    </w:pPr>
    <w:rPr>
      <w:rFonts w:eastAsiaTheme="minorHAnsi"/>
      <w:color w:val="808080" w:themeColor="background1" w:themeShade="80"/>
      <w:sz w:val="16"/>
      <w:lang w:val="fr-FR"/>
    </w:rPr>
  </w:style>
  <w:style w:type="paragraph" w:customStyle="1" w:styleId="4B82B13F1AC24F519C63398F6784211D132">
    <w:name w:val="4B82B13F1AC24F519C63398F6784211D132"/>
    <w:pPr>
      <w:spacing w:after="180" w:line="240" w:lineRule="auto"/>
    </w:pPr>
    <w:rPr>
      <w:rFonts w:eastAsiaTheme="minorHAnsi"/>
      <w:color w:val="262626" w:themeColor="text1" w:themeTint="D9"/>
      <w:sz w:val="18"/>
    </w:rPr>
  </w:style>
  <w:style w:type="paragraph" w:customStyle="1" w:styleId="383A9FC8C0AA4966B2A6D63953FC3BF9132">
    <w:name w:val="383A9FC8C0AA4966B2A6D63953FC3BF9132"/>
    <w:pPr>
      <w:spacing w:after="180" w:line="240" w:lineRule="auto"/>
    </w:pPr>
    <w:rPr>
      <w:rFonts w:eastAsiaTheme="minorHAnsi"/>
      <w:color w:val="262626" w:themeColor="text1" w:themeTint="D9"/>
      <w:sz w:val="16"/>
    </w:rPr>
  </w:style>
  <w:style w:type="paragraph" w:customStyle="1" w:styleId="983D0517A76349EC95C6D39017206AEE9">
    <w:name w:val="983D0517A76349EC95C6D39017206AEE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2">
    <w:name w:val="6E3002F3ED4A4B9AADE4EFDFA4F83F03132"/>
    <w:pPr>
      <w:spacing w:after="180" w:line="240" w:lineRule="auto"/>
    </w:pPr>
    <w:rPr>
      <w:rFonts w:eastAsiaTheme="minorHAnsi"/>
      <w:color w:val="262626" w:themeColor="text1" w:themeTint="D9"/>
      <w:sz w:val="16"/>
    </w:rPr>
  </w:style>
  <w:style w:type="paragraph" w:customStyle="1" w:styleId="D48EF9471508485C8988715678FFA721132">
    <w:name w:val="D48EF9471508485C8988715678FFA721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2">
    <w:name w:val="913AC87962B04E25A6706BCDAE95491E102"/>
    <w:pPr>
      <w:spacing w:after="180" w:line="240" w:lineRule="auto"/>
    </w:pPr>
    <w:rPr>
      <w:rFonts w:eastAsiaTheme="minorHAnsi"/>
      <w:color w:val="262626" w:themeColor="text1" w:themeTint="D9"/>
      <w:sz w:val="16"/>
    </w:rPr>
  </w:style>
  <w:style w:type="paragraph" w:customStyle="1" w:styleId="E2E7B8C58B8E45D3BA4C0DE921A42ADB132">
    <w:name w:val="E2E7B8C58B8E45D3BA4C0DE921A42ADB132"/>
    <w:pPr>
      <w:spacing w:after="120" w:line="240" w:lineRule="auto"/>
    </w:pPr>
    <w:rPr>
      <w:rFonts w:eastAsiaTheme="minorHAnsi"/>
      <w:color w:val="808080" w:themeColor="background1" w:themeShade="80"/>
      <w:sz w:val="16"/>
      <w:lang w:val="fr-FR"/>
    </w:rPr>
  </w:style>
  <w:style w:type="paragraph" w:customStyle="1" w:styleId="4650EB9EA7CC44868DBE6F600097EEF8132">
    <w:name w:val="4650EB9EA7CC44868DBE6F600097EEF8132"/>
    <w:pPr>
      <w:spacing w:after="120" w:line="240" w:lineRule="auto"/>
    </w:pPr>
    <w:rPr>
      <w:rFonts w:eastAsiaTheme="minorHAnsi"/>
      <w:color w:val="808080" w:themeColor="background1" w:themeShade="80"/>
      <w:sz w:val="16"/>
      <w:lang w:val="fr-FR"/>
    </w:rPr>
  </w:style>
  <w:style w:type="paragraph" w:customStyle="1" w:styleId="F0F6B4FD00D04503A4173AA599A0FCFB76">
    <w:name w:val="F0F6B4FD00D04503A4173AA599A0FCFB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6">
    <w:name w:val="2D07AB3D48C544A7ABC34B8EA92D552776"/>
    <w:pPr>
      <w:spacing w:after="180" w:line="240" w:lineRule="auto"/>
    </w:pPr>
    <w:rPr>
      <w:rFonts w:eastAsiaTheme="minorHAnsi"/>
      <w:color w:val="262626" w:themeColor="text1" w:themeTint="D9"/>
      <w:sz w:val="16"/>
    </w:rPr>
  </w:style>
  <w:style w:type="paragraph" w:customStyle="1" w:styleId="66F33F01851B4AEAAFDCCF22FC61ECFD72">
    <w:name w:val="66F33F01851B4AEAAFDCCF22FC61ECFD72"/>
    <w:pPr>
      <w:spacing w:after="120" w:line="240" w:lineRule="auto"/>
    </w:pPr>
    <w:rPr>
      <w:rFonts w:eastAsiaTheme="minorHAnsi"/>
      <w:color w:val="808080" w:themeColor="background1" w:themeShade="80"/>
      <w:sz w:val="16"/>
      <w:lang w:val="fr-FR"/>
    </w:rPr>
  </w:style>
  <w:style w:type="paragraph" w:customStyle="1" w:styleId="DE17D41320344EDC846AEC00BA8890F374">
    <w:name w:val="DE17D41320344EDC846AEC00BA8890F374"/>
    <w:pPr>
      <w:spacing w:after="120" w:line="240" w:lineRule="auto"/>
    </w:pPr>
    <w:rPr>
      <w:rFonts w:eastAsiaTheme="minorHAnsi"/>
      <w:color w:val="808080" w:themeColor="background1" w:themeShade="80"/>
      <w:sz w:val="16"/>
      <w:lang w:val="fr-FR"/>
    </w:rPr>
  </w:style>
  <w:style w:type="paragraph" w:customStyle="1" w:styleId="IssueNumber">
    <w:name w:val="Issue Number"/>
    <w:basedOn w:val="Header"/>
    <w:link w:val="IssueNumberChar"/>
    <w:qFormat/>
    <w:pPr>
      <w:tabs>
        <w:tab w:val="clear" w:pos="4680"/>
        <w:tab w:val="clear" w:pos="9360"/>
      </w:tabs>
      <w:spacing w:after="60"/>
      <w:jc w:val="right"/>
    </w:pPr>
    <w:rPr>
      <w:rFonts w:eastAsiaTheme="minorHAnsi"/>
      <w:color w:val="808080" w:themeColor="background1" w:themeShade="80"/>
      <w:sz w:val="20"/>
    </w:rPr>
  </w:style>
  <w:style w:type="character" w:customStyle="1" w:styleId="IssueNumberChar">
    <w:name w:val="Issue Number Char"/>
    <w:basedOn w:val="DefaultParagraphFont"/>
    <w:link w:val="IssueNumber"/>
    <w:rPr>
      <w:rFonts w:eastAsiaTheme="minorHAnsi"/>
      <w:color w:val="808080" w:themeColor="background1" w:themeShade="80"/>
      <w:sz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customStyle="1" w:styleId="CD55D880B56A42A1813212C2CB541BFD8">
    <w:name w:val="CD55D880B56A42A1813212C2CB541BFD8"/>
    <w:pPr>
      <w:spacing w:after="60" w:line="240" w:lineRule="auto"/>
    </w:pPr>
    <w:rPr>
      <w:rFonts w:eastAsiaTheme="minorHAnsi"/>
      <w:caps/>
      <w:color w:val="4F81BD" w:themeColor="accent1"/>
      <w:sz w:val="20"/>
    </w:rPr>
  </w:style>
  <w:style w:type="paragraph" w:customStyle="1" w:styleId="01FB06FB61EE4055AFC56A9A4A20B17C133">
    <w:name w:val="01FB06FB61EE4055AFC56A9A4A20B17C13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styleId="ListBullet">
    <w:name w:val="List Bullet"/>
    <w:basedOn w:val="Normal"/>
    <w:unhideWhenUsed/>
    <w:rsid w:val="00460F6E"/>
    <w:pPr>
      <w:numPr>
        <w:numId w:val="1"/>
      </w:numPr>
      <w:spacing w:after="180" w:line="240" w:lineRule="auto"/>
      <w:contextualSpacing/>
    </w:pPr>
    <w:rPr>
      <w:rFonts w:eastAsiaTheme="minorHAnsi"/>
      <w:b/>
      <w:color w:val="262626" w:themeColor="text1" w:themeTint="D9"/>
      <w:sz w:val="18"/>
    </w:rPr>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customStyle="1" w:styleId="3CA9253634FE45F49F86E2F79543D6B2133">
    <w:name w:val="3CA9253634FE45F49F86E2F79543D6B2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1">
    <w:name w:val="C0C3FE2DC44641138CF5158EFD2B7155121"/>
    <w:pPr>
      <w:spacing w:after="180" w:line="240" w:lineRule="auto"/>
    </w:pPr>
    <w:rPr>
      <w:rFonts w:eastAsiaTheme="minorHAnsi"/>
      <w:color w:val="262626" w:themeColor="text1" w:themeTint="D9"/>
      <w:sz w:val="16"/>
    </w:rPr>
  </w:style>
  <w:style w:type="paragraph" w:customStyle="1" w:styleId="9F3AAB161A224FA9B8D701F02F02AB62133">
    <w:name w:val="9F3AAB161A224FA9B8D701F02F02AB62133"/>
    <w:pPr>
      <w:spacing w:after="120" w:line="240" w:lineRule="auto"/>
    </w:pPr>
    <w:rPr>
      <w:rFonts w:eastAsiaTheme="minorHAnsi"/>
      <w:color w:val="808080" w:themeColor="background1" w:themeShade="80"/>
      <w:sz w:val="16"/>
      <w:lang w:val="fr-FR"/>
    </w:rPr>
  </w:style>
  <w:style w:type="paragraph" w:customStyle="1" w:styleId="5DF80ACE815641E18BEC96D7E137E69E133">
    <w:name w:val="5DF80ACE815641E18BEC96D7E137E69E133"/>
    <w:pPr>
      <w:spacing w:after="120" w:line="240" w:lineRule="auto"/>
    </w:pPr>
    <w:rPr>
      <w:rFonts w:eastAsiaTheme="minorHAnsi"/>
      <w:color w:val="808080" w:themeColor="background1" w:themeShade="80"/>
      <w:sz w:val="16"/>
      <w:lang w:val="fr-FR"/>
    </w:rPr>
  </w:style>
  <w:style w:type="paragraph" w:customStyle="1" w:styleId="4B82B13F1AC24F519C63398F6784211D133">
    <w:name w:val="4B82B13F1AC24F519C63398F6784211D133"/>
    <w:pPr>
      <w:spacing w:after="180" w:line="240" w:lineRule="auto"/>
    </w:pPr>
    <w:rPr>
      <w:rFonts w:eastAsiaTheme="minorHAnsi"/>
      <w:color w:val="262626" w:themeColor="text1" w:themeTint="D9"/>
      <w:sz w:val="18"/>
    </w:rPr>
  </w:style>
  <w:style w:type="paragraph" w:customStyle="1" w:styleId="383A9FC8C0AA4966B2A6D63953FC3BF9133">
    <w:name w:val="383A9FC8C0AA4966B2A6D63953FC3BF9133"/>
    <w:pPr>
      <w:spacing w:after="180" w:line="240" w:lineRule="auto"/>
    </w:pPr>
    <w:rPr>
      <w:rFonts w:eastAsiaTheme="minorHAnsi"/>
      <w:color w:val="262626" w:themeColor="text1" w:themeTint="D9"/>
      <w:sz w:val="16"/>
    </w:rPr>
  </w:style>
  <w:style w:type="paragraph" w:customStyle="1" w:styleId="983D0517A76349EC95C6D39017206AEE10">
    <w:name w:val="983D0517A76349EC95C6D39017206AEE1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3">
    <w:name w:val="6E3002F3ED4A4B9AADE4EFDFA4F83F03133"/>
    <w:pPr>
      <w:spacing w:after="180" w:line="240" w:lineRule="auto"/>
    </w:pPr>
    <w:rPr>
      <w:rFonts w:eastAsiaTheme="minorHAnsi"/>
      <w:color w:val="262626" w:themeColor="text1" w:themeTint="D9"/>
      <w:sz w:val="16"/>
    </w:rPr>
  </w:style>
  <w:style w:type="paragraph" w:customStyle="1" w:styleId="D48EF9471508485C8988715678FFA721133">
    <w:name w:val="D48EF9471508485C8988715678FFA721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3">
    <w:name w:val="913AC87962B04E25A6706BCDAE95491E103"/>
    <w:pPr>
      <w:spacing w:after="180" w:line="240" w:lineRule="auto"/>
    </w:pPr>
    <w:rPr>
      <w:rFonts w:eastAsiaTheme="minorHAnsi"/>
      <w:color w:val="262626" w:themeColor="text1" w:themeTint="D9"/>
      <w:sz w:val="16"/>
    </w:rPr>
  </w:style>
  <w:style w:type="paragraph" w:customStyle="1" w:styleId="E2E7B8C58B8E45D3BA4C0DE921A42ADB133">
    <w:name w:val="E2E7B8C58B8E45D3BA4C0DE921A42ADB133"/>
    <w:pPr>
      <w:spacing w:after="120" w:line="240" w:lineRule="auto"/>
    </w:pPr>
    <w:rPr>
      <w:rFonts w:eastAsiaTheme="minorHAnsi"/>
      <w:color w:val="808080" w:themeColor="background1" w:themeShade="80"/>
      <w:sz w:val="16"/>
      <w:lang w:val="fr-FR"/>
    </w:rPr>
  </w:style>
  <w:style w:type="paragraph" w:customStyle="1" w:styleId="4650EB9EA7CC44868DBE6F600097EEF8133">
    <w:name w:val="4650EB9EA7CC44868DBE6F600097EEF8133"/>
    <w:pPr>
      <w:spacing w:after="120" w:line="240" w:lineRule="auto"/>
    </w:pPr>
    <w:rPr>
      <w:rFonts w:eastAsiaTheme="minorHAnsi"/>
      <w:color w:val="808080" w:themeColor="background1" w:themeShade="80"/>
      <w:sz w:val="16"/>
      <w:lang w:val="fr-FR"/>
    </w:rPr>
  </w:style>
  <w:style w:type="paragraph" w:customStyle="1" w:styleId="F0F6B4FD00D04503A4173AA599A0FCFB77">
    <w:name w:val="F0F6B4FD00D04503A4173AA599A0FCFB7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7">
    <w:name w:val="2D07AB3D48C544A7ABC34B8EA92D552777"/>
    <w:pPr>
      <w:spacing w:after="180" w:line="240" w:lineRule="auto"/>
    </w:pPr>
    <w:rPr>
      <w:rFonts w:eastAsiaTheme="minorHAnsi"/>
      <w:color w:val="262626" w:themeColor="text1" w:themeTint="D9"/>
      <w:sz w:val="16"/>
    </w:rPr>
  </w:style>
  <w:style w:type="paragraph" w:customStyle="1" w:styleId="66F33F01851B4AEAAFDCCF22FC61ECFD73">
    <w:name w:val="66F33F01851B4AEAAFDCCF22FC61ECFD73"/>
    <w:pPr>
      <w:spacing w:after="120" w:line="240" w:lineRule="auto"/>
    </w:pPr>
    <w:rPr>
      <w:rFonts w:eastAsiaTheme="minorHAnsi"/>
      <w:color w:val="808080" w:themeColor="background1" w:themeShade="80"/>
      <w:sz w:val="16"/>
      <w:lang w:val="fr-FR"/>
    </w:rPr>
  </w:style>
  <w:style w:type="paragraph" w:customStyle="1" w:styleId="DE17D41320344EDC846AEC00BA8890F375">
    <w:name w:val="DE17D41320344EDC846AEC00BA8890F375"/>
    <w:pPr>
      <w:spacing w:after="120" w:line="240" w:lineRule="auto"/>
    </w:pPr>
    <w:rPr>
      <w:rFonts w:eastAsiaTheme="minorHAnsi"/>
      <w:color w:val="808080" w:themeColor="background1" w:themeShade="80"/>
      <w:sz w:val="16"/>
      <w:lang w:val="fr-FR"/>
    </w:rPr>
  </w:style>
  <w:style w:type="paragraph" w:customStyle="1" w:styleId="CD55D880B56A42A1813212C2CB541BFD9">
    <w:name w:val="CD55D880B56A42A1813212C2CB541BFD9"/>
    <w:pPr>
      <w:spacing w:after="60" w:line="240" w:lineRule="auto"/>
    </w:pPr>
    <w:rPr>
      <w:rFonts w:eastAsiaTheme="minorHAnsi"/>
      <w:caps/>
      <w:color w:val="4F81BD" w:themeColor="accent1"/>
      <w:sz w:val="20"/>
    </w:rPr>
  </w:style>
  <w:style w:type="paragraph" w:customStyle="1" w:styleId="01FB06FB61EE4055AFC56A9A4A20B17C134">
    <w:name w:val="01FB06FB61EE4055AFC56A9A4A20B17C13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4">
    <w:name w:val="3CA9253634FE45F49F86E2F79543D6B2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2">
    <w:name w:val="C0C3FE2DC44641138CF5158EFD2B7155122"/>
    <w:pPr>
      <w:spacing w:after="180" w:line="240" w:lineRule="auto"/>
    </w:pPr>
    <w:rPr>
      <w:rFonts w:eastAsiaTheme="minorHAnsi"/>
      <w:color w:val="262626" w:themeColor="text1" w:themeTint="D9"/>
      <w:sz w:val="16"/>
    </w:rPr>
  </w:style>
  <w:style w:type="paragraph" w:customStyle="1" w:styleId="9F3AAB161A224FA9B8D701F02F02AB62134">
    <w:name w:val="9F3AAB161A224FA9B8D701F02F02AB62134"/>
    <w:pPr>
      <w:spacing w:after="120" w:line="240" w:lineRule="auto"/>
    </w:pPr>
    <w:rPr>
      <w:rFonts w:eastAsiaTheme="minorHAnsi"/>
      <w:color w:val="808080" w:themeColor="background1" w:themeShade="80"/>
      <w:sz w:val="16"/>
      <w:lang w:val="fr-FR"/>
    </w:rPr>
  </w:style>
  <w:style w:type="paragraph" w:customStyle="1" w:styleId="5DF80ACE815641E18BEC96D7E137E69E134">
    <w:name w:val="5DF80ACE815641E18BEC96D7E137E69E134"/>
    <w:pPr>
      <w:spacing w:after="120" w:line="240" w:lineRule="auto"/>
    </w:pPr>
    <w:rPr>
      <w:rFonts w:eastAsiaTheme="minorHAnsi"/>
      <w:color w:val="808080" w:themeColor="background1" w:themeShade="80"/>
      <w:sz w:val="16"/>
      <w:lang w:val="fr-FR"/>
    </w:rPr>
  </w:style>
  <w:style w:type="paragraph" w:customStyle="1" w:styleId="4B82B13F1AC24F519C63398F6784211D134">
    <w:name w:val="4B82B13F1AC24F519C63398F6784211D134"/>
    <w:pPr>
      <w:spacing w:after="180" w:line="240" w:lineRule="auto"/>
    </w:pPr>
    <w:rPr>
      <w:rFonts w:eastAsiaTheme="minorHAnsi"/>
      <w:color w:val="262626" w:themeColor="text1" w:themeTint="D9"/>
      <w:sz w:val="18"/>
    </w:rPr>
  </w:style>
  <w:style w:type="paragraph" w:customStyle="1" w:styleId="383A9FC8C0AA4966B2A6D63953FC3BF9134">
    <w:name w:val="383A9FC8C0AA4966B2A6D63953FC3BF9134"/>
    <w:pPr>
      <w:spacing w:after="180" w:line="240" w:lineRule="auto"/>
    </w:pPr>
    <w:rPr>
      <w:rFonts w:eastAsiaTheme="minorHAnsi"/>
      <w:color w:val="262626" w:themeColor="text1" w:themeTint="D9"/>
      <w:sz w:val="16"/>
    </w:rPr>
  </w:style>
  <w:style w:type="paragraph" w:customStyle="1" w:styleId="983D0517A76349EC95C6D39017206AEE11">
    <w:name w:val="983D0517A76349EC95C6D39017206AEE1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4">
    <w:name w:val="6E3002F3ED4A4B9AADE4EFDFA4F83F03134"/>
    <w:pPr>
      <w:spacing w:after="180" w:line="240" w:lineRule="auto"/>
    </w:pPr>
    <w:rPr>
      <w:rFonts w:eastAsiaTheme="minorHAnsi"/>
      <w:color w:val="262626" w:themeColor="text1" w:themeTint="D9"/>
      <w:sz w:val="16"/>
    </w:rPr>
  </w:style>
  <w:style w:type="paragraph" w:customStyle="1" w:styleId="D48EF9471508485C8988715678FFA721134">
    <w:name w:val="D48EF9471508485C8988715678FFA721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4">
    <w:name w:val="913AC87962B04E25A6706BCDAE95491E104"/>
    <w:pPr>
      <w:spacing w:after="180" w:line="240" w:lineRule="auto"/>
    </w:pPr>
    <w:rPr>
      <w:rFonts w:eastAsiaTheme="minorHAnsi"/>
      <w:color w:val="262626" w:themeColor="text1" w:themeTint="D9"/>
      <w:sz w:val="16"/>
    </w:rPr>
  </w:style>
  <w:style w:type="paragraph" w:customStyle="1" w:styleId="E2E7B8C58B8E45D3BA4C0DE921A42ADB134">
    <w:name w:val="E2E7B8C58B8E45D3BA4C0DE921A42ADB134"/>
    <w:pPr>
      <w:spacing w:after="120" w:line="240" w:lineRule="auto"/>
    </w:pPr>
    <w:rPr>
      <w:rFonts w:eastAsiaTheme="minorHAnsi"/>
      <w:color w:val="808080" w:themeColor="background1" w:themeShade="80"/>
      <w:sz w:val="16"/>
      <w:lang w:val="fr-FR"/>
    </w:rPr>
  </w:style>
  <w:style w:type="paragraph" w:customStyle="1" w:styleId="4650EB9EA7CC44868DBE6F600097EEF8134">
    <w:name w:val="4650EB9EA7CC44868DBE6F600097EEF8134"/>
    <w:pPr>
      <w:spacing w:after="120" w:line="240" w:lineRule="auto"/>
    </w:pPr>
    <w:rPr>
      <w:rFonts w:eastAsiaTheme="minorHAnsi"/>
      <w:color w:val="808080" w:themeColor="background1" w:themeShade="80"/>
      <w:sz w:val="16"/>
      <w:lang w:val="fr-FR"/>
    </w:rPr>
  </w:style>
  <w:style w:type="paragraph" w:customStyle="1" w:styleId="F0F6B4FD00D04503A4173AA599A0FCFB78">
    <w:name w:val="F0F6B4FD00D04503A4173AA599A0FCFB7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8">
    <w:name w:val="2D07AB3D48C544A7ABC34B8EA92D552778"/>
    <w:pPr>
      <w:spacing w:after="180" w:line="240" w:lineRule="auto"/>
    </w:pPr>
    <w:rPr>
      <w:rFonts w:eastAsiaTheme="minorHAnsi"/>
      <w:color w:val="262626" w:themeColor="text1" w:themeTint="D9"/>
      <w:sz w:val="16"/>
    </w:rPr>
  </w:style>
  <w:style w:type="paragraph" w:customStyle="1" w:styleId="66F33F01851B4AEAAFDCCF22FC61ECFD74">
    <w:name w:val="66F33F01851B4AEAAFDCCF22FC61ECFD74"/>
    <w:pPr>
      <w:spacing w:after="120" w:line="240" w:lineRule="auto"/>
    </w:pPr>
    <w:rPr>
      <w:rFonts w:eastAsiaTheme="minorHAnsi"/>
      <w:color w:val="808080" w:themeColor="background1" w:themeShade="80"/>
      <w:sz w:val="16"/>
      <w:lang w:val="fr-FR"/>
    </w:rPr>
  </w:style>
  <w:style w:type="paragraph" w:customStyle="1" w:styleId="DE17D41320344EDC846AEC00BA8890F376">
    <w:name w:val="DE17D41320344EDC846AEC00BA8890F376"/>
    <w:pPr>
      <w:spacing w:after="120" w:line="240" w:lineRule="auto"/>
    </w:pPr>
    <w:rPr>
      <w:rFonts w:eastAsiaTheme="minorHAnsi"/>
      <w:color w:val="808080" w:themeColor="background1" w:themeShade="80"/>
      <w:sz w:val="16"/>
      <w:lang w:val="fr-FR"/>
    </w:rPr>
  </w:style>
  <w:style w:type="paragraph" w:customStyle="1" w:styleId="CD55D880B56A42A1813212C2CB541BFD10">
    <w:name w:val="CD55D880B56A42A1813212C2CB541BFD10"/>
    <w:pPr>
      <w:spacing w:after="60" w:line="240" w:lineRule="auto"/>
    </w:pPr>
    <w:rPr>
      <w:rFonts w:eastAsiaTheme="minorHAnsi"/>
      <w:caps/>
      <w:color w:val="4F81BD" w:themeColor="accent1"/>
      <w:sz w:val="20"/>
    </w:rPr>
  </w:style>
  <w:style w:type="paragraph" w:customStyle="1" w:styleId="01FB06FB61EE4055AFC56A9A4A20B17C135">
    <w:name w:val="01FB06FB61EE4055AFC56A9A4A20B17C13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5">
    <w:name w:val="3CA9253634FE45F49F86E2F79543D6B2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3">
    <w:name w:val="C0C3FE2DC44641138CF5158EFD2B7155123"/>
    <w:pPr>
      <w:spacing w:after="180" w:line="240" w:lineRule="auto"/>
    </w:pPr>
    <w:rPr>
      <w:rFonts w:eastAsiaTheme="minorHAnsi"/>
      <w:color w:val="262626" w:themeColor="text1" w:themeTint="D9"/>
      <w:sz w:val="16"/>
    </w:rPr>
  </w:style>
  <w:style w:type="paragraph" w:customStyle="1" w:styleId="9F3AAB161A224FA9B8D701F02F02AB62135">
    <w:name w:val="9F3AAB161A224FA9B8D701F02F02AB62135"/>
    <w:pPr>
      <w:spacing w:after="120" w:line="240" w:lineRule="auto"/>
    </w:pPr>
    <w:rPr>
      <w:rFonts w:eastAsiaTheme="minorHAnsi"/>
      <w:color w:val="808080" w:themeColor="background1" w:themeShade="80"/>
      <w:sz w:val="16"/>
      <w:lang w:val="fr-FR"/>
    </w:rPr>
  </w:style>
  <w:style w:type="paragraph" w:customStyle="1" w:styleId="5DF80ACE815641E18BEC96D7E137E69E135">
    <w:name w:val="5DF80ACE815641E18BEC96D7E137E69E135"/>
    <w:pPr>
      <w:spacing w:after="120" w:line="240" w:lineRule="auto"/>
    </w:pPr>
    <w:rPr>
      <w:rFonts w:eastAsiaTheme="minorHAnsi"/>
      <w:color w:val="808080" w:themeColor="background1" w:themeShade="80"/>
      <w:sz w:val="16"/>
      <w:lang w:val="fr-FR"/>
    </w:rPr>
  </w:style>
  <w:style w:type="paragraph" w:customStyle="1" w:styleId="4B82B13F1AC24F519C63398F6784211D135">
    <w:name w:val="4B82B13F1AC24F519C63398F6784211D135"/>
    <w:pPr>
      <w:spacing w:after="180" w:line="240" w:lineRule="auto"/>
    </w:pPr>
    <w:rPr>
      <w:rFonts w:eastAsiaTheme="minorHAnsi"/>
      <w:color w:val="262626" w:themeColor="text1" w:themeTint="D9"/>
      <w:sz w:val="18"/>
    </w:rPr>
  </w:style>
  <w:style w:type="paragraph" w:customStyle="1" w:styleId="383A9FC8C0AA4966B2A6D63953FC3BF9135">
    <w:name w:val="383A9FC8C0AA4966B2A6D63953FC3BF9135"/>
    <w:pPr>
      <w:spacing w:after="180" w:line="240" w:lineRule="auto"/>
    </w:pPr>
    <w:rPr>
      <w:rFonts w:eastAsiaTheme="minorHAnsi"/>
      <w:color w:val="262626" w:themeColor="text1" w:themeTint="D9"/>
      <w:sz w:val="16"/>
    </w:rPr>
  </w:style>
  <w:style w:type="paragraph" w:customStyle="1" w:styleId="983D0517A76349EC95C6D39017206AEE12">
    <w:name w:val="983D0517A76349EC95C6D39017206AEE1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5">
    <w:name w:val="6E3002F3ED4A4B9AADE4EFDFA4F83F03135"/>
    <w:pPr>
      <w:spacing w:after="180" w:line="240" w:lineRule="auto"/>
    </w:pPr>
    <w:rPr>
      <w:rFonts w:eastAsiaTheme="minorHAnsi"/>
      <w:color w:val="262626" w:themeColor="text1" w:themeTint="D9"/>
      <w:sz w:val="16"/>
    </w:rPr>
  </w:style>
  <w:style w:type="paragraph" w:customStyle="1" w:styleId="D48EF9471508485C8988715678FFA721135">
    <w:name w:val="D48EF9471508485C8988715678FFA721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5">
    <w:name w:val="913AC87962B04E25A6706BCDAE95491E105"/>
    <w:pPr>
      <w:spacing w:after="180" w:line="240" w:lineRule="auto"/>
    </w:pPr>
    <w:rPr>
      <w:rFonts w:eastAsiaTheme="minorHAnsi"/>
      <w:color w:val="262626" w:themeColor="text1" w:themeTint="D9"/>
      <w:sz w:val="16"/>
    </w:rPr>
  </w:style>
  <w:style w:type="paragraph" w:customStyle="1" w:styleId="E2E7B8C58B8E45D3BA4C0DE921A42ADB135">
    <w:name w:val="E2E7B8C58B8E45D3BA4C0DE921A42ADB135"/>
    <w:pPr>
      <w:spacing w:after="120" w:line="240" w:lineRule="auto"/>
    </w:pPr>
    <w:rPr>
      <w:rFonts w:eastAsiaTheme="minorHAnsi"/>
      <w:color w:val="808080" w:themeColor="background1" w:themeShade="80"/>
      <w:sz w:val="16"/>
      <w:lang w:val="fr-FR"/>
    </w:rPr>
  </w:style>
  <w:style w:type="paragraph" w:customStyle="1" w:styleId="4650EB9EA7CC44868DBE6F600097EEF8135">
    <w:name w:val="4650EB9EA7CC44868DBE6F600097EEF8135"/>
    <w:pPr>
      <w:spacing w:after="120" w:line="240" w:lineRule="auto"/>
    </w:pPr>
    <w:rPr>
      <w:rFonts w:eastAsiaTheme="minorHAnsi"/>
      <w:color w:val="808080" w:themeColor="background1" w:themeShade="80"/>
      <w:sz w:val="16"/>
      <w:lang w:val="fr-FR"/>
    </w:rPr>
  </w:style>
  <w:style w:type="paragraph" w:customStyle="1" w:styleId="F0F6B4FD00D04503A4173AA599A0FCFB79">
    <w:name w:val="F0F6B4FD00D04503A4173AA599A0FCFB7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9">
    <w:name w:val="2D07AB3D48C544A7ABC34B8EA92D552779"/>
    <w:pPr>
      <w:spacing w:after="180" w:line="240" w:lineRule="auto"/>
    </w:pPr>
    <w:rPr>
      <w:rFonts w:eastAsiaTheme="minorHAnsi"/>
      <w:color w:val="262626" w:themeColor="text1" w:themeTint="D9"/>
      <w:sz w:val="16"/>
    </w:rPr>
  </w:style>
  <w:style w:type="paragraph" w:customStyle="1" w:styleId="66F33F01851B4AEAAFDCCF22FC61ECFD75">
    <w:name w:val="66F33F01851B4AEAAFDCCF22FC61ECFD75"/>
    <w:pPr>
      <w:spacing w:after="120" w:line="240" w:lineRule="auto"/>
    </w:pPr>
    <w:rPr>
      <w:rFonts w:eastAsiaTheme="minorHAnsi"/>
      <w:color w:val="808080" w:themeColor="background1" w:themeShade="80"/>
      <w:sz w:val="16"/>
      <w:lang w:val="fr-FR"/>
    </w:rPr>
  </w:style>
  <w:style w:type="paragraph" w:customStyle="1" w:styleId="DE17D41320344EDC846AEC00BA8890F377">
    <w:name w:val="DE17D41320344EDC846AEC00BA8890F377"/>
    <w:pPr>
      <w:spacing w:after="120" w:line="240" w:lineRule="auto"/>
    </w:pPr>
    <w:rPr>
      <w:rFonts w:eastAsiaTheme="minorHAnsi"/>
      <w:color w:val="808080" w:themeColor="background1" w:themeShade="80"/>
      <w:sz w:val="16"/>
      <w:lang w:val="fr-FR"/>
    </w:rPr>
  </w:style>
  <w:style w:type="paragraph" w:customStyle="1" w:styleId="CD55D880B56A42A1813212C2CB541BFD11">
    <w:name w:val="CD55D880B56A42A1813212C2CB541BFD11"/>
    <w:pPr>
      <w:spacing w:after="60" w:line="240" w:lineRule="auto"/>
    </w:pPr>
    <w:rPr>
      <w:rFonts w:eastAsiaTheme="minorHAnsi"/>
      <w:caps/>
      <w:color w:val="4F81BD" w:themeColor="accent1"/>
      <w:sz w:val="20"/>
    </w:rPr>
  </w:style>
  <w:style w:type="character" w:styleId="Strong">
    <w:name w:val="Strong"/>
    <w:basedOn w:val="DefaultParagraphFont"/>
    <w:unhideWhenUsed/>
    <w:qFormat/>
    <w:rPr>
      <w:b/>
      <w:bCs/>
    </w:rPr>
  </w:style>
  <w:style w:type="paragraph" w:customStyle="1" w:styleId="600E32868D7841E394DA4C959B02C5161">
    <w:name w:val="600E32868D7841E394DA4C959B02C5161"/>
    <w:pPr>
      <w:spacing w:after="180" w:line="240" w:lineRule="auto"/>
    </w:pPr>
    <w:rPr>
      <w:rFonts w:eastAsiaTheme="minorHAnsi"/>
      <w:color w:val="262626" w:themeColor="text1" w:themeTint="D9"/>
      <w:sz w:val="16"/>
    </w:rPr>
  </w:style>
  <w:style w:type="paragraph" w:customStyle="1" w:styleId="01FB06FB61EE4055AFC56A9A4A20B17C136">
    <w:name w:val="01FB06FB61EE4055AFC56A9A4A20B17C13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
    <w:name w:val="D14CC4EDF55B400680690A2878E8885C1"/>
    <w:pPr>
      <w:spacing w:after="180" w:line="240" w:lineRule="auto"/>
    </w:pPr>
    <w:rPr>
      <w:rFonts w:eastAsiaTheme="minorHAnsi"/>
      <w:color w:val="262626" w:themeColor="text1" w:themeTint="D9"/>
      <w:sz w:val="16"/>
    </w:rPr>
  </w:style>
  <w:style w:type="paragraph" w:customStyle="1" w:styleId="ADABCCECC67347EDBA2C8BCBEA38838A1">
    <w:name w:val="ADABCCECC67347EDBA2C8BCBEA38838A1"/>
    <w:pPr>
      <w:spacing w:after="180" w:line="240" w:lineRule="auto"/>
    </w:pPr>
    <w:rPr>
      <w:rFonts w:eastAsiaTheme="minorHAnsi"/>
      <w:color w:val="262626" w:themeColor="text1" w:themeTint="D9"/>
      <w:sz w:val="18"/>
    </w:rPr>
  </w:style>
  <w:style w:type="paragraph" w:customStyle="1" w:styleId="3CA9253634FE45F49F86E2F79543D6B2136">
    <w:name w:val="3CA9253634FE45F49F86E2F79543D6B2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4">
    <w:name w:val="C0C3FE2DC44641138CF5158EFD2B7155124"/>
    <w:pPr>
      <w:spacing w:after="180" w:line="240" w:lineRule="auto"/>
    </w:pPr>
    <w:rPr>
      <w:rFonts w:eastAsiaTheme="minorHAnsi"/>
      <w:color w:val="262626" w:themeColor="text1" w:themeTint="D9"/>
      <w:sz w:val="16"/>
    </w:rPr>
  </w:style>
  <w:style w:type="paragraph" w:customStyle="1" w:styleId="9F3AAB161A224FA9B8D701F02F02AB62136">
    <w:name w:val="9F3AAB161A224FA9B8D701F02F02AB62136"/>
    <w:pPr>
      <w:spacing w:after="120" w:line="240" w:lineRule="auto"/>
    </w:pPr>
    <w:rPr>
      <w:rFonts w:eastAsiaTheme="minorHAnsi"/>
      <w:color w:val="808080" w:themeColor="background1" w:themeShade="80"/>
      <w:sz w:val="16"/>
      <w:lang w:val="fr-FR"/>
    </w:rPr>
  </w:style>
  <w:style w:type="paragraph" w:customStyle="1" w:styleId="5DF80ACE815641E18BEC96D7E137E69E136">
    <w:name w:val="5DF80ACE815641E18BEC96D7E137E69E136"/>
    <w:pPr>
      <w:spacing w:after="120" w:line="240" w:lineRule="auto"/>
    </w:pPr>
    <w:rPr>
      <w:rFonts w:eastAsiaTheme="minorHAnsi"/>
      <w:color w:val="808080" w:themeColor="background1" w:themeShade="80"/>
      <w:sz w:val="16"/>
      <w:lang w:val="fr-FR"/>
    </w:rPr>
  </w:style>
  <w:style w:type="paragraph" w:customStyle="1" w:styleId="4B82B13F1AC24F519C63398F6784211D136">
    <w:name w:val="4B82B13F1AC24F519C63398F6784211D136"/>
    <w:pPr>
      <w:spacing w:after="180" w:line="240" w:lineRule="auto"/>
    </w:pPr>
    <w:rPr>
      <w:rFonts w:eastAsiaTheme="minorHAnsi"/>
      <w:color w:val="262626" w:themeColor="text1" w:themeTint="D9"/>
      <w:sz w:val="18"/>
    </w:rPr>
  </w:style>
  <w:style w:type="paragraph" w:customStyle="1" w:styleId="383A9FC8C0AA4966B2A6D63953FC3BF9136">
    <w:name w:val="383A9FC8C0AA4966B2A6D63953FC3BF9136"/>
    <w:pPr>
      <w:spacing w:after="180" w:line="240" w:lineRule="auto"/>
    </w:pPr>
    <w:rPr>
      <w:rFonts w:eastAsiaTheme="minorHAnsi"/>
      <w:color w:val="262626" w:themeColor="text1" w:themeTint="D9"/>
      <w:sz w:val="16"/>
    </w:rPr>
  </w:style>
  <w:style w:type="paragraph" w:customStyle="1" w:styleId="983D0517A76349EC95C6D39017206AEE13">
    <w:name w:val="983D0517A76349EC95C6D39017206AEE1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6">
    <w:name w:val="6E3002F3ED4A4B9AADE4EFDFA4F83F03136"/>
    <w:pPr>
      <w:spacing w:after="180" w:line="240" w:lineRule="auto"/>
    </w:pPr>
    <w:rPr>
      <w:rFonts w:eastAsiaTheme="minorHAnsi"/>
      <w:color w:val="262626" w:themeColor="text1" w:themeTint="D9"/>
      <w:sz w:val="16"/>
    </w:rPr>
  </w:style>
  <w:style w:type="paragraph" w:customStyle="1" w:styleId="D48EF9471508485C8988715678FFA721136">
    <w:name w:val="D48EF9471508485C8988715678FFA721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6">
    <w:name w:val="913AC87962B04E25A6706BCDAE95491E106"/>
    <w:pPr>
      <w:spacing w:after="180" w:line="240" w:lineRule="auto"/>
    </w:pPr>
    <w:rPr>
      <w:rFonts w:eastAsiaTheme="minorHAnsi"/>
      <w:color w:val="262626" w:themeColor="text1" w:themeTint="D9"/>
      <w:sz w:val="16"/>
    </w:rPr>
  </w:style>
  <w:style w:type="paragraph" w:customStyle="1" w:styleId="E2E7B8C58B8E45D3BA4C0DE921A42ADB136">
    <w:name w:val="E2E7B8C58B8E45D3BA4C0DE921A42ADB136"/>
    <w:pPr>
      <w:spacing w:after="120" w:line="240" w:lineRule="auto"/>
    </w:pPr>
    <w:rPr>
      <w:rFonts w:eastAsiaTheme="minorHAnsi"/>
      <w:color w:val="808080" w:themeColor="background1" w:themeShade="80"/>
      <w:sz w:val="16"/>
      <w:lang w:val="fr-FR"/>
    </w:rPr>
  </w:style>
  <w:style w:type="paragraph" w:customStyle="1" w:styleId="4650EB9EA7CC44868DBE6F600097EEF8136">
    <w:name w:val="4650EB9EA7CC44868DBE6F600097EEF8136"/>
    <w:pPr>
      <w:spacing w:after="120" w:line="240" w:lineRule="auto"/>
    </w:pPr>
    <w:rPr>
      <w:rFonts w:eastAsiaTheme="minorHAnsi"/>
      <w:color w:val="808080" w:themeColor="background1" w:themeShade="80"/>
      <w:sz w:val="16"/>
      <w:lang w:val="fr-FR"/>
    </w:rPr>
  </w:style>
  <w:style w:type="paragraph" w:customStyle="1" w:styleId="F0F6B4FD00D04503A4173AA599A0FCFB80">
    <w:name w:val="F0F6B4FD00D04503A4173AA599A0FCFB8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0">
    <w:name w:val="2D07AB3D48C544A7ABC34B8EA92D552780"/>
    <w:pPr>
      <w:spacing w:after="180" w:line="240" w:lineRule="auto"/>
    </w:pPr>
    <w:rPr>
      <w:rFonts w:eastAsiaTheme="minorHAnsi"/>
      <w:color w:val="262626" w:themeColor="text1" w:themeTint="D9"/>
      <w:sz w:val="16"/>
    </w:rPr>
  </w:style>
  <w:style w:type="paragraph" w:customStyle="1" w:styleId="66F33F01851B4AEAAFDCCF22FC61ECFD76">
    <w:name w:val="66F33F01851B4AEAAFDCCF22FC61ECFD76"/>
    <w:pPr>
      <w:spacing w:after="120" w:line="240" w:lineRule="auto"/>
    </w:pPr>
    <w:rPr>
      <w:rFonts w:eastAsiaTheme="minorHAnsi"/>
      <w:color w:val="808080" w:themeColor="background1" w:themeShade="80"/>
      <w:sz w:val="16"/>
      <w:lang w:val="fr-FR"/>
    </w:rPr>
  </w:style>
  <w:style w:type="paragraph" w:customStyle="1" w:styleId="DE17D41320344EDC846AEC00BA8890F378">
    <w:name w:val="DE17D41320344EDC846AEC00BA8890F378"/>
    <w:pPr>
      <w:spacing w:after="120" w:line="240" w:lineRule="auto"/>
    </w:pPr>
    <w:rPr>
      <w:rFonts w:eastAsiaTheme="minorHAnsi"/>
      <w:color w:val="808080" w:themeColor="background1" w:themeShade="80"/>
      <w:sz w:val="16"/>
      <w:lang w:val="fr-FR"/>
    </w:rPr>
  </w:style>
  <w:style w:type="paragraph" w:customStyle="1" w:styleId="CD55D880B56A42A1813212C2CB541BFD12">
    <w:name w:val="CD55D880B56A42A1813212C2CB541BFD12"/>
    <w:pPr>
      <w:spacing w:after="60" w:line="240" w:lineRule="auto"/>
    </w:pPr>
    <w:rPr>
      <w:rFonts w:eastAsiaTheme="minorHAnsi"/>
      <w:caps/>
      <w:color w:val="4F81BD" w:themeColor="accent1"/>
      <w:sz w:val="20"/>
    </w:rPr>
  </w:style>
  <w:style w:type="paragraph" w:customStyle="1" w:styleId="600E32868D7841E394DA4C959B02C5162">
    <w:name w:val="600E32868D7841E394DA4C959B02C5162"/>
    <w:pPr>
      <w:spacing w:after="180" w:line="240" w:lineRule="auto"/>
    </w:pPr>
    <w:rPr>
      <w:rFonts w:eastAsiaTheme="minorHAnsi"/>
      <w:color w:val="262626" w:themeColor="text1" w:themeTint="D9"/>
      <w:sz w:val="16"/>
    </w:rPr>
  </w:style>
  <w:style w:type="paragraph" w:customStyle="1" w:styleId="01FB06FB61EE4055AFC56A9A4A20B17C137">
    <w:name w:val="01FB06FB61EE4055AFC56A9A4A20B17C13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
    <w:name w:val="D14CC4EDF55B400680690A2878E8885C2"/>
    <w:pPr>
      <w:spacing w:after="180" w:line="240" w:lineRule="auto"/>
    </w:pPr>
    <w:rPr>
      <w:rFonts w:eastAsiaTheme="minorHAnsi"/>
      <w:color w:val="262626" w:themeColor="text1" w:themeTint="D9"/>
      <w:sz w:val="16"/>
    </w:rPr>
  </w:style>
  <w:style w:type="paragraph" w:customStyle="1" w:styleId="ADABCCECC67347EDBA2C8BCBEA38838A2">
    <w:name w:val="ADABCCECC67347EDBA2C8BCBEA38838A2"/>
    <w:pPr>
      <w:spacing w:after="180" w:line="240" w:lineRule="auto"/>
    </w:pPr>
    <w:rPr>
      <w:rFonts w:eastAsiaTheme="minorHAnsi"/>
      <w:color w:val="262626" w:themeColor="text1" w:themeTint="D9"/>
      <w:sz w:val="18"/>
    </w:rPr>
  </w:style>
  <w:style w:type="paragraph" w:customStyle="1" w:styleId="3CA9253634FE45F49F86E2F79543D6B2137">
    <w:name w:val="3CA9253634FE45F49F86E2F79543D6B2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5">
    <w:name w:val="C0C3FE2DC44641138CF5158EFD2B7155125"/>
    <w:pPr>
      <w:spacing w:after="180" w:line="240" w:lineRule="auto"/>
    </w:pPr>
    <w:rPr>
      <w:rFonts w:eastAsiaTheme="minorHAnsi"/>
      <w:color w:val="262626" w:themeColor="text1" w:themeTint="D9"/>
      <w:sz w:val="16"/>
    </w:rPr>
  </w:style>
  <w:style w:type="paragraph" w:customStyle="1" w:styleId="9F3AAB161A224FA9B8D701F02F02AB62137">
    <w:name w:val="9F3AAB161A224FA9B8D701F02F02AB62137"/>
    <w:pPr>
      <w:spacing w:after="120" w:line="240" w:lineRule="auto"/>
    </w:pPr>
    <w:rPr>
      <w:rFonts w:eastAsiaTheme="minorHAnsi"/>
      <w:color w:val="808080" w:themeColor="background1" w:themeShade="80"/>
      <w:sz w:val="16"/>
      <w:lang w:val="fr-FR"/>
    </w:rPr>
  </w:style>
  <w:style w:type="paragraph" w:customStyle="1" w:styleId="5DF80ACE815641E18BEC96D7E137E69E137">
    <w:name w:val="5DF80ACE815641E18BEC96D7E137E69E137"/>
    <w:pPr>
      <w:spacing w:after="120" w:line="240" w:lineRule="auto"/>
    </w:pPr>
    <w:rPr>
      <w:rFonts w:eastAsiaTheme="minorHAnsi"/>
      <w:color w:val="808080" w:themeColor="background1" w:themeShade="80"/>
      <w:sz w:val="16"/>
      <w:lang w:val="fr-FR"/>
    </w:rPr>
  </w:style>
  <w:style w:type="paragraph" w:customStyle="1" w:styleId="4B82B13F1AC24F519C63398F6784211D137">
    <w:name w:val="4B82B13F1AC24F519C63398F6784211D137"/>
    <w:pPr>
      <w:spacing w:after="180" w:line="240" w:lineRule="auto"/>
    </w:pPr>
    <w:rPr>
      <w:rFonts w:eastAsiaTheme="minorHAnsi"/>
      <w:color w:val="262626" w:themeColor="text1" w:themeTint="D9"/>
      <w:sz w:val="18"/>
    </w:rPr>
  </w:style>
  <w:style w:type="paragraph" w:customStyle="1" w:styleId="383A9FC8C0AA4966B2A6D63953FC3BF9137">
    <w:name w:val="383A9FC8C0AA4966B2A6D63953FC3BF9137"/>
    <w:pPr>
      <w:spacing w:after="180" w:line="240" w:lineRule="auto"/>
    </w:pPr>
    <w:rPr>
      <w:rFonts w:eastAsiaTheme="minorHAnsi"/>
      <w:color w:val="262626" w:themeColor="text1" w:themeTint="D9"/>
      <w:sz w:val="16"/>
    </w:rPr>
  </w:style>
  <w:style w:type="paragraph" w:customStyle="1" w:styleId="983D0517A76349EC95C6D39017206AEE14">
    <w:name w:val="983D0517A76349EC95C6D39017206AEE1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7">
    <w:name w:val="6E3002F3ED4A4B9AADE4EFDFA4F83F03137"/>
    <w:pPr>
      <w:spacing w:after="180" w:line="240" w:lineRule="auto"/>
    </w:pPr>
    <w:rPr>
      <w:rFonts w:eastAsiaTheme="minorHAnsi"/>
      <w:color w:val="262626" w:themeColor="text1" w:themeTint="D9"/>
      <w:sz w:val="16"/>
    </w:rPr>
  </w:style>
  <w:style w:type="paragraph" w:customStyle="1" w:styleId="D48EF9471508485C8988715678FFA721137">
    <w:name w:val="D48EF9471508485C8988715678FFA721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7">
    <w:name w:val="913AC87962B04E25A6706BCDAE95491E107"/>
    <w:pPr>
      <w:spacing w:after="180" w:line="240" w:lineRule="auto"/>
    </w:pPr>
    <w:rPr>
      <w:rFonts w:eastAsiaTheme="minorHAnsi"/>
      <w:color w:val="262626" w:themeColor="text1" w:themeTint="D9"/>
      <w:sz w:val="16"/>
    </w:rPr>
  </w:style>
  <w:style w:type="paragraph" w:customStyle="1" w:styleId="E2E7B8C58B8E45D3BA4C0DE921A42ADB137">
    <w:name w:val="E2E7B8C58B8E45D3BA4C0DE921A42ADB137"/>
    <w:pPr>
      <w:spacing w:after="120" w:line="240" w:lineRule="auto"/>
    </w:pPr>
    <w:rPr>
      <w:rFonts w:eastAsiaTheme="minorHAnsi"/>
      <w:color w:val="808080" w:themeColor="background1" w:themeShade="80"/>
      <w:sz w:val="16"/>
      <w:lang w:val="fr-FR"/>
    </w:rPr>
  </w:style>
  <w:style w:type="paragraph" w:customStyle="1" w:styleId="4650EB9EA7CC44868DBE6F600097EEF8137">
    <w:name w:val="4650EB9EA7CC44868DBE6F600097EEF8137"/>
    <w:pPr>
      <w:spacing w:after="120" w:line="240" w:lineRule="auto"/>
    </w:pPr>
    <w:rPr>
      <w:rFonts w:eastAsiaTheme="minorHAnsi"/>
      <w:color w:val="808080" w:themeColor="background1" w:themeShade="80"/>
      <w:sz w:val="16"/>
      <w:lang w:val="fr-FR"/>
    </w:rPr>
  </w:style>
  <w:style w:type="paragraph" w:customStyle="1" w:styleId="F0F6B4FD00D04503A4173AA599A0FCFB81">
    <w:name w:val="F0F6B4FD00D04503A4173AA599A0FCFB8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1">
    <w:name w:val="2D07AB3D48C544A7ABC34B8EA92D552781"/>
    <w:pPr>
      <w:spacing w:after="180" w:line="240" w:lineRule="auto"/>
    </w:pPr>
    <w:rPr>
      <w:rFonts w:eastAsiaTheme="minorHAnsi"/>
      <w:color w:val="262626" w:themeColor="text1" w:themeTint="D9"/>
      <w:sz w:val="16"/>
    </w:rPr>
  </w:style>
  <w:style w:type="paragraph" w:customStyle="1" w:styleId="66F33F01851B4AEAAFDCCF22FC61ECFD77">
    <w:name w:val="66F33F01851B4AEAAFDCCF22FC61ECFD77"/>
    <w:pPr>
      <w:spacing w:after="120" w:line="240" w:lineRule="auto"/>
    </w:pPr>
    <w:rPr>
      <w:rFonts w:eastAsiaTheme="minorHAnsi"/>
      <w:color w:val="808080" w:themeColor="background1" w:themeShade="80"/>
      <w:sz w:val="16"/>
      <w:lang w:val="fr-FR"/>
    </w:rPr>
  </w:style>
  <w:style w:type="paragraph" w:customStyle="1" w:styleId="DE17D41320344EDC846AEC00BA8890F379">
    <w:name w:val="DE17D41320344EDC846AEC00BA8890F379"/>
    <w:pPr>
      <w:spacing w:after="120" w:line="240" w:lineRule="auto"/>
    </w:pPr>
    <w:rPr>
      <w:rFonts w:eastAsiaTheme="minorHAnsi"/>
      <w:color w:val="808080" w:themeColor="background1" w:themeShade="80"/>
      <w:sz w:val="16"/>
      <w:lang w:val="fr-FR"/>
    </w:rPr>
  </w:style>
  <w:style w:type="paragraph" w:customStyle="1" w:styleId="CD55D880B56A42A1813212C2CB541BFD13">
    <w:name w:val="CD55D880B56A42A1813212C2CB541BFD13"/>
    <w:pPr>
      <w:spacing w:after="60" w:line="240" w:lineRule="auto"/>
    </w:pPr>
    <w:rPr>
      <w:rFonts w:eastAsiaTheme="minorHAnsi"/>
      <w:caps/>
      <w:color w:val="4F81BD" w:themeColor="accent1"/>
      <w:sz w:val="20"/>
    </w:rPr>
  </w:style>
  <w:style w:type="paragraph" w:customStyle="1" w:styleId="600E32868D7841E394DA4C959B02C5163">
    <w:name w:val="600E32868D7841E394DA4C959B02C5163"/>
    <w:pPr>
      <w:spacing w:after="180" w:line="240" w:lineRule="auto"/>
    </w:pPr>
    <w:rPr>
      <w:rFonts w:eastAsiaTheme="minorHAnsi"/>
      <w:color w:val="262626" w:themeColor="text1" w:themeTint="D9"/>
      <w:sz w:val="16"/>
    </w:rPr>
  </w:style>
  <w:style w:type="paragraph" w:customStyle="1" w:styleId="01FB06FB61EE4055AFC56A9A4A20B17C138">
    <w:name w:val="01FB06FB61EE4055AFC56A9A4A20B17C13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
    <w:name w:val="D14CC4EDF55B400680690A2878E8885C3"/>
    <w:pPr>
      <w:spacing w:after="180" w:line="240" w:lineRule="auto"/>
    </w:pPr>
    <w:rPr>
      <w:rFonts w:eastAsiaTheme="minorHAnsi"/>
      <w:color w:val="262626" w:themeColor="text1" w:themeTint="D9"/>
      <w:sz w:val="16"/>
    </w:rPr>
  </w:style>
  <w:style w:type="paragraph" w:customStyle="1" w:styleId="ADABCCECC67347EDBA2C8BCBEA38838A3">
    <w:name w:val="ADABCCECC67347EDBA2C8BCBEA38838A3"/>
    <w:pPr>
      <w:spacing w:after="180" w:line="240" w:lineRule="auto"/>
    </w:pPr>
    <w:rPr>
      <w:rFonts w:eastAsiaTheme="minorHAnsi"/>
      <w:color w:val="262626" w:themeColor="text1" w:themeTint="D9"/>
      <w:sz w:val="18"/>
    </w:rPr>
  </w:style>
  <w:style w:type="paragraph" w:customStyle="1" w:styleId="3CA9253634FE45F49F86E2F79543D6B2138">
    <w:name w:val="3CA9253634FE45F49F86E2F79543D6B2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6">
    <w:name w:val="C0C3FE2DC44641138CF5158EFD2B7155126"/>
    <w:pPr>
      <w:spacing w:after="180" w:line="240" w:lineRule="auto"/>
    </w:pPr>
    <w:rPr>
      <w:rFonts w:eastAsiaTheme="minorHAnsi"/>
      <w:color w:val="262626" w:themeColor="text1" w:themeTint="D9"/>
      <w:sz w:val="16"/>
    </w:rPr>
  </w:style>
  <w:style w:type="paragraph" w:customStyle="1" w:styleId="9F3AAB161A224FA9B8D701F02F02AB62138">
    <w:name w:val="9F3AAB161A224FA9B8D701F02F02AB62138"/>
    <w:pPr>
      <w:spacing w:after="120" w:line="240" w:lineRule="auto"/>
    </w:pPr>
    <w:rPr>
      <w:rFonts w:eastAsiaTheme="minorHAnsi"/>
      <w:color w:val="808080" w:themeColor="background1" w:themeShade="80"/>
      <w:sz w:val="16"/>
      <w:lang w:val="fr-FR"/>
    </w:rPr>
  </w:style>
  <w:style w:type="paragraph" w:customStyle="1" w:styleId="5DF80ACE815641E18BEC96D7E137E69E138">
    <w:name w:val="5DF80ACE815641E18BEC96D7E137E69E138"/>
    <w:pPr>
      <w:spacing w:after="120" w:line="240" w:lineRule="auto"/>
    </w:pPr>
    <w:rPr>
      <w:rFonts w:eastAsiaTheme="minorHAnsi"/>
      <w:color w:val="808080" w:themeColor="background1" w:themeShade="80"/>
      <w:sz w:val="16"/>
      <w:lang w:val="fr-FR"/>
    </w:rPr>
  </w:style>
  <w:style w:type="paragraph" w:customStyle="1" w:styleId="3A6A26CEE50746F6828F62C00F64BADD1">
    <w:name w:val="3A6A26CEE50746F6828F62C00F64BADD1"/>
    <w:pPr>
      <w:spacing w:after="180" w:line="240" w:lineRule="auto"/>
    </w:pPr>
    <w:rPr>
      <w:rFonts w:eastAsiaTheme="minorHAnsi"/>
      <w:color w:val="262626" w:themeColor="text1" w:themeTint="D9"/>
      <w:sz w:val="18"/>
    </w:rPr>
  </w:style>
  <w:style w:type="paragraph" w:customStyle="1" w:styleId="B141F25DBE3B4161AF2EBCE58B6EFB441">
    <w:name w:val="B141F25DBE3B4161AF2EBCE58B6EFB441"/>
    <w:pPr>
      <w:spacing w:after="180" w:line="240" w:lineRule="auto"/>
    </w:pPr>
    <w:rPr>
      <w:rFonts w:eastAsiaTheme="minorHAnsi"/>
      <w:color w:val="262626" w:themeColor="text1" w:themeTint="D9"/>
      <w:sz w:val="18"/>
    </w:rPr>
  </w:style>
  <w:style w:type="paragraph" w:customStyle="1" w:styleId="4B82B13F1AC24F519C63398F6784211D138">
    <w:name w:val="4B82B13F1AC24F519C63398F6784211D138"/>
    <w:pPr>
      <w:spacing w:after="180" w:line="240" w:lineRule="auto"/>
    </w:pPr>
    <w:rPr>
      <w:rFonts w:eastAsiaTheme="minorHAnsi"/>
      <w:color w:val="262626" w:themeColor="text1" w:themeTint="D9"/>
      <w:sz w:val="18"/>
    </w:rPr>
  </w:style>
  <w:style w:type="paragraph" w:customStyle="1" w:styleId="383A9FC8C0AA4966B2A6D63953FC3BF9138">
    <w:name w:val="383A9FC8C0AA4966B2A6D63953FC3BF9138"/>
    <w:pPr>
      <w:spacing w:after="180" w:line="240" w:lineRule="auto"/>
    </w:pPr>
    <w:rPr>
      <w:rFonts w:eastAsiaTheme="minorHAnsi"/>
      <w:color w:val="262626" w:themeColor="text1" w:themeTint="D9"/>
      <w:sz w:val="16"/>
    </w:rPr>
  </w:style>
  <w:style w:type="paragraph" w:customStyle="1" w:styleId="983D0517A76349EC95C6D39017206AEE15">
    <w:name w:val="983D0517A76349EC95C6D39017206AEE1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8">
    <w:name w:val="6E3002F3ED4A4B9AADE4EFDFA4F83F03138"/>
    <w:pPr>
      <w:spacing w:after="180" w:line="240" w:lineRule="auto"/>
    </w:pPr>
    <w:rPr>
      <w:rFonts w:eastAsiaTheme="minorHAnsi"/>
      <w:color w:val="262626" w:themeColor="text1" w:themeTint="D9"/>
      <w:sz w:val="16"/>
    </w:rPr>
  </w:style>
  <w:style w:type="paragraph" w:customStyle="1" w:styleId="D48EF9471508485C8988715678FFA721138">
    <w:name w:val="D48EF9471508485C8988715678FFA721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8">
    <w:name w:val="913AC87962B04E25A6706BCDAE95491E108"/>
    <w:pPr>
      <w:spacing w:after="180" w:line="240" w:lineRule="auto"/>
    </w:pPr>
    <w:rPr>
      <w:rFonts w:eastAsiaTheme="minorHAnsi"/>
      <w:color w:val="262626" w:themeColor="text1" w:themeTint="D9"/>
      <w:sz w:val="16"/>
    </w:rPr>
  </w:style>
  <w:style w:type="paragraph" w:customStyle="1" w:styleId="E2E7B8C58B8E45D3BA4C0DE921A42ADB138">
    <w:name w:val="E2E7B8C58B8E45D3BA4C0DE921A42ADB138"/>
    <w:pPr>
      <w:spacing w:after="120" w:line="240" w:lineRule="auto"/>
    </w:pPr>
    <w:rPr>
      <w:rFonts w:eastAsiaTheme="minorHAnsi"/>
      <w:color w:val="808080" w:themeColor="background1" w:themeShade="80"/>
      <w:sz w:val="16"/>
      <w:lang w:val="fr-FR"/>
    </w:rPr>
  </w:style>
  <w:style w:type="paragraph" w:customStyle="1" w:styleId="4650EB9EA7CC44868DBE6F600097EEF8138">
    <w:name w:val="4650EB9EA7CC44868DBE6F600097EEF8138"/>
    <w:pPr>
      <w:spacing w:after="120" w:line="240" w:lineRule="auto"/>
    </w:pPr>
    <w:rPr>
      <w:rFonts w:eastAsiaTheme="minorHAnsi"/>
      <w:color w:val="808080" w:themeColor="background1" w:themeShade="80"/>
      <w:sz w:val="16"/>
      <w:lang w:val="fr-FR"/>
    </w:rPr>
  </w:style>
  <w:style w:type="paragraph" w:customStyle="1" w:styleId="C69B43F380B8457EA1571E26D535D1521">
    <w:name w:val="C69B43F380B8457EA1571E26D535D1521"/>
    <w:pPr>
      <w:spacing w:after="180" w:line="240" w:lineRule="auto"/>
    </w:pPr>
    <w:rPr>
      <w:rFonts w:eastAsiaTheme="minorHAnsi"/>
      <w:color w:val="262626" w:themeColor="text1" w:themeTint="D9"/>
      <w:sz w:val="18"/>
    </w:rPr>
  </w:style>
  <w:style w:type="paragraph" w:customStyle="1" w:styleId="DD9A2E2C65834E6B924447652F2A173C1">
    <w:name w:val="DD9A2E2C65834E6B924447652F2A173C1"/>
    <w:pPr>
      <w:spacing w:after="180" w:line="240" w:lineRule="auto"/>
    </w:pPr>
    <w:rPr>
      <w:rFonts w:eastAsiaTheme="minorHAnsi"/>
      <w:color w:val="262626" w:themeColor="text1" w:themeTint="D9"/>
      <w:sz w:val="18"/>
    </w:rPr>
  </w:style>
  <w:style w:type="paragraph" w:customStyle="1" w:styleId="4E13F2F41D704B5CB91CD59B5F0562981">
    <w:name w:val="4E13F2F41D704B5CB91CD59B5F0562981"/>
    <w:pPr>
      <w:spacing w:after="180" w:line="240" w:lineRule="auto"/>
    </w:pPr>
    <w:rPr>
      <w:rFonts w:eastAsiaTheme="minorHAnsi"/>
      <w:color w:val="262626" w:themeColor="text1" w:themeTint="D9"/>
      <w:sz w:val="18"/>
    </w:rPr>
  </w:style>
  <w:style w:type="paragraph" w:customStyle="1" w:styleId="F0F6B4FD00D04503A4173AA599A0FCFB82">
    <w:name w:val="F0F6B4FD00D04503A4173AA599A0FCFB8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2">
    <w:name w:val="2D07AB3D48C544A7ABC34B8EA92D552782"/>
    <w:pPr>
      <w:spacing w:after="180" w:line="240" w:lineRule="auto"/>
    </w:pPr>
    <w:rPr>
      <w:rFonts w:eastAsiaTheme="minorHAnsi"/>
      <w:color w:val="262626" w:themeColor="text1" w:themeTint="D9"/>
      <w:sz w:val="16"/>
    </w:rPr>
  </w:style>
  <w:style w:type="paragraph" w:customStyle="1" w:styleId="66F33F01851B4AEAAFDCCF22FC61ECFD78">
    <w:name w:val="66F33F01851B4AEAAFDCCF22FC61ECFD78"/>
    <w:pPr>
      <w:spacing w:after="120" w:line="240" w:lineRule="auto"/>
    </w:pPr>
    <w:rPr>
      <w:rFonts w:eastAsiaTheme="minorHAnsi"/>
      <w:color w:val="808080" w:themeColor="background1" w:themeShade="80"/>
      <w:sz w:val="16"/>
      <w:lang w:val="fr-FR"/>
    </w:rPr>
  </w:style>
  <w:style w:type="paragraph" w:customStyle="1" w:styleId="DE17D41320344EDC846AEC00BA8890F380">
    <w:name w:val="DE17D41320344EDC846AEC00BA8890F380"/>
    <w:pPr>
      <w:spacing w:after="120" w:line="240" w:lineRule="auto"/>
    </w:pPr>
    <w:rPr>
      <w:rFonts w:eastAsiaTheme="minorHAnsi"/>
      <w:color w:val="808080" w:themeColor="background1" w:themeShade="80"/>
      <w:sz w:val="16"/>
      <w:lang w:val="fr-FR"/>
    </w:rPr>
  </w:style>
  <w:style w:type="paragraph" w:customStyle="1" w:styleId="678C348AB1304939B5F10554279085781">
    <w:name w:val="678C348AB1304939B5F10554279085781"/>
    <w:pPr>
      <w:spacing w:after="180" w:line="240" w:lineRule="auto"/>
    </w:pPr>
    <w:rPr>
      <w:rFonts w:eastAsiaTheme="minorHAnsi"/>
      <w:color w:val="262626" w:themeColor="text1" w:themeTint="D9"/>
      <w:sz w:val="18"/>
    </w:rPr>
  </w:style>
  <w:style w:type="paragraph" w:customStyle="1" w:styleId="DB43734E38C14C4CB1908070630DB1191">
    <w:name w:val="DB43734E38C14C4CB1908070630DB1191"/>
    <w:pPr>
      <w:spacing w:after="180" w:line="240" w:lineRule="auto"/>
    </w:pPr>
    <w:rPr>
      <w:rFonts w:eastAsiaTheme="minorHAnsi"/>
      <w:color w:val="262626" w:themeColor="text1" w:themeTint="D9"/>
      <w:sz w:val="16"/>
    </w:rPr>
  </w:style>
  <w:style w:type="paragraph" w:customStyle="1" w:styleId="AA13DD15F30C424FB0EB17224A301E851">
    <w:name w:val="AA13DD15F30C424FB0EB17224A301E851"/>
    <w:pPr>
      <w:spacing w:after="180" w:line="240" w:lineRule="auto"/>
    </w:pPr>
    <w:rPr>
      <w:rFonts w:eastAsiaTheme="minorHAnsi"/>
      <w:color w:val="262626" w:themeColor="text1" w:themeTint="D9"/>
      <w:sz w:val="16"/>
    </w:rPr>
  </w:style>
  <w:style w:type="paragraph" w:customStyle="1" w:styleId="4EA6E53A4D0B4712AE22B00C5E624D2A1">
    <w:name w:val="4EA6E53A4D0B4712AE22B00C5E624D2A1"/>
    <w:pPr>
      <w:spacing w:after="180" w:line="240" w:lineRule="auto"/>
    </w:pPr>
    <w:rPr>
      <w:rFonts w:eastAsiaTheme="minorHAnsi"/>
      <w:color w:val="262626" w:themeColor="text1" w:themeTint="D9"/>
      <w:sz w:val="16"/>
    </w:rPr>
  </w:style>
  <w:style w:type="paragraph" w:customStyle="1" w:styleId="CE8BF9CDF25F48E2A9C64399E85B61F01">
    <w:name w:val="CE8BF9CDF25F48E2A9C64399E85B61F01"/>
    <w:pPr>
      <w:spacing w:after="180" w:line="240" w:lineRule="auto"/>
    </w:pPr>
    <w:rPr>
      <w:rFonts w:eastAsiaTheme="minorHAnsi"/>
      <w:color w:val="262626" w:themeColor="text1" w:themeTint="D9"/>
      <w:sz w:val="18"/>
    </w:rPr>
  </w:style>
  <w:style w:type="paragraph" w:customStyle="1" w:styleId="61792AB862914D5B9E8456EF21423C47">
    <w:name w:val="61792AB862914D5B9E8456EF21423C47"/>
    <w:pPr>
      <w:spacing w:after="0" w:line="240" w:lineRule="auto"/>
    </w:pPr>
    <w:rPr>
      <w:rFonts w:eastAsiaTheme="minorHAnsi"/>
      <w:i/>
      <w:color w:val="7F7F7F" w:themeColor="text1" w:themeTint="80"/>
      <w:sz w:val="16"/>
    </w:rPr>
  </w:style>
  <w:style w:type="paragraph" w:customStyle="1" w:styleId="CD55D880B56A42A1813212C2CB541BFD14">
    <w:name w:val="CD55D880B56A42A1813212C2CB541BFD14"/>
    <w:pPr>
      <w:spacing w:after="60" w:line="240" w:lineRule="auto"/>
    </w:pPr>
    <w:rPr>
      <w:rFonts w:eastAsiaTheme="minorHAnsi"/>
      <w:caps/>
      <w:color w:val="4F81BD" w:themeColor="accent1"/>
      <w:sz w:val="20"/>
    </w:rPr>
  </w:style>
  <w:style w:type="paragraph" w:customStyle="1" w:styleId="600E32868D7841E394DA4C959B02C5164">
    <w:name w:val="600E32868D7841E394DA4C959B02C5164"/>
    <w:pPr>
      <w:spacing w:after="180" w:line="240" w:lineRule="auto"/>
    </w:pPr>
    <w:rPr>
      <w:rFonts w:eastAsiaTheme="minorHAnsi"/>
      <w:color w:val="262626" w:themeColor="text1" w:themeTint="D9"/>
      <w:sz w:val="16"/>
    </w:rPr>
  </w:style>
  <w:style w:type="paragraph" w:customStyle="1" w:styleId="01FB06FB61EE4055AFC56A9A4A20B17C139">
    <w:name w:val="01FB06FB61EE4055AFC56A9A4A20B17C13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
    <w:name w:val="D14CC4EDF55B400680690A2878E8885C4"/>
    <w:pPr>
      <w:spacing w:after="180" w:line="240" w:lineRule="auto"/>
    </w:pPr>
    <w:rPr>
      <w:rFonts w:eastAsiaTheme="minorHAnsi"/>
      <w:color w:val="262626" w:themeColor="text1" w:themeTint="D9"/>
      <w:sz w:val="16"/>
    </w:rPr>
  </w:style>
  <w:style w:type="paragraph" w:customStyle="1" w:styleId="ADABCCECC67347EDBA2C8BCBEA38838A4">
    <w:name w:val="ADABCCECC67347EDBA2C8BCBEA38838A4"/>
    <w:pPr>
      <w:spacing w:after="180" w:line="240" w:lineRule="auto"/>
    </w:pPr>
    <w:rPr>
      <w:rFonts w:eastAsiaTheme="minorHAnsi"/>
      <w:color w:val="262626" w:themeColor="text1" w:themeTint="D9"/>
      <w:sz w:val="18"/>
    </w:rPr>
  </w:style>
  <w:style w:type="paragraph" w:customStyle="1" w:styleId="3CA9253634FE45F49F86E2F79543D6B2139">
    <w:name w:val="3CA9253634FE45F49F86E2F79543D6B2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7">
    <w:name w:val="C0C3FE2DC44641138CF5158EFD2B7155127"/>
    <w:pPr>
      <w:spacing w:after="180" w:line="240" w:lineRule="auto"/>
    </w:pPr>
    <w:rPr>
      <w:rFonts w:eastAsiaTheme="minorHAnsi"/>
      <w:color w:val="262626" w:themeColor="text1" w:themeTint="D9"/>
      <w:sz w:val="16"/>
    </w:rPr>
  </w:style>
  <w:style w:type="paragraph" w:customStyle="1" w:styleId="9F3AAB161A224FA9B8D701F02F02AB62139">
    <w:name w:val="9F3AAB161A224FA9B8D701F02F02AB62139"/>
    <w:pPr>
      <w:spacing w:after="120" w:line="240" w:lineRule="auto"/>
    </w:pPr>
    <w:rPr>
      <w:rFonts w:eastAsiaTheme="minorHAnsi"/>
      <w:color w:val="808080" w:themeColor="background1" w:themeShade="80"/>
      <w:sz w:val="16"/>
      <w:lang w:val="fr-FR"/>
    </w:rPr>
  </w:style>
  <w:style w:type="paragraph" w:customStyle="1" w:styleId="5DF80ACE815641E18BEC96D7E137E69E139">
    <w:name w:val="5DF80ACE815641E18BEC96D7E137E69E139"/>
    <w:pPr>
      <w:spacing w:after="120" w:line="240" w:lineRule="auto"/>
    </w:pPr>
    <w:rPr>
      <w:rFonts w:eastAsiaTheme="minorHAnsi"/>
      <w:color w:val="808080" w:themeColor="background1" w:themeShade="80"/>
      <w:sz w:val="16"/>
      <w:lang w:val="fr-FR"/>
    </w:rPr>
  </w:style>
  <w:style w:type="paragraph" w:customStyle="1" w:styleId="3A6A26CEE50746F6828F62C00F64BADD2">
    <w:name w:val="3A6A26CEE50746F6828F62C00F64BADD2"/>
    <w:pPr>
      <w:spacing w:after="180" w:line="240" w:lineRule="auto"/>
    </w:pPr>
    <w:rPr>
      <w:rFonts w:eastAsiaTheme="minorHAnsi"/>
      <w:color w:val="262626" w:themeColor="text1" w:themeTint="D9"/>
      <w:sz w:val="18"/>
    </w:rPr>
  </w:style>
  <w:style w:type="paragraph" w:customStyle="1" w:styleId="B141F25DBE3B4161AF2EBCE58B6EFB442">
    <w:name w:val="B141F25DBE3B4161AF2EBCE58B6EFB442"/>
    <w:pPr>
      <w:spacing w:after="180" w:line="240" w:lineRule="auto"/>
    </w:pPr>
    <w:rPr>
      <w:rFonts w:eastAsiaTheme="minorHAnsi"/>
      <w:color w:val="262626" w:themeColor="text1" w:themeTint="D9"/>
      <w:sz w:val="18"/>
    </w:rPr>
  </w:style>
  <w:style w:type="paragraph" w:customStyle="1" w:styleId="4B82B13F1AC24F519C63398F6784211D139">
    <w:name w:val="4B82B13F1AC24F519C63398F6784211D139"/>
    <w:pPr>
      <w:spacing w:after="180" w:line="240" w:lineRule="auto"/>
    </w:pPr>
    <w:rPr>
      <w:rFonts w:eastAsiaTheme="minorHAnsi"/>
      <w:color w:val="262626" w:themeColor="text1" w:themeTint="D9"/>
      <w:sz w:val="18"/>
    </w:rPr>
  </w:style>
  <w:style w:type="paragraph" w:customStyle="1" w:styleId="383A9FC8C0AA4966B2A6D63953FC3BF9139">
    <w:name w:val="383A9FC8C0AA4966B2A6D63953FC3BF9139"/>
    <w:pPr>
      <w:spacing w:after="180" w:line="240" w:lineRule="auto"/>
    </w:pPr>
    <w:rPr>
      <w:rFonts w:eastAsiaTheme="minorHAnsi"/>
      <w:color w:val="262626" w:themeColor="text1" w:themeTint="D9"/>
      <w:sz w:val="16"/>
    </w:rPr>
  </w:style>
  <w:style w:type="paragraph" w:customStyle="1" w:styleId="983D0517A76349EC95C6D39017206AEE16">
    <w:name w:val="983D0517A76349EC95C6D39017206AEE1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9">
    <w:name w:val="6E3002F3ED4A4B9AADE4EFDFA4F83F03139"/>
    <w:pPr>
      <w:spacing w:after="180" w:line="240" w:lineRule="auto"/>
    </w:pPr>
    <w:rPr>
      <w:rFonts w:eastAsiaTheme="minorHAnsi"/>
      <w:color w:val="262626" w:themeColor="text1" w:themeTint="D9"/>
      <w:sz w:val="16"/>
    </w:rPr>
  </w:style>
  <w:style w:type="paragraph" w:customStyle="1" w:styleId="D48EF9471508485C8988715678FFA721139">
    <w:name w:val="D48EF9471508485C8988715678FFA721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9">
    <w:name w:val="913AC87962B04E25A6706BCDAE95491E109"/>
    <w:pPr>
      <w:spacing w:after="180" w:line="240" w:lineRule="auto"/>
    </w:pPr>
    <w:rPr>
      <w:rFonts w:eastAsiaTheme="minorHAnsi"/>
      <w:color w:val="262626" w:themeColor="text1" w:themeTint="D9"/>
      <w:sz w:val="16"/>
    </w:rPr>
  </w:style>
  <w:style w:type="paragraph" w:customStyle="1" w:styleId="E2E7B8C58B8E45D3BA4C0DE921A42ADB139">
    <w:name w:val="E2E7B8C58B8E45D3BA4C0DE921A42ADB139"/>
    <w:pPr>
      <w:spacing w:after="120" w:line="240" w:lineRule="auto"/>
    </w:pPr>
    <w:rPr>
      <w:rFonts w:eastAsiaTheme="minorHAnsi"/>
      <w:color w:val="808080" w:themeColor="background1" w:themeShade="80"/>
      <w:sz w:val="16"/>
      <w:lang w:val="fr-FR"/>
    </w:rPr>
  </w:style>
  <w:style w:type="paragraph" w:customStyle="1" w:styleId="4650EB9EA7CC44868DBE6F600097EEF8139">
    <w:name w:val="4650EB9EA7CC44868DBE6F600097EEF8139"/>
    <w:pPr>
      <w:spacing w:after="120" w:line="240" w:lineRule="auto"/>
    </w:pPr>
    <w:rPr>
      <w:rFonts w:eastAsiaTheme="minorHAnsi"/>
      <w:color w:val="808080" w:themeColor="background1" w:themeShade="80"/>
      <w:sz w:val="16"/>
      <w:lang w:val="fr-FR"/>
    </w:rPr>
  </w:style>
  <w:style w:type="paragraph" w:customStyle="1" w:styleId="C69B43F380B8457EA1571E26D535D1522">
    <w:name w:val="C69B43F380B8457EA1571E26D535D1522"/>
    <w:pPr>
      <w:spacing w:after="180" w:line="240" w:lineRule="auto"/>
    </w:pPr>
    <w:rPr>
      <w:rFonts w:eastAsiaTheme="minorHAnsi"/>
      <w:color w:val="262626" w:themeColor="text1" w:themeTint="D9"/>
      <w:sz w:val="18"/>
    </w:rPr>
  </w:style>
  <w:style w:type="paragraph" w:customStyle="1" w:styleId="DD9A2E2C65834E6B924447652F2A173C2">
    <w:name w:val="DD9A2E2C65834E6B924447652F2A173C2"/>
    <w:pPr>
      <w:spacing w:after="180" w:line="240" w:lineRule="auto"/>
    </w:pPr>
    <w:rPr>
      <w:rFonts w:eastAsiaTheme="minorHAnsi"/>
      <w:color w:val="262626" w:themeColor="text1" w:themeTint="D9"/>
      <w:sz w:val="18"/>
    </w:rPr>
  </w:style>
  <w:style w:type="paragraph" w:customStyle="1" w:styleId="4E13F2F41D704B5CB91CD59B5F0562982">
    <w:name w:val="4E13F2F41D704B5CB91CD59B5F0562982"/>
    <w:pPr>
      <w:spacing w:after="180" w:line="240" w:lineRule="auto"/>
    </w:pPr>
    <w:rPr>
      <w:rFonts w:eastAsiaTheme="minorHAnsi"/>
      <w:color w:val="262626" w:themeColor="text1" w:themeTint="D9"/>
      <w:sz w:val="18"/>
    </w:rPr>
  </w:style>
  <w:style w:type="paragraph" w:customStyle="1" w:styleId="F0F6B4FD00D04503A4173AA599A0FCFB83">
    <w:name w:val="F0F6B4FD00D04503A4173AA599A0FCFB8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3">
    <w:name w:val="2D07AB3D48C544A7ABC34B8EA92D552783"/>
    <w:pPr>
      <w:spacing w:after="180" w:line="240" w:lineRule="auto"/>
    </w:pPr>
    <w:rPr>
      <w:rFonts w:eastAsiaTheme="minorHAnsi"/>
      <w:color w:val="262626" w:themeColor="text1" w:themeTint="D9"/>
      <w:sz w:val="16"/>
    </w:rPr>
  </w:style>
  <w:style w:type="paragraph" w:customStyle="1" w:styleId="66F33F01851B4AEAAFDCCF22FC61ECFD79">
    <w:name w:val="66F33F01851B4AEAAFDCCF22FC61ECFD79"/>
    <w:pPr>
      <w:spacing w:after="120" w:line="240" w:lineRule="auto"/>
    </w:pPr>
    <w:rPr>
      <w:rFonts w:eastAsiaTheme="minorHAnsi"/>
      <w:color w:val="808080" w:themeColor="background1" w:themeShade="80"/>
      <w:sz w:val="16"/>
      <w:lang w:val="fr-FR"/>
    </w:rPr>
  </w:style>
  <w:style w:type="paragraph" w:customStyle="1" w:styleId="DE17D41320344EDC846AEC00BA8890F381">
    <w:name w:val="DE17D41320344EDC846AEC00BA8890F381"/>
    <w:pPr>
      <w:spacing w:after="120" w:line="240" w:lineRule="auto"/>
    </w:pPr>
    <w:rPr>
      <w:rFonts w:eastAsiaTheme="minorHAnsi"/>
      <w:color w:val="808080" w:themeColor="background1" w:themeShade="80"/>
      <w:sz w:val="16"/>
      <w:lang w:val="fr-FR"/>
    </w:rPr>
  </w:style>
  <w:style w:type="paragraph" w:customStyle="1" w:styleId="678C348AB1304939B5F10554279085782">
    <w:name w:val="678C348AB1304939B5F10554279085782"/>
    <w:pPr>
      <w:spacing w:after="180" w:line="240" w:lineRule="auto"/>
    </w:pPr>
    <w:rPr>
      <w:rFonts w:eastAsiaTheme="minorHAnsi"/>
      <w:color w:val="262626" w:themeColor="text1" w:themeTint="D9"/>
      <w:sz w:val="18"/>
    </w:rPr>
  </w:style>
  <w:style w:type="paragraph" w:customStyle="1" w:styleId="DB43734E38C14C4CB1908070630DB1192">
    <w:name w:val="DB43734E38C14C4CB1908070630DB1192"/>
    <w:pPr>
      <w:spacing w:after="180" w:line="240" w:lineRule="auto"/>
    </w:pPr>
    <w:rPr>
      <w:rFonts w:eastAsiaTheme="minorHAnsi"/>
      <w:color w:val="262626" w:themeColor="text1" w:themeTint="D9"/>
      <w:sz w:val="16"/>
    </w:rPr>
  </w:style>
  <w:style w:type="paragraph" w:customStyle="1" w:styleId="AA13DD15F30C424FB0EB17224A301E852">
    <w:name w:val="AA13DD15F30C424FB0EB17224A301E852"/>
    <w:pPr>
      <w:spacing w:after="180" w:line="240" w:lineRule="auto"/>
    </w:pPr>
    <w:rPr>
      <w:rFonts w:eastAsiaTheme="minorHAnsi"/>
      <w:color w:val="262626" w:themeColor="text1" w:themeTint="D9"/>
      <w:sz w:val="16"/>
    </w:rPr>
  </w:style>
  <w:style w:type="paragraph" w:customStyle="1" w:styleId="4EA6E53A4D0B4712AE22B00C5E624D2A2">
    <w:name w:val="4EA6E53A4D0B4712AE22B00C5E624D2A2"/>
    <w:pPr>
      <w:spacing w:after="180" w:line="240" w:lineRule="auto"/>
    </w:pPr>
    <w:rPr>
      <w:rFonts w:eastAsiaTheme="minorHAnsi"/>
      <w:color w:val="262626" w:themeColor="text1" w:themeTint="D9"/>
      <w:sz w:val="16"/>
    </w:rPr>
  </w:style>
  <w:style w:type="paragraph" w:customStyle="1" w:styleId="CE8BF9CDF25F48E2A9C64399E85B61F02">
    <w:name w:val="CE8BF9CDF25F48E2A9C64399E85B61F02"/>
    <w:pPr>
      <w:spacing w:after="180" w:line="240" w:lineRule="auto"/>
    </w:pPr>
    <w:rPr>
      <w:rFonts w:eastAsiaTheme="minorHAnsi"/>
      <w:color w:val="262626" w:themeColor="text1" w:themeTint="D9"/>
      <w:sz w:val="18"/>
    </w:rPr>
  </w:style>
  <w:style w:type="paragraph" w:customStyle="1" w:styleId="61792AB862914D5B9E8456EF21423C471">
    <w:name w:val="61792AB862914D5B9E8456EF21423C471"/>
    <w:pPr>
      <w:spacing w:after="0" w:line="240" w:lineRule="auto"/>
    </w:pPr>
    <w:rPr>
      <w:rFonts w:eastAsiaTheme="minorHAnsi"/>
      <w:i/>
      <w:color w:val="7F7F7F" w:themeColor="text1" w:themeTint="80"/>
      <w:sz w:val="16"/>
    </w:rPr>
  </w:style>
  <w:style w:type="paragraph" w:customStyle="1" w:styleId="CD55D880B56A42A1813212C2CB541BFD15">
    <w:name w:val="CD55D880B56A42A1813212C2CB541BFD15"/>
    <w:pPr>
      <w:spacing w:after="60" w:line="240" w:lineRule="auto"/>
    </w:pPr>
    <w:rPr>
      <w:rFonts w:eastAsiaTheme="minorHAnsi"/>
      <w:caps/>
      <w:color w:val="4F81BD" w:themeColor="accent1"/>
      <w:sz w:val="20"/>
    </w:rPr>
  </w:style>
  <w:style w:type="paragraph" w:customStyle="1" w:styleId="600E32868D7841E394DA4C959B02C5165">
    <w:name w:val="600E32868D7841E394DA4C959B02C5165"/>
    <w:pPr>
      <w:spacing w:after="180" w:line="240" w:lineRule="auto"/>
    </w:pPr>
    <w:rPr>
      <w:rFonts w:eastAsiaTheme="minorHAnsi"/>
      <w:color w:val="262626" w:themeColor="text1" w:themeTint="D9"/>
      <w:sz w:val="16"/>
    </w:rPr>
  </w:style>
  <w:style w:type="paragraph" w:customStyle="1" w:styleId="01FB06FB61EE4055AFC56A9A4A20B17C140">
    <w:name w:val="01FB06FB61EE4055AFC56A9A4A20B17C14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
    <w:name w:val="D14CC4EDF55B400680690A2878E8885C5"/>
    <w:pPr>
      <w:spacing w:after="180" w:line="240" w:lineRule="auto"/>
    </w:pPr>
    <w:rPr>
      <w:rFonts w:eastAsiaTheme="minorHAnsi"/>
      <w:color w:val="262626" w:themeColor="text1" w:themeTint="D9"/>
      <w:sz w:val="16"/>
    </w:rPr>
  </w:style>
  <w:style w:type="paragraph" w:customStyle="1" w:styleId="ADABCCECC67347EDBA2C8BCBEA38838A5">
    <w:name w:val="ADABCCECC67347EDBA2C8BCBEA38838A5"/>
    <w:pPr>
      <w:spacing w:after="180" w:line="240" w:lineRule="auto"/>
    </w:pPr>
    <w:rPr>
      <w:rFonts w:eastAsiaTheme="minorHAnsi"/>
      <w:color w:val="262626" w:themeColor="text1" w:themeTint="D9"/>
      <w:sz w:val="18"/>
    </w:rPr>
  </w:style>
  <w:style w:type="paragraph" w:customStyle="1" w:styleId="3CA9253634FE45F49F86E2F79543D6B2140">
    <w:name w:val="3CA9253634FE45F49F86E2F79543D6B2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8">
    <w:name w:val="C0C3FE2DC44641138CF5158EFD2B7155128"/>
    <w:pPr>
      <w:spacing w:after="180" w:line="240" w:lineRule="auto"/>
    </w:pPr>
    <w:rPr>
      <w:rFonts w:eastAsiaTheme="minorHAnsi"/>
      <w:color w:val="262626" w:themeColor="text1" w:themeTint="D9"/>
      <w:sz w:val="16"/>
    </w:rPr>
  </w:style>
  <w:style w:type="paragraph" w:customStyle="1" w:styleId="9F3AAB161A224FA9B8D701F02F02AB62140">
    <w:name w:val="9F3AAB161A224FA9B8D701F02F02AB62140"/>
    <w:pPr>
      <w:spacing w:after="120" w:line="240" w:lineRule="auto"/>
    </w:pPr>
    <w:rPr>
      <w:rFonts w:eastAsiaTheme="minorHAnsi"/>
      <w:color w:val="808080" w:themeColor="background1" w:themeShade="80"/>
      <w:sz w:val="16"/>
      <w:lang w:val="fr-FR"/>
    </w:rPr>
  </w:style>
  <w:style w:type="paragraph" w:customStyle="1" w:styleId="5DF80ACE815641E18BEC96D7E137E69E140">
    <w:name w:val="5DF80ACE815641E18BEC96D7E137E69E140"/>
    <w:pPr>
      <w:spacing w:after="120" w:line="240" w:lineRule="auto"/>
    </w:pPr>
    <w:rPr>
      <w:rFonts w:eastAsiaTheme="minorHAnsi"/>
      <w:color w:val="808080" w:themeColor="background1" w:themeShade="80"/>
      <w:sz w:val="16"/>
      <w:lang w:val="fr-FR"/>
    </w:rPr>
  </w:style>
  <w:style w:type="paragraph" w:customStyle="1" w:styleId="3A6A26CEE50746F6828F62C00F64BADD3">
    <w:name w:val="3A6A26CEE50746F6828F62C00F64BADD3"/>
    <w:pPr>
      <w:spacing w:after="180" w:line="240" w:lineRule="auto"/>
    </w:pPr>
    <w:rPr>
      <w:rFonts w:eastAsiaTheme="minorHAnsi"/>
      <w:color w:val="262626" w:themeColor="text1" w:themeTint="D9"/>
      <w:sz w:val="18"/>
    </w:rPr>
  </w:style>
  <w:style w:type="paragraph" w:customStyle="1" w:styleId="B141F25DBE3B4161AF2EBCE58B6EFB443">
    <w:name w:val="B141F25DBE3B4161AF2EBCE58B6EFB443"/>
    <w:pPr>
      <w:spacing w:after="180" w:line="240" w:lineRule="auto"/>
    </w:pPr>
    <w:rPr>
      <w:rFonts w:eastAsiaTheme="minorHAnsi"/>
      <w:color w:val="262626" w:themeColor="text1" w:themeTint="D9"/>
      <w:sz w:val="18"/>
    </w:rPr>
  </w:style>
  <w:style w:type="paragraph" w:customStyle="1" w:styleId="4B82B13F1AC24F519C63398F6784211D140">
    <w:name w:val="4B82B13F1AC24F519C63398F6784211D140"/>
    <w:pPr>
      <w:spacing w:after="180" w:line="240" w:lineRule="auto"/>
    </w:pPr>
    <w:rPr>
      <w:rFonts w:eastAsiaTheme="minorHAnsi"/>
      <w:color w:val="262626" w:themeColor="text1" w:themeTint="D9"/>
      <w:sz w:val="18"/>
    </w:rPr>
  </w:style>
  <w:style w:type="paragraph" w:customStyle="1" w:styleId="383A9FC8C0AA4966B2A6D63953FC3BF9140">
    <w:name w:val="383A9FC8C0AA4966B2A6D63953FC3BF9140"/>
    <w:pPr>
      <w:spacing w:after="180" w:line="240" w:lineRule="auto"/>
    </w:pPr>
    <w:rPr>
      <w:rFonts w:eastAsiaTheme="minorHAnsi"/>
      <w:color w:val="262626" w:themeColor="text1" w:themeTint="D9"/>
      <w:sz w:val="16"/>
    </w:rPr>
  </w:style>
  <w:style w:type="paragraph" w:customStyle="1" w:styleId="983D0517A76349EC95C6D39017206AEE17">
    <w:name w:val="983D0517A76349EC95C6D39017206AEE1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0">
    <w:name w:val="6E3002F3ED4A4B9AADE4EFDFA4F83F03140"/>
    <w:pPr>
      <w:spacing w:after="180" w:line="240" w:lineRule="auto"/>
    </w:pPr>
    <w:rPr>
      <w:rFonts w:eastAsiaTheme="minorHAnsi"/>
      <w:color w:val="262626" w:themeColor="text1" w:themeTint="D9"/>
      <w:sz w:val="16"/>
    </w:rPr>
  </w:style>
  <w:style w:type="paragraph" w:customStyle="1" w:styleId="D48EF9471508485C8988715678FFA721140">
    <w:name w:val="D48EF9471508485C8988715678FFA721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0">
    <w:name w:val="913AC87962B04E25A6706BCDAE95491E110"/>
    <w:pPr>
      <w:spacing w:after="180" w:line="240" w:lineRule="auto"/>
    </w:pPr>
    <w:rPr>
      <w:rFonts w:eastAsiaTheme="minorHAnsi"/>
      <w:color w:val="262626" w:themeColor="text1" w:themeTint="D9"/>
      <w:sz w:val="16"/>
    </w:rPr>
  </w:style>
  <w:style w:type="paragraph" w:customStyle="1" w:styleId="E2E7B8C58B8E45D3BA4C0DE921A42ADB140">
    <w:name w:val="E2E7B8C58B8E45D3BA4C0DE921A42ADB140"/>
    <w:pPr>
      <w:spacing w:after="120" w:line="240" w:lineRule="auto"/>
    </w:pPr>
    <w:rPr>
      <w:rFonts w:eastAsiaTheme="minorHAnsi"/>
      <w:color w:val="808080" w:themeColor="background1" w:themeShade="80"/>
      <w:sz w:val="16"/>
      <w:lang w:val="fr-FR"/>
    </w:rPr>
  </w:style>
  <w:style w:type="paragraph" w:customStyle="1" w:styleId="4650EB9EA7CC44868DBE6F600097EEF8140">
    <w:name w:val="4650EB9EA7CC44868DBE6F600097EEF8140"/>
    <w:pPr>
      <w:spacing w:after="120" w:line="240" w:lineRule="auto"/>
    </w:pPr>
    <w:rPr>
      <w:rFonts w:eastAsiaTheme="minorHAnsi"/>
      <w:color w:val="808080" w:themeColor="background1" w:themeShade="80"/>
      <w:sz w:val="16"/>
      <w:lang w:val="fr-FR"/>
    </w:rPr>
  </w:style>
  <w:style w:type="paragraph" w:customStyle="1" w:styleId="C69B43F380B8457EA1571E26D535D1523">
    <w:name w:val="C69B43F380B8457EA1571E26D535D1523"/>
    <w:pPr>
      <w:spacing w:after="180" w:line="240" w:lineRule="auto"/>
    </w:pPr>
    <w:rPr>
      <w:rFonts w:eastAsiaTheme="minorHAnsi"/>
      <w:color w:val="262626" w:themeColor="text1" w:themeTint="D9"/>
      <w:sz w:val="18"/>
    </w:rPr>
  </w:style>
  <w:style w:type="paragraph" w:customStyle="1" w:styleId="DD9A2E2C65834E6B924447652F2A173C3">
    <w:name w:val="DD9A2E2C65834E6B924447652F2A173C3"/>
    <w:pPr>
      <w:spacing w:after="180" w:line="240" w:lineRule="auto"/>
    </w:pPr>
    <w:rPr>
      <w:rFonts w:eastAsiaTheme="minorHAnsi"/>
      <w:color w:val="262626" w:themeColor="text1" w:themeTint="D9"/>
      <w:sz w:val="18"/>
    </w:rPr>
  </w:style>
  <w:style w:type="paragraph" w:customStyle="1" w:styleId="4E13F2F41D704B5CB91CD59B5F0562983">
    <w:name w:val="4E13F2F41D704B5CB91CD59B5F0562983"/>
    <w:pPr>
      <w:spacing w:after="180" w:line="240" w:lineRule="auto"/>
    </w:pPr>
    <w:rPr>
      <w:rFonts w:eastAsiaTheme="minorHAnsi"/>
      <w:color w:val="262626" w:themeColor="text1" w:themeTint="D9"/>
      <w:sz w:val="18"/>
    </w:rPr>
  </w:style>
  <w:style w:type="paragraph" w:customStyle="1" w:styleId="F0F6B4FD00D04503A4173AA599A0FCFB84">
    <w:name w:val="F0F6B4FD00D04503A4173AA599A0FCFB8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4">
    <w:name w:val="2D07AB3D48C544A7ABC34B8EA92D552784"/>
    <w:pPr>
      <w:spacing w:after="180" w:line="240" w:lineRule="auto"/>
    </w:pPr>
    <w:rPr>
      <w:rFonts w:eastAsiaTheme="minorHAnsi"/>
      <w:color w:val="262626" w:themeColor="text1" w:themeTint="D9"/>
      <w:sz w:val="16"/>
    </w:rPr>
  </w:style>
  <w:style w:type="paragraph" w:customStyle="1" w:styleId="66F33F01851B4AEAAFDCCF22FC61ECFD80">
    <w:name w:val="66F33F01851B4AEAAFDCCF22FC61ECFD80"/>
    <w:pPr>
      <w:spacing w:after="120" w:line="240" w:lineRule="auto"/>
    </w:pPr>
    <w:rPr>
      <w:rFonts w:eastAsiaTheme="minorHAnsi"/>
      <w:color w:val="808080" w:themeColor="background1" w:themeShade="80"/>
      <w:sz w:val="16"/>
      <w:lang w:val="fr-FR"/>
    </w:rPr>
  </w:style>
  <w:style w:type="paragraph" w:customStyle="1" w:styleId="DE17D41320344EDC846AEC00BA8890F382">
    <w:name w:val="DE17D41320344EDC846AEC00BA8890F382"/>
    <w:pPr>
      <w:spacing w:after="120" w:line="240" w:lineRule="auto"/>
    </w:pPr>
    <w:rPr>
      <w:rFonts w:eastAsiaTheme="minorHAnsi"/>
      <w:color w:val="808080" w:themeColor="background1" w:themeShade="80"/>
      <w:sz w:val="16"/>
      <w:lang w:val="fr-FR"/>
    </w:rPr>
  </w:style>
  <w:style w:type="paragraph" w:customStyle="1" w:styleId="678C348AB1304939B5F10554279085783">
    <w:name w:val="678C348AB1304939B5F10554279085783"/>
    <w:pPr>
      <w:spacing w:after="180" w:line="240" w:lineRule="auto"/>
    </w:pPr>
    <w:rPr>
      <w:rFonts w:eastAsiaTheme="minorHAnsi"/>
      <w:color w:val="262626" w:themeColor="text1" w:themeTint="D9"/>
      <w:sz w:val="18"/>
    </w:rPr>
  </w:style>
  <w:style w:type="paragraph" w:customStyle="1" w:styleId="DB43734E38C14C4CB1908070630DB1193">
    <w:name w:val="DB43734E38C14C4CB1908070630DB1193"/>
    <w:pPr>
      <w:spacing w:after="180" w:line="240" w:lineRule="auto"/>
    </w:pPr>
    <w:rPr>
      <w:rFonts w:eastAsiaTheme="minorHAnsi"/>
      <w:color w:val="262626" w:themeColor="text1" w:themeTint="D9"/>
      <w:sz w:val="16"/>
    </w:rPr>
  </w:style>
  <w:style w:type="paragraph" w:customStyle="1" w:styleId="AA13DD15F30C424FB0EB17224A301E853">
    <w:name w:val="AA13DD15F30C424FB0EB17224A301E853"/>
    <w:pPr>
      <w:spacing w:after="180" w:line="240" w:lineRule="auto"/>
    </w:pPr>
    <w:rPr>
      <w:rFonts w:eastAsiaTheme="minorHAnsi"/>
      <w:color w:val="262626" w:themeColor="text1" w:themeTint="D9"/>
      <w:sz w:val="16"/>
    </w:rPr>
  </w:style>
  <w:style w:type="paragraph" w:customStyle="1" w:styleId="4EA6E53A4D0B4712AE22B00C5E624D2A3">
    <w:name w:val="4EA6E53A4D0B4712AE22B00C5E624D2A3"/>
    <w:pPr>
      <w:spacing w:after="180" w:line="240" w:lineRule="auto"/>
    </w:pPr>
    <w:rPr>
      <w:rFonts w:eastAsiaTheme="minorHAnsi"/>
      <w:color w:val="262626" w:themeColor="text1" w:themeTint="D9"/>
      <w:sz w:val="16"/>
    </w:rPr>
  </w:style>
  <w:style w:type="paragraph" w:customStyle="1" w:styleId="CE8BF9CDF25F48E2A9C64399E85B61F03">
    <w:name w:val="CE8BF9CDF25F48E2A9C64399E85B61F03"/>
    <w:pPr>
      <w:spacing w:after="180" w:line="240" w:lineRule="auto"/>
    </w:pPr>
    <w:rPr>
      <w:rFonts w:eastAsiaTheme="minorHAnsi"/>
      <w:color w:val="262626" w:themeColor="text1" w:themeTint="D9"/>
      <w:sz w:val="18"/>
    </w:rPr>
  </w:style>
  <w:style w:type="paragraph" w:customStyle="1" w:styleId="61792AB862914D5B9E8456EF21423C472">
    <w:name w:val="61792AB862914D5B9E8456EF21423C472"/>
    <w:pPr>
      <w:spacing w:after="0" w:line="240" w:lineRule="auto"/>
    </w:pPr>
    <w:rPr>
      <w:rFonts w:eastAsiaTheme="minorHAnsi"/>
      <w:i/>
      <w:color w:val="7F7F7F" w:themeColor="text1" w:themeTint="80"/>
      <w:sz w:val="16"/>
    </w:rPr>
  </w:style>
  <w:style w:type="paragraph" w:customStyle="1" w:styleId="CD55D880B56A42A1813212C2CB541BFD16">
    <w:name w:val="CD55D880B56A42A1813212C2CB541BFD16"/>
    <w:pPr>
      <w:spacing w:after="60" w:line="240" w:lineRule="auto"/>
    </w:pPr>
    <w:rPr>
      <w:rFonts w:eastAsiaTheme="minorHAnsi"/>
      <w:caps/>
      <w:color w:val="4F81BD" w:themeColor="accent1"/>
      <w:sz w:val="20"/>
    </w:rPr>
  </w:style>
  <w:style w:type="paragraph" w:customStyle="1" w:styleId="600E32868D7841E394DA4C959B02C5166">
    <w:name w:val="600E32868D7841E394DA4C959B02C5166"/>
    <w:pPr>
      <w:spacing w:after="180" w:line="240" w:lineRule="auto"/>
    </w:pPr>
    <w:rPr>
      <w:rFonts w:eastAsiaTheme="minorHAnsi"/>
      <w:color w:val="262626" w:themeColor="text1" w:themeTint="D9"/>
      <w:sz w:val="16"/>
    </w:rPr>
  </w:style>
  <w:style w:type="paragraph" w:customStyle="1" w:styleId="01FB06FB61EE4055AFC56A9A4A20B17C141">
    <w:name w:val="01FB06FB61EE4055AFC56A9A4A20B17C14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6">
    <w:name w:val="D14CC4EDF55B400680690A2878E8885C6"/>
    <w:pPr>
      <w:spacing w:after="180" w:line="240" w:lineRule="auto"/>
    </w:pPr>
    <w:rPr>
      <w:rFonts w:eastAsiaTheme="minorHAnsi"/>
      <w:color w:val="262626" w:themeColor="text1" w:themeTint="D9"/>
      <w:sz w:val="16"/>
    </w:rPr>
  </w:style>
  <w:style w:type="paragraph" w:customStyle="1" w:styleId="ADABCCECC67347EDBA2C8BCBEA38838A6">
    <w:name w:val="ADABCCECC67347EDBA2C8BCBEA38838A6"/>
    <w:pPr>
      <w:spacing w:after="180" w:line="240" w:lineRule="auto"/>
    </w:pPr>
    <w:rPr>
      <w:rFonts w:eastAsiaTheme="minorHAnsi"/>
      <w:color w:val="262626" w:themeColor="text1" w:themeTint="D9"/>
      <w:sz w:val="18"/>
    </w:rPr>
  </w:style>
  <w:style w:type="paragraph" w:customStyle="1" w:styleId="3CA9253634FE45F49F86E2F79543D6B2141">
    <w:name w:val="3CA9253634FE45F49F86E2F79543D6B2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9">
    <w:name w:val="C0C3FE2DC44641138CF5158EFD2B7155129"/>
    <w:pPr>
      <w:spacing w:after="180" w:line="240" w:lineRule="auto"/>
    </w:pPr>
    <w:rPr>
      <w:rFonts w:eastAsiaTheme="minorHAnsi"/>
      <w:color w:val="262626" w:themeColor="text1" w:themeTint="D9"/>
      <w:sz w:val="16"/>
    </w:rPr>
  </w:style>
  <w:style w:type="paragraph" w:customStyle="1" w:styleId="9F3AAB161A224FA9B8D701F02F02AB62141">
    <w:name w:val="9F3AAB161A224FA9B8D701F02F02AB62141"/>
    <w:pPr>
      <w:spacing w:after="120" w:line="240" w:lineRule="auto"/>
    </w:pPr>
    <w:rPr>
      <w:rFonts w:eastAsiaTheme="minorHAnsi"/>
      <w:color w:val="808080" w:themeColor="background1" w:themeShade="80"/>
      <w:sz w:val="16"/>
      <w:lang w:val="fr-FR"/>
    </w:rPr>
  </w:style>
  <w:style w:type="paragraph" w:customStyle="1" w:styleId="5DF80ACE815641E18BEC96D7E137E69E141">
    <w:name w:val="5DF80ACE815641E18BEC96D7E137E69E141"/>
    <w:pPr>
      <w:spacing w:after="120" w:line="240" w:lineRule="auto"/>
    </w:pPr>
    <w:rPr>
      <w:rFonts w:eastAsiaTheme="minorHAnsi"/>
      <w:color w:val="808080" w:themeColor="background1" w:themeShade="80"/>
      <w:sz w:val="16"/>
      <w:lang w:val="fr-FR"/>
    </w:rPr>
  </w:style>
  <w:style w:type="paragraph" w:customStyle="1" w:styleId="3A6A26CEE50746F6828F62C00F64BADD4">
    <w:name w:val="3A6A26CEE50746F6828F62C00F64BADD4"/>
    <w:pPr>
      <w:spacing w:after="180" w:line="240" w:lineRule="auto"/>
    </w:pPr>
    <w:rPr>
      <w:rFonts w:eastAsiaTheme="minorHAnsi"/>
      <w:color w:val="262626" w:themeColor="text1" w:themeTint="D9"/>
      <w:sz w:val="18"/>
    </w:rPr>
  </w:style>
  <w:style w:type="paragraph" w:customStyle="1" w:styleId="B141F25DBE3B4161AF2EBCE58B6EFB444">
    <w:name w:val="B141F25DBE3B4161AF2EBCE58B6EFB444"/>
    <w:pPr>
      <w:spacing w:after="180" w:line="240" w:lineRule="auto"/>
    </w:pPr>
    <w:rPr>
      <w:rFonts w:eastAsiaTheme="minorHAnsi"/>
      <w:color w:val="262626" w:themeColor="text1" w:themeTint="D9"/>
      <w:sz w:val="18"/>
    </w:rPr>
  </w:style>
  <w:style w:type="paragraph" w:customStyle="1" w:styleId="4B82B13F1AC24F519C63398F6784211D141">
    <w:name w:val="4B82B13F1AC24F519C63398F6784211D141"/>
    <w:pPr>
      <w:spacing w:after="180" w:line="240" w:lineRule="auto"/>
    </w:pPr>
    <w:rPr>
      <w:rFonts w:eastAsiaTheme="minorHAnsi"/>
      <w:color w:val="262626" w:themeColor="text1" w:themeTint="D9"/>
      <w:sz w:val="18"/>
    </w:rPr>
  </w:style>
  <w:style w:type="paragraph" w:customStyle="1" w:styleId="383A9FC8C0AA4966B2A6D63953FC3BF9141">
    <w:name w:val="383A9FC8C0AA4966B2A6D63953FC3BF9141"/>
    <w:pPr>
      <w:spacing w:after="180" w:line="240" w:lineRule="auto"/>
    </w:pPr>
    <w:rPr>
      <w:rFonts w:eastAsiaTheme="minorHAnsi"/>
      <w:color w:val="262626" w:themeColor="text1" w:themeTint="D9"/>
      <w:sz w:val="16"/>
    </w:rPr>
  </w:style>
  <w:style w:type="paragraph" w:customStyle="1" w:styleId="983D0517A76349EC95C6D39017206AEE18">
    <w:name w:val="983D0517A76349EC95C6D39017206AEE1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1">
    <w:name w:val="6E3002F3ED4A4B9AADE4EFDFA4F83F03141"/>
    <w:pPr>
      <w:spacing w:after="180" w:line="240" w:lineRule="auto"/>
    </w:pPr>
    <w:rPr>
      <w:rFonts w:eastAsiaTheme="minorHAnsi"/>
      <w:color w:val="262626" w:themeColor="text1" w:themeTint="D9"/>
      <w:sz w:val="16"/>
    </w:rPr>
  </w:style>
  <w:style w:type="paragraph" w:customStyle="1" w:styleId="D48EF9471508485C8988715678FFA721141">
    <w:name w:val="D48EF9471508485C8988715678FFA721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1">
    <w:name w:val="913AC87962B04E25A6706BCDAE95491E111"/>
    <w:pPr>
      <w:spacing w:after="180" w:line="240" w:lineRule="auto"/>
    </w:pPr>
    <w:rPr>
      <w:rFonts w:eastAsiaTheme="minorHAnsi"/>
      <w:color w:val="262626" w:themeColor="text1" w:themeTint="D9"/>
      <w:sz w:val="16"/>
    </w:rPr>
  </w:style>
  <w:style w:type="paragraph" w:customStyle="1" w:styleId="E2E7B8C58B8E45D3BA4C0DE921A42ADB141">
    <w:name w:val="E2E7B8C58B8E45D3BA4C0DE921A42ADB141"/>
    <w:pPr>
      <w:spacing w:after="120" w:line="240" w:lineRule="auto"/>
    </w:pPr>
    <w:rPr>
      <w:rFonts w:eastAsiaTheme="minorHAnsi"/>
      <w:color w:val="808080" w:themeColor="background1" w:themeShade="80"/>
      <w:sz w:val="16"/>
      <w:lang w:val="fr-FR"/>
    </w:rPr>
  </w:style>
  <w:style w:type="paragraph" w:customStyle="1" w:styleId="4650EB9EA7CC44868DBE6F600097EEF8141">
    <w:name w:val="4650EB9EA7CC44868DBE6F600097EEF8141"/>
    <w:pPr>
      <w:spacing w:after="120" w:line="240" w:lineRule="auto"/>
    </w:pPr>
    <w:rPr>
      <w:rFonts w:eastAsiaTheme="minorHAnsi"/>
      <w:color w:val="808080" w:themeColor="background1" w:themeShade="80"/>
      <w:sz w:val="16"/>
      <w:lang w:val="fr-FR"/>
    </w:rPr>
  </w:style>
  <w:style w:type="paragraph" w:customStyle="1" w:styleId="C69B43F380B8457EA1571E26D535D1524">
    <w:name w:val="C69B43F380B8457EA1571E26D535D1524"/>
    <w:pPr>
      <w:spacing w:after="180" w:line="240" w:lineRule="auto"/>
    </w:pPr>
    <w:rPr>
      <w:rFonts w:eastAsiaTheme="minorHAnsi"/>
      <w:color w:val="262626" w:themeColor="text1" w:themeTint="D9"/>
      <w:sz w:val="18"/>
    </w:rPr>
  </w:style>
  <w:style w:type="paragraph" w:customStyle="1" w:styleId="DD9A2E2C65834E6B924447652F2A173C4">
    <w:name w:val="DD9A2E2C65834E6B924447652F2A173C4"/>
    <w:pPr>
      <w:spacing w:after="180" w:line="240" w:lineRule="auto"/>
    </w:pPr>
    <w:rPr>
      <w:rFonts w:eastAsiaTheme="minorHAnsi"/>
      <w:color w:val="262626" w:themeColor="text1" w:themeTint="D9"/>
      <w:sz w:val="18"/>
    </w:rPr>
  </w:style>
  <w:style w:type="paragraph" w:customStyle="1" w:styleId="4E13F2F41D704B5CB91CD59B5F0562984">
    <w:name w:val="4E13F2F41D704B5CB91CD59B5F0562984"/>
    <w:pPr>
      <w:spacing w:after="180" w:line="240" w:lineRule="auto"/>
    </w:pPr>
    <w:rPr>
      <w:rFonts w:eastAsiaTheme="minorHAnsi"/>
      <w:color w:val="262626" w:themeColor="text1" w:themeTint="D9"/>
      <w:sz w:val="18"/>
    </w:rPr>
  </w:style>
  <w:style w:type="paragraph" w:customStyle="1" w:styleId="F0F6B4FD00D04503A4173AA599A0FCFB85">
    <w:name w:val="F0F6B4FD00D04503A4173AA599A0FCFB8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5">
    <w:name w:val="2D07AB3D48C544A7ABC34B8EA92D552785"/>
    <w:pPr>
      <w:spacing w:after="180" w:line="240" w:lineRule="auto"/>
    </w:pPr>
    <w:rPr>
      <w:rFonts w:eastAsiaTheme="minorHAnsi"/>
      <w:color w:val="262626" w:themeColor="text1" w:themeTint="D9"/>
      <w:sz w:val="16"/>
    </w:rPr>
  </w:style>
  <w:style w:type="paragraph" w:customStyle="1" w:styleId="66F33F01851B4AEAAFDCCF22FC61ECFD81">
    <w:name w:val="66F33F01851B4AEAAFDCCF22FC61ECFD81"/>
    <w:pPr>
      <w:spacing w:after="120" w:line="240" w:lineRule="auto"/>
    </w:pPr>
    <w:rPr>
      <w:rFonts w:eastAsiaTheme="minorHAnsi"/>
      <w:color w:val="808080" w:themeColor="background1" w:themeShade="80"/>
      <w:sz w:val="16"/>
      <w:lang w:val="fr-FR"/>
    </w:rPr>
  </w:style>
  <w:style w:type="paragraph" w:customStyle="1" w:styleId="DE17D41320344EDC846AEC00BA8890F383">
    <w:name w:val="DE17D41320344EDC846AEC00BA8890F383"/>
    <w:pPr>
      <w:spacing w:after="120" w:line="240" w:lineRule="auto"/>
    </w:pPr>
    <w:rPr>
      <w:rFonts w:eastAsiaTheme="minorHAnsi"/>
      <w:color w:val="808080" w:themeColor="background1" w:themeShade="80"/>
      <w:sz w:val="16"/>
      <w:lang w:val="fr-FR"/>
    </w:rPr>
  </w:style>
  <w:style w:type="paragraph" w:customStyle="1" w:styleId="678C348AB1304939B5F10554279085784">
    <w:name w:val="678C348AB1304939B5F10554279085784"/>
    <w:pPr>
      <w:spacing w:after="180" w:line="240" w:lineRule="auto"/>
    </w:pPr>
    <w:rPr>
      <w:rFonts w:eastAsiaTheme="minorHAnsi"/>
      <w:color w:val="262626" w:themeColor="text1" w:themeTint="D9"/>
      <w:sz w:val="18"/>
    </w:rPr>
  </w:style>
  <w:style w:type="paragraph" w:customStyle="1" w:styleId="DB43734E38C14C4CB1908070630DB1194">
    <w:name w:val="DB43734E38C14C4CB1908070630DB1194"/>
    <w:pPr>
      <w:spacing w:after="180" w:line="240" w:lineRule="auto"/>
    </w:pPr>
    <w:rPr>
      <w:rFonts w:eastAsiaTheme="minorHAnsi"/>
      <w:color w:val="262626" w:themeColor="text1" w:themeTint="D9"/>
      <w:sz w:val="16"/>
    </w:rPr>
  </w:style>
  <w:style w:type="paragraph" w:customStyle="1" w:styleId="AA13DD15F30C424FB0EB17224A301E854">
    <w:name w:val="AA13DD15F30C424FB0EB17224A301E854"/>
    <w:pPr>
      <w:spacing w:after="180" w:line="240" w:lineRule="auto"/>
    </w:pPr>
    <w:rPr>
      <w:rFonts w:eastAsiaTheme="minorHAnsi"/>
      <w:color w:val="262626" w:themeColor="text1" w:themeTint="D9"/>
      <w:sz w:val="16"/>
    </w:rPr>
  </w:style>
  <w:style w:type="paragraph" w:customStyle="1" w:styleId="4EA6E53A4D0B4712AE22B00C5E624D2A4">
    <w:name w:val="4EA6E53A4D0B4712AE22B00C5E624D2A4"/>
    <w:pPr>
      <w:spacing w:after="180" w:line="240" w:lineRule="auto"/>
    </w:pPr>
    <w:rPr>
      <w:rFonts w:eastAsiaTheme="minorHAnsi"/>
      <w:color w:val="262626" w:themeColor="text1" w:themeTint="D9"/>
      <w:sz w:val="16"/>
    </w:rPr>
  </w:style>
  <w:style w:type="paragraph" w:customStyle="1" w:styleId="CE8BF9CDF25F48E2A9C64399E85B61F04">
    <w:name w:val="CE8BF9CDF25F48E2A9C64399E85B61F04"/>
    <w:pPr>
      <w:spacing w:after="180" w:line="240" w:lineRule="auto"/>
    </w:pPr>
    <w:rPr>
      <w:rFonts w:eastAsiaTheme="minorHAnsi"/>
      <w:color w:val="262626" w:themeColor="text1" w:themeTint="D9"/>
      <w:sz w:val="18"/>
    </w:rPr>
  </w:style>
  <w:style w:type="paragraph" w:customStyle="1" w:styleId="61792AB862914D5B9E8456EF21423C473">
    <w:name w:val="61792AB862914D5B9E8456EF21423C473"/>
    <w:pPr>
      <w:spacing w:after="0" w:line="240" w:lineRule="auto"/>
    </w:pPr>
    <w:rPr>
      <w:rFonts w:eastAsiaTheme="minorHAnsi"/>
      <w:i/>
      <w:color w:val="7F7F7F" w:themeColor="text1" w:themeTint="80"/>
      <w:sz w:val="16"/>
    </w:rPr>
  </w:style>
  <w:style w:type="paragraph" w:customStyle="1" w:styleId="CD55D880B56A42A1813212C2CB541BFD17">
    <w:name w:val="CD55D880B56A42A1813212C2CB541BFD17"/>
    <w:pPr>
      <w:spacing w:after="60" w:line="240" w:lineRule="auto"/>
    </w:pPr>
    <w:rPr>
      <w:rFonts w:eastAsiaTheme="minorHAnsi"/>
      <w:caps/>
      <w:color w:val="4F81BD" w:themeColor="accent1"/>
      <w:sz w:val="20"/>
    </w:rPr>
  </w:style>
  <w:style w:type="paragraph" w:customStyle="1" w:styleId="600E32868D7841E394DA4C959B02C5167">
    <w:name w:val="600E32868D7841E394DA4C959B02C5167"/>
    <w:pPr>
      <w:spacing w:after="180" w:line="240" w:lineRule="auto"/>
    </w:pPr>
    <w:rPr>
      <w:rFonts w:eastAsiaTheme="minorHAnsi"/>
      <w:color w:val="262626" w:themeColor="text1" w:themeTint="D9"/>
      <w:sz w:val="16"/>
    </w:rPr>
  </w:style>
  <w:style w:type="paragraph" w:customStyle="1" w:styleId="01FB06FB61EE4055AFC56A9A4A20B17C142">
    <w:name w:val="01FB06FB61EE4055AFC56A9A4A20B17C14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7">
    <w:name w:val="D14CC4EDF55B400680690A2878E8885C7"/>
    <w:pPr>
      <w:spacing w:after="180" w:line="240" w:lineRule="auto"/>
    </w:pPr>
    <w:rPr>
      <w:rFonts w:eastAsiaTheme="minorHAnsi"/>
      <w:color w:val="262626" w:themeColor="text1" w:themeTint="D9"/>
      <w:sz w:val="16"/>
    </w:rPr>
  </w:style>
  <w:style w:type="paragraph" w:customStyle="1" w:styleId="ADABCCECC67347EDBA2C8BCBEA38838A7">
    <w:name w:val="ADABCCECC67347EDBA2C8BCBEA38838A7"/>
    <w:pPr>
      <w:spacing w:after="180" w:line="240" w:lineRule="auto"/>
    </w:pPr>
    <w:rPr>
      <w:rFonts w:eastAsiaTheme="minorHAnsi"/>
      <w:color w:val="262626" w:themeColor="text1" w:themeTint="D9"/>
      <w:sz w:val="18"/>
    </w:rPr>
  </w:style>
  <w:style w:type="paragraph" w:customStyle="1" w:styleId="3CA9253634FE45F49F86E2F79543D6B2142">
    <w:name w:val="3CA9253634FE45F49F86E2F79543D6B2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0">
    <w:name w:val="C0C3FE2DC44641138CF5158EFD2B7155130"/>
    <w:pPr>
      <w:spacing w:after="180" w:line="240" w:lineRule="auto"/>
    </w:pPr>
    <w:rPr>
      <w:rFonts w:eastAsiaTheme="minorHAnsi"/>
      <w:color w:val="262626" w:themeColor="text1" w:themeTint="D9"/>
      <w:sz w:val="16"/>
    </w:rPr>
  </w:style>
  <w:style w:type="paragraph" w:customStyle="1" w:styleId="9F3AAB161A224FA9B8D701F02F02AB62142">
    <w:name w:val="9F3AAB161A224FA9B8D701F02F02AB62142"/>
    <w:pPr>
      <w:spacing w:after="120" w:line="240" w:lineRule="auto"/>
    </w:pPr>
    <w:rPr>
      <w:rFonts w:eastAsiaTheme="minorHAnsi"/>
      <w:color w:val="808080" w:themeColor="background1" w:themeShade="80"/>
      <w:sz w:val="16"/>
      <w:lang w:val="fr-FR"/>
    </w:rPr>
  </w:style>
  <w:style w:type="paragraph" w:customStyle="1" w:styleId="5DF80ACE815641E18BEC96D7E137E69E142">
    <w:name w:val="5DF80ACE815641E18BEC96D7E137E69E142"/>
    <w:pPr>
      <w:spacing w:after="120" w:line="240" w:lineRule="auto"/>
    </w:pPr>
    <w:rPr>
      <w:rFonts w:eastAsiaTheme="minorHAnsi"/>
      <w:color w:val="808080" w:themeColor="background1" w:themeShade="80"/>
      <w:sz w:val="16"/>
      <w:lang w:val="fr-FR"/>
    </w:rPr>
  </w:style>
  <w:style w:type="paragraph" w:customStyle="1" w:styleId="3A6A26CEE50746F6828F62C00F64BADD5">
    <w:name w:val="3A6A26CEE50746F6828F62C00F64BADD5"/>
    <w:pPr>
      <w:spacing w:after="180" w:line="240" w:lineRule="auto"/>
    </w:pPr>
    <w:rPr>
      <w:rFonts w:eastAsiaTheme="minorHAnsi"/>
      <w:color w:val="262626" w:themeColor="text1" w:themeTint="D9"/>
      <w:sz w:val="18"/>
    </w:rPr>
  </w:style>
  <w:style w:type="paragraph" w:customStyle="1" w:styleId="B141F25DBE3B4161AF2EBCE58B6EFB445">
    <w:name w:val="B141F25DBE3B4161AF2EBCE58B6EFB445"/>
    <w:pPr>
      <w:spacing w:after="180" w:line="240" w:lineRule="auto"/>
    </w:pPr>
    <w:rPr>
      <w:rFonts w:eastAsiaTheme="minorHAnsi"/>
      <w:color w:val="262626" w:themeColor="text1" w:themeTint="D9"/>
      <w:sz w:val="18"/>
    </w:rPr>
  </w:style>
  <w:style w:type="paragraph" w:customStyle="1" w:styleId="4B82B13F1AC24F519C63398F6784211D142">
    <w:name w:val="4B82B13F1AC24F519C63398F6784211D142"/>
    <w:pPr>
      <w:spacing w:after="180" w:line="240" w:lineRule="auto"/>
    </w:pPr>
    <w:rPr>
      <w:rFonts w:eastAsiaTheme="minorHAnsi"/>
      <w:color w:val="262626" w:themeColor="text1" w:themeTint="D9"/>
      <w:sz w:val="18"/>
    </w:rPr>
  </w:style>
  <w:style w:type="paragraph" w:customStyle="1" w:styleId="383A9FC8C0AA4966B2A6D63953FC3BF9142">
    <w:name w:val="383A9FC8C0AA4966B2A6D63953FC3BF9142"/>
    <w:pPr>
      <w:spacing w:after="180" w:line="240" w:lineRule="auto"/>
    </w:pPr>
    <w:rPr>
      <w:rFonts w:eastAsiaTheme="minorHAnsi"/>
      <w:color w:val="262626" w:themeColor="text1" w:themeTint="D9"/>
      <w:sz w:val="16"/>
    </w:rPr>
  </w:style>
  <w:style w:type="paragraph" w:customStyle="1" w:styleId="983D0517A76349EC95C6D39017206AEE19">
    <w:name w:val="983D0517A76349EC95C6D39017206AEE1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2">
    <w:name w:val="6E3002F3ED4A4B9AADE4EFDFA4F83F03142"/>
    <w:pPr>
      <w:spacing w:after="180" w:line="240" w:lineRule="auto"/>
    </w:pPr>
    <w:rPr>
      <w:rFonts w:eastAsiaTheme="minorHAnsi"/>
      <w:color w:val="262626" w:themeColor="text1" w:themeTint="D9"/>
      <w:sz w:val="16"/>
    </w:rPr>
  </w:style>
  <w:style w:type="paragraph" w:customStyle="1" w:styleId="D48EF9471508485C8988715678FFA721142">
    <w:name w:val="D48EF9471508485C8988715678FFA721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2">
    <w:name w:val="913AC87962B04E25A6706BCDAE95491E112"/>
    <w:pPr>
      <w:spacing w:after="180" w:line="240" w:lineRule="auto"/>
    </w:pPr>
    <w:rPr>
      <w:rFonts w:eastAsiaTheme="minorHAnsi"/>
      <w:color w:val="262626" w:themeColor="text1" w:themeTint="D9"/>
      <w:sz w:val="16"/>
    </w:rPr>
  </w:style>
  <w:style w:type="paragraph" w:customStyle="1" w:styleId="E2E7B8C58B8E45D3BA4C0DE921A42ADB142">
    <w:name w:val="E2E7B8C58B8E45D3BA4C0DE921A42ADB142"/>
    <w:pPr>
      <w:spacing w:after="120" w:line="240" w:lineRule="auto"/>
    </w:pPr>
    <w:rPr>
      <w:rFonts w:eastAsiaTheme="minorHAnsi"/>
      <w:color w:val="808080" w:themeColor="background1" w:themeShade="80"/>
      <w:sz w:val="16"/>
      <w:lang w:val="fr-FR"/>
    </w:rPr>
  </w:style>
  <w:style w:type="paragraph" w:customStyle="1" w:styleId="4650EB9EA7CC44868DBE6F600097EEF8142">
    <w:name w:val="4650EB9EA7CC44868DBE6F600097EEF8142"/>
    <w:pPr>
      <w:spacing w:after="120" w:line="240" w:lineRule="auto"/>
    </w:pPr>
    <w:rPr>
      <w:rFonts w:eastAsiaTheme="minorHAnsi"/>
      <w:color w:val="808080" w:themeColor="background1" w:themeShade="80"/>
      <w:sz w:val="16"/>
      <w:lang w:val="fr-FR"/>
    </w:rPr>
  </w:style>
  <w:style w:type="paragraph" w:customStyle="1" w:styleId="C69B43F380B8457EA1571E26D535D1525">
    <w:name w:val="C69B43F380B8457EA1571E26D535D1525"/>
    <w:pPr>
      <w:spacing w:after="180" w:line="240" w:lineRule="auto"/>
    </w:pPr>
    <w:rPr>
      <w:rFonts w:eastAsiaTheme="minorHAnsi"/>
      <w:color w:val="262626" w:themeColor="text1" w:themeTint="D9"/>
      <w:sz w:val="18"/>
    </w:rPr>
  </w:style>
  <w:style w:type="paragraph" w:customStyle="1" w:styleId="DD9A2E2C65834E6B924447652F2A173C5">
    <w:name w:val="DD9A2E2C65834E6B924447652F2A173C5"/>
    <w:pPr>
      <w:spacing w:after="180" w:line="240" w:lineRule="auto"/>
    </w:pPr>
    <w:rPr>
      <w:rFonts w:eastAsiaTheme="minorHAnsi"/>
      <w:color w:val="262626" w:themeColor="text1" w:themeTint="D9"/>
      <w:sz w:val="18"/>
    </w:rPr>
  </w:style>
  <w:style w:type="paragraph" w:customStyle="1" w:styleId="4E13F2F41D704B5CB91CD59B5F0562985">
    <w:name w:val="4E13F2F41D704B5CB91CD59B5F0562985"/>
    <w:pPr>
      <w:spacing w:after="180" w:line="240" w:lineRule="auto"/>
    </w:pPr>
    <w:rPr>
      <w:rFonts w:eastAsiaTheme="minorHAnsi"/>
      <w:color w:val="262626" w:themeColor="text1" w:themeTint="D9"/>
      <w:sz w:val="18"/>
    </w:rPr>
  </w:style>
  <w:style w:type="paragraph" w:customStyle="1" w:styleId="F0F6B4FD00D04503A4173AA599A0FCFB86">
    <w:name w:val="F0F6B4FD00D04503A4173AA599A0FCFB8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6">
    <w:name w:val="2D07AB3D48C544A7ABC34B8EA92D552786"/>
    <w:pPr>
      <w:spacing w:after="180" w:line="240" w:lineRule="auto"/>
    </w:pPr>
    <w:rPr>
      <w:rFonts w:eastAsiaTheme="minorHAnsi"/>
      <w:color w:val="262626" w:themeColor="text1" w:themeTint="D9"/>
      <w:sz w:val="16"/>
    </w:rPr>
  </w:style>
  <w:style w:type="paragraph" w:customStyle="1" w:styleId="66F33F01851B4AEAAFDCCF22FC61ECFD82">
    <w:name w:val="66F33F01851B4AEAAFDCCF22FC61ECFD82"/>
    <w:pPr>
      <w:spacing w:after="120" w:line="240" w:lineRule="auto"/>
    </w:pPr>
    <w:rPr>
      <w:rFonts w:eastAsiaTheme="minorHAnsi"/>
      <w:color w:val="808080" w:themeColor="background1" w:themeShade="80"/>
      <w:sz w:val="16"/>
      <w:lang w:val="fr-FR"/>
    </w:rPr>
  </w:style>
  <w:style w:type="paragraph" w:customStyle="1" w:styleId="DE17D41320344EDC846AEC00BA8890F384">
    <w:name w:val="DE17D41320344EDC846AEC00BA8890F384"/>
    <w:pPr>
      <w:spacing w:after="120" w:line="240" w:lineRule="auto"/>
    </w:pPr>
    <w:rPr>
      <w:rFonts w:eastAsiaTheme="minorHAnsi"/>
      <w:color w:val="808080" w:themeColor="background1" w:themeShade="80"/>
      <w:sz w:val="16"/>
      <w:lang w:val="fr-FR"/>
    </w:rPr>
  </w:style>
  <w:style w:type="paragraph" w:customStyle="1" w:styleId="678C348AB1304939B5F10554279085785">
    <w:name w:val="678C348AB1304939B5F10554279085785"/>
    <w:pPr>
      <w:spacing w:after="180" w:line="240" w:lineRule="auto"/>
    </w:pPr>
    <w:rPr>
      <w:rFonts w:eastAsiaTheme="minorHAnsi"/>
      <w:color w:val="262626" w:themeColor="text1" w:themeTint="D9"/>
      <w:sz w:val="18"/>
    </w:rPr>
  </w:style>
  <w:style w:type="paragraph" w:customStyle="1" w:styleId="DB43734E38C14C4CB1908070630DB1195">
    <w:name w:val="DB43734E38C14C4CB1908070630DB1195"/>
    <w:pPr>
      <w:spacing w:after="180" w:line="240" w:lineRule="auto"/>
    </w:pPr>
    <w:rPr>
      <w:rFonts w:eastAsiaTheme="minorHAnsi"/>
      <w:color w:val="262626" w:themeColor="text1" w:themeTint="D9"/>
      <w:sz w:val="16"/>
    </w:rPr>
  </w:style>
  <w:style w:type="paragraph" w:customStyle="1" w:styleId="AA13DD15F30C424FB0EB17224A301E855">
    <w:name w:val="AA13DD15F30C424FB0EB17224A301E855"/>
    <w:pPr>
      <w:spacing w:after="180" w:line="240" w:lineRule="auto"/>
    </w:pPr>
    <w:rPr>
      <w:rFonts w:eastAsiaTheme="minorHAnsi"/>
      <w:color w:val="262626" w:themeColor="text1" w:themeTint="D9"/>
      <w:sz w:val="16"/>
    </w:rPr>
  </w:style>
  <w:style w:type="paragraph" w:customStyle="1" w:styleId="4EA6E53A4D0B4712AE22B00C5E624D2A5">
    <w:name w:val="4EA6E53A4D0B4712AE22B00C5E624D2A5"/>
    <w:pPr>
      <w:spacing w:after="180" w:line="240" w:lineRule="auto"/>
    </w:pPr>
    <w:rPr>
      <w:rFonts w:eastAsiaTheme="minorHAnsi"/>
      <w:color w:val="262626" w:themeColor="text1" w:themeTint="D9"/>
      <w:sz w:val="16"/>
    </w:rPr>
  </w:style>
  <w:style w:type="paragraph" w:customStyle="1" w:styleId="CE8BF9CDF25F48E2A9C64399E85B61F05">
    <w:name w:val="CE8BF9CDF25F48E2A9C64399E85B61F05"/>
    <w:pPr>
      <w:spacing w:after="180" w:line="240" w:lineRule="auto"/>
    </w:pPr>
    <w:rPr>
      <w:rFonts w:eastAsiaTheme="minorHAnsi"/>
      <w:color w:val="262626" w:themeColor="text1" w:themeTint="D9"/>
      <w:sz w:val="18"/>
    </w:rPr>
  </w:style>
  <w:style w:type="paragraph" w:customStyle="1" w:styleId="61792AB862914D5B9E8456EF21423C474">
    <w:name w:val="61792AB862914D5B9E8456EF21423C474"/>
    <w:pPr>
      <w:spacing w:after="0" w:line="240" w:lineRule="auto"/>
    </w:pPr>
    <w:rPr>
      <w:rFonts w:eastAsiaTheme="minorHAnsi"/>
      <w:i/>
      <w:color w:val="7F7F7F" w:themeColor="text1" w:themeTint="80"/>
      <w:sz w:val="16"/>
    </w:rPr>
  </w:style>
  <w:style w:type="paragraph" w:customStyle="1" w:styleId="CD55D880B56A42A1813212C2CB541BFD18">
    <w:name w:val="CD55D880B56A42A1813212C2CB541BFD18"/>
    <w:pPr>
      <w:spacing w:after="60" w:line="240" w:lineRule="auto"/>
    </w:pPr>
    <w:rPr>
      <w:rFonts w:eastAsiaTheme="minorHAnsi"/>
      <w:caps/>
      <w:color w:val="4F81BD" w:themeColor="accent1"/>
      <w:sz w:val="20"/>
    </w:rPr>
  </w:style>
  <w:style w:type="paragraph" w:customStyle="1" w:styleId="600E32868D7841E394DA4C959B02C5168">
    <w:name w:val="600E32868D7841E394DA4C959B02C5168"/>
    <w:pPr>
      <w:spacing w:after="180" w:line="240" w:lineRule="auto"/>
    </w:pPr>
    <w:rPr>
      <w:rFonts w:eastAsiaTheme="minorHAnsi"/>
      <w:color w:val="262626" w:themeColor="text1" w:themeTint="D9"/>
      <w:sz w:val="16"/>
    </w:rPr>
  </w:style>
  <w:style w:type="paragraph" w:customStyle="1" w:styleId="01FB06FB61EE4055AFC56A9A4A20B17C143">
    <w:name w:val="01FB06FB61EE4055AFC56A9A4A20B17C14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8">
    <w:name w:val="D14CC4EDF55B400680690A2878E8885C8"/>
    <w:pPr>
      <w:spacing w:after="180" w:line="240" w:lineRule="auto"/>
    </w:pPr>
    <w:rPr>
      <w:rFonts w:eastAsiaTheme="minorHAnsi"/>
      <w:color w:val="262626" w:themeColor="text1" w:themeTint="D9"/>
      <w:sz w:val="16"/>
    </w:rPr>
  </w:style>
  <w:style w:type="paragraph" w:customStyle="1" w:styleId="ADABCCECC67347EDBA2C8BCBEA38838A8">
    <w:name w:val="ADABCCECC67347EDBA2C8BCBEA38838A8"/>
    <w:pPr>
      <w:spacing w:after="180" w:line="240" w:lineRule="auto"/>
    </w:pPr>
    <w:rPr>
      <w:rFonts w:eastAsiaTheme="minorHAnsi"/>
      <w:color w:val="262626" w:themeColor="text1" w:themeTint="D9"/>
      <w:sz w:val="18"/>
    </w:rPr>
  </w:style>
  <w:style w:type="paragraph" w:customStyle="1" w:styleId="3CA9253634FE45F49F86E2F79543D6B2143">
    <w:name w:val="3CA9253634FE45F49F86E2F79543D6B2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1">
    <w:name w:val="C0C3FE2DC44641138CF5158EFD2B7155131"/>
    <w:pPr>
      <w:spacing w:after="180" w:line="240" w:lineRule="auto"/>
    </w:pPr>
    <w:rPr>
      <w:rFonts w:eastAsiaTheme="minorHAnsi"/>
      <w:color w:val="262626" w:themeColor="text1" w:themeTint="D9"/>
      <w:sz w:val="16"/>
    </w:rPr>
  </w:style>
  <w:style w:type="paragraph" w:customStyle="1" w:styleId="9F3AAB161A224FA9B8D701F02F02AB62143">
    <w:name w:val="9F3AAB161A224FA9B8D701F02F02AB62143"/>
    <w:pPr>
      <w:spacing w:after="120" w:line="240" w:lineRule="auto"/>
    </w:pPr>
    <w:rPr>
      <w:rFonts w:eastAsiaTheme="minorHAnsi"/>
      <w:color w:val="808080" w:themeColor="background1" w:themeShade="80"/>
      <w:sz w:val="16"/>
      <w:lang w:val="fr-FR"/>
    </w:rPr>
  </w:style>
  <w:style w:type="paragraph" w:customStyle="1" w:styleId="5DF80ACE815641E18BEC96D7E137E69E143">
    <w:name w:val="5DF80ACE815641E18BEC96D7E137E69E143"/>
    <w:pPr>
      <w:spacing w:after="120" w:line="240" w:lineRule="auto"/>
    </w:pPr>
    <w:rPr>
      <w:rFonts w:eastAsiaTheme="minorHAnsi"/>
      <w:color w:val="808080" w:themeColor="background1" w:themeShade="80"/>
      <w:sz w:val="16"/>
      <w:lang w:val="fr-FR"/>
    </w:rPr>
  </w:style>
  <w:style w:type="paragraph" w:customStyle="1" w:styleId="3A6A26CEE50746F6828F62C00F64BADD6">
    <w:name w:val="3A6A26CEE50746F6828F62C00F64BADD6"/>
    <w:pPr>
      <w:spacing w:after="180" w:line="240" w:lineRule="auto"/>
    </w:pPr>
    <w:rPr>
      <w:rFonts w:eastAsiaTheme="minorHAnsi"/>
      <w:color w:val="262626" w:themeColor="text1" w:themeTint="D9"/>
      <w:sz w:val="18"/>
    </w:rPr>
  </w:style>
  <w:style w:type="paragraph" w:customStyle="1" w:styleId="B141F25DBE3B4161AF2EBCE58B6EFB446">
    <w:name w:val="B141F25DBE3B4161AF2EBCE58B6EFB446"/>
    <w:pPr>
      <w:spacing w:after="180" w:line="240" w:lineRule="auto"/>
    </w:pPr>
    <w:rPr>
      <w:rFonts w:eastAsiaTheme="minorHAnsi"/>
      <w:color w:val="262626" w:themeColor="text1" w:themeTint="D9"/>
      <w:sz w:val="18"/>
    </w:rPr>
  </w:style>
  <w:style w:type="paragraph" w:customStyle="1" w:styleId="4B82B13F1AC24F519C63398F6784211D143">
    <w:name w:val="4B82B13F1AC24F519C63398F6784211D143"/>
    <w:pPr>
      <w:spacing w:after="180" w:line="240" w:lineRule="auto"/>
    </w:pPr>
    <w:rPr>
      <w:rFonts w:eastAsiaTheme="minorHAnsi"/>
      <w:color w:val="262626" w:themeColor="text1" w:themeTint="D9"/>
      <w:sz w:val="18"/>
    </w:rPr>
  </w:style>
  <w:style w:type="paragraph" w:customStyle="1" w:styleId="383A9FC8C0AA4966B2A6D63953FC3BF9143">
    <w:name w:val="383A9FC8C0AA4966B2A6D63953FC3BF9143"/>
    <w:pPr>
      <w:spacing w:after="180" w:line="240" w:lineRule="auto"/>
    </w:pPr>
    <w:rPr>
      <w:rFonts w:eastAsiaTheme="minorHAnsi"/>
      <w:color w:val="262626" w:themeColor="text1" w:themeTint="D9"/>
      <w:sz w:val="16"/>
    </w:rPr>
  </w:style>
  <w:style w:type="paragraph" w:customStyle="1" w:styleId="983D0517A76349EC95C6D39017206AEE20">
    <w:name w:val="983D0517A76349EC95C6D39017206AEE2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3">
    <w:name w:val="6E3002F3ED4A4B9AADE4EFDFA4F83F03143"/>
    <w:pPr>
      <w:spacing w:after="180" w:line="240" w:lineRule="auto"/>
    </w:pPr>
    <w:rPr>
      <w:rFonts w:eastAsiaTheme="minorHAnsi"/>
      <w:color w:val="262626" w:themeColor="text1" w:themeTint="D9"/>
      <w:sz w:val="16"/>
    </w:rPr>
  </w:style>
  <w:style w:type="paragraph" w:customStyle="1" w:styleId="D48EF9471508485C8988715678FFA721143">
    <w:name w:val="D48EF9471508485C8988715678FFA721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3">
    <w:name w:val="913AC87962B04E25A6706BCDAE95491E113"/>
    <w:pPr>
      <w:spacing w:after="180" w:line="240" w:lineRule="auto"/>
    </w:pPr>
    <w:rPr>
      <w:rFonts w:eastAsiaTheme="minorHAnsi"/>
      <w:color w:val="262626" w:themeColor="text1" w:themeTint="D9"/>
      <w:sz w:val="16"/>
    </w:rPr>
  </w:style>
  <w:style w:type="paragraph" w:customStyle="1" w:styleId="E2E7B8C58B8E45D3BA4C0DE921A42ADB143">
    <w:name w:val="E2E7B8C58B8E45D3BA4C0DE921A42ADB143"/>
    <w:pPr>
      <w:spacing w:after="120" w:line="240" w:lineRule="auto"/>
    </w:pPr>
    <w:rPr>
      <w:rFonts w:eastAsiaTheme="minorHAnsi"/>
      <w:color w:val="808080" w:themeColor="background1" w:themeShade="80"/>
      <w:sz w:val="16"/>
      <w:lang w:val="fr-FR"/>
    </w:rPr>
  </w:style>
  <w:style w:type="paragraph" w:customStyle="1" w:styleId="4650EB9EA7CC44868DBE6F600097EEF8143">
    <w:name w:val="4650EB9EA7CC44868DBE6F600097EEF8143"/>
    <w:pPr>
      <w:spacing w:after="120" w:line="240" w:lineRule="auto"/>
    </w:pPr>
    <w:rPr>
      <w:rFonts w:eastAsiaTheme="minorHAnsi"/>
      <w:color w:val="808080" w:themeColor="background1" w:themeShade="80"/>
      <w:sz w:val="16"/>
      <w:lang w:val="fr-FR"/>
    </w:rPr>
  </w:style>
  <w:style w:type="paragraph" w:customStyle="1" w:styleId="C69B43F380B8457EA1571E26D535D1526">
    <w:name w:val="C69B43F380B8457EA1571E26D535D1526"/>
    <w:pPr>
      <w:spacing w:after="180" w:line="240" w:lineRule="auto"/>
    </w:pPr>
    <w:rPr>
      <w:rFonts w:eastAsiaTheme="minorHAnsi"/>
      <w:color w:val="262626" w:themeColor="text1" w:themeTint="D9"/>
      <w:sz w:val="18"/>
    </w:rPr>
  </w:style>
  <w:style w:type="paragraph" w:customStyle="1" w:styleId="DD9A2E2C65834E6B924447652F2A173C6">
    <w:name w:val="DD9A2E2C65834E6B924447652F2A173C6"/>
    <w:pPr>
      <w:spacing w:after="180" w:line="240" w:lineRule="auto"/>
    </w:pPr>
    <w:rPr>
      <w:rFonts w:eastAsiaTheme="minorHAnsi"/>
      <w:color w:val="262626" w:themeColor="text1" w:themeTint="D9"/>
      <w:sz w:val="18"/>
    </w:rPr>
  </w:style>
  <w:style w:type="paragraph" w:customStyle="1" w:styleId="4E13F2F41D704B5CB91CD59B5F0562986">
    <w:name w:val="4E13F2F41D704B5CB91CD59B5F0562986"/>
    <w:pPr>
      <w:spacing w:after="180" w:line="240" w:lineRule="auto"/>
    </w:pPr>
    <w:rPr>
      <w:rFonts w:eastAsiaTheme="minorHAnsi"/>
      <w:color w:val="262626" w:themeColor="text1" w:themeTint="D9"/>
      <w:sz w:val="18"/>
    </w:rPr>
  </w:style>
  <w:style w:type="paragraph" w:customStyle="1" w:styleId="F0F6B4FD00D04503A4173AA599A0FCFB87">
    <w:name w:val="F0F6B4FD00D04503A4173AA599A0FCFB8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7">
    <w:name w:val="2D07AB3D48C544A7ABC34B8EA92D552787"/>
    <w:pPr>
      <w:spacing w:after="180" w:line="240" w:lineRule="auto"/>
    </w:pPr>
    <w:rPr>
      <w:rFonts w:eastAsiaTheme="minorHAnsi"/>
      <w:color w:val="262626" w:themeColor="text1" w:themeTint="D9"/>
      <w:sz w:val="16"/>
    </w:rPr>
  </w:style>
  <w:style w:type="paragraph" w:customStyle="1" w:styleId="66F33F01851B4AEAAFDCCF22FC61ECFD83">
    <w:name w:val="66F33F01851B4AEAAFDCCF22FC61ECFD83"/>
    <w:pPr>
      <w:spacing w:after="120" w:line="240" w:lineRule="auto"/>
    </w:pPr>
    <w:rPr>
      <w:rFonts w:eastAsiaTheme="minorHAnsi"/>
      <w:color w:val="808080" w:themeColor="background1" w:themeShade="80"/>
      <w:sz w:val="16"/>
      <w:lang w:val="fr-FR"/>
    </w:rPr>
  </w:style>
  <w:style w:type="paragraph" w:customStyle="1" w:styleId="DE17D41320344EDC846AEC00BA8890F385">
    <w:name w:val="DE17D41320344EDC846AEC00BA8890F385"/>
    <w:pPr>
      <w:spacing w:after="120" w:line="240" w:lineRule="auto"/>
    </w:pPr>
    <w:rPr>
      <w:rFonts w:eastAsiaTheme="minorHAnsi"/>
      <w:color w:val="808080" w:themeColor="background1" w:themeShade="80"/>
      <w:sz w:val="16"/>
      <w:lang w:val="fr-FR"/>
    </w:rPr>
  </w:style>
  <w:style w:type="paragraph" w:customStyle="1" w:styleId="678C348AB1304939B5F10554279085786">
    <w:name w:val="678C348AB1304939B5F10554279085786"/>
    <w:pPr>
      <w:spacing w:after="180" w:line="240" w:lineRule="auto"/>
    </w:pPr>
    <w:rPr>
      <w:rFonts w:eastAsiaTheme="minorHAnsi"/>
      <w:color w:val="262626" w:themeColor="text1" w:themeTint="D9"/>
      <w:sz w:val="18"/>
    </w:rPr>
  </w:style>
  <w:style w:type="paragraph" w:customStyle="1" w:styleId="DB43734E38C14C4CB1908070630DB1196">
    <w:name w:val="DB43734E38C14C4CB1908070630DB1196"/>
    <w:pPr>
      <w:spacing w:after="180" w:line="240" w:lineRule="auto"/>
    </w:pPr>
    <w:rPr>
      <w:rFonts w:eastAsiaTheme="minorHAnsi"/>
      <w:color w:val="262626" w:themeColor="text1" w:themeTint="D9"/>
      <w:sz w:val="16"/>
    </w:rPr>
  </w:style>
  <w:style w:type="paragraph" w:customStyle="1" w:styleId="AA13DD15F30C424FB0EB17224A301E856">
    <w:name w:val="AA13DD15F30C424FB0EB17224A301E856"/>
    <w:pPr>
      <w:spacing w:after="180" w:line="240" w:lineRule="auto"/>
    </w:pPr>
    <w:rPr>
      <w:rFonts w:eastAsiaTheme="minorHAnsi"/>
      <w:color w:val="262626" w:themeColor="text1" w:themeTint="D9"/>
      <w:sz w:val="16"/>
    </w:rPr>
  </w:style>
  <w:style w:type="paragraph" w:customStyle="1" w:styleId="4EA6E53A4D0B4712AE22B00C5E624D2A6">
    <w:name w:val="4EA6E53A4D0B4712AE22B00C5E624D2A6"/>
    <w:pPr>
      <w:spacing w:after="180" w:line="240" w:lineRule="auto"/>
    </w:pPr>
    <w:rPr>
      <w:rFonts w:eastAsiaTheme="minorHAnsi"/>
      <w:color w:val="262626" w:themeColor="text1" w:themeTint="D9"/>
      <w:sz w:val="16"/>
    </w:rPr>
  </w:style>
  <w:style w:type="paragraph" w:customStyle="1" w:styleId="CE8BF9CDF25F48E2A9C64399E85B61F06">
    <w:name w:val="CE8BF9CDF25F48E2A9C64399E85B61F06"/>
    <w:pPr>
      <w:spacing w:after="180" w:line="240" w:lineRule="auto"/>
    </w:pPr>
    <w:rPr>
      <w:rFonts w:eastAsiaTheme="minorHAnsi"/>
      <w:color w:val="262626" w:themeColor="text1" w:themeTint="D9"/>
      <w:sz w:val="18"/>
    </w:rPr>
  </w:style>
  <w:style w:type="paragraph" w:customStyle="1" w:styleId="61792AB862914D5B9E8456EF21423C475">
    <w:name w:val="61792AB862914D5B9E8456EF21423C475"/>
    <w:pPr>
      <w:spacing w:after="0" w:line="240" w:lineRule="auto"/>
    </w:pPr>
    <w:rPr>
      <w:rFonts w:eastAsiaTheme="minorHAnsi"/>
      <w:i/>
      <w:color w:val="7F7F7F" w:themeColor="text1" w:themeTint="80"/>
      <w:sz w:val="16"/>
    </w:rPr>
  </w:style>
  <w:style w:type="paragraph" w:customStyle="1" w:styleId="CD55D880B56A42A1813212C2CB541BFD19">
    <w:name w:val="CD55D880B56A42A1813212C2CB541BFD19"/>
    <w:pPr>
      <w:spacing w:after="60" w:line="240" w:lineRule="auto"/>
    </w:pPr>
    <w:rPr>
      <w:rFonts w:eastAsiaTheme="minorHAnsi"/>
      <w:caps/>
      <w:color w:val="4F81BD" w:themeColor="accent1"/>
      <w:sz w:val="20"/>
    </w:rPr>
  </w:style>
  <w:style w:type="paragraph" w:customStyle="1" w:styleId="600E32868D7841E394DA4C959B02C5169">
    <w:name w:val="600E32868D7841E394DA4C959B02C5169"/>
    <w:pPr>
      <w:spacing w:after="180" w:line="240" w:lineRule="auto"/>
    </w:pPr>
    <w:rPr>
      <w:rFonts w:eastAsiaTheme="minorHAnsi"/>
      <w:color w:val="262626" w:themeColor="text1" w:themeTint="D9"/>
      <w:sz w:val="16"/>
    </w:rPr>
  </w:style>
  <w:style w:type="paragraph" w:customStyle="1" w:styleId="01FB06FB61EE4055AFC56A9A4A20B17C144">
    <w:name w:val="01FB06FB61EE4055AFC56A9A4A20B17C14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9">
    <w:name w:val="D14CC4EDF55B400680690A2878E8885C9"/>
    <w:pPr>
      <w:spacing w:after="180" w:line="240" w:lineRule="auto"/>
    </w:pPr>
    <w:rPr>
      <w:rFonts w:eastAsiaTheme="minorHAnsi"/>
      <w:color w:val="262626" w:themeColor="text1" w:themeTint="D9"/>
      <w:sz w:val="16"/>
    </w:rPr>
  </w:style>
  <w:style w:type="paragraph" w:customStyle="1" w:styleId="ADABCCECC67347EDBA2C8BCBEA38838A9">
    <w:name w:val="ADABCCECC67347EDBA2C8BCBEA38838A9"/>
    <w:pPr>
      <w:spacing w:after="180" w:line="240" w:lineRule="auto"/>
    </w:pPr>
    <w:rPr>
      <w:rFonts w:eastAsiaTheme="minorHAnsi"/>
      <w:color w:val="262626" w:themeColor="text1" w:themeTint="D9"/>
      <w:sz w:val="18"/>
    </w:rPr>
  </w:style>
  <w:style w:type="paragraph" w:customStyle="1" w:styleId="3CA9253634FE45F49F86E2F79543D6B2144">
    <w:name w:val="3CA9253634FE45F49F86E2F79543D6B2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2">
    <w:name w:val="C0C3FE2DC44641138CF5158EFD2B7155132"/>
    <w:pPr>
      <w:spacing w:after="180" w:line="240" w:lineRule="auto"/>
    </w:pPr>
    <w:rPr>
      <w:rFonts w:eastAsiaTheme="minorHAnsi"/>
      <w:color w:val="262626" w:themeColor="text1" w:themeTint="D9"/>
      <w:sz w:val="16"/>
    </w:rPr>
  </w:style>
  <w:style w:type="paragraph" w:customStyle="1" w:styleId="9F3AAB161A224FA9B8D701F02F02AB62144">
    <w:name w:val="9F3AAB161A224FA9B8D701F02F02AB62144"/>
    <w:pPr>
      <w:spacing w:after="120" w:line="240" w:lineRule="auto"/>
    </w:pPr>
    <w:rPr>
      <w:rFonts w:eastAsiaTheme="minorHAnsi"/>
      <w:color w:val="808080" w:themeColor="background1" w:themeShade="80"/>
      <w:sz w:val="16"/>
      <w:lang w:val="fr-FR"/>
    </w:rPr>
  </w:style>
  <w:style w:type="paragraph" w:customStyle="1" w:styleId="5DF80ACE815641E18BEC96D7E137E69E144">
    <w:name w:val="5DF80ACE815641E18BEC96D7E137E69E144"/>
    <w:pPr>
      <w:spacing w:after="120" w:line="240" w:lineRule="auto"/>
    </w:pPr>
    <w:rPr>
      <w:rFonts w:eastAsiaTheme="minorHAnsi"/>
      <w:color w:val="808080" w:themeColor="background1" w:themeShade="80"/>
      <w:sz w:val="16"/>
      <w:lang w:val="fr-FR"/>
    </w:rPr>
  </w:style>
  <w:style w:type="paragraph" w:customStyle="1" w:styleId="3A6A26CEE50746F6828F62C00F64BADD7">
    <w:name w:val="3A6A26CEE50746F6828F62C00F64BADD7"/>
    <w:pPr>
      <w:spacing w:after="180" w:line="240" w:lineRule="auto"/>
    </w:pPr>
    <w:rPr>
      <w:rFonts w:eastAsiaTheme="minorHAnsi"/>
      <w:color w:val="262626" w:themeColor="text1" w:themeTint="D9"/>
      <w:sz w:val="18"/>
    </w:rPr>
  </w:style>
  <w:style w:type="paragraph" w:customStyle="1" w:styleId="B141F25DBE3B4161AF2EBCE58B6EFB447">
    <w:name w:val="B141F25DBE3B4161AF2EBCE58B6EFB447"/>
    <w:pPr>
      <w:spacing w:after="180" w:line="240" w:lineRule="auto"/>
    </w:pPr>
    <w:rPr>
      <w:rFonts w:eastAsiaTheme="minorHAnsi"/>
      <w:color w:val="262626" w:themeColor="text1" w:themeTint="D9"/>
      <w:sz w:val="18"/>
    </w:rPr>
  </w:style>
  <w:style w:type="paragraph" w:customStyle="1" w:styleId="4B82B13F1AC24F519C63398F6784211D144">
    <w:name w:val="4B82B13F1AC24F519C63398F6784211D144"/>
    <w:pPr>
      <w:spacing w:after="180" w:line="240" w:lineRule="auto"/>
    </w:pPr>
    <w:rPr>
      <w:rFonts w:eastAsiaTheme="minorHAnsi"/>
      <w:color w:val="262626" w:themeColor="text1" w:themeTint="D9"/>
      <w:sz w:val="18"/>
    </w:rPr>
  </w:style>
  <w:style w:type="paragraph" w:customStyle="1" w:styleId="383A9FC8C0AA4966B2A6D63953FC3BF9144">
    <w:name w:val="383A9FC8C0AA4966B2A6D63953FC3BF9144"/>
    <w:pPr>
      <w:spacing w:after="180" w:line="240" w:lineRule="auto"/>
    </w:pPr>
    <w:rPr>
      <w:rFonts w:eastAsiaTheme="minorHAnsi"/>
      <w:color w:val="262626" w:themeColor="text1" w:themeTint="D9"/>
      <w:sz w:val="16"/>
    </w:rPr>
  </w:style>
  <w:style w:type="paragraph" w:customStyle="1" w:styleId="983D0517A76349EC95C6D39017206AEE21">
    <w:name w:val="983D0517A76349EC95C6D39017206AEE2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4">
    <w:name w:val="6E3002F3ED4A4B9AADE4EFDFA4F83F03144"/>
    <w:pPr>
      <w:spacing w:after="180" w:line="240" w:lineRule="auto"/>
    </w:pPr>
    <w:rPr>
      <w:rFonts w:eastAsiaTheme="minorHAnsi"/>
      <w:color w:val="262626" w:themeColor="text1" w:themeTint="D9"/>
      <w:sz w:val="16"/>
    </w:rPr>
  </w:style>
  <w:style w:type="paragraph" w:customStyle="1" w:styleId="D48EF9471508485C8988715678FFA721144">
    <w:name w:val="D48EF9471508485C8988715678FFA721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4">
    <w:name w:val="913AC87962B04E25A6706BCDAE95491E114"/>
    <w:pPr>
      <w:spacing w:after="180" w:line="240" w:lineRule="auto"/>
    </w:pPr>
    <w:rPr>
      <w:rFonts w:eastAsiaTheme="minorHAnsi"/>
      <w:color w:val="262626" w:themeColor="text1" w:themeTint="D9"/>
      <w:sz w:val="16"/>
    </w:rPr>
  </w:style>
  <w:style w:type="paragraph" w:customStyle="1" w:styleId="E2E7B8C58B8E45D3BA4C0DE921A42ADB144">
    <w:name w:val="E2E7B8C58B8E45D3BA4C0DE921A42ADB144"/>
    <w:pPr>
      <w:spacing w:after="120" w:line="240" w:lineRule="auto"/>
    </w:pPr>
    <w:rPr>
      <w:rFonts w:eastAsiaTheme="minorHAnsi"/>
      <w:color w:val="808080" w:themeColor="background1" w:themeShade="80"/>
      <w:sz w:val="16"/>
      <w:lang w:val="fr-FR"/>
    </w:rPr>
  </w:style>
  <w:style w:type="paragraph" w:customStyle="1" w:styleId="4650EB9EA7CC44868DBE6F600097EEF8144">
    <w:name w:val="4650EB9EA7CC44868DBE6F600097EEF8144"/>
    <w:pPr>
      <w:spacing w:after="120" w:line="240" w:lineRule="auto"/>
    </w:pPr>
    <w:rPr>
      <w:rFonts w:eastAsiaTheme="minorHAnsi"/>
      <w:color w:val="808080" w:themeColor="background1" w:themeShade="80"/>
      <w:sz w:val="16"/>
      <w:lang w:val="fr-FR"/>
    </w:rPr>
  </w:style>
  <w:style w:type="paragraph" w:customStyle="1" w:styleId="C69B43F380B8457EA1571E26D535D1527">
    <w:name w:val="C69B43F380B8457EA1571E26D535D1527"/>
    <w:pPr>
      <w:spacing w:after="180" w:line="240" w:lineRule="auto"/>
    </w:pPr>
    <w:rPr>
      <w:rFonts w:eastAsiaTheme="minorHAnsi"/>
      <w:color w:val="262626" w:themeColor="text1" w:themeTint="D9"/>
      <w:sz w:val="18"/>
    </w:rPr>
  </w:style>
  <w:style w:type="paragraph" w:customStyle="1" w:styleId="DD9A2E2C65834E6B924447652F2A173C7">
    <w:name w:val="DD9A2E2C65834E6B924447652F2A173C7"/>
    <w:pPr>
      <w:spacing w:after="180" w:line="240" w:lineRule="auto"/>
    </w:pPr>
    <w:rPr>
      <w:rFonts w:eastAsiaTheme="minorHAnsi"/>
      <w:color w:val="262626" w:themeColor="text1" w:themeTint="D9"/>
      <w:sz w:val="18"/>
    </w:rPr>
  </w:style>
  <w:style w:type="paragraph" w:customStyle="1" w:styleId="4E13F2F41D704B5CB91CD59B5F0562987">
    <w:name w:val="4E13F2F41D704B5CB91CD59B5F0562987"/>
    <w:pPr>
      <w:spacing w:after="180" w:line="240" w:lineRule="auto"/>
    </w:pPr>
    <w:rPr>
      <w:rFonts w:eastAsiaTheme="minorHAnsi"/>
      <w:color w:val="262626" w:themeColor="text1" w:themeTint="D9"/>
      <w:sz w:val="18"/>
    </w:rPr>
  </w:style>
  <w:style w:type="paragraph" w:customStyle="1" w:styleId="F0F6B4FD00D04503A4173AA599A0FCFB88">
    <w:name w:val="F0F6B4FD00D04503A4173AA599A0FCFB8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8">
    <w:name w:val="2D07AB3D48C544A7ABC34B8EA92D552788"/>
    <w:pPr>
      <w:spacing w:after="180" w:line="240" w:lineRule="auto"/>
    </w:pPr>
    <w:rPr>
      <w:rFonts w:eastAsiaTheme="minorHAnsi"/>
      <w:color w:val="262626" w:themeColor="text1" w:themeTint="D9"/>
      <w:sz w:val="16"/>
    </w:rPr>
  </w:style>
  <w:style w:type="paragraph" w:customStyle="1" w:styleId="66F33F01851B4AEAAFDCCF22FC61ECFD84">
    <w:name w:val="66F33F01851B4AEAAFDCCF22FC61ECFD84"/>
    <w:pPr>
      <w:spacing w:after="120" w:line="240" w:lineRule="auto"/>
    </w:pPr>
    <w:rPr>
      <w:rFonts w:eastAsiaTheme="minorHAnsi"/>
      <w:color w:val="808080" w:themeColor="background1" w:themeShade="80"/>
      <w:sz w:val="16"/>
      <w:lang w:val="fr-FR"/>
    </w:rPr>
  </w:style>
  <w:style w:type="paragraph" w:customStyle="1" w:styleId="DE17D41320344EDC846AEC00BA8890F386">
    <w:name w:val="DE17D41320344EDC846AEC00BA8890F386"/>
    <w:pPr>
      <w:spacing w:after="120" w:line="240" w:lineRule="auto"/>
    </w:pPr>
    <w:rPr>
      <w:rFonts w:eastAsiaTheme="minorHAnsi"/>
      <w:color w:val="808080" w:themeColor="background1" w:themeShade="80"/>
      <w:sz w:val="16"/>
      <w:lang w:val="fr-FR"/>
    </w:rPr>
  </w:style>
  <w:style w:type="paragraph" w:customStyle="1" w:styleId="678C348AB1304939B5F10554279085787">
    <w:name w:val="678C348AB1304939B5F10554279085787"/>
    <w:pPr>
      <w:spacing w:after="180" w:line="240" w:lineRule="auto"/>
    </w:pPr>
    <w:rPr>
      <w:rFonts w:eastAsiaTheme="minorHAnsi"/>
      <w:color w:val="262626" w:themeColor="text1" w:themeTint="D9"/>
      <w:sz w:val="18"/>
    </w:rPr>
  </w:style>
  <w:style w:type="paragraph" w:customStyle="1" w:styleId="DB43734E38C14C4CB1908070630DB1197">
    <w:name w:val="DB43734E38C14C4CB1908070630DB1197"/>
    <w:pPr>
      <w:spacing w:after="180" w:line="240" w:lineRule="auto"/>
    </w:pPr>
    <w:rPr>
      <w:rFonts w:eastAsiaTheme="minorHAnsi"/>
      <w:color w:val="262626" w:themeColor="text1" w:themeTint="D9"/>
      <w:sz w:val="16"/>
    </w:rPr>
  </w:style>
  <w:style w:type="paragraph" w:customStyle="1" w:styleId="AA13DD15F30C424FB0EB17224A301E857">
    <w:name w:val="AA13DD15F30C424FB0EB17224A301E857"/>
    <w:pPr>
      <w:spacing w:after="180" w:line="240" w:lineRule="auto"/>
    </w:pPr>
    <w:rPr>
      <w:rFonts w:eastAsiaTheme="minorHAnsi"/>
      <w:color w:val="262626" w:themeColor="text1" w:themeTint="D9"/>
      <w:sz w:val="16"/>
    </w:rPr>
  </w:style>
  <w:style w:type="paragraph" w:customStyle="1" w:styleId="4EA6E53A4D0B4712AE22B00C5E624D2A7">
    <w:name w:val="4EA6E53A4D0B4712AE22B00C5E624D2A7"/>
    <w:pPr>
      <w:spacing w:after="180" w:line="240" w:lineRule="auto"/>
    </w:pPr>
    <w:rPr>
      <w:rFonts w:eastAsiaTheme="minorHAnsi"/>
      <w:color w:val="262626" w:themeColor="text1" w:themeTint="D9"/>
      <w:sz w:val="16"/>
    </w:rPr>
  </w:style>
  <w:style w:type="paragraph" w:customStyle="1" w:styleId="CE8BF9CDF25F48E2A9C64399E85B61F07">
    <w:name w:val="CE8BF9CDF25F48E2A9C64399E85B61F07"/>
    <w:pPr>
      <w:spacing w:after="180" w:line="240" w:lineRule="auto"/>
    </w:pPr>
    <w:rPr>
      <w:rFonts w:eastAsiaTheme="minorHAnsi"/>
      <w:color w:val="262626" w:themeColor="text1" w:themeTint="D9"/>
      <w:sz w:val="18"/>
    </w:rPr>
  </w:style>
  <w:style w:type="paragraph" w:customStyle="1" w:styleId="61792AB862914D5B9E8456EF21423C476">
    <w:name w:val="61792AB862914D5B9E8456EF21423C476"/>
    <w:pPr>
      <w:spacing w:after="0" w:line="240" w:lineRule="auto"/>
    </w:pPr>
    <w:rPr>
      <w:rFonts w:eastAsiaTheme="minorHAnsi"/>
      <w:i/>
      <w:color w:val="7F7F7F" w:themeColor="text1" w:themeTint="80"/>
      <w:sz w:val="16"/>
    </w:rPr>
  </w:style>
  <w:style w:type="paragraph" w:customStyle="1" w:styleId="CD55D880B56A42A1813212C2CB541BFD20">
    <w:name w:val="CD55D880B56A42A1813212C2CB541BFD20"/>
    <w:pPr>
      <w:spacing w:after="60" w:line="240" w:lineRule="auto"/>
    </w:pPr>
    <w:rPr>
      <w:rFonts w:eastAsiaTheme="minorHAnsi"/>
      <w:caps/>
      <w:color w:val="4F81BD" w:themeColor="accent1"/>
      <w:sz w:val="20"/>
    </w:rPr>
  </w:style>
  <w:style w:type="paragraph" w:customStyle="1" w:styleId="600E32868D7841E394DA4C959B02C51610">
    <w:name w:val="600E32868D7841E394DA4C959B02C51610"/>
    <w:pPr>
      <w:spacing w:after="180" w:line="240" w:lineRule="auto"/>
    </w:pPr>
    <w:rPr>
      <w:rFonts w:eastAsiaTheme="minorHAnsi"/>
      <w:color w:val="262626" w:themeColor="text1" w:themeTint="D9"/>
      <w:sz w:val="16"/>
    </w:rPr>
  </w:style>
  <w:style w:type="paragraph" w:customStyle="1" w:styleId="01FB06FB61EE4055AFC56A9A4A20B17C145">
    <w:name w:val="01FB06FB61EE4055AFC56A9A4A20B17C14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0">
    <w:name w:val="D14CC4EDF55B400680690A2878E8885C10"/>
    <w:pPr>
      <w:spacing w:after="180" w:line="240" w:lineRule="auto"/>
    </w:pPr>
    <w:rPr>
      <w:rFonts w:eastAsiaTheme="minorHAnsi"/>
      <w:color w:val="262626" w:themeColor="text1" w:themeTint="D9"/>
      <w:sz w:val="16"/>
    </w:rPr>
  </w:style>
  <w:style w:type="paragraph" w:customStyle="1" w:styleId="ADABCCECC67347EDBA2C8BCBEA38838A10">
    <w:name w:val="ADABCCECC67347EDBA2C8BCBEA38838A10"/>
    <w:pPr>
      <w:spacing w:after="180" w:line="240" w:lineRule="auto"/>
    </w:pPr>
    <w:rPr>
      <w:rFonts w:eastAsiaTheme="minorHAnsi"/>
      <w:color w:val="262626" w:themeColor="text1" w:themeTint="D9"/>
      <w:sz w:val="18"/>
    </w:rPr>
  </w:style>
  <w:style w:type="paragraph" w:customStyle="1" w:styleId="3CA9253634FE45F49F86E2F79543D6B2145">
    <w:name w:val="3CA9253634FE45F49F86E2F79543D6B2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5">
    <w:name w:val="9F3AAB161A224FA9B8D701F02F02AB62145"/>
    <w:pPr>
      <w:spacing w:after="120" w:line="240" w:lineRule="auto"/>
    </w:pPr>
    <w:rPr>
      <w:rFonts w:eastAsiaTheme="minorHAnsi"/>
      <w:color w:val="808080" w:themeColor="background1" w:themeShade="80"/>
      <w:sz w:val="16"/>
      <w:lang w:val="fr-FR"/>
    </w:rPr>
  </w:style>
  <w:style w:type="paragraph" w:customStyle="1" w:styleId="5DF80ACE815641E18BEC96D7E137E69E145">
    <w:name w:val="5DF80ACE815641E18BEC96D7E137E69E145"/>
    <w:pPr>
      <w:spacing w:after="120" w:line="240" w:lineRule="auto"/>
    </w:pPr>
    <w:rPr>
      <w:rFonts w:eastAsiaTheme="minorHAnsi"/>
      <w:color w:val="808080" w:themeColor="background1" w:themeShade="80"/>
      <w:sz w:val="16"/>
      <w:lang w:val="fr-FR"/>
    </w:rPr>
  </w:style>
  <w:style w:type="paragraph" w:customStyle="1" w:styleId="3A6A26CEE50746F6828F62C00F64BADD8">
    <w:name w:val="3A6A26CEE50746F6828F62C00F64BADD8"/>
    <w:pPr>
      <w:spacing w:after="180" w:line="240" w:lineRule="auto"/>
    </w:pPr>
    <w:rPr>
      <w:rFonts w:eastAsiaTheme="minorHAnsi"/>
      <w:color w:val="262626" w:themeColor="text1" w:themeTint="D9"/>
      <w:sz w:val="18"/>
    </w:rPr>
  </w:style>
  <w:style w:type="paragraph" w:customStyle="1" w:styleId="B141F25DBE3B4161AF2EBCE58B6EFB448">
    <w:name w:val="B141F25DBE3B4161AF2EBCE58B6EFB448"/>
    <w:pPr>
      <w:spacing w:after="180" w:line="240" w:lineRule="auto"/>
    </w:pPr>
    <w:rPr>
      <w:rFonts w:eastAsiaTheme="minorHAnsi"/>
      <w:color w:val="262626" w:themeColor="text1" w:themeTint="D9"/>
      <w:sz w:val="18"/>
    </w:rPr>
  </w:style>
  <w:style w:type="paragraph" w:customStyle="1" w:styleId="4B82B13F1AC24F519C63398F6784211D145">
    <w:name w:val="4B82B13F1AC24F519C63398F6784211D145"/>
    <w:pPr>
      <w:spacing w:after="180" w:line="240" w:lineRule="auto"/>
    </w:pPr>
    <w:rPr>
      <w:rFonts w:eastAsiaTheme="minorHAnsi"/>
      <w:color w:val="262626" w:themeColor="text1" w:themeTint="D9"/>
      <w:sz w:val="18"/>
    </w:rPr>
  </w:style>
  <w:style w:type="paragraph" w:customStyle="1" w:styleId="383A9FC8C0AA4966B2A6D63953FC3BF9145">
    <w:name w:val="383A9FC8C0AA4966B2A6D63953FC3BF9145"/>
    <w:pPr>
      <w:spacing w:after="180" w:line="240" w:lineRule="auto"/>
    </w:pPr>
    <w:rPr>
      <w:rFonts w:eastAsiaTheme="minorHAnsi"/>
      <w:color w:val="262626" w:themeColor="text1" w:themeTint="D9"/>
      <w:sz w:val="16"/>
    </w:rPr>
  </w:style>
  <w:style w:type="paragraph" w:customStyle="1" w:styleId="983D0517A76349EC95C6D39017206AEE22">
    <w:name w:val="983D0517A76349EC95C6D39017206AEE2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5">
    <w:name w:val="6E3002F3ED4A4B9AADE4EFDFA4F83F03145"/>
    <w:pPr>
      <w:spacing w:after="180" w:line="240" w:lineRule="auto"/>
    </w:pPr>
    <w:rPr>
      <w:rFonts w:eastAsiaTheme="minorHAnsi"/>
      <w:color w:val="262626" w:themeColor="text1" w:themeTint="D9"/>
      <w:sz w:val="16"/>
    </w:rPr>
  </w:style>
  <w:style w:type="paragraph" w:customStyle="1" w:styleId="D48EF9471508485C8988715678FFA721145">
    <w:name w:val="D48EF9471508485C8988715678FFA721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5">
    <w:name w:val="913AC87962B04E25A6706BCDAE95491E115"/>
    <w:pPr>
      <w:spacing w:after="180" w:line="240" w:lineRule="auto"/>
    </w:pPr>
    <w:rPr>
      <w:rFonts w:eastAsiaTheme="minorHAnsi"/>
      <w:color w:val="262626" w:themeColor="text1" w:themeTint="D9"/>
      <w:sz w:val="16"/>
    </w:rPr>
  </w:style>
  <w:style w:type="paragraph" w:customStyle="1" w:styleId="E2E7B8C58B8E45D3BA4C0DE921A42ADB145">
    <w:name w:val="E2E7B8C58B8E45D3BA4C0DE921A42ADB145"/>
    <w:pPr>
      <w:spacing w:after="120" w:line="240" w:lineRule="auto"/>
    </w:pPr>
    <w:rPr>
      <w:rFonts w:eastAsiaTheme="minorHAnsi"/>
      <w:color w:val="808080" w:themeColor="background1" w:themeShade="80"/>
      <w:sz w:val="16"/>
      <w:lang w:val="fr-FR"/>
    </w:rPr>
  </w:style>
  <w:style w:type="paragraph" w:customStyle="1" w:styleId="4650EB9EA7CC44868DBE6F600097EEF8145">
    <w:name w:val="4650EB9EA7CC44868DBE6F600097EEF8145"/>
    <w:pPr>
      <w:spacing w:after="120" w:line="240" w:lineRule="auto"/>
    </w:pPr>
    <w:rPr>
      <w:rFonts w:eastAsiaTheme="minorHAnsi"/>
      <w:color w:val="808080" w:themeColor="background1" w:themeShade="80"/>
      <w:sz w:val="16"/>
      <w:lang w:val="fr-FR"/>
    </w:rPr>
  </w:style>
  <w:style w:type="paragraph" w:customStyle="1" w:styleId="C69B43F380B8457EA1571E26D535D1528">
    <w:name w:val="C69B43F380B8457EA1571E26D535D1528"/>
    <w:pPr>
      <w:spacing w:after="180" w:line="240" w:lineRule="auto"/>
    </w:pPr>
    <w:rPr>
      <w:rFonts w:eastAsiaTheme="minorHAnsi"/>
      <w:color w:val="262626" w:themeColor="text1" w:themeTint="D9"/>
      <w:sz w:val="18"/>
    </w:rPr>
  </w:style>
  <w:style w:type="paragraph" w:customStyle="1" w:styleId="DD9A2E2C65834E6B924447652F2A173C8">
    <w:name w:val="DD9A2E2C65834E6B924447652F2A173C8"/>
    <w:pPr>
      <w:spacing w:after="180" w:line="240" w:lineRule="auto"/>
    </w:pPr>
    <w:rPr>
      <w:rFonts w:eastAsiaTheme="minorHAnsi"/>
      <w:color w:val="262626" w:themeColor="text1" w:themeTint="D9"/>
      <w:sz w:val="18"/>
    </w:rPr>
  </w:style>
  <w:style w:type="paragraph" w:customStyle="1" w:styleId="4E13F2F41D704B5CB91CD59B5F0562988">
    <w:name w:val="4E13F2F41D704B5CB91CD59B5F0562988"/>
    <w:pPr>
      <w:spacing w:after="180" w:line="240" w:lineRule="auto"/>
    </w:pPr>
    <w:rPr>
      <w:rFonts w:eastAsiaTheme="minorHAnsi"/>
      <w:color w:val="262626" w:themeColor="text1" w:themeTint="D9"/>
      <w:sz w:val="18"/>
    </w:rPr>
  </w:style>
  <w:style w:type="paragraph" w:customStyle="1" w:styleId="F0F6B4FD00D04503A4173AA599A0FCFB89">
    <w:name w:val="F0F6B4FD00D04503A4173AA599A0FCFB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9">
    <w:name w:val="2D07AB3D48C544A7ABC34B8EA92D552789"/>
    <w:pPr>
      <w:spacing w:after="180" w:line="240" w:lineRule="auto"/>
    </w:pPr>
    <w:rPr>
      <w:rFonts w:eastAsiaTheme="minorHAnsi"/>
      <w:color w:val="262626" w:themeColor="text1" w:themeTint="D9"/>
      <w:sz w:val="16"/>
    </w:rPr>
  </w:style>
  <w:style w:type="paragraph" w:customStyle="1" w:styleId="66F33F01851B4AEAAFDCCF22FC61ECFD85">
    <w:name w:val="66F33F01851B4AEAAFDCCF22FC61ECFD85"/>
    <w:pPr>
      <w:spacing w:after="120" w:line="240" w:lineRule="auto"/>
    </w:pPr>
    <w:rPr>
      <w:rFonts w:eastAsiaTheme="minorHAnsi"/>
      <w:color w:val="808080" w:themeColor="background1" w:themeShade="80"/>
      <w:sz w:val="16"/>
      <w:lang w:val="fr-FR"/>
    </w:rPr>
  </w:style>
  <w:style w:type="paragraph" w:customStyle="1" w:styleId="DE17D41320344EDC846AEC00BA8890F387">
    <w:name w:val="DE17D41320344EDC846AEC00BA8890F387"/>
    <w:pPr>
      <w:spacing w:after="120" w:line="240" w:lineRule="auto"/>
    </w:pPr>
    <w:rPr>
      <w:rFonts w:eastAsiaTheme="minorHAnsi"/>
      <w:color w:val="808080" w:themeColor="background1" w:themeShade="80"/>
      <w:sz w:val="16"/>
      <w:lang w:val="fr-FR"/>
    </w:rPr>
  </w:style>
  <w:style w:type="paragraph" w:customStyle="1" w:styleId="678C348AB1304939B5F10554279085788">
    <w:name w:val="678C348AB1304939B5F10554279085788"/>
    <w:pPr>
      <w:spacing w:after="180" w:line="240" w:lineRule="auto"/>
    </w:pPr>
    <w:rPr>
      <w:rFonts w:eastAsiaTheme="minorHAnsi"/>
      <w:color w:val="262626" w:themeColor="text1" w:themeTint="D9"/>
      <w:sz w:val="18"/>
    </w:rPr>
  </w:style>
  <w:style w:type="paragraph" w:customStyle="1" w:styleId="DB43734E38C14C4CB1908070630DB1198">
    <w:name w:val="DB43734E38C14C4CB1908070630DB1198"/>
    <w:pPr>
      <w:spacing w:after="180" w:line="240" w:lineRule="auto"/>
    </w:pPr>
    <w:rPr>
      <w:rFonts w:eastAsiaTheme="minorHAnsi"/>
      <w:color w:val="262626" w:themeColor="text1" w:themeTint="D9"/>
      <w:sz w:val="16"/>
    </w:rPr>
  </w:style>
  <w:style w:type="paragraph" w:customStyle="1" w:styleId="AA13DD15F30C424FB0EB17224A301E858">
    <w:name w:val="AA13DD15F30C424FB0EB17224A301E858"/>
    <w:pPr>
      <w:spacing w:after="180" w:line="240" w:lineRule="auto"/>
    </w:pPr>
    <w:rPr>
      <w:rFonts w:eastAsiaTheme="minorHAnsi"/>
      <w:color w:val="262626" w:themeColor="text1" w:themeTint="D9"/>
      <w:sz w:val="16"/>
    </w:rPr>
  </w:style>
  <w:style w:type="paragraph" w:customStyle="1" w:styleId="4EA6E53A4D0B4712AE22B00C5E624D2A8">
    <w:name w:val="4EA6E53A4D0B4712AE22B00C5E624D2A8"/>
    <w:pPr>
      <w:spacing w:after="180" w:line="240" w:lineRule="auto"/>
    </w:pPr>
    <w:rPr>
      <w:rFonts w:eastAsiaTheme="minorHAnsi"/>
      <w:color w:val="262626" w:themeColor="text1" w:themeTint="D9"/>
      <w:sz w:val="16"/>
    </w:rPr>
  </w:style>
  <w:style w:type="paragraph" w:customStyle="1" w:styleId="CE8BF9CDF25F48E2A9C64399E85B61F08">
    <w:name w:val="CE8BF9CDF25F48E2A9C64399E85B61F08"/>
    <w:pPr>
      <w:spacing w:after="180" w:line="240" w:lineRule="auto"/>
    </w:pPr>
    <w:rPr>
      <w:rFonts w:eastAsiaTheme="minorHAnsi"/>
      <w:color w:val="262626" w:themeColor="text1" w:themeTint="D9"/>
      <w:sz w:val="18"/>
    </w:rPr>
  </w:style>
  <w:style w:type="paragraph" w:customStyle="1" w:styleId="61792AB862914D5B9E8456EF21423C477">
    <w:name w:val="61792AB862914D5B9E8456EF21423C477"/>
    <w:pPr>
      <w:spacing w:after="0" w:line="240" w:lineRule="auto"/>
    </w:pPr>
    <w:rPr>
      <w:rFonts w:eastAsiaTheme="minorHAnsi"/>
      <w:i/>
      <w:color w:val="7F7F7F" w:themeColor="text1" w:themeTint="80"/>
      <w:sz w:val="16"/>
    </w:rPr>
  </w:style>
  <w:style w:type="paragraph" w:customStyle="1" w:styleId="CD55D880B56A42A1813212C2CB541BFD21">
    <w:name w:val="CD55D880B56A42A1813212C2CB541BFD21"/>
    <w:pPr>
      <w:spacing w:after="60" w:line="240" w:lineRule="auto"/>
    </w:pPr>
    <w:rPr>
      <w:rFonts w:eastAsiaTheme="minorHAnsi"/>
      <w:caps/>
      <w:color w:val="4F81BD" w:themeColor="accent1"/>
      <w:sz w:val="20"/>
    </w:rPr>
  </w:style>
  <w:style w:type="paragraph" w:customStyle="1" w:styleId="600E32868D7841E394DA4C959B02C51611">
    <w:name w:val="600E32868D7841E394DA4C959B02C51611"/>
    <w:pPr>
      <w:spacing w:after="180" w:line="240" w:lineRule="auto"/>
    </w:pPr>
    <w:rPr>
      <w:rFonts w:eastAsiaTheme="minorHAnsi"/>
      <w:color w:val="262626" w:themeColor="text1" w:themeTint="D9"/>
      <w:sz w:val="16"/>
    </w:rPr>
  </w:style>
  <w:style w:type="paragraph" w:customStyle="1" w:styleId="01FB06FB61EE4055AFC56A9A4A20B17C146">
    <w:name w:val="01FB06FB61EE4055AFC56A9A4A20B17C14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1">
    <w:name w:val="D14CC4EDF55B400680690A2878E8885C11"/>
    <w:pPr>
      <w:spacing w:after="180" w:line="240" w:lineRule="auto"/>
    </w:pPr>
    <w:rPr>
      <w:rFonts w:eastAsiaTheme="minorHAnsi"/>
      <w:color w:val="262626" w:themeColor="text1" w:themeTint="D9"/>
      <w:sz w:val="16"/>
    </w:rPr>
  </w:style>
  <w:style w:type="paragraph" w:customStyle="1" w:styleId="ADABCCECC67347EDBA2C8BCBEA38838A11">
    <w:name w:val="ADABCCECC67347EDBA2C8BCBEA38838A11"/>
    <w:pPr>
      <w:spacing w:after="180" w:line="240" w:lineRule="auto"/>
    </w:pPr>
    <w:rPr>
      <w:rFonts w:eastAsiaTheme="minorHAnsi"/>
      <w:color w:val="262626" w:themeColor="text1" w:themeTint="D9"/>
      <w:sz w:val="18"/>
    </w:rPr>
  </w:style>
  <w:style w:type="paragraph" w:customStyle="1" w:styleId="3CA9253634FE45F49F86E2F79543D6B2146">
    <w:name w:val="3CA9253634FE45F49F86E2F79543D6B2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6">
    <w:name w:val="9F3AAB161A224FA9B8D701F02F02AB62146"/>
    <w:pPr>
      <w:spacing w:after="120" w:line="240" w:lineRule="auto"/>
    </w:pPr>
    <w:rPr>
      <w:rFonts w:eastAsiaTheme="minorHAnsi"/>
      <w:color w:val="808080" w:themeColor="background1" w:themeShade="80"/>
      <w:sz w:val="16"/>
      <w:lang w:val="fr-FR"/>
    </w:rPr>
  </w:style>
  <w:style w:type="paragraph" w:customStyle="1" w:styleId="5DF80ACE815641E18BEC96D7E137E69E146">
    <w:name w:val="5DF80ACE815641E18BEC96D7E137E69E146"/>
    <w:pPr>
      <w:spacing w:after="120" w:line="240" w:lineRule="auto"/>
    </w:pPr>
    <w:rPr>
      <w:rFonts w:eastAsiaTheme="minorHAnsi"/>
      <w:color w:val="808080" w:themeColor="background1" w:themeShade="80"/>
      <w:sz w:val="16"/>
      <w:lang w:val="fr-FR"/>
    </w:rPr>
  </w:style>
  <w:style w:type="paragraph" w:customStyle="1" w:styleId="3A6A26CEE50746F6828F62C00F64BADD9">
    <w:name w:val="3A6A26CEE50746F6828F62C00F64BADD9"/>
    <w:pPr>
      <w:spacing w:after="180" w:line="240" w:lineRule="auto"/>
    </w:pPr>
    <w:rPr>
      <w:rFonts w:eastAsiaTheme="minorHAnsi"/>
      <w:color w:val="262626" w:themeColor="text1" w:themeTint="D9"/>
      <w:sz w:val="18"/>
    </w:rPr>
  </w:style>
  <w:style w:type="paragraph" w:customStyle="1" w:styleId="B141F25DBE3B4161AF2EBCE58B6EFB449">
    <w:name w:val="B141F25DBE3B4161AF2EBCE58B6EFB449"/>
    <w:pPr>
      <w:spacing w:after="180" w:line="240" w:lineRule="auto"/>
    </w:pPr>
    <w:rPr>
      <w:rFonts w:eastAsiaTheme="minorHAnsi"/>
      <w:color w:val="262626" w:themeColor="text1" w:themeTint="D9"/>
      <w:sz w:val="18"/>
    </w:rPr>
  </w:style>
  <w:style w:type="paragraph" w:customStyle="1" w:styleId="4B82B13F1AC24F519C63398F6784211D146">
    <w:name w:val="4B82B13F1AC24F519C63398F6784211D146"/>
    <w:pPr>
      <w:spacing w:after="180" w:line="240" w:lineRule="auto"/>
    </w:pPr>
    <w:rPr>
      <w:rFonts w:eastAsiaTheme="minorHAnsi"/>
      <w:color w:val="262626" w:themeColor="text1" w:themeTint="D9"/>
      <w:sz w:val="18"/>
    </w:rPr>
  </w:style>
  <w:style w:type="paragraph" w:customStyle="1" w:styleId="383A9FC8C0AA4966B2A6D63953FC3BF9146">
    <w:name w:val="383A9FC8C0AA4966B2A6D63953FC3BF9146"/>
    <w:pPr>
      <w:spacing w:after="180" w:line="240" w:lineRule="auto"/>
    </w:pPr>
    <w:rPr>
      <w:rFonts w:eastAsiaTheme="minorHAnsi"/>
      <w:color w:val="262626" w:themeColor="text1" w:themeTint="D9"/>
      <w:sz w:val="16"/>
    </w:rPr>
  </w:style>
  <w:style w:type="paragraph" w:customStyle="1" w:styleId="983D0517A76349EC95C6D39017206AEE23">
    <w:name w:val="983D0517A76349EC95C6D39017206AEE2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6">
    <w:name w:val="6E3002F3ED4A4B9AADE4EFDFA4F83F03146"/>
    <w:pPr>
      <w:spacing w:after="180" w:line="240" w:lineRule="auto"/>
    </w:pPr>
    <w:rPr>
      <w:rFonts w:eastAsiaTheme="minorHAnsi"/>
      <w:color w:val="262626" w:themeColor="text1" w:themeTint="D9"/>
      <w:sz w:val="16"/>
    </w:rPr>
  </w:style>
  <w:style w:type="paragraph" w:customStyle="1" w:styleId="D48EF9471508485C8988715678FFA721146">
    <w:name w:val="D48EF9471508485C8988715678FFA721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6">
    <w:name w:val="913AC87962B04E25A6706BCDAE95491E116"/>
    <w:pPr>
      <w:spacing w:after="180" w:line="240" w:lineRule="auto"/>
    </w:pPr>
    <w:rPr>
      <w:rFonts w:eastAsiaTheme="minorHAnsi"/>
      <w:color w:val="262626" w:themeColor="text1" w:themeTint="D9"/>
      <w:sz w:val="16"/>
    </w:rPr>
  </w:style>
  <w:style w:type="paragraph" w:customStyle="1" w:styleId="E2E7B8C58B8E45D3BA4C0DE921A42ADB146">
    <w:name w:val="E2E7B8C58B8E45D3BA4C0DE921A42ADB146"/>
    <w:pPr>
      <w:spacing w:after="120" w:line="240" w:lineRule="auto"/>
    </w:pPr>
    <w:rPr>
      <w:rFonts w:eastAsiaTheme="minorHAnsi"/>
      <w:color w:val="808080" w:themeColor="background1" w:themeShade="80"/>
      <w:sz w:val="16"/>
      <w:lang w:val="fr-FR"/>
    </w:rPr>
  </w:style>
  <w:style w:type="paragraph" w:customStyle="1" w:styleId="4650EB9EA7CC44868DBE6F600097EEF8146">
    <w:name w:val="4650EB9EA7CC44868DBE6F600097EEF8146"/>
    <w:pPr>
      <w:spacing w:after="120" w:line="240" w:lineRule="auto"/>
    </w:pPr>
    <w:rPr>
      <w:rFonts w:eastAsiaTheme="minorHAnsi"/>
      <w:color w:val="808080" w:themeColor="background1" w:themeShade="80"/>
      <w:sz w:val="16"/>
      <w:lang w:val="fr-FR"/>
    </w:rPr>
  </w:style>
  <w:style w:type="paragraph" w:customStyle="1" w:styleId="C69B43F380B8457EA1571E26D535D1529">
    <w:name w:val="C69B43F380B8457EA1571E26D535D1529"/>
    <w:pPr>
      <w:spacing w:after="180" w:line="240" w:lineRule="auto"/>
    </w:pPr>
    <w:rPr>
      <w:rFonts w:eastAsiaTheme="minorHAnsi"/>
      <w:color w:val="262626" w:themeColor="text1" w:themeTint="D9"/>
      <w:sz w:val="18"/>
    </w:rPr>
  </w:style>
  <w:style w:type="paragraph" w:customStyle="1" w:styleId="DD9A2E2C65834E6B924447652F2A173C9">
    <w:name w:val="DD9A2E2C65834E6B924447652F2A173C9"/>
    <w:pPr>
      <w:spacing w:after="180" w:line="240" w:lineRule="auto"/>
    </w:pPr>
    <w:rPr>
      <w:rFonts w:eastAsiaTheme="minorHAnsi"/>
      <w:color w:val="262626" w:themeColor="text1" w:themeTint="D9"/>
      <w:sz w:val="18"/>
    </w:rPr>
  </w:style>
  <w:style w:type="paragraph" w:customStyle="1" w:styleId="4E13F2F41D704B5CB91CD59B5F0562989">
    <w:name w:val="4E13F2F41D704B5CB91CD59B5F0562989"/>
    <w:pPr>
      <w:spacing w:after="180" w:line="240" w:lineRule="auto"/>
    </w:pPr>
    <w:rPr>
      <w:rFonts w:eastAsiaTheme="minorHAnsi"/>
      <w:color w:val="262626" w:themeColor="text1" w:themeTint="D9"/>
      <w:sz w:val="18"/>
    </w:rPr>
  </w:style>
  <w:style w:type="paragraph" w:customStyle="1" w:styleId="F0F6B4FD00D04503A4173AA599A0FCFB90">
    <w:name w:val="F0F6B4FD00D04503A4173AA599A0FCFB9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0">
    <w:name w:val="2D07AB3D48C544A7ABC34B8EA92D552790"/>
    <w:pPr>
      <w:spacing w:after="180" w:line="240" w:lineRule="auto"/>
    </w:pPr>
    <w:rPr>
      <w:rFonts w:eastAsiaTheme="minorHAnsi"/>
      <w:color w:val="262626" w:themeColor="text1" w:themeTint="D9"/>
      <w:sz w:val="16"/>
    </w:rPr>
  </w:style>
  <w:style w:type="paragraph" w:customStyle="1" w:styleId="66F33F01851B4AEAAFDCCF22FC61ECFD86">
    <w:name w:val="66F33F01851B4AEAAFDCCF22FC61ECFD86"/>
    <w:pPr>
      <w:spacing w:after="120" w:line="240" w:lineRule="auto"/>
    </w:pPr>
    <w:rPr>
      <w:rFonts w:eastAsiaTheme="minorHAnsi"/>
      <w:color w:val="808080" w:themeColor="background1" w:themeShade="80"/>
      <w:sz w:val="16"/>
      <w:lang w:val="fr-FR"/>
    </w:rPr>
  </w:style>
  <w:style w:type="paragraph" w:customStyle="1" w:styleId="DE17D41320344EDC846AEC00BA8890F388">
    <w:name w:val="DE17D41320344EDC846AEC00BA8890F388"/>
    <w:pPr>
      <w:spacing w:after="120" w:line="240" w:lineRule="auto"/>
    </w:pPr>
    <w:rPr>
      <w:rFonts w:eastAsiaTheme="minorHAnsi"/>
      <w:color w:val="808080" w:themeColor="background1" w:themeShade="80"/>
      <w:sz w:val="16"/>
      <w:lang w:val="fr-FR"/>
    </w:rPr>
  </w:style>
  <w:style w:type="paragraph" w:customStyle="1" w:styleId="678C348AB1304939B5F10554279085789">
    <w:name w:val="678C348AB1304939B5F10554279085789"/>
    <w:pPr>
      <w:spacing w:after="180" w:line="240" w:lineRule="auto"/>
    </w:pPr>
    <w:rPr>
      <w:rFonts w:eastAsiaTheme="minorHAnsi"/>
      <w:color w:val="262626" w:themeColor="text1" w:themeTint="D9"/>
      <w:sz w:val="18"/>
    </w:rPr>
  </w:style>
  <w:style w:type="paragraph" w:customStyle="1" w:styleId="DB43734E38C14C4CB1908070630DB1199">
    <w:name w:val="DB43734E38C14C4CB1908070630DB1199"/>
    <w:pPr>
      <w:spacing w:after="180" w:line="240" w:lineRule="auto"/>
    </w:pPr>
    <w:rPr>
      <w:rFonts w:eastAsiaTheme="minorHAnsi"/>
      <w:color w:val="262626" w:themeColor="text1" w:themeTint="D9"/>
      <w:sz w:val="16"/>
    </w:rPr>
  </w:style>
  <w:style w:type="paragraph" w:customStyle="1" w:styleId="AA13DD15F30C424FB0EB17224A301E859">
    <w:name w:val="AA13DD15F30C424FB0EB17224A301E859"/>
    <w:pPr>
      <w:spacing w:after="180" w:line="240" w:lineRule="auto"/>
    </w:pPr>
    <w:rPr>
      <w:rFonts w:eastAsiaTheme="minorHAnsi"/>
      <w:color w:val="262626" w:themeColor="text1" w:themeTint="D9"/>
      <w:sz w:val="16"/>
    </w:rPr>
  </w:style>
  <w:style w:type="paragraph" w:customStyle="1" w:styleId="4EA6E53A4D0B4712AE22B00C5E624D2A9">
    <w:name w:val="4EA6E53A4D0B4712AE22B00C5E624D2A9"/>
    <w:pPr>
      <w:spacing w:after="180" w:line="240" w:lineRule="auto"/>
    </w:pPr>
    <w:rPr>
      <w:rFonts w:eastAsiaTheme="minorHAnsi"/>
      <w:color w:val="262626" w:themeColor="text1" w:themeTint="D9"/>
      <w:sz w:val="16"/>
    </w:rPr>
  </w:style>
  <w:style w:type="paragraph" w:customStyle="1" w:styleId="CE8BF9CDF25F48E2A9C64399E85B61F09">
    <w:name w:val="CE8BF9CDF25F48E2A9C64399E85B61F09"/>
    <w:pPr>
      <w:spacing w:after="180" w:line="240" w:lineRule="auto"/>
    </w:pPr>
    <w:rPr>
      <w:rFonts w:eastAsiaTheme="minorHAnsi"/>
      <w:color w:val="262626" w:themeColor="text1" w:themeTint="D9"/>
      <w:sz w:val="18"/>
    </w:rPr>
  </w:style>
  <w:style w:type="paragraph" w:customStyle="1" w:styleId="61792AB862914D5B9E8456EF21423C478">
    <w:name w:val="61792AB862914D5B9E8456EF21423C478"/>
    <w:pPr>
      <w:spacing w:after="0" w:line="240" w:lineRule="auto"/>
    </w:pPr>
    <w:rPr>
      <w:rFonts w:eastAsiaTheme="minorHAnsi"/>
      <w:i/>
      <w:color w:val="7F7F7F" w:themeColor="text1" w:themeTint="80"/>
      <w:sz w:val="16"/>
    </w:rPr>
  </w:style>
  <w:style w:type="paragraph" w:customStyle="1" w:styleId="CD55D880B56A42A1813212C2CB541BFD22">
    <w:name w:val="CD55D880B56A42A1813212C2CB541BFD22"/>
    <w:pPr>
      <w:spacing w:after="60" w:line="240" w:lineRule="auto"/>
    </w:pPr>
    <w:rPr>
      <w:rFonts w:eastAsiaTheme="minorHAnsi"/>
      <w:caps/>
      <w:color w:val="4F81BD" w:themeColor="accent1"/>
      <w:sz w:val="20"/>
    </w:rPr>
  </w:style>
  <w:style w:type="paragraph" w:customStyle="1" w:styleId="600E32868D7841E394DA4C959B02C51612">
    <w:name w:val="600E32868D7841E394DA4C959B02C51612"/>
    <w:pPr>
      <w:spacing w:after="180" w:line="240" w:lineRule="auto"/>
    </w:pPr>
    <w:rPr>
      <w:rFonts w:eastAsiaTheme="minorHAnsi"/>
      <w:color w:val="262626" w:themeColor="text1" w:themeTint="D9"/>
      <w:sz w:val="16"/>
    </w:rPr>
  </w:style>
  <w:style w:type="paragraph" w:customStyle="1" w:styleId="01FB06FB61EE4055AFC56A9A4A20B17C147">
    <w:name w:val="01FB06FB61EE4055AFC56A9A4A20B17C14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2">
    <w:name w:val="D14CC4EDF55B400680690A2878E8885C12"/>
    <w:pPr>
      <w:spacing w:after="180" w:line="240" w:lineRule="auto"/>
    </w:pPr>
    <w:rPr>
      <w:rFonts w:eastAsiaTheme="minorHAnsi"/>
      <w:color w:val="262626" w:themeColor="text1" w:themeTint="D9"/>
      <w:sz w:val="16"/>
    </w:rPr>
  </w:style>
  <w:style w:type="paragraph" w:customStyle="1" w:styleId="ADABCCECC67347EDBA2C8BCBEA38838A12">
    <w:name w:val="ADABCCECC67347EDBA2C8BCBEA38838A12"/>
    <w:pPr>
      <w:spacing w:after="180" w:line="240" w:lineRule="auto"/>
    </w:pPr>
    <w:rPr>
      <w:rFonts w:eastAsiaTheme="minorHAnsi"/>
      <w:color w:val="262626" w:themeColor="text1" w:themeTint="D9"/>
      <w:sz w:val="18"/>
    </w:rPr>
  </w:style>
  <w:style w:type="paragraph" w:customStyle="1" w:styleId="3CA9253634FE45F49F86E2F79543D6B2147">
    <w:name w:val="3CA9253634FE45F49F86E2F79543D6B2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7">
    <w:name w:val="9F3AAB161A224FA9B8D701F02F02AB62147"/>
    <w:pPr>
      <w:spacing w:after="120" w:line="240" w:lineRule="auto"/>
    </w:pPr>
    <w:rPr>
      <w:rFonts w:eastAsiaTheme="minorHAnsi"/>
      <w:color w:val="808080" w:themeColor="background1" w:themeShade="80"/>
      <w:sz w:val="16"/>
      <w:lang w:val="fr-FR"/>
    </w:rPr>
  </w:style>
  <w:style w:type="paragraph" w:customStyle="1" w:styleId="5DF80ACE815641E18BEC96D7E137E69E147">
    <w:name w:val="5DF80ACE815641E18BEC96D7E137E69E147"/>
    <w:pPr>
      <w:spacing w:after="120" w:line="240" w:lineRule="auto"/>
    </w:pPr>
    <w:rPr>
      <w:rFonts w:eastAsiaTheme="minorHAnsi"/>
      <w:color w:val="808080" w:themeColor="background1" w:themeShade="80"/>
      <w:sz w:val="16"/>
      <w:lang w:val="fr-FR"/>
    </w:rPr>
  </w:style>
  <w:style w:type="paragraph" w:customStyle="1" w:styleId="3A6A26CEE50746F6828F62C00F64BADD10">
    <w:name w:val="3A6A26CEE50746F6828F62C00F64BADD10"/>
    <w:pPr>
      <w:spacing w:after="180" w:line="240" w:lineRule="auto"/>
    </w:pPr>
    <w:rPr>
      <w:rFonts w:eastAsiaTheme="minorHAnsi"/>
      <w:color w:val="262626" w:themeColor="text1" w:themeTint="D9"/>
      <w:sz w:val="18"/>
    </w:rPr>
  </w:style>
  <w:style w:type="paragraph" w:customStyle="1" w:styleId="B141F25DBE3B4161AF2EBCE58B6EFB4410">
    <w:name w:val="B141F25DBE3B4161AF2EBCE58B6EFB4410"/>
    <w:pPr>
      <w:spacing w:after="180" w:line="240" w:lineRule="auto"/>
    </w:pPr>
    <w:rPr>
      <w:rFonts w:eastAsiaTheme="minorHAnsi"/>
      <w:color w:val="262626" w:themeColor="text1" w:themeTint="D9"/>
      <w:sz w:val="18"/>
    </w:rPr>
  </w:style>
  <w:style w:type="paragraph" w:customStyle="1" w:styleId="4B82B13F1AC24F519C63398F6784211D147">
    <w:name w:val="4B82B13F1AC24F519C63398F6784211D147"/>
    <w:pPr>
      <w:spacing w:after="180" w:line="240" w:lineRule="auto"/>
    </w:pPr>
    <w:rPr>
      <w:rFonts w:eastAsiaTheme="minorHAnsi"/>
      <w:color w:val="262626" w:themeColor="text1" w:themeTint="D9"/>
      <w:sz w:val="18"/>
    </w:rPr>
  </w:style>
  <w:style w:type="paragraph" w:customStyle="1" w:styleId="383A9FC8C0AA4966B2A6D63953FC3BF9147">
    <w:name w:val="383A9FC8C0AA4966B2A6D63953FC3BF9147"/>
    <w:pPr>
      <w:spacing w:after="180" w:line="240" w:lineRule="auto"/>
    </w:pPr>
    <w:rPr>
      <w:rFonts w:eastAsiaTheme="minorHAnsi"/>
      <w:color w:val="262626" w:themeColor="text1" w:themeTint="D9"/>
      <w:sz w:val="16"/>
    </w:rPr>
  </w:style>
  <w:style w:type="paragraph" w:customStyle="1" w:styleId="983D0517A76349EC95C6D39017206AEE24">
    <w:name w:val="983D0517A76349EC95C6D39017206AEE2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7">
    <w:name w:val="6E3002F3ED4A4B9AADE4EFDFA4F83F03147"/>
    <w:pPr>
      <w:spacing w:after="180" w:line="240" w:lineRule="auto"/>
    </w:pPr>
    <w:rPr>
      <w:rFonts w:eastAsiaTheme="minorHAnsi"/>
      <w:color w:val="262626" w:themeColor="text1" w:themeTint="D9"/>
      <w:sz w:val="16"/>
    </w:rPr>
  </w:style>
  <w:style w:type="paragraph" w:customStyle="1" w:styleId="D48EF9471508485C8988715678FFA721147">
    <w:name w:val="D48EF9471508485C8988715678FFA721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7">
    <w:name w:val="913AC87962B04E25A6706BCDAE95491E117"/>
    <w:pPr>
      <w:spacing w:after="180" w:line="240" w:lineRule="auto"/>
    </w:pPr>
    <w:rPr>
      <w:rFonts w:eastAsiaTheme="minorHAnsi"/>
      <w:color w:val="262626" w:themeColor="text1" w:themeTint="D9"/>
      <w:sz w:val="16"/>
    </w:rPr>
  </w:style>
  <w:style w:type="paragraph" w:customStyle="1" w:styleId="E2E7B8C58B8E45D3BA4C0DE921A42ADB147">
    <w:name w:val="E2E7B8C58B8E45D3BA4C0DE921A42ADB147"/>
    <w:pPr>
      <w:spacing w:after="120" w:line="240" w:lineRule="auto"/>
    </w:pPr>
    <w:rPr>
      <w:rFonts w:eastAsiaTheme="minorHAnsi"/>
      <w:color w:val="808080" w:themeColor="background1" w:themeShade="80"/>
      <w:sz w:val="16"/>
      <w:lang w:val="fr-FR"/>
    </w:rPr>
  </w:style>
  <w:style w:type="paragraph" w:customStyle="1" w:styleId="4650EB9EA7CC44868DBE6F600097EEF8147">
    <w:name w:val="4650EB9EA7CC44868DBE6F600097EEF8147"/>
    <w:pPr>
      <w:spacing w:after="120" w:line="240" w:lineRule="auto"/>
    </w:pPr>
    <w:rPr>
      <w:rFonts w:eastAsiaTheme="minorHAnsi"/>
      <w:color w:val="808080" w:themeColor="background1" w:themeShade="80"/>
      <w:sz w:val="16"/>
      <w:lang w:val="fr-FR"/>
    </w:rPr>
  </w:style>
  <w:style w:type="paragraph" w:customStyle="1" w:styleId="C69B43F380B8457EA1571E26D535D15210">
    <w:name w:val="C69B43F380B8457EA1571E26D535D15210"/>
    <w:pPr>
      <w:spacing w:after="180" w:line="240" w:lineRule="auto"/>
    </w:pPr>
    <w:rPr>
      <w:rFonts w:eastAsiaTheme="minorHAnsi"/>
      <w:color w:val="262626" w:themeColor="text1" w:themeTint="D9"/>
      <w:sz w:val="18"/>
    </w:rPr>
  </w:style>
  <w:style w:type="paragraph" w:customStyle="1" w:styleId="DD9A2E2C65834E6B924447652F2A173C10">
    <w:name w:val="DD9A2E2C65834E6B924447652F2A173C10"/>
    <w:pPr>
      <w:spacing w:after="180" w:line="240" w:lineRule="auto"/>
    </w:pPr>
    <w:rPr>
      <w:rFonts w:eastAsiaTheme="minorHAnsi"/>
      <w:color w:val="262626" w:themeColor="text1" w:themeTint="D9"/>
      <w:sz w:val="18"/>
    </w:rPr>
  </w:style>
  <w:style w:type="paragraph" w:customStyle="1" w:styleId="4E13F2F41D704B5CB91CD59B5F05629810">
    <w:name w:val="4E13F2F41D704B5CB91CD59B5F05629810"/>
    <w:pPr>
      <w:spacing w:after="180" w:line="240" w:lineRule="auto"/>
    </w:pPr>
    <w:rPr>
      <w:rFonts w:eastAsiaTheme="minorHAnsi"/>
      <w:color w:val="262626" w:themeColor="text1" w:themeTint="D9"/>
      <w:sz w:val="18"/>
    </w:rPr>
  </w:style>
  <w:style w:type="paragraph" w:customStyle="1" w:styleId="F0F6B4FD00D04503A4173AA599A0FCFB91">
    <w:name w:val="F0F6B4FD00D04503A4173AA599A0FCFB9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1">
    <w:name w:val="2D07AB3D48C544A7ABC34B8EA92D552791"/>
    <w:pPr>
      <w:spacing w:after="180" w:line="240" w:lineRule="auto"/>
    </w:pPr>
    <w:rPr>
      <w:rFonts w:eastAsiaTheme="minorHAnsi"/>
      <w:color w:val="262626" w:themeColor="text1" w:themeTint="D9"/>
      <w:sz w:val="16"/>
    </w:rPr>
  </w:style>
  <w:style w:type="paragraph" w:customStyle="1" w:styleId="66F33F01851B4AEAAFDCCF22FC61ECFD87">
    <w:name w:val="66F33F01851B4AEAAFDCCF22FC61ECFD87"/>
    <w:pPr>
      <w:spacing w:after="120" w:line="240" w:lineRule="auto"/>
    </w:pPr>
    <w:rPr>
      <w:rFonts w:eastAsiaTheme="minorHAnsi"/>
      <w:color w:val="808080" w:themeColor="background1" w:themeShade="80"/>
      <w:sz w:val="16"/>
      <w:lang w:val="fr-FR"/>
    </w:rPr>
  </w:style>
  <w:style w:type="paragraph" w:customStyle="1" w:styleId="DE17D41320344EDC846AEC00BA8890F389">
    <w:name w:val="DE17D41320344EDC846AEC00BA8890F389"/>
    <w:pPr>
      <w:spacing w:after="120" w:line="240" w:lineRule="auto"/>
    </w:pPr>
    <w:rPr>
      <w:rFonts w:eastAsiaTheme="minorHAnsi"/>
      <w:color w:val="808080" w:themeColor="background1" w:themeShade="80"/>
      <w:sz w:val="16"/>
      <w:lang w:val="fr-FR"/>
    </w:rPr>
  </w:style>
  <w:style w:type="paragraph" w:customStyle="1" w:styleId="678C348AB1304939B5F105542790857810">
    <w:name w:val="678C348AB1304939B5F105542790857810"/>
    <w:pPr>
      <w:spacing w:after="180" w:line="240" w:lineRule="auto"/>
    </w:pPr>
    <w:rPr>
      <w:rFonts w:eastAsiaTheme="minorHAnsi"/>
      <w:color w:val="262626" w:themeColor="text1" w:themeTint="D9"/>
      <w:sz w:val="18"/>
    </w:rPr>
  </w:style>
  <w:style w:type="paragraph" w:customStyle="1" w:styleId="DB43734E38C14C4CB1908070630DB11910">
    <w:name w:val="DB43734E38C14C4CB1908070630DB11910"/>
    <w:pPr>
      <w:spacing w:after="180" w:line="240" w:lineRule="auto"/>
    </w:pPr>
    <w:rPr>
      <w:rFonts w:eastAsiaTheme="minorHAnsi"/>
      <w:color w:val="262626" w:themeColor="text1" w:themeTint="D9"/>
      <w:sz w:val="16"/>
    </w:rPr>
  </w:style>
  <w:style w:type="paragraph" w:customStyle="1" w:styleId="AA13DD15F30C424FB0EB17224A301E8510">
    <w:name w:val="AA13DD15F30C424FB0EB17224A301E8510"/>
    <w:pPr>
      <w:spacing w:after="180" w:line="240" w:lineRule="auto"/>
    </w:pPr>
    <w:rPr>
      <w:rFonts w:eastAsiaTheme="minorHAnsi"/>
      <w:color w:val="262626" w:themeColor="text1" w:themeTint="D9"/>
      <w:sz w:val="16"/>
    </w:rPr>
  </w:style>
  <w:style w:type="paragraph" w:customStyle="1" w:styleId="4EA6E53A4D0B4712AE22B00C5E624D2A10">
    <w:name w:val="4EA6E53A4D0B4712AE22B00C5E624D2A10"/>
    <w:pPr>
      <w:spacing w:after="180" w:line="240" w:lineRule="auto"/>
    </w:pPr>
    <w:rPr>
      <w:rFonts w:eastAsiaTheme="minorHAnsi"/>
      <w:color w:val="262626" w:themeColor="text1" w:themeTint="D9"/>
      <w:sz w:val="16"/>
    </w:rPr>
  </w:style>
  <w:style w:type="paragraph" w:customStyle="1" w:styleId="CE8BF9CDF25F48E2A9C64399E85B61F010">
    <w:name w:val="CE8BF9CDF25F48E2A9C64399E85B61F010"/>
    <w:pPr>
      <w:spacing w:after="180" w:line="240" w:lineRule="auto"/>
    </w:pPr>
    <w:rPr>
      <w:rFonts w:eastAsiaTheme="minorHAnsi"/>
      <w:color w:val="262626" w:themeColor="text1" w:themeTint="D9"/>
      <w:sz w:val="18"/>
    </w:rPr>
  </w:style>
  <w:style w:type="paragraph" w:customStyle="1" w:styleId="61792AB862914D5B9E8456EF21423C479">
    <w:name w:val="61792AB862914D5B9E8456EF21423C479"/>
    <w:pPr>
      <w:spacing w:after="0" w:line="240" w:lineRule="auto"/>
    </w:pPr>
    <w:rPr>
      <w:rFonts w:eastAsiaTheme="minorHAnsi"/>
      <w:i/>
      <w:color w:val="7F7F7F" w:themeColor="text1" w:themeTint="80"/>
      <w:sz w:val="16"/>
    </w:rPr>
  </w:style>
  <w:style w:type="paragraph" w:customStyle="1" w:styleId="CD55D880B56A42A1813212C2CB541BFD23">
    <w:name w:val="CD55D880B56A42A1813212C2CB541BFD23"/>
    <w:pPr>
      <w:spacing w:after="60" w:line="240" w:lineRule="auto"/>
    </w:pPr>
    <w:rPr>
      <w:rFonts w:eastAsiaTheme="minorHAnsi"/>
      <w:caps/>
      <w:color w:val="4F81BD" w:themeColor="accent1"/>
      <w:sz w:val="20"/>
    </w:rPr>
  </w:style>
  <w:style w:type="paragraph" w:customStyle="1" w:styleId="600E32868D7841E394DA4C959B02C51613">
    <w:name w:val="600E32868D7841E394DA4C959B02C51613"/>
    <w:pPr>
      <w:spacing w:after="180" w:line="240" w:lineRule="auto"/>
    </w:pPr>
    <w:rPr>
      <w:rFonts w:eastAsiaTheme="minorHAnsi"/>
      <w:color w:val="262626" w:themeColor="text1" w:themeTint="D9"/>
      <w:sz w:val="16"/>
    </w:rPr>
  </w:style>
  <w:style w:type="paragraph" w:customStyle="1" w:styleId="01FB06FB61EE4055AFC56A9A4A20B17C148">
    <w:name w:val="01FB06FB61EE4055AFC56A9A4A20B17C14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3">
    <w:name w:val="D14CC4EDF55B400680690A2878E8885C13"/>
    <w:pPr>
      <w:spacing w:after="180" w:line="240" w:lineRule="auto"/>
    </w:pPr>
    <w:rPr>
      <w:rFonts w:eastAsiaTheme="minorHAnsi"/>
      <w:color w:val="262626" w:themeColor="text1" w:themeTint="D9"/>
      <w:sz w:val="16"/>
    </w:rPr>
  </w:style>
  <w:style w:type="paragraph" w:customStyle="1" w:styleId="ADABCCECC67347EDBA2C8BCBEA38838A13">
    <w:name w:val="ADABCCECC67347EDBA2C8BCBEA38838A13"/>
    <w:pPr>
      <w:spacing w:after="180" w:line="240" w:lineRule="auto"/>
    </w:pPr>
    <w:rPr>
      <w:rFonts w:eastAsiaTheme="minorHAnsi"/>
      <w:color w:val="262626" w:themeColor="text1" w:themeTint="D9"/>
      <w:sz w:val="18"/>
    </w:rPr>
  </w:style>
  <w:style w:type="paragraph" w:customStyle="1" w:styleId="3CA9253634FE45F49F86E2F79543D6B2148">
    <w:name w:val="3CA9253634FE45F49F86E2F79543D6B2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8">
    <w:name w:val="9F3AAB161A224FA9B8D701F02F02AB62148"/>
    <w:pPr>
      <w:spacing w:after="120" w:line="240" w:lineRule="auto"/>
    </w:pPr>
    <w:rPr>
      <w:rFonts w:eastAsiaTheme="minorHAnsi"/>
      <w:color w:val="808080" w:themeColor="background1" w:themeShade="80"/>
      <w:sz w:val="16"/>
      <w:lang w:val="fr-FR"/>
    </w:rPr>
  </w:style>
  <w:style w:type="paragraph" w:customStyle="1" w:styleId="5DF80ACE815641E18BEC96D7E137E69E148">
    <w:name w:val="5DF80ACE815641E18BEC96D7E137E69E148"/>
    <w:pPr>
      <w:spacing w:after="120" w:line="240" w:lineRule="auto"/>
    </w:pPr>
    <w:rPr>
      <w:rFonts w:eastAsiaTheme="minorHAnsi"/>
      <w:color w:val="808080" w:themeColor="background1" w:themeShade="80"/>
      <w:sz w:val="16"/>
      <w:lang w:val="fr-FR"/>
    </w:rPr>
  </w:style>
  <w:style w:type="paragraph" w:customStyle="1" w:styleId="3A6A26CEE50746F6828F62C00F64BADD11">
    <w:name w:val="3A6A26CEE50746F6828F62C00F64BADD11"/>
    <w:pPr>
      <w:spacing w:after="180" w:line="240" w:lineRule="auto"/>
    </w:pPr>
    <w:rPr>
      <w:rFonts w:eastAsiaTheme="minorHAnsi"/>
      <w:color w:val="262626" w:themeColor="text1" w:themeTint="D9"/>
      <w:sz w:val="18"/>
    </w:rPr>
  </w:style>
  <w:style w:type="paragraph" w:customStyle="1" w:styleId="B141F25DBE3B4161AF2EBCE58B6EFB4411">
    <w:name w:val="B141F25DBE3B4161AF2EBCE58B6EFB4411"/>
    <w:pPr>
      <w:spacing w:after="180" w:line="240" w:lineRule="auto"/>
    </w:pPr>
    <w:rPr>
      <w:rFonts w:eastAsiaTheme="minorHAnsi"/>
      <w:color w:val="262626" w:themeColor="text1" w:themeTint="D9"/>
      <w:sz w:val="18"/>
    </w:rPr>
  </w:style>
  <w:style w:type="paragraph" w:customStyle="1" w:styleId="4B82B13F1AC24F519C63398F6784211D148">
    <w:name w:val="4B82B13F1AC24F519C63398F6784211D148"/>
    <w:pPr>
      <w:spacing w:after="180" w:line="240" w:lineRule="auto"/>
    </w:pPr>
    <w:rPr>
      <w:rFonts w:eastAsiaTheme="minorHAnsi"/>
      <w:color w:val="262626" w:themeColor="text1" w:themeTint="D9"/>
      <w:sz w:val="18"/>
    </w:rPr>
  </w:style>
  <w:style w:type="paragraph" w:customStyle="1" w:styleId="383A9FC8C0AA4966B2A6D63953FC3BF9148">
    <w:name w:val="383A9FC8C0AA4966B2A6D63953FC3BF9148"/>
    <w:pPr>
      <w:spacing w:after="180" w:line="240" w:lineRule="auto"/>
    </w:pPr>
    <w:rPr>
      <w:rFonts w:eastAsiaTheme="minorHAnsi"/>
      <w:color w:val="262626" w:themeColor="text1" w:themeTint="D9"/>
      <w:sz w:val="16"/>
    </w:rPr>
  </w:style>
  <w:style w:type="paragraph" w:customStyle="1" w:styleId="983D0517A76349EC95C6D39017206AEE25">
    <w:name w:val="983D0517A76349EC95C6D39017206AEE2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8">
    <w:name w:val="6E3002F3ED4A4B9AADE4EFDFA4F83F03148"/>
    <w:pPr>
      <w:spacing w:after="180" w:line="240" w:lineRule="auto"/>
    </w:pPr>
    <w:rPr>
      <w:rFonts w:eastAsiaTheme="minorHAnsi"/>
      <w:color w:val="262626" w:themeColor="text1" w:themeTint="D9"/>
      <w:sz w:val="16"/>
    </w:rPr>
  </w:style>
  <w:style w:type="paragraph" w:customStyle="1" w:styleId="D48EF9471508485C8988715678FFA721148">
    <w:name w:val="D48EF9471508485C8988715678FFA721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8">
    <w:name w:val="913AC87962B04E25A6706BCDAE95491E118"/>
    <w:pPr>
      <w:spacing w:after="180" w:line="240" w:lineRule="auto"/>
    </w:pPr>
    <w:rPr>
      <w:rFonts w:eastAsiaTheme="minorHAnsi"/>
      <w:color w:val="262626" w:themeColor="text1" w:themeTint="D9"/>
      <w:sz w:val="16"/>
    </w:rPr>
  </w:style>
  <w:style w:type="paragraph" w:customStyle="1" w:styleId="E2E7B8C58B8E45D3BA4C0DE921A42ADB148">
    <w:name w:val="E2E7B8C58B8E45D3BA4C0DE921A42ADB148"/>
    <w:pPr>
      <w:spacing w:after="120" w:line="240" w:lineRule="auto"/>
    </w:pPr>
    <w:rPr>
      <w:rFonts w:eastAsiaTheme="minorHAnsi"/>
      <w:color w:val="808080" w:themeColor="background1" w:themeShade="80"/>
      <w:sz w:val="16"/>
      <w:lang w:val="fr-FR"/>
    </w:rPr>
  </w:style>
  <w:style w:type="paragraph" w:customStyle="1" w:styleId="4650EB9EA7CC44868DBE6F600097EEF8148">
    <w:name w:val="4650EB9EA7CC44868DBE6F600097EEF8148"/>
    <w:pPr>
      <w:spacing w:after="120" w:line="240" w:lineRule="auto"/>
    </w:pPr>
    <w:rPr>
      <w:rFonts w:eastAsiaTheme="minorHAnsi"/>
      <w:color w:val="808080" w:themeColor="background1" w:themeShade="80"/>
      <w:sz w:val="16"/>
      <w:lang w:val="fr-FR"/>
    </w:rPr>
  </w:style>
  <w:style w:type="paragraph" w:customStyle="1" w:styleId="C69B43F380B8457EA1571E26D535D15211">
    <w:name w:val="C69B43F380B8457EA1571E26D535D15211"/>
    <w:pPr>
      <w:spacing w:after="180" w:line="240" w:lineRule="auto"/>
    </w:pPr>
    <w:rPr>
      <w:rFonts w:eastAsiaTheme="minorHAnsi"/>
      <w:color w:val="262626" w:themeColor="text1" w:themeTint="D9"/>
      <w:sz w:val="18"/>
    </w:rPr>
  </w:style>
  <w:style w:type="paragraph" w:customStyle="1" w:styleId="DD9A2E2C65834E6B924447652F2A173C11">
    <w:name w:val="DD9A2E2C65834E6B924447652F2A173C11"/>
    <w:pPr>
      <w:spacing w:after="180" w:line="240" w:lineRule="auto"/>
    </w:pPr>
    <w:rPr>
      <w:rFonts w:eastAsiaTheme="minorHAnsi"/>
      <w:color w:val="262626" w:themeColor="text1" w:themeTint="D9"/>
      <w:sz w:val="18"/>
    </w:rPr>
  </w:style>
  <w:style w:type="paragraph" w:customStyle="1" w:styleId="4E13F2F41D704B5CB91CD59B5F05629811">
    <w:name w:val="4E13F2F41D704B5CB91CD59B5F05629811"/>
    <w:pPr>
      <w:spacing w:after="180" w:line="240" w:lineRule="auto"/>
    </w:pPr>
    <w:rPr>
      <w:rFonts w:eastAsiaTheme="minorHAnsi"/>
      <w:color w:val="262626" w:themeColor="text1" w:themeTint="D9"/>
      <w:sz w:val="18"/>
    </w:rPr>
  </w:style>
  <w:style w:type="paragraph" w:customStyle="1" w:styleId="F0F6B4FD00D04503A4173AA599A0FCFB92">
    <w:name w:val="F0F6B4FD00D04503A4173AA599A0FCFB9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2">
    <w:name w:val="2D07AB3D48C544A7ABC34B8EA92D552792"/>
    <w:pPr>
      <w:spacing w:after="180" w:line="240" w:lineRule="auto"/>
    </w:pPr>
    <w:rPr>
      <w:rFonts w:eastAsiaTheme="minorHAnsi"/>
      <w:color w:val="262626" w:themeColor="text1" w:themeTint="D9"/>
      <w:sz w:val="16"/>
    </w:rPr>
  </w:style>
  <w:style w:type="paragraph" w:customStyle="1" w:styleId="66F33F01851B4AEAAFDCCF22FC61ECFD88">
    <w:name w:val="66F33F01851B4AEAAFDCCF22FC61ECFD88"/>
    <w:pPr>
      <w:spacing w:after="120" w:line="240" w:lineRule="auto"/>
    </w:pPr>
    <w:rPr>
      <w:rFonts w:eastAsiaTheme="minorHAnsi"/>
      <w:color w:val="808080" w:themeColor="background1" w:themeShade="80"/>
      <w:sz w:val="16"/>
      <w:lang w:val="fr-FR"/>
    </w:rPr>
  </w:style>
  <w:style w:type="paragraph" w:customStyle="1" w:styleId="DE17D41320344EDC846AEC00BA8890F390">
    <w:name w:val="DE17D41320344EDC846AEC00BA8890F390"/>
    <w:pPr>
      <w:spacing w:after="120" w:line="240" w:lineRule="auto"/>
    </w:pPr>
    <w:rPr>
      <w:rFonts w:eastAsiaTheme="minorHAnsi"/>
      <w:color w:val="808080" w:themeColor="background1" w:themeShade="80"/>
      <w:sz w:val="16"/>
      <w:lang w:val="fr-FR"/>
    </w:rPr>
  </w:style>
  <w:style w:type="paragraph" w:customStyle="1" w:styleId="678C348AB1304939B5F105542790857811">
    <w:name w:val="678C348AB1304939B5F105542790857811"/>
    <w:pPr>
      <w:spacing w:after="180" w:line="240" w:lineRule="auto"/>
    </w:pPr>
    <w:rPr>
      <w:rFonts w:eastAsiaTheme="minorHAnsi"/>
      <w:color w:val="262626" w:themeColor="text1" w:themeTint="D9"/>
      <w:sz w:val="18"/>
    </w:rPr>
  </w:style>
  <w:style w:type="paragraph" w:customStyle="1" w:styleId="DB43734E38C14C4CB1908070630DB11911">
    <w:name w:val="DB43734E38C14C4CB1908070630DB11911"/>
    <w:pPr>
      <w:spacing w:after="180" w:line="240" w:lineRule="auto"/>
    </w:pPr>
    <w:rPr>
      <w:rFonts w:eastAsiaTheme="minorHAnsi"/>
      <w:color w:val="262626" w:themeColor="text1" w:themeTint="D9"/>
      <w:sz w:val="16"/>
    </w:rPr>
  </w:style>
  <w:style w:type="paragraph" w:customStyle="1" w:styleId="AA13DD15F30C424FB0EB17224A301E8511">
    <w:name w:val="AA13DD15F30C424FB0EB17224A301E8511"/>
    <w:pPr>
      <w:spacing w:after="180" w:line="240" w:lineRule="auto"/>
    </w:pPr>
    <w:rPr>
      <w:rFonts w:eastAsiaTheme="minorHAnsi"/>
      <w:color w:val="262626" w:themeColor="text1" w:themeTint="D9"/>
      <w:sz w:val="16"/>
    </w:rPr>
  </w:style>
  <w:style w:type="paragraph" w:customStyle="1" w:styleId="4EA6E53A4D0B4712AE22B00C5E624D2A11">
    <w:name w:val="4EA6E53A4D0B4712AE22B00C5E624D2A11"/>
    <w:pPr>
      <w:spacing w:after="180" w:line="240" w:lineRule="auto"/>
    </w:pPr>
    <w:rPr>
      <w:rFonts w:eastAsiaTheme="minorHAnsi"/>
      <w:color w:val="262626" w:themeColor="text1" w:themeTint="D9"/>
      <w:sz w:val="16"/>
    </w:rPr>
  </w:style>
  <w:style w:type="paragraph" w:customStyle="1" w:styleId="CE8BF9CDF25F48E2A9C64399E85B61F011">
    <w:name w:val="CE8BF9CDF25F48E2A9C64399E85B61F011"/>
    <w:pPr>
      <w:spacing w:after="180" w:line="240" w:lineRule="auto"/>
    </w:pPr>
    <w:rPr>
      <w:rFonts w:eastAsiaTheme="minorHAnsi"/>
      <w:color w:val="262626" w:themeColor="text1" w:themeTint="D9"/>
      <w:sz w:val="18"/>
    </w:rPr>
  </w:style>
  <w:style w:type="paragraph" w:customStyle="1" w:styleId="61792AB862914D5B9E8456EF21423C4710">
    <w:name w:val="61792AB862914D5B9E8456EF21423C4710"/>
    <w:pPr>
      <w:spacing w:after="0" w:line="240" w:lineRule="auto"/>
    </w:pPr>
    <w:rPr>
      <w:rFonts w:eastAsiaTheme="minorHAnsi"/>
      <w:i/>
      <w:color w:val="7F7F7F" w:themeColor="text1" w:themeTint="80"/>
      <w:sz w:val="16"/>
    </w:rPr>
  </w:style>
  <w:style w:type="paragraph" w:customStyle="1" w:styleId="CD55D880B56A42A1813212C2CB541BFD24">
    <w:name w:val="CD55D880B56A42A1813212C2CB541BFD24"/>
    <w:pPr>
      <w:spacing w:after="60" w:line="240" w:lineRule="auto"/>
    </w:pPr>
    <w:rPr>
      <w:rFonts w:eastAsiaTheme="minorHAnsi"/>
      <w:caps/>
      <w:color w:val="4F81BD" w:themeColor="accent1"/>
      <w:sz w:val="20"/>
    </w:rPr>
  </w:style>
  <w:style w:type="paragraph" w:customStyle="1" w:styleId="600E32868D7841E394DA4C959B02C51614">
    <w:name w:val="600E32868D7841E394DA4C959B02C51614"/>
    <w:pPr>
      <w:spacing w:after="180" w:line="240" w:lineRule="auto"/>
    </w:pPr>
    <w:rPr>
      <w:rFonts w:eastAsiaTheme="minorHAnsi"/>
      <w:color w:val="262626" w:themeColor="text1" w:themeTint="D9"/>
      <w:sz w:val="16"/>
    </w:rPr>
  </w:style>
  <w:style w:type="paragraph" w:customStyle="1" w:styleId="01FB06FB61EE4055AFC56A9A4A20B17C149">
    <w:name w:val="01FB06FB61EE4055AFC56A9A4A20B17C14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4">
    <w:name w:val="D14CC4EDF55B400680690A2878E8885C14"/>
    <w:pPr>
      <w:spacing w:after="180" w:line="240" w:lineRule="auto"/>
    </w:pPr>
    <w:rPr>
      <w:rFonts w:eastAsiaTheme="minorHAnsi"/>
      <w:color w:val="262626" w:themeColor="text1" w:themeTint="D9"/>
      <w:sz w:val="16"/>
    </w:rPr>
  </w:style>
  <w:style w:type="paragraph" w:customStyle="1" w:styleId="ADABCCECC67347EDBA2C8BCBEA38838A14">
    <w:name w:val="ADABCCECC67347EDBA2C8BCBEA38838A14"/>
    <w:pPr>
      <w:spacing w:after="180" w:line="240" w:lineRule="auto"/>
    </w:pPr>
    <w:rPr>
      <w:rFonts w:eastAsiaTheme="minorHAnsi"/>
      <w:color w:val="262626" w:themeColor="text1" w:themeTint="D9"/>
      <w:sz w:val="18"/>
    </w:rPr>
  </w:style>
  <w:style w:type="paragraph" w:customStyle="1" w:styleId="3CA9253634FE45F49F86E2F79543D6B2149">
    <w:name w:val="3CA9253634FE45F49F86E2F79543D6B2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9">
    <w:name w:val="9F3AAB161A224FA9B8D701F02F02AB62149"/>
    <w:pPr>
      <w:spacing w:after="120" w:line="240" w:lineRule="auto"/>
    </w:pPr>
    <w:rPr>
      <w:rFonts w:eastAsiaTheme="minorHAnsi"/>
      <w:color w:val="808080" w:themeColor="background1" w:themeShade="80"/>
      <w:sz w:val="16"/>
      <w:lang w:val="fr-FR"/>
    </w:rPr>
  </w:style>
  <w:style w:type="paragraph" w:customStyle="1" w:styleId="5DF80ACE815641E18BEC96D7E137E69E149">
    <w:name w:val="5DF80ACE815641E18BEC96D7E137E69E149"/>
    <w:pPr>
      <w:spacing w:after="120" w:line="240" w:lineRule="auto"/>
    </w:pPr>
    <w:rPr>
      <w:rFonts w:eastAsiaTheme="minorHAnsi"/>
      <w:color w:val="808080" w:themeColor="background1" w:themeShade="80"/>
      <w:sz w:val="16"/>
      <w:lang w:val="fr-FR"/>
    </w:rPr>
  </w:style>
  <w:style w:type="paragraph" w:customStyle="1" w:styleId="3A6A26CEE50746F6828F62C00F64BADD12">
    <w:name w:val="3A6A26CEE50746F6828F62C00F64BADD12"/>
    <w:pPr>
      <w:spacing w:after="180" w:line="240" w:lineRule="auto"/>
    </w:pPr>
    <w:rPr>
      <w:rFonts w:eastAsiaTheme="minorHAnsi"/>
      <w:color w:val="262626" w:themeColor="text1" w:themeTint="D9"/>
      <w:sz w:val="18"/>
    </w:rPr>
  </w:style>
  <w:style w:type="paragraph" w:customStyle="1" w:styleId="B141F25DBE3B4161AF2EBCE58B6EFB4412">
    <w:name w:val="B141F25DBE3B4161AF2EBCE58B6EFB4412"/>
    <w:pPr>
      <w:spacing w:after="180" w:line="240" w:lineRule="auto"/>
    </w:pPr>
    <w:rPr>
      <w:rFonts w:eastAsiaTheme="minorHAnsi"/>
      <w:color w:val="262626" w:themeColor="text1" w:themeTint="D9"/>
      <w:sz w:val="18"/>
    </w:rPr>
  </w:style>
  <w:style w:type="paragraph" w:customStyle="1" w:styleId="4B82B13F1AC24F519C63398F6784211D149">
    <w:name w:val="4B82B13F1AC24F519C63398F6784211D149"/>
    <w:pPr>
      <w:spacing w:after="180" w:line="240" w:lineRule="auto"/>
    </w:pPr>
    <w:rPr>
      <w:rFonts w:eastAsiaTheme="minorHAnsi"/>
      <w:color w:val="262626" w:themeColor="text1" w:themeTint="D9"/>
      <w:sz w:val="18"/>
    </w:rPr>
  </w:style>
  <w:style w:type="paragraph" w:customStyle="1" w:styleId="383A9FC8C0AA4966B2A6D63953FC3BF9149">
    <w:name w:val="383A9FC8C0AA4966B2A6D63953FC3BF9149"/>
    <w:pPr>
      <w:spacing w:after="180" w:line="240" w:lineRule="auto"/>
    </w:pPr>
    <w:rPr>
      <w:rFonts w:eastAsiaTheme="minorHAnsi"/>
      <w:color w:val="262626" w:themeColor="text1" w:themeTint="D9"/>
      <w:sz w:val="16"/>
    </w:rPr>
  </w:style>
  <w:style w:type="paragraph" w:customStyle="1" w:styleId="983D0517A76349EC95C6D39017206AEE26">
    <w:name w:val="983D0517A76349EC95C6D39017206AEE2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9">
    <w:name w:val="6E3002F3ED4A4B9AADE4EFDFA4F83F03149"/>
    <w:pPr>
      <w:spacing w:after="180" w:line="240" w:lineRule="auto"/>
    </w:pPr>
    <w:rPr>
      <w:rFonts w:eastAsiaTheme="minorHAnsi"/>
      <w:color w:val="262626" w:themeColor="text1" w:themeTint="D9"/>
      <w:sz w:val="16"/>
    </w:rPr>
  </w:style>
  <w:style w:type="paragraph" w:customStyle="1" w:styleId="D48EF9471508485C8988715678FFA721149">
    <w:name w:val="D48EF9471508485C8988715678FFA721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9">
    <w:name w:val="913AC87962B04E25A6706BCDAE95491E119"/>
    <w:pPr>
      <w:spacing w:after="180" w:line="240" w:lineRule="auto"/>
    </w:pPr>
    <w:rPr>
      <w:rFonts w:eastAsiaTheme="minorHAnsi"/>
      <w:color w:val="262626" w:themeColor="text1" w:themeTint="D9"/>
      <w:sz w:val="16"/>
    </w:rPr>
  </w:style>
  <w:style w:type="paragraph" w:customStyle="1" w:styleId="E2E7B8C58B8E45D3BA4C0DE921A42ADB149">
    <w:name w:val="E2E7B8C58B8E45D3BA4C0DE921A42ADB149"/>
    <w:pPr>
      <w:spacing w:after="120" w:line="240" w:lineRule="auto"/>
    </w:pPr>
    <w:rPr>
      <w:rFonts w:eastAsiaTheme="minorHAnsi"/>
      <w:color w:val="808080" w:themeColor="background1" w:themeShade="80"/>
      <w:sz w:val="16"/>
      <w:lang w:val="fr-FR"/>
    </w:rPr>
  </w:style>
  <w:style w:type="paragraph" w:customStyle="1" w:styleId="4650EB9EA7CC44868DBE6F600097EEF8149">
    <w:name w:val="4650EB9EA7CC44868DBE6F600097EEF8149"/>
    <w:pPr>
      <w:spacing w:after="120" w:line="240" w:lineRule="auto"/>
    </w:pPr>
    <w:rPr>
      <w:rFonts w:eastAsiaTheme="minorHAnsi"/>
      <w:color w:val="808080" w:themeColor="background1" w:themeShade="80"/>
      <w:sz w:val="16"/>
      <w:lang w:val="fr-FR"/>
    </w:rPr>
  </w:style>
  <w:style w:type="paragraph" w:customStyle="1" w:styleId="C69B43F380B8457EA1571E26D535D15212">
    <w:name w:val="C69B43F380B8457EA1571E26D535D15212"/>
    <w:pPr>
      <w:spacing w:after="180" w:line="240" w:lineRule="auto"/>
    </w:pPr>
    <w:rPr>
      <w:rFonts w:eastAsiaTheme="minorHAnsi"/>
      <w:color w:val="262626" w:themeColor="text1" w:themeTint="D9"/>
      <w:sz w:val="18"/>
    </w:rPr>
  </w:style>
  <w:style w:type="paragraph" w:customStyle="1" w:styleId="DD9A2E2C65834E6B924447652F2A173C12">
    <w:name w:val="DD9A2E2C65834E6B924447652F2A173C12"/>
    <w:pPr>
      <w:spacing w:after="180" w:line="240" w:lineRule="auto"/>
    </w:pPr>
    <w:rPr>
      <w:rFonts w:eastAsiaTheme="minorHAnsi"/>
      <w:color w:val="262626" w:themeColor="text1" w:themeTint="D9"/>
      <w:sz w:val="18"/>
    </w:rPr>
  </w:style>
  <w:style w:type="paragraph" w:customStyle="1" w:styleId="4E13F2F41D704B5CB91CD59B5F05629812">
    <w:name w:val="4E13F2F41D704B5CB91CD59B5F05629812"/>
    <w:pPr>
      <w:spacing w:after="180" w:line="240" w:lineRule="auto"/>
    </w:pPr>
    <w:rPr>
      <w:rFonts w:eastAsiaTheme="minorHAnsi"/>
      <w:color w:val="262626" w:themeColor="text1" w:themeTint="D9"/>
      <w:sz w:val="18"/>
    </w:rPr>
  </w:style>
  <w:style w:type="paragraph" w:customStyle="1" w:styleId="F0F6B4FD00D04503A4173AA599A0FCFB93">
    <w:name w:val="F0F6B4FD00D04503A4173AA599A0FCFB9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3">
    <w:name w:val="2D07AB3D48C544A7ABC34B8EA92D552793"/>
    <w:pPr>
      <w:spacing w:after="180" w:line="240" w:lineRule="auto"/>
    </w:pPr>
    <w:rPr>
      <w:rFonts w:eastAsiaTheme="minorHAnsi"/>
      <w:color w:val="262626" w:themeColor="text1" w:themeTint="D9"/>
      <w:sz w:val="16"/>
    </w:rPr>
  </w:style>
  <w:style w:type="paragraph" w:customStyle="1" w:styleId="66F33F01851B4AEAAFDCCF22FC61ECFD89">
    <w:name w:val="66F33F01851B4AEAAFDCCF22FC61ECFD89"/>
    <w:pPr>
      <w:spacing w:after="120" w:line="240" w:lineRule="auto"/>
    </w:pPr>
    <w:rPr>
      <w:rFonts w:eastAsiaTheme="minorHAnsi"/>
      <w:color w:val="808080" w:themeColor="background1" w:themeShade="80"/>
      <w:sz w:val="16"/>
      <w:lang w:val="fr-FR"/>
    </w:rPr>
  </w:style>
  <w:style w:type="paragraph" w:customStyle="1" w:styleId="DE17D41320344EDC846AEC00BA8890F391">
    <w:name w:val="DE17D41320344EDC846AEC00BA8890F391"/>
    <w:pPr>
      <w:spacing w:after="120" w:line="240" w:lineRule="auto"/>
    </w:pPr>
    <w:rPr>
      <w:rFonts w:eastAsiaTheme="minorHAnsi"/>
      <w:color w:val="808080" w:themeColor="background1" w:themeShade="80"/>
      <w:sz w:val="16"/>
      <w:lang w:val="fr-FR"/>
    </w:rPr>
  </w:style>
  <w:style w:type="paragraph" w:customStyle="1" w:styleId="678C348AB1304939B5F105542790857812">
    <w:name w:val="678C348AB1304939B5F105542790857812"/>
    <w:pPr>
      <w:spacing w:after="180" w:line="240" w:lineRule="auto"/>
    </w:pPr>
    <w:rPr>
      <w:rFonts w:eastAsiaTheme="minorHAnsi"/>
      <w:color w:val="262626" w:themeColor="text1" w:themeTint="D9"/>
      <w:sz w:val="18"/>
    </w:rPr>
  </w:style>
  <w:style w:type="paragraph" w:customStyle="1" w:styleId="DB43734E38C14C4CB1908070630DB11912">
    <w:name w:val="DB43734E38C14C4CB1908070630DB11912"/>
    <w:pPr>
      <w:spacing w:after="180" w:line="240" w:lineRule="auto"/>
    </w:pPr>
    <w:rPr>
      <w:rFonts w:eastAsiaTheme="minorHAnsi"/>
      <w:color w:val="262626" w:themeColor="text1" w:themeTint="D9"/>
      <w:sz w:val="16"/>
    </w:rPr>
  </w:style>
  <w:style w:type="paragraph" w:customStyle="1" w:styleId="AA13DD15F30C424FB0EB17224A301E8512">
    <w:name w:val="AA13DD15F30C424FB0EB17224A301E8512"/>
    <w:pPr>
      <w:spacing w:after="180" w:line="240" w:lineRule="auto"/>
    </w:pPr>
    <w:rPr>
      <w:rFonts w:eastAsiaTheme="minorHAnsi"/>
      <w:color w:val="262626" w:themeColor="text1" w:themeTint="D9"/>
      <w:sz w:val="16"/>
    </w:rPr>
  </w:style>
  <w:style w:type="paragraph" w:customStyle="1" w:styleId="4EA6E53A4D0B4712AE22B00C5E624D2A12">
    <w:name w:val="4EA6E53A4D0B4712AE22B00C5E624D2A12"/>
    <w:pPr>
      <w:spacing w:after="180" w:line="240" w:lineRule="auto"/>
    </w:pPr>
    <w:rPr>
      <w:rFonts w:eastAsiaTheme="minorHAnsi"/>
      <w:color w:val="262626" w:themeColor="text1" w:themeTint="D9"/>
      <w:sz w:val="16"/>
    </w:rPr>
  </w:style>
  <w:style w:type="paragraph" w:customStyle="1" w:styleId="CE8BF9CDF25F48E2A9C64399E85B61F012">
    <w:name w:val="CE8BF9CDF25F48E2A9C64399E85B61F012"/>
    <w:pPr>
      <w:spacing w:after="180" w:line="240" w:lineRule="auto"/>
    </w:pPr>
    <w:rPr>
      <w:rFonts w:eastAsiaTheme="minorHAnsi"/>
      <w:color w:val="262626" w:themeColor="text1" w:themeTint="D9"/>
      <w:sz w:val="18"/>
    </w:rPr>
  </w:style>
  <w:style w:type="paragraph" w:customStyle="1" w:styleId="CD55D880B56A42A1813212C2CB541BFD25">
    <w:name w:val="CD55D880B56A42A1813212C2CB541BFD25"/>
    <w:pPr>
      <w:spacing w:after="60" w:line="240" w:lineRule="auto"/>
    </w:pPr>
    <w:rPr>
      <w:rFonts w:eastAsiaTheme="minorHAnsi"/>
      <w:caps/>
      <w:color w:val="4F81BD" w:themeColor="accent1"/>
      <w:sz w:val="20"/>
    </w:rPr>
  </w:style>
  <w:style w:type="paragraph" w:customStyle="1" w:styleId="600E32868D7841E394DA4C959B02C51615">
    <w:name w:val="600E32868D7841E394DA4C959B02C51615"/>
    <w:pPr>
      <w:spacing w:after="180" w:line="240" w:lineRule="auto"/>
    </w:pPr>
    <w:rPr>
      <w:rFonts w:eastAsiaTheme="minorHAnsi"/>
      <w:color w:val="262626" w:themeColor="text1" w:themeTint="D9"/>
      <w:sz w:val="16"/>
    </w:rPr>
  </w:style>
  <w:style w:type="paragraph" w:customStyle="1" w:styleId="01FB06FB61EE4055AFC56A9A4A20B17C150">
    <w:name w:val="01FB06FB61EE4055AFC56A9A4A20B17C15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5">
    <w:name w:val="D14CC4EDF55B400680690A2878E8885C15"/>
    <w:pPr>
      <w:spacing w:after="180" w:line="240" w:lineRule="auto"/>
    </w:pPr>
    <w:rPr>
      <w:rFonts w:eastAsiaTheme="minorHAnsi"/>
      <w:color w:val="262626" w:themeColor="text1" w:themeTint="D9"/>
      <w:sz w:val="16"/>
    </w:rPr>
  </w:style>
  <w:style w:type="paragraph" w:customStyle="1" w:styleId="ADABCCECC67347EDBA2C8BCBEA38838A15">
    <w:name w:val="ADABCCECC67347EDBA2C8BCBEA38838A15"/>
    <w:pPr>
      <w:spacing w:after="180" w:line="240" w:lineRule="auto"/>
    </w:pPr>
    <w:rPr>
      <w:rFonts w:eastAsiaTheme="minorHAnsi"/>
      <w:color w:val="262626" w:themeColor="text1" w:themeTint="D9"/>
      <w:sz w:val="18"/>
    </w:rPr>
  </w:style>
  <w:style w:type="paragraph" w:customStyle="1" w:styleId="3CA9253634FE45F49F86E2F79543D6B2150">
    <w:name w:val="3CA9253634FE45F49F86E2F79543D6B2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
    <w:name w:val="1688771D584844FE8FD6A3F994CA994F"/>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0">
    <w:name w:val="9F3AAB161A224FA9B8D701F02F02AB62150"/>
    <w:pPr>
      <w:spacing w:after="120" w:line="240" w:lineRule="auto"/>
    </w:pPr>
    <w:rPr>
      <w:rFonts w:eastAsiaTheme="minorHAnsi"/>
      <w:color w:val="808080" w:themeColor="background1" w:themeShade="80"/>
      <w:sz w:val="16"/>
      <w:lang w:val="fr-FR"/>
    </w:rPr>
  </w:style>
  <w:style w:type="paragraph" w:customStyle="1" w:styleId="3A6A26CEE50746F6828F62C00F64BADD13">
    <w:name w:val="3A6A26CEE50746F6828F62C00F64BADD13"/>
    <w:pPr>
      <w:spacing w:after="180" w:line="240" w:lineRule="auto"/>
    </w:pPr>
    <w:rPr>
      <w:rFonts w:eastAsiaTheme="minorHAnsi"/>
      <w:color w:val="262626" w:themeColor="text1" w:themeTint="D9"/>
      <w:sz w:val="18"/>
    </w:rPr>
  </w:style>
  <w:style w:type="paragraph" w:customStyle="1" w:styleId="B141F25DBE3B4161AF2EBCE58B6EFB4413">
    <w:name w:val="B141F25DBE3B4161AF2EBCE58B6EFB4413"/>
    <w:pPr>
      <w:spacing w:after="180" w:line="240" w:lineRule="auto"/>
    </w:pPr>
    <w:rPr>
      <w:rFonts w:eastAsiaTheme="minorHAnsi"/>
      <w:color w:val="262626" w:themeColor="text1" w:themeTint="D9"/>
      <w:sz w:val="18"/>
    </w:rPr>
  </w:style>
  <w:style w:type="paragraph" w:customStyle="1" w:styleId="4B82B13F1AC24F519C63398F6784211D150">
    <w:name w:val="4B82B13F1AC24F519C63398F6784211D150"/>
    <w:pPr>
      <w:spacing w:after="180" w:line="240" w:lineRule="auto"/>
    </w:pPr>
    <w:rPr>
      <w:rFonts w:eastAsiaTheme="minorHAnsi"/>
      <w:color w:val="262626" w:themeColor="text1" w:themeTint="D9"/>
      <w:sz w:val="18"/>
    </w:rPr>
  </w:style>
  <w:style w:type="paragraph" w:customStyle="1" w:styleId="383A9FC8C0AA4966B2A6D63953FC3BF9150">
    <w:name w:val="383A9FC8C0AA4966B2A6D63953FC3BF9150"/>
    <w:pPr>
      <w:spacing w:after="180" w:line="240" w:lineRule="auto"/>
    </w:pPr>
    <w:rPr>
      <w:rFonts w:eastAsiaTheme="minorHAnsi"/>
      <w:color w:val="262626" w:themeColor="text1" w:themeTint="D9"/>
      <w:sz w:val="16"/>
    </w:rPr>
  </w:style>
  <w:style w:type="paragraph" w:customStyle="1" w:styleId="983D0517A76349EC95C6D39017206AEE27">
    <w:name w:val="983D0517A76349EC95C6D39017206AEE2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0">
    <w:name w:val="6E3002F3ED4A4B9AADE4EFDFA4F83F03150"/>
    <w:pPr>
      <w:spacing w:after="180" w:line="240" w:lineRule="auto"/>
    </w:pPr>
    <w:rPr>
      <w:rFonts w:eastAsiaTheme="minorHAnsi"/>
      <w:color w:val="262626" w:themeColor="text1" w:themeTint="D9"/>
      <w:sz w:val="16"/>
    </w:rPr>
  </w:style>
  <w:style w:type="paragraph" w:customStyle="1" w:styleId="D48EF9471508485C8988715678FFA721150">
    <w:name w:val="D48EF9471508485C8988715678FFA721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0">
    <w:name w:val="913AC87962B04E25A6706BCDAE95491E120"/>
    <w:pPr>
      <w:spacing w:after="180" w:line="240" w:lineRule="auto"/>
    </w:pPr>
    <w:rPr>
      <w:rFonts w:eastAsiaTheme="minorHAnsi"/>
      <w:color w:val="262626" w:themeColor="text1" w:themeTint="D9"/>
      <w:sz w:val="16"/>
    </w:rPr>
  </w:style>
  <w:style w:type="paragraph" w:customStyle="1" w:styleId="E2E7B8C58B8E45D3BA4C0DE921A42ADB150">
    <w:name w:val="E2E7B8C58B8E45D3BA4C0DE921A42ADB150"/>
    <w:pPr>
      <w:spacing w:after="120" w:line="240" w:lineRule="auto"/>
    </w:pPr>
    <w:rPr>
      <w:rFonts w:eastAsiaTheme="minorHAnsi"/>
      <w:color w:val="808080" w:themeColor="background1" w:themeShade="80"/>
      <w:sz w:val="16"/>
      <w:lang w:val="fr-FR"/>
    </w:rPr>
  </w:style>
  <w:style w:type="paragraph" w:customStyle="1" w:styleId="4650EB9EA7CC44868DBE6F600097EEF8150">
    <w:name w:val="4650EB9EA7CC44868DBE6F600097EEF8150"/>
    <w:pPr>
      <w:spacing w:after="120" w:line="240" w:lineRule="auto"/>
    </w:pPr>
    <w:rPr>
      <w:rFonts w:eastAsiaTheme="minorHAnsi"/>
      <w:color w:val="808080" w:themeColor="background1" w:themeShade="80"/>
      <w:sz w:val="16"/>
      <w:lang w:val="fr-FR"/>
    </w:rPr>
  </w:style>
  <w:style w:type="paragraph" w:customStyle="1" w:styleId="C69B43F380B8457EA1571E26D535D15213">
    <w:name w:val="C69B43F380B8457EA1571E26D535D15213"/>
    <w:pPr>
      <w:spacing w:after="180" w:line="240" w:lineRule="auto"/>
    </w:pPr>
    <w:rPr>
      <w:rFonts w:eastAsiaTheme="minorHAnsi"/>
      <w:color w:val="262626" w:themeColor="text1" w:themeTint="D9"/>
      <w:sz w:val="18"/>
    </w:rPr>
  </w:style>
  <w:style w:type="paragraph" w:customStyle="1" w:styleId="DD9A2E2C65834E6B924447652F2A173C13">
    <w:name w:val="DD9A2E2C65834E6B924447652F2A173C13"/>
    <w:pPr>
      <w:spacing w:after="180" w:line="240" w:lineRule="auto"/>
    </w:pPr>
    <w:rPr>
      <w:rFonts w:eastAsiaTheme="minorHAnsi"/>
      <w:color w:val="262626" w:themeColor="text1" w:themeTint="D9"/>
      <w:sz w:val="18"/>
    </w:rPr>
  </w:style>
  <w:style w:type="paragraph" w:customStyle="1" w:styleId="4E13F2F41D704B5CB91CD59B5F05629813">
    <w:name w:val="4E13F2F41D704B5CB91CD59B5F05629813"/>
    <w:pPr>
      <w:spacing w:after="180" w:line="240" w:lineRule="auto"/>
    </w:pPr>
    <w:rPr>
      <w:rFonts w:eastAsiaTheme="minorHAnsi"/>
      <w:color w:val="262626" w:themeColor="text1" w:themeTint="D9"/>
      <w:sz w:val="18"/>
    </w:rPr>
  </w:style>
  <w:style w:type="paragraph" w:customStyle="1" w:styleId="F0F6B4FD00D04503A4173AA599A0FCFB94">
    <w:name w:val="F0F6B4FD00D04503A4173AA599A0FCFB9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4">
    <w:name w:val="2D07AB3D48C544A7ABC34B8EA92D552794"/>
    <w:pPr>
      <w:spacing w:after="180" w:line="240" w:lineRule="auto"/>
    </w:pPr>
    <w:rPr>
      <w:rFonts w:eastAsiaTheme="minorHAnsi"/>
      <w:color w:val="262626" w:themeColor="text1" w:themeTint="D9"/>
      <w:sz w:val="16"/>
    </w:rPr>
  </w:style>
  <w:style w:type="paragraph" w:customStyle="1" w:styleId="66F33F01851B4AEAAFDCCF22FC61ECFD90">
    <w:name w:val="66F33F01851B4AEAAFDCCF22FC61ECFD90"/>
    <w:pPr>
      <w:spacing w:after="120" w:line="240" w:lineRule="auto"/>
    </w:pPr>
    <w:rPr>
      <w:rFonts w:eastAsiaTheme="minorHAnsi"/>
      <w:color w:val="808080" w:themeColor="background1" w:themeShade="80"/>
      <w:sz w:val="16"/>
      <w:lang w:val="fr-FR"/>
    </w:rPr>
  </w:style>
  <w:style w:type="paragraph" w:customStyle="1" w:styleId="DE17D41320344EDC846AEC00BA8890F392">
    <w:name w:val="DE17D41320344EDC846AEC00BA8890F392"/>
    <w:pPr>
      <w:spacing w:after="120" w:line="240" w:lineRule="auto"/>
    </w:pPr>
    <w:rPr>
      <w:rFonts w:eastAsiaTheme="minorHAnsi"/>
      <w:color w:val="808080" w:themeColor="background1" w:themeShade="80"/>
      <w:sz w:val="16"/>
      <w:lang w:val="fr-FR"/>
    </w:rPr>
  </w:style>
  <w:style w:type="paragraph" w:customStyle="1" w:styleId="678C348AB1304939B5F105542790857813">
    <w:name w:val="678C348AB1304939B5F105542790857813"/>
    <w:pPr>
      <w:spacing w:after="180" w:line="240" w:lineRule="auto"/>
    </w:pPr>
    <w:rPr>
      <w:rFonts w:eastAsiaTheme="minorHAnsi"/>
      <w:color w:val="262626" w:themeColor="text1" w:themeTint="D9"/>
      <w:sz w:val="18"/>
    </w:rPr>
  </w:style>
  <w:style w:type="paragraph" w:customStyle="1" w:styleId="DB43734E38C14C4CB1908070630DB11913">
    <w:name w:val="DB43734E38C14C4CB1908070630DB11913"/>
    <w:pPr>
      <w:spacing w:after="180" w:line="240" w:lineRule="auto"/>
    </w:pPr>
    <w:rPr>
      <w:rFonts w:eastAsiaTheme="minorHAnsi"/>
      <w:color w:val="262626" w:themeColor="text1" w:themeTint="D9"/>
      <w:sz w:val="16"/>
    </w:rPr>
  </w:style>
  <w:style w:type="paragraph" w:customStyle="1" w:styleId="AA13DD15F30C424FB0EB17224A301E8513">
    <w:name w:val="AA13DD15F30C424FB0EB17224A301E8513"/>
    <w:pPr>
      <w:spacing w:after="180" w:line="240" w:lineRule="auto"/>
    </w:pPr>
    <w:rPr>
      <w:rFonts w:eastAsiaTheme="minorHAnsi"/>
      <w:color w:val="262626" w:themeColor="text1" w:themeTint="D9"/>
      <w:sz w:val="16"/>
    </w:rPr>
  </w:style>
  <w:style w:type="paragraph" w:customStyle="1" w:styleId="4EA6E53A4D0B4712AE22B00C5E624D2A13">
    <w:name w:val="4EA6E53A4D0B4712AE22B00C5E624D2A13"/>
    <w:pPr>
      <w:spacing w:after="180" w:line="240" w:lineRule="auto"/>
    </w:pPr>
    <w:rPr>
      <w:rFonts w:eastAsiaTheme="minorHAnsi"/>
      <w:color w:val="262626" w:themeColor="text1" w:themeTint="D9"/>
      <w:sz w:val="16"/>
    </w:rPr>
  </w:style>
  <w:style w:type="paragraph" w:customStyle="1" w:styleId="CE8BF9CDF25F48E2A9C64399E85B61F013">
    <w:name w:val="CE8BF9CDF25F48E2A9C64399E85B61F013"/>
    <w:pPr>
      <w:spacing w:after="180" w:line="240" w:lineRule="auto"/>
    </w:pPr>
    <w:rPr>
      <w:rFonts w:eastAsiaTheme="minorHAnsi"/>
      <w:color w:val="262626" w:themeColor="text1" w:themeTint="D9"/>
      <w:sz w:val="18"/>
    </w:rPr>
  </w:style>
  <w:style w:type="paragraph" w:customStyle="1" w:styleId="CD55D880B56A42A1813212C2CB541BFD26">
    <w:name w:val="CD55D880B56A42A1813212C2CB541BFD26"/>
    <w:pPr>
      <w:spacing w:after="60" w:line="240" w:lineRule="auto"/>
    </w:pPr>
    <w:rPr>
      <w:rFonts w:eastAsiaTheme="minorHAnsi"/>
      <w:caps/>
      <w:color w:val="4F81BD" w:themeColor="accent1"/>
      <w:sz w:val="20"/>
    </w:rPr>
  </w:style>
  <w:style w:type="paragraph" w:customStyle="1" w:styleId="600E32868D7841E394DA4C959B02C51616">
    <w:name w:val="600E32868D7841E394DA4C959B02C51616"/>
    <w:pPr>
      <w:spacing w:after="180" w:line="240" w:lineRule="auto"/>
    </w:pPr>
    <w:rPr>
      <w:rFonts w:eastAsiaTheme="minorHAnsi"/>
      <w:color w:val="262626" w:themeColor="text1" w:themeTint="D9"/>
      <w:sz w:val="16"/>
    </w:rPr>
  </w:style>
  <w:style w:type="paragraph" w:customStyle="1" w:styleId="01FB06FB61EE4055AFC56A9A4A20B17C151">
    <w:name w:val="01FB06FB61EE4055AFC56A9A4A20B17C15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6">
    <w:name w:val="D14CC4EDF55B400680690A2878E8885C16"/>
    <w:pPr>
      <w:spacing w:after="180" w:line="240" w:lineRule="auto"/>
    </w:pPr>
    <w:rPr>
      <w:rFonts w:eastAsiaTheme="minorHAnsi"/>
      <w:color w:val="262626" w:themeColor="text1" w:themeTint="D9"/>
      <w:sz w:val="16"/>
    </w:rPr>
  </w:style>
  <w:style w:type="paragraph" w:customStyle="1" w:styleId="ADABCCECC67347EDBA2C8BCBEA38838A16">
    <w:name w:val="ADABCCECC67347EDBA2C8BCBEA38838A16"/>
    <w:pPr>
      <w:spacing w:after="180" w:line="240" w:lineRule="auto"/>
    </w:pPr>
    <w:rPr>
      <w:rFonts w:eastAsiaTheme="minorHAnsi"/>
      <w:color w:val="262626" w:themeColor="text1" w:themeTint="D9"/>
      <w:sz w:val="18"/>
    </w:rPr>
  </w:style>
  <w:style w:type="paragraph" w:customStyle="1" w:styleId="3CA9253634FE45F49F86E2F79543D6B2151">
    <w:name w:val="3CA9253634FE45F49F86E2F79543D6B2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
    <w:name w:val="1688771D584844FE8FD6A3F994CA994F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1">
    <w:name w:val="9F3AAB161A224FA9B8D701F02F02AB62151"/>
    <w:pPr>
      <w:spacing w:after="120" w:line="240" w:lineRule="auto"/>
    </w:pPr>
    <w:rPr>
      <w:rFonts w:eastAsiaTheme="minorHAnsi"/>
      <w:color w:val="808080" w:themeColor="background1" w:themeShade="80"/>
      <w:sz w:val="16"/>
      <w:lang w:val="fr-FR"/>
    </w:rPr>
  </w:style>
  <w:style w:type="paragraph" w:customStyle="1" w:styleId="3A6A26CEE50746F6828F62C00F64BADD14">
    <w:name w:val="3A6A26CEE50746F6828F62C00F64BADD14"/>
    <w:pPr>
      <w:spacing w:after="180" w:line="240" w:lineRule="auto"/>
    </w:pPr>
    <w:rPr>
      <w:rFonts w:eastAsiaTheme="minorHAnsi"/>
      <w:color w:val="262626" w:themeColor="text1" w:themeTint="D9"/>
      <w:sz w:val="18"/>
    </w:rPr>
  </w:style>
  <w:style w:type="paragraph" w:customStyle="1" w:styleId="B141F25DBE3B4161AF2EBCE58B6EFB4414">
    <w:name w:val="B141F25DBE3B4161AF2EBCE58B6EFB4414"/>
    <w:pPr>
      <w:spacing w:after="180" w:line="240" w:lineRule="auto"/>
    </w:pPr>
    <w:rPr>
      <w:rFonts w:eastAsiaTheme="minorHAnsi"/>
      <w:color w:val="262626" w:themeColor="text1" w:themeTint="D9"/>
      <w:sz w:val="18"/>
    </w:rPr>
  </w:style>
  <w:style w:type="paragraph" w:customStyle="1" w:styleId="4B82B13F1AC24F519C63398F6784211D151">
    <w:name w:val="4B82B13F1AC24F519C63398F6784211D151"/>
    <w:pPr>
      <w:spacing w:after="180" w:line="240" w:lineRule="auto"/>
    </w:pPr>
    <w:rPr>
      <w:rFonts w:eastAsiaTheme="minorHAnsi"/>
      <w:color w:val="262626" w:themeColor="text1" w:themeTint="D9"/>
      <w:sz w:val="18"/>
    </w:rPr>
  </w:style>
  <w:style w:type="paragraph" w:customStyle="1" w:styleId="383A9FC8C0AA4966B2A6D63953FC3BF9151">
    <w:name w:val="383A9FC8C0AA4966B2A6D63953FC3BF9151"/>
    <w:pPr>
      <w:spacing w:after="180" w:line="240" w:lineRule="auto"/>
    </w:pPr>
    <w:rPr>
      <w:rFonts w:eastAsiaTheme="minorHAnsi"/>
      <w:color w:val="262626" w:themeColor="text1" w:themeTint="D9"/>
      <w:sz w:val="16"/>
    </w:rPr>
  </w:style>
  <w:style w:type="paragraph" w:customStyle="1" w:styleId="983D0517A76349EC95C6D39017206AEE28">
    <w:name w:val="983D0517A76349EC95C6D39017206AEE2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1">
    <w:name w:val="6E3002F3ED4A4B9AADE4EFDFA4F83F03151"/>
    <w:pPr>
      <w:spacing w:after="180" w:line="240" w:lineRule="auto"/>
    </w:pPr>
    <w:rPr>
      <w:rFonts w:eastAsiaTheme="minorHAnsi"/>
      <w:color w:val="262626" w:themeColor="text1" w:themeTint="D9"/>
      <w:sz w:val="16"/>
    </w:rPr>
  </w:style>
  <w:style w:type="paragraph" w:customStyle="1" w:styleId="D48EF9471508485C8988715678FFA721151">
    <w:name w:val="D48EF9471508485C8988715678FFA721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1">
    <w:name w:val="913AC87962B04E25A6706BCDAE95491E121"/>
    <w:pPr>
      <w:spacing w:after="180" w:line="240" w:lineRule="auto"/>
    </w:pPr>
    <w:rPr>
      <w:rFonts w:eastAsiaTheme="minorHAnsi"/>
      <w:color w:val="262626" w:themeColor="text1" w:themeTint="D9"/>
      <w:sz w:val="16"/>
    </w:rPr>
  </w:style>
  <w:style w:type="paragraph" w:customStyle="1" w:styleId="E2E7B8C58B8E45D3BA4C0DE921A42ADB151">
    <w:name w:val="E2E7B8C58B8E45D3BA4C0DE921A42ADB151"/>
    <w:pPr>
      <w:spacing w:after="120" w:line="240" w:lineRule="auto"/>
    </w:pPr>
    <w:rPr>
      <w:rFonts w:eastAsiaTheme="minorHAnsi"/>
      <w:color w:val="808080" w:themeColor="background1" w:themeShade="80"/>
      <w:sz w:val="16"/>
      <w:lang w:val="fr-FR"/>
    </w:rPr>
  </w:style>
  <w:style w:type="paragraph" w:customStyle="1" w:styleId="4650EB9EA7CC44868DBE6F600097EEF8151">
    <w:name w:val="4650EB9EA7CC44868DBE6F600097EEF8151"/>
    <w:pPr>
      <w:spacing w:after="120" w:line="240" w:lineRule="auto"/>
    </w:pPr>
    <w:rPr>
      <w:rFonts w:eastAsiaTheme="minorHAnsi"/>
      <w:color w:val="808080" w:themeColor="background1" w:themeShade="80"/>
      <w:sz w:val="16"/>
      <w:lang w:val="fr-FR"/>
    </w:rPr>
  </w:style>
  <w:style w:type="paragraph" w:customStyle="1" w:styleId="C69B43F380B8457EA1571E26D535D15214">
    <w:name w:val="C69B43F380B8457EA1571E26D535D15214"/>
    <w:pPr>
      <w:spacing w:after="180" w:line="240" w:lineRule="auto"/>
    </w:pPr>
    <w:rPr>
      <w:rFonts w:eastAsiaTheme="minorHAnsi"/>
      <w:color w:val="262626" w:themeColor="text1" w:themeTint="D9"/>
      <w:sz w:val="18"/>
    </w:rPr>
  </w:style>
  <w:style w:type="paragraph" w:customStyle="1" w:styleId="DD9A2E2C65834E6B924447652F2A173C14">
    <w:name w:val="DD9A2E2C65834E6B924447652F2A173C14"/>
    <w:pPr>
      <w:spacing w:after="180" w:line="240" w:lineRule="auto"/>
    </w:pPr>
    <w:rPr>
      <w:rFonts w:eastAsiaTheme="minorHAnsi"/>
      <w:color w:val="262626" w:themeColor="text1" w:themeTint="D9"/>
      <w:sz w:val="18"/>
    </w:rPr>
  </w:style>
  <w:style w:type="paragraph" w:customStyle="1" w:styleId="4E13F2F41D704B5CB91CD59B5F05629814">
    <w:name w:val="4E13F2F41D704B5CB91CD59B5F05629814"/>
    <w:pPr>
      <w:spacing w:after="180" w:line="240" w:lineRule="auto"/>
    </w:pPr>
    <w:rPr>
      <w:rFonts w:eastAsiaTheme="minorHAnsi"/>
      <w:color w:val="262626" w:themeColor="text1" w:themeTint="D9"/>
      <w:sz w:val="18"/>
    </w:rPr>
  </w:style>
  <w:style w:type="paragraph" w:customStyle="1" w:styleId="F0F6B4FD00D04503A4173AA599A0FCFB95">
    <w:name w:val="F0F6B4FD00D04503A4173AA599A0FCFB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5">
    <w:name w:val="2D07AB3D48C544A7ABC34B8EA92D552795"/>
    <w:pPr>
      <w:spacing w:after="180" w:line="240" w:lineRule="auto"/>
    </w:pPr>
    <w:rPr>
      <w:rFonts w:eastAsiaTheme="minorHAnsi"/>
      <w:color w:val="262626" w:themeColor="text1" w:themeTint="D9"/>
      <w:sz w:val="16"/>
    </w:rPr>
  </w:style>
  <w:style w:type="paragraph" w:customStyle="1" w:styleId="66F33F01851B4AEAAFDCCF22FC61ECFD91">
    <w:name w:val="66F33F01851B4AEAAFDCCF22FC61ECFD91"/>
    <w:pPr>
      <w:spacing w:after="120" w:line="240" w:lineRule="auto"/>
    </w:pPr>
    <w:rPr>
      <w:rFonts w:eastAsiaTheme="minorHAnsi"/>
      <w:color w:val="808080" w:themeColor="background1" w:themeShade="80"/>
      <w:sz w:val="16"/>
      <w:lang w:val="fr-FR"/>
    </w:rPr>
  </w:style>
  <w:style w:type="paragraph" w:customStyle="1" w:styleId="DE17D41320344EDC846AEC00BA8890F393">
    <w:name w:val="DE17D41320344EDC846AEC00BA8890F393"/>
    <w:pPr>
      <w:spacing w:after="120" w:line="240" w:lineRule="auto"/>
    </w:pPr>
    <w:rPr>
      <w:rFonts w:eastAsiaTheme="minorHAnsi"/>
      <w:color w:val="808080" w:themeColor="background1" w:themeShade="80"/>
      <w:sz w:val="16"/>
      <w:lang w:val="fr-FR"/>
    </w:rPr>
  </w:style>
  <w:style w:type="paragraph" w:customStyle="1" w:styleId="678C348AB1304939B5F105542790857814">
    <w:name w:val="678C348AB1304939B5F105542790857814"/>
    <w:pPr>
      <w:spacing w:after="180" w:line="240" w:lineRule="auto"/>
    </w:pPr>
    <w:rPr>
      <w:rFonts w:eastAsiaTheme="minorHAnsi"/>
      <w:color w:val="262626" w:themeColor="text1" w:themeTint="D9"/>
      <w:sz w:val="18"/>
    </w:rPr>
  </w:style>
  <w:style w:type="paragraph" w:customStyle="1" w:styleId="DB43734E38C14C4CB1908070630DB11914">
    <w:name w:val="DB43734E38C14C4CB1908070630DB11914"/>
    <w:pPr>
      <w:spacing w:after="180" w:line="240" w:lineRule="auto"/>
    </w:pPr>
    <w:rPr>
      <w:rFonts w:eastAsiaTheme="minorHAnsi"/>
      <w:color w:val="262626" w:themeColor="text1" w:themeTint="D9"/>
      <w:sz w:val="16"/>
    </w:rPr>
  </w:style>
  <w:style w:type="paragraph" w:customStyle="1" w:styleId="AA13DD15F30C424FB0EB17224A301E8514">
    <w:name w:val="AA13DD15F30C424FB0EB17224A301E8514"/>
    <w:pPr>
      <w:spacing w:after="180" w:line="240" w:lineRule="auto"/>
    </w:pPr>
    <w:rPr>
      <w:rFonts w:eastAsiaTheme="minorHAnsi"/>
      <w:color w:val="262626" w:themeColor="text1" w:themeTint="D9"/>
      <w:sz w:val="16"/>
    </w:rPr>
  </w:style>
  <w:style w:type="paragraph" w:customStyle="1" w:styleId="4EA6E53A4D0B4712AE22B00C5E624D2A14">
    <w:name w:val="4EA6E53A4D0B4712AE22B00C5E624D2A14"/>
    <w:pPr>
      <w:spacing w:after="180" w:line="240" w:lineRule="auto"/>
    </w:pPr>
    <w:rPr>
      <w:rFonts w:eastAsiaTheme="minorHAnsi"/>
      <w:color w:val="262626" w:themeColor="text1" w:themeTint="D9"/>
      <w:sz w:val="16"/>
    </w:rPr>
  </w:style>
  <w:style w:type="paragraph" w:customStyle="1" w:styleId="CE8BF9CDF25F48E2A9C64399E85B61F014">
    <w:name w:val="CE8BF9CDF25F48E2A9C64399E85B61F014"/>
    <w:pPr>
      <w:spacing w:after="180" w:line="240" w:lineRule="auto"/>
    </w:pPr>
    <w:rPr>
      <w:rFonts w:eastAsiaTheme="minorHAnsi"/>
      <w:color w:val="262626" w:themeColor="text1" w:themeTint="D9"/>
      <w:sz w:val="18"/>
    </w:rPr>
  </w:style>
  <w:style w:type="paragraph" w:customStyle="1" w:styleId="CD55D880B56A42A1813212C2CB541BFD27">
    <w:name w:val="CD55D880B56A42A1813212C2CB541BFD27"/>
    <w:pPr>
      <w:spacing w:after="60" w:line="240" w:lineRule="auto"/>
    </w:pPr>
    <w:rPr>
      <w:rFonts w:eastAsiaTheme="minorHAnsi"/>
      <w:caps/>
      <w:color w:val="4F81BD" w:themeColor="accent1"/>
      <w:sz w:val="20"/>
    </w:rPr>
  </w:style>
  <w:style w:type="paragraph" w:customStyle="1" w:styleId="600E32868D7841E394DA4C959B02C51617">
    <w:name w:val="600E32868D7841E394DA4C959B02C51617"/>
    <w:pPr>
      <w:spacing w:after="180" w:line="240" w:lineRule="auto"/>
    </w:pPr>
    <w:rPr>
      <w:rFonts w:eastAsiaTheme="minorHAnsi"/>
      <w:color w:val="262626" w:themeColor="text1" w:themeTint="D9"/>
      <w:sz w:val="16"/>
    </w:rPr>
  </w:style>
  <w:style w:type="paragraph" w:customStyle="1" w:styleId="01FB06FB61EE4055AFC56A9A4A20B17C152">
    <w:name w:val="01FB06FB61EE4055AFC56A9A4A20B17C15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7">
    <w:name w:val="D14CC4EDF55B400680690A2878E8885C17"/>
    <w:pPr>
      <w:spacing w:after="180" w:line="240" w:lineRule="auto"/>
    </w:pPr>
    <w:rPr>
      <w:rFonts w:eastAsiaTheme="minorHAnsi"/>
      <w:color w:val="262626" w:themeColor="text1" w:themeTint="D9"/>
      <w:sz w:val="16"/>
    </w:rPr>
  </w:style>
  <w:style w:type="paragraph" w:customStyle="1" w:styleId="ADABCCECC67347EDBA2C8BCBEA38838A17">
    <w:name w:val="ADABCCECC67347EDBA2C8BCBEA38838A17"/>
    <w:pPr>
      <w:spacing w:after="180" w:line="240" w:lineRule="auto"/>
    </w:pPr>
    <w:rPr>
      <w:rFonts w:eastAsiaTheme="minorHAnsi"/>
      <w:color w:val="262626" w:themeColor="text1" w:themeTint="D9"/>
      <w:sz w:val="18"/>
    </w:rPr>
  </w:style>
  <w:style w:type="paragraph" w:customStyle="1" w:styleId="3CA9253634FE45F49F86E2F79543D6B2152">
    <w:name w:val="3CA9253634FE45F49F86E2F79543D6B2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
    <w:name w:val="1688771D584844FE8FD6A3F994CA994F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2">
    <w:name w:val="9F3AAB161A224FA9B8D701F02F02AB62152"/>
    <w:pPr>
      <w:spacing w:after="120" w:line="240" w:lineRule="auto"/>
    </w:pPr>
    <w:rPr>
      <w:rFonts w:eastAsiaTheme="minorHAnsi"/>
      <w:color w:val="808080" w:themeColor="background1" w:themeShade="80"/>
      <w:sz w:val="16"/>
      <w:lang w:val="fr-FR"/>
    </w:rPr>
  </w:style>
  <w:style w:type="paragraph" w:customStyle="1" w:styleId="3A6A26CEE50746F6828F62C00F64BADD15">
    <w:name w:val="3A6A26CEE50746F6828F62C00F64BADD15"/>
    <w:pPr>
      <w:spacing w:after="180" w:line="240" w:lineRule="auto"/>
    </w:pPr>
    <w:rPr>
      <w:rFonts w:eastAsiaTheme="minorHAnsi"/>
      <w:color w:val="262626" w:themeColor="text1" w:themeTint="D9"/>
      <w:sz w:val="18"/>
    </w:rPr>
  </w:style>
  <w:style w:type="paragraph" w:customStyle="1" w:styleId="4B82B13F1AC24F519C63398F6784211D152">
    <w:name w:val="4B82B13F1AC24F519C63398F6784211D152"/>
    <w:pPr>
      <w:spacing w:after="180" w:line="240" w:lineRule="auto"/>
    </w:pPr>
    <w:rPr>
      <w:rFonts w:eastAsiaTheme="minorHAnsi"/>
      <w:color w:val="262626" w:themeColor="text1" w:themeTint="D9"/>
      <w:sz w:val="18"/>
    </w:rPr>
  </w:style>
  <w:style w:type="paragraph" w:customStyle="1" w:styleId="383A9FC8C0AA4966B2A6D63953FC3BF9152">
    <w:name w:val="383A9FC8C0AA4966B2A6D63953FC3BF9152"/>
    <w:pPr>
      <w:spacing w:after="180" w:line="240" w:lineRule="auto"/>
    </w:pPr>
    <w:rPr>
      <w:rFonts w:eastAsiaTheme="minorHAnsi"/>
      <w:color w:val="262626" w:themeColor="text1" w:themeTint="D9"/>
      <w:sz w:val="16"/>
    </w:rPr>
  </w:style>
  <w:style w:type="paragraph" w:customStyle="1" w:styleId="983D0517A76349EC95C6D39017206AEE29">
    <w:name w:val="983D0517A76349EC95C6D39017206AEE2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2">
    <w:name w:val="6E3002F3ED4A4B9AADE4EFDFA4F83F03152"/>
    <w:pPr>
      <w:spacing w:after="180" w:line="240" w:lineRule="auto"/>
    </w:pPr>
    <w:rPr>
      <w:rFonts w:eastAsiaTheme="minorHAnsi"/>
      <w:color w:val="262626" w:themeColor="text1" w:themeTint="D9"/>
      <w:sz w:val="16"/>
    </w:rPr>
  </w:style>
  <w:style w:type="paragraph" w:customStyle="1" w:styleId="D48EF9471508485C8988715678FFA721152">
    <w:name w:val="D48EF9471508485C8988715678FFA721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2">
    <w:name w:val="913AC87962B04E25A6706BCDAE95491E122"/>
    <w:pPr>
      <w:spacing w:after="180" w:line="240" w:lineRule="auto"/>
    </w:pPr>
    <w:rPr>
      <w:rFonts w:eastAsiaTheme="minorHAnsi"/>
      <w:color w:val="262626" w:themeColor="text1" w:themeTint="D9"/>
      <w:sz w:val="16"/>
    </w:rPr>
  </w:style>
  <w:style w:type="paragraph" w:customStyle="1" w:styleId="E2E7B8C58B8E45D3BA4C0DE921A42ADB152">
    <w:name w:val="E2E7B8C58B8E45D3BA4C0DE921A42ADB152"/>
    <w:pPr>
      <w:spacing w:after="120" w:line="240" w:lineRule="auto"/>
    </w:pPr>
    <w:rPr>
      <w:rFonts w:eastAsiaTheme="minorHAnsi"/>
      <w:color w:val="808080" w:themeColor="background1" w:themeShade="80"/>
      <w:sz w:val="16"/>
      <w:lang w:val="fr-FR"/>
    </w:rPr>
  </w:style>
  <w:style w:type="paragraph" w:customStyle="1" w:styleId="4650EB9EA7CC44868DBE6F600097EEF8152">
    <w:name w:val="4650EB9EA7CC44868DBE6F600097EEF8152"/>
    <w:pPr>
      <w:spacing w:after="120" w:line="240" w:lineRule="auto"/>
    </w:pPr>
    <w:rPr>
      <w:rFonts w:eastAsiaTheme="minorHAnsi"/>
      <w:color w:val="808080" w:themeColor="background1" w:themeShade="80"/>
      <w:sz w:val="16"/>
      <w:lang w:val="fr-FR"/>
    </w:rPr>
  </w:style>
  <w:style w:type="paragraph" w:customStyle="1" w:styleId="C69B43F380B8457EA1571E26D535D15215">
    <w:name w:val="C69B43F380B8457EA1571E26D535D15215"/>
    <w:pPr>
      <w:spacing w:after="180" w:line="240" w:lineRule="auto"/>
    </w:pPr>
    <w:rPr>
      <w:rFonts w:eastAsiaTheme="minorHAnsi"/>
      <w:color w:val="262626" w:themeColor="text1" w:themeTint="D9"/>
      <w:sz w:val="18"/>
    </w:rPr>
  </w:style>
  <w:style w:type="paragraph" w:customStyle="1" w:styleId="DD9A2E2C65834E6B924447652F2A173C15">
    <w:name w:val="DD9A2E2C65834E6B924447652F2A173C15"/>
    <w:pPr>
      <w:spacing w:after="180" w:line="240" w:lineRule="auto"/>
    </w:pPr>
    <w:rPr>
      <w:rFonts w:eastAsiaTheme="minorHAnsi"/>
      <w:color w:val="262626" w:themeColor="text1" w:themeTint="D9"/>
      <w:sz w:val="18"/>
    </w:rPr>
  </w:style>
  <w:style w:type="paragraph" w:customStyle="1" w:styleId="4E13F2F41D704B5CB91CD59B5F05629815">
    <w:name w:val="4E13F2F41D704B5CB91CD59B5F05629815"/>
    <w:pPr>
      <w:spacing w:after="180" w:line="240" w:lineRule="auto"/>
    </w:pPr>
    <w:rPr>
      <w:rFonts w:eastAsiaTheme="minorHAnsi"/>
      <w:color w:val="262626" w:themeColor="text1" w:themeTint="D9"/>
      <w:sz w:val="18"/>
    </w:rPr>
  </w:style>
  <w:style w:type="paragraph" w:customStyle="1" w:styleId="F0F6B4FD00D04503A4173AA599A0FCFB96">
    <w:name w:val="F0F6B4FD00D04503A4173AA599A0FCFB9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6">
    <w:name w:val="2D07AB3D48C544A7ABC34B8EA92D552796"/>
    <w:pPr>
      <w:spacing w:after="180" w:line="240" w:lineRule="auto"/>
    </w:pPr>
    <w:rPr>
      <w:rFonts w:eastAsiaTheme="minorHAnsi"/>
      <w:color w:val="262626" w:themeColor="text1" w:themeTint="D9"/>
      <w:sz w:val="16"/>
    </w:rPr>
  </w:style>
  <w:style w:type="paragraph" w:customStyle="1" w:styleId="66F33F01851B4AEAAFDCCF22FC61ECFD92">
    <w:name w:val="66F33F01851B4AEAAFDCCF22FC61ECFD92"/>
    <w:pPr>
      <w:spacing w:after="120" w:line="240" w:lineRule="auto"/>
    </w:pPr>
    <w:rPr>
      <w:rFonts w:eastAsiaTheme="minorHAnsi"/>
      <w:color w:val="808080" w:themeColor="background1" w:themeShade="80"/>
      <w:sz w:val="16"/>
      <w:lang w:val="fr-FR"/>
    </w:rPr>
  </w:style>
  <w:style w:type="paragraph" w:customStyle="1" w:styleId="DE17D41320344EDC846AEC00BA8890F394">
    <w:name w:val="DE17D41320344EDC846AEC00BA8890F394"/>
    <w:pPr>
      <w:spacing w:after="120" w:line="240" w:lineRule="auto"/>
    </w:pPr>
    <w:rPr>
      <w:rFonts w:eastAsiaTheme="minorHAnsi"/>
      <w:color w:val="808080" w:themeColor="background1" w:themeShade="80"/>
      <w:sz w:val="16"/>
      <w:lang w:val="fr-FR"/>
    </w:rPr>
  </w:style>
  <w:style w:type="paragraph" w:customStyle="1" w:styleId="678C348AB1304939B5F105542790857815">
    <w:name w:val="678C348AB1304939B5F105542790857815"/>
    <w:pPr>
      <w:spacing w:after="180" w:line="240" w:lineRule="auto"/>
    </w:pPr>
    <w:rPr>
      <w:rFonts w:eastAsiaTheme="minorHAnsi"/>
      <w:color w:val="262626" w:themeColor="text1" w:themeTint="D9"/>
      <w:sz w:val="18"/>
    </w:rPr>
  </w:style>
  <w:style w:type="paragraph" w:customStyle="1" w:styleId="DB43734E38C14C4CB1908070630DB11915">
    <w:name w:val="DB43734E38C14C4CB1908070630DB11915"/>
    <w:pPr>
      <w:spacing w:after="180" w:line="240" w:lineRule="auto"/>
    </w:pPr>
    <w:rPr>
      <w:rFonts w:eastAsiaTheme="minorHAnsi"/>
      <w:color w:val="262626" w:themeColor="text1" w:themeTint="D9"/>
      <w:sz w:val="16"/>
    </w:rPr>
  </w:style>
  <w:style w:type="paragraph" w:customStyle="1" w:styleId="AA13DD15F30C424FB0EB17224A301E8515">
    <w:name w:val="AA13DD15F30C424FB0EB17224A301E8515"/>
    <w:pPr>
      <w:spacing w:after="180" w:line="240" w:lineRule="auto"/>
    </w:pPr>
    <w:rPr>
      <w:rFonts w:eastAsiaTheme="minorHAnsi"/>
      <w:color w:val="262626" w:themeColor="text1" w:themeTint="D9"/>
      <w:sz w:val="16"/>
    </w:rPr>
  </w:style>
  <w:style w:type="paragraph" w:customStyle="1" w:styleId="4EA6E53A4D0B4712AE22B00C5E624D2A15">
    <w:name w:val="4EA6E53A4D0B4712AE22B00C5E624D2A15"/>
    <w:pPr>
      <w:spacing w:after="180" w:line="240" w:lineRule="auto"/>
    </w:pPr>
    <w:rPr>
      <w:rFonts w:eastAsiaTheme="minorHAnsi"/>
      <w:color w:val="262626" w:themeColor="text1" w:themeTint="D9"/>
      <w:sz w:val="16"/>
    </w:rPr>
  </w:style>
  <w:style w:type="paragraph" w:customStyle="1" w:styleId="CE8BF9CDF25F48E2A9C64399E85B61F015">
    <w:name w:val="CE8BF9CDF25F48E2A9C64399E85B61F015"/>
    <w:pPr>
      <w:spacing w:after="180" w:line="240" w:lineRule="auto"/>
    </w:pPr>
    <w:rPr>
      <w:rFonts w:eastAsiaTheme="minorHAnsi"/>
      <w:color w:val="262626" w:themeColor="text1" w:themeTint="D9"/>
      <w:sz w:val="18"/>
    </w:rPr>
  </w:style>
  <w:style w:type="paragraph" w:customStyle="1" w:styleId="CD55D880B56A42A1813212C2CB541BFD28">
    <w:name w:val="CD55D880B56A42A1813212C2CB541BFD28"/>
    <w:pPr>
      <w:spacing w:after="60" w:line="240" w:lineRule="auto"/>
    </w:pPr>
    <w:rPr>
      <w:rFonts w:eastAsiaTheme="minorHAnsi"/>
      <w:caps/>
      <w:color w:val="4F81BD" w:themeColor="accent1"/>
      <w:sz w:val="20"/>
    </w:rPr>
  </w:style>
  <w:style w:type="paragraph" w:customStyle="1" w:styleId="600E32868D7841E394DA4C959B02C51618">
    <w:name w:val="600E32868D7841E394DA4C959B02C51618"/>
    <w:pPr>
      <w:spacing w:after="180" w:line="240" w:lineRule="auto"/>
    </w:pPr>
    <w:rPr>
      <w:rFonts w:eastAsiaTheme="minorHAnsi"/>
      <w:color w:val="262626" w:themeColor="text1" w:themeTint="D9"/>
      <w:sz w:val="16"/>
    </w:rPr>
  </w:style>
  <w:style w:type="paragraph" w:customStyle="1" w:styleId="01FB06FB61EE4055AFC56A9A4A20B17C153">
    <w:name w:val="01FB06FB61EE4055AFC56A9A4A20B17C15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8">
    <w:name w:val="D14CC4EDF55B400680690A2878E8885C18"/>
    <w:pPr>
      <w:spacing w:after="180" w:line="240" w:lineRule="auto"/>
    </w:pPr>
    <w:rPr>
      <w:rFonts w:eastAsiaTheme="minorHAnsi"/>
      <w:color w:val="262626" w:themeColor="text1" w:themeTint="D9"/>
      <w:sz w:val="16"/>
    </w:rPr>
  </w:style>
  <w:style w:type="paragraph" w:customStyle="1" w:styleId="ADABCCECC67347EDBA2C8BCBEA38838A18">
    <w:name w:val="ADABCCECC67347EDBA2C8BCBEA38838A18"/>
    <w:pPr>
      <w:spacing w:after="180" w:line="240" w:lineRule="auto"/>
    </w:pPr>
    <w:rPr>
      <w:rFonts w:eastAsiaTheme="minorHAnsi"/>
      <w:color w:val="262626" w:themeColor="text1" w:themeTint="D9"/>
      <w:sz w:val="18"/>
    </w:rPr>
  </w:style>
  <w:style w:type="paragraph" w:customStyle="1" w:styleId="3CA9253634FE45F49F86E2F79543D6B2153">
    <w:name w:val="3CA9253634FE45F49F86E2F79543D6B2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
    <w:name w:val="1688771D584844FE8FD6A3F994CA994F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3">
    <w:name w:val="9F3AAB161A224FA9B8D701F02F02AB62153"/>
    <w:pPr>
      <w:spacing w:after="120" w:line="240" w:lineRule="auto"/>
    </w:pPr>
    <w:rPr>
      <w:rFonts w:eastAsiaTheme="minorHAnsi"/>
      <w:color w:val="808080" w:themeColor="background1" w:themeShade="80"/>
      <w:sz w:val="16"/>
      <w:lang w:val="fr-FR"/>
    </w:rPr>
  </w:style>
  <w:style w:type="paragraph" w:customStyle="1" w:styleId="3A6A26CEE50746F6828F62C00F64BADD16">
    <w:name w:val="3A6A26CEE50746F6828F62C00F64BADD16"/>
    <w:pPr>
      <w:spacing w:after="180" w:line="240" w:lineRule="auto"/>
    </w:pPr>
    <w:rPr>
      <w:rFonts w:eastAsiaTheme="minorHAnsi"/>
      <w:color w:val="262626" w:themeColor="text1" w:themeTint="D9"/>
      <w:sz w:val="18"/>
    </w:rPr>
  </w:style>
  <w:style w:type="paragraph" w:customStyle="1" w:styleId="4B82B13F1AC24F519C63398F6784211D153">
    <w:name w:val="4B82B13F1AC24F519C63398F6784211D153"/>
    <w:pPr>
      <w:spacing w:after="180" w:line="240" w:lineRule="auto"/>
    </w:pPr>
    <w:rPr>
      <w:rFonts w:eastAsiaTheme="minorHAnsi"/>
      <w:color w:val="262626" w:themeColor="text1" w:themeTint="D9"/>
      <w:sz w:val="18"/>
    </w:rPr>
  </w:style>
  <w:style w:type="paragraph" w:customStyle="1" w:styleId="383A9FC8C0AA4966B2A6D63953FC3BF9153">
    <w:name w:val="383A9FC8C0AA4966B2A6D63953FC3BF9153"/>
    <w:pPr>
      <w:spacing w:after="180" w:line="240" w:lineRule="auto"/>
    </w:pPr>
    <w:rPr>
      <w:rFonts w:eastAsiaTheme="minorHAnsi"/>
      <w:color w:val="262626" w:themeColor="text1" w:themeTint="D9"/>
      <w:sz w:val="16"/>
    </w:rPr>
  </w:style>
  <w:style w:type="paragraph" w:customStyle="1" w:styleId="983D0517A76349EC95C6D39017206AEE30">
    <w:name w:val="983D0517A76349EC95C6D39017206AEE3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3">
    <w:name w:val="6E3002F3ED4A4B9AADE4EFDFA4F83F03153"/>
    <w:pPr>
      <w:spacing w:after="180" w:line="240" w:lineRule="auto"/>
    </w:pPr>
    <w:rPr>
      <w:rFonts w:eastAsiaTheme="minorHAnsi"/>
      <w:color w:val="262626" w:themeColor="text1" w:themeTint="D9"/>
      <w:sz w:val="16"/>
    </w:rPr>
  </w:style>
  <w:style w:type="paragraph" w:customStyle="1" w:styleId="D48EF9471508485C8988715678FFA721153">
    <w:name w:val="D48EF9471508485C8988715678FFA721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3">
    <w:name w:val="913AC87962B04E25A6706BCDAE95491E123"/>
    <w:pPr>
      <w:spacing w:after="180" w:line="240" w:lineRule="auto"/>
    </w:pPr>
    <w:rPr>
      <w:rFonts w:eastAsiaTheme="minorHAnsi"/>
      <w:color w:val="262626" w:themeColor="text1" w:themeTint="D9"/>
      <w:sz w:val="16"/>
    </w:rPr>
  </w:style>
  <w:style w:type="paragraph" w:customStyle="1" w:styleId="E2E7B8C58B8E45D3BA4C0DE921A42ADB153">
    <w:name w:val="E2E7B8C58B8E45D3BA4C0DE921A42ADB153"/>
    <w:pPr>
      <w:spacing w:after="120" w:line="240" w:lineRule="auto"/>
    </w:pPr>
    <w:rPr>
      <w:rFonts w:eastAsiaTheme="minorHAnsi"/>
      <w:color w:val="808080" w:themeColor="background1" w:themeShade="80"/>
      <w:sz w:val="16"/>
      <w:lang w:val="fr-FR"/>
    </w:rPr>
  </w:style>
  <w:style w:type="paragraph" w:customStyle="1" w:styleId="4650EB9EA7CC44868DBE6F600097EEF8153">
    <w:name w:val="4650EB9EA7CC44868DBE6F600097EEF8153"/>
    <w:pPr>
      <w:spacing w:after="120" w:line="240" w:lineRule="auto"/>
    </w:pPr>
    <w:rPr>
      <w:rFonts w:eastAsiaTheme="minorHAnsi"/>
      <w:color w:val="808080" w:themeColor="background1" w:themeShade="80"/>
      <w:sz w:val="16"/>
      <w:lang w:val="fr-FR"/>
    </w:rPr>
  </w:style>
  <w:style w:type="paragraph" w:customStyle="1" w:styleId="C69B43F380B8457EA1571E26D535D15216">
    <w:name w:val="C69B43F380B8457EA1571E26D535D15216"/>
    <w:pPr>
      <w:spacing w:after="180" w:line="240" w:lineRule="auto"/>
    </w:pPr>
    <w:rPr>
      <w:rFonts w:eastAsiaTheme="minorHAnsi"/>
      <w:color w:val="262626" w:themeColor="text1" w:themeTint="D9"/>
      <w:sz w:val="18"/>
    </w:rPr>
  </w:style>
  <w:style w:type="paragraph" w:customStyle="1" w:styleId="DD9A2E2C65834E6B924447652F2A173C16">
    <w:name w:val="DD9A2E2C65834E6B924447652F2A173C16"/>
    <w:pPr>
      <w:spacing w:after="180" w:line="240" w:lineRule="auto"/>
    </w:pPr>
    <w:rPr>
      <w:rFonts w:eastAsiaTheme="minorHAnsi"/>
      <w:color w:val="262626" w:themeColor="text1" w:themeTint="D9"/>
      <w:sz w:val="18"/>
    </w:rPr>
  </w:style>
  <w:style w:type="paragraph" w:customStyle="1" w:styleId="4E13F2F41D704B5CB91CD59B5F05629816">
    <w:name w:val="4E13F2F41D704B5CB91CD59B5F05629816"/>
    <w:pPr>
      <w:spacing w:after="180" w:line="240" w:lineRule="auto"/>
    </w:pPr>
    <w:rPr>
      <w:rFonts w:eastAsiaTheme="minorHAnsi"/>
      <w:color w:val="262626" w:themeColor="text1" w:themeTint="D9"/>
      <w:sz w:val="18"/>
    </w:rPr>
  </w:style>
  <w:style w:type="paragraph" w:customStyle="1" w:styleId="F0F6B4FD00D04503A4173AA599A0FCFB97">
    <w:name w:val="F0F6B4FD00D04503A4173AA599A0FCFB9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7">
    <w:name w:val="2D07AB3D48C544A7ABC34B8EA92D552797"/>
    <w:pPr>
      <w:spacing w:after="180" w:line="240" w:lineRule="auto"/>
    </w:pPr>
    <w:rPr>
      <w:rFonts w:eastAsiaTheme="minorHAnsi"/>
      <w:color w:val="262626" w:themeColor="text1" w:themeTint="D9"/>
      <w:sz w:val="16"/>
    </w:rPr>
  </w:style>
  <w:style w:type="paragraph" w:customStyle="1" w:styleId="66F33F01851B4AEAAFDCCF22FC61ECFD93">
    <w:name w:val="66F33F01851B4AEAAFDCCF22FC61ECFD93"/>
    <w:pPr>
      <w:spacing w:after="120" w:line="240" w:lineRule="auto"/>
    </w:pPr>
    <w:rPr>
      <w:rFonts w:eastAsiaTheme="minorHAnsi"/>
      <w:color w:val="808080" w:themeColor="background1" w:themeShade="80"/>
      <w:sz w:val="16"/>
      <w:lang w:val="fr-FR"/>
    </w:rPr>
  </w:style>
  <w:style w:type="paragraph" w:customStyle="1" w:styleId="DE17D41320344EDC846AEC00BA8890F395">
    <w:name w:val="DE17D41320344EDC846AEC00BA8890F395"/>
    <w:pPr>
      <w:spacing w:after="120" w:line="240" w:lineRule="auto"/>
    </w:pPr>
    <w:rPr>
      <w:rFonts w:eastAsiaTheme="minorHAnsi"/>
      <w:color w:val="808080" w:themeColor="background1" w:themeShade="80"/>
      <w:sz w:val="16"/>
      <w:lang w:val="fr-FR"/>
    </w:rPr>
  </w:style>
  <w:style w:type="paragraph" w:customStyle="1" w:styleId="678C348AB1304939B5F105542790857816">
    <w:name w:val="678C348AB1304939B5F105542790857816"/>
    <w:pPr>
      <w:spacing w:after="180" w:line="240" w:lineRule="auto"/>
    </w:pPr>
    <w:rPr>
      <w:rFonts w:eastAsiaTheme="minorHAnsi"/>
      <w:color w:val="262626" w:themeColor="text1" w:themeTint="D9"/>
      <w:sz w:val="18"/>
    </w:rPr>
  </w:style>
  <w:style w:type="paragraph" w:customStyle="1" w:styleId="DB43734E38C14C4CB1908070630DB11916">
    <w:name w:val="DB43734E38C14C4CB1908070630DB11916"/>
    <w:pPr>
      <w:spacing w:after="180" w:line="240" w:lineRule="auto"/>
    </w:pPr>
    <w:rPr>
      <w:rFonts w:eastAsiaTheme="minorHAnsi"/>
      <w:color w:val="262626" w:themeColor="text1" w:themeTint="D9"/>
      <w:sz w:val="16"/>
    </w:rPr>
  </w:style>
  <w:style w:type="paragraph" w:customStyle="1" w:styleId="AA13DD15F30C424FB0EB17224A301E8516">
    <w:name w:val="AA13DD15F30C424FB0EB17224A301E8516"/>
    <w:pPr>
      <w:spacing w:after="180" w:line="240" w:lineRule="auto"/>
    </w:pPr>
    <w:rPr>
      <w:rFonts w:eastAsiaTheme="minorHAnsi"/>
      <w:color w:val="262626" w:themeColor="text1" w:themeTint="D9"/>
      <w:sz w:val="16"/>
    </w:rPr>
  </w:style>
  <w:style w:type="paragraph" w:customStyle="1" w:styleId="4EA6E53A4D0B4712AE22B00C5E624D2A16">
    <w:name w:val="4EA6E53A4D0B4712AE22B00C5E624D2A16"/>
    <w:pPr>
      <w:spacing w:after="180" w:line="240" w:lineRule="auto"/>
    </w:pPr>
    <w:rPr>
      <w:rFonts w:eastAsiaTheme="minorHAnsi"/>
      <w:color w:val="262626" w:themeColor="text1" w:themeTint="D9"/>
      <w:sz w:val="16"/>
    </w:rPr>
  </w:style>
  <w:style w:type="paragraph" w:customStyle="1" w:styleId="CE8BF9CDF25F48E2A9C64399E85B61F016">
    <w:name w:val="CE8BF9CDF25F48E2A9C64399E85B61F016"/>
    <w:pPr>
      <w:spacing w:after="180" w:line="240" w:lineRule="auto"/>
    </w:pPr>
    <w:rPr>
      <w:rFonts w:eastAsiaTheme="minorHAnsi"/>
      <w:color w:val="262626" w:themeColor="text1" w:themeTint="D9"/>
      <w:sz w:val="18"/>
    </w:rPr>
  </w:style>
  <w:style w:type="paragraph" w:customStyle="1" w:styleId="CD55D880B56A42A1813212C2CB541BFD29">
    <w:name w:val="CD55D880B56A42A1813212C2CB541BFD29"/>
    <w:pPr>
      <w:spacing w:after="60" w:line="240" w:lineRule="auto"/>
    </w:pPr>
    <w:rPr>
      <w:rFonts w:eastAsiaTheme="minorHAnsi"/>
      <w:caps/>
      <w:color w:val="4F81BD" w:themeColor="accent1"/>
      <w:sz w:val="20"/>
    </w:rPr>
  </w:style>
  <w:style w:type="paragraph" w:customStyle="1" w:styleId="600E32868D7841E394DA4C959B02C51619">
    <w:name w:val="600E32868D7841E394DA4C959B02C51619"/>
    <w:pPr>
      <w:spacing w:after="180" w:line="240" w:lineRule="auto"/>
    </w:pPr>
    <w:rPr>
      <w:rFonts w:eastAsiaTheme="minorHAnsi"/>
      <w:color w:val="262626" w:themeColor="text1" w:themeTint="D9"/>
      <w:sz w:val="16"/>
    </w:rPr>
  </w:style>
  <w:style w:type="paragraph" w:customStyle="1" w:styleId="01FB06FB61EE4055AFC56A9A4A20B17C154">
    <w:name w:val="01FB06FB61EE4055AFC56A9A4A20B17C15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9">
    <w:name w:val="D14CC4EDF55B400680690A2878E8885C19"/>
    <w:pPr>
      <w:spacing w:after="180" w:line="240" w:lineRule="auto"/>
    </w:pPr>
    <w:rPr>
      <w:rFonts w:eastAsiaTheme="minorHAnsi"/>
      <w:color w:val="262626" w:themeColor="text1" w:themeTint="D9"/>
      <w:sz w:val="16"/>
    </w:rPr>
  </w:style>
  <w:style w:type="paragraph" w:customStyle="1" w:styleId="ADABCCECC67347EDBA2C8BCBEA38838A19">
    <w:name w:val="ADABCCECC67347EDBA2C8BCBEA38838A19"/>
    <w:pPr>
      <w:spacing w:after="180" w:line="240" w:lineRule="auto"/>
    </w:pPr>
    <w:rPr>
      <w:rFonts w:eastAsiaTheme="minorHAnsi"/>
      <w:color w:val="262626" w:themeColor="text1" w:themeTint="D9"/>
      <w:sz w:val="18"/>
    </w:rPr>
  </w:style>
  <w:style w:type="paragraph" w:customStyle="1" w:styleId="3CA9253634FE45F49F86E2F79543D6B2154">
    <w:name w:val="3CA9253634FE45F49F86E2F79543D6B2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4">
    <w:name w:val="1688771D584844FE8FD6A3F994CA994F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4">
    <w:name w:val="9F3AAB161A224FA9B8D701F02F02AB62154"/>
    <w:pPr>
      <w:spacing w:after="120" w:line="240" w:lineRule="auto"/>
    </w:pPr>
    <w:rPr>
      <w:rFonts w:eastAsiaTheme="minorHAnsi"/>
      <w:color w:val="808080" w:themeColor="background1" w:themeShade="80"/>
      <w:sz w:val="16"/>
      <w:lang w:val="fr-FR"/>
    </w:rPr>
  </w:style>
  <w:style w:type="paragraph" w:customStyle="1" w:styleId="3A6A26CEE50746F6828F62C00F64BADD17">
    <w:name w:val="3A6A26CEE50746F6828F62C00F64BADD17"/>
    <w:pPr>
      <w:spacing w:after="180" w:line="240" w:lineRule="auto"/>
    </w:pPr>
    <w:rPr>
      <w:rFonts w:eastAsiaTheme="minorHAnsi"/>
      <w:color w:val="262626" w:themeColor="text1" w:themeTint="D9"/>
      <w:sz w:val="18"/>
    </w:rPr>
  </w:style>
  <w:style w:type="paragraph" w:customStyle="1" w:styleId="383A9FC8C0AA4966B2A6D63953FC3BF9154">
    <w:name w:val="383A9FC8C0AA4966B2A6D63953FC3BF9154"/>
    <w:pPr>
      <w:spacing w:after="180" w:line="240" w:lineRule="auto"/>
    </w:pPr>
    <w:rPr>
      <w:rFonts w:eastAsiaTheme="minorHAnsi"/>
      <w:color w:val="262626" w:themeColor="text1" w:themeTint="D9"/>
      <w:sz w:val="16"/>
    </w:rPr>
  </w:style>
  <w:style w:type="paragraph" w:customStyle="1" w:styleId="983D0517A76349EC95C6D39017206AEE31">
    <w:name w:val="983D0517A76349EC95C6D39017206AEE3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4">
    <w:name w:val="6E3002F3ED4A4B9AADE4EFDFA4F83F03154"/>
    <w:pPr>
      <w:spacing w:after="180" w:line="240" w:lineRule="auto"/>
    </w:pPr>
    <w:rPr>
      <w:rFonts w:eastAsiaTheme="minorHAnsi"/>
      <w:color w:val="262626" w:themeColor="text1" w:themeTint="D9"/>
      <w:sz w:val="16"/>
    </w:rPr>
  </w:style>
  <w:style w:type="paragraph" w:customStyle="1" w:styleId="D48EF9471508485C8988715678FFA721154">
    <w:name w:val="D48EF9471508485C8988715678FFA721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4">
    <w:name w:val="913AC87962B04E25A6706BCDAE95491E124"/>
    <w:pPr>
      <w:spacing w:after="180" w:line="240" w:lineRule="auto"/>
    </w:pPr>
    <w:rPr>
      <w:rFonts w:eastAsiaTheme="minorHAnsi"/>
      <w:color w:val="262626" w:themeColor="text1" w:themeTint="D9"/>
      <w:sz w:val="16"/>
    </w:rPr>
  </w:style>
  <w:style w:type="paragraph" w:customStyle="1" w:styleId="E2E7B8C58B8E45D3BA4C0DE921A42ADB154">
    <w:name w:val="E2E7B8C58B8E45D3BA4C0DE921A42ADB154"/>
    <w:pPr>
      <w:spacing w:after="120" w:line="240" w:lineRule="auto"/>
    </w:pPr>
    <w:rPr>
      <w:rFonts w:eastAsiaTheme="minorHAnsi"/>
      <w:color w:val="808080" w:themeColor="background1" w:themeShade="80"/>
      <w:sz w:val="16"/>
      <w:lang w:val="fr-FR"/>
    </w:rPr>
  </w:style>
  <w:style w:type="paragraph" w:customStyle="1" w:styleId="4650EB9EA7CC44868DBE6F600097EEF8154">
    <w:name w:val="4650EB9EA7CC44868DBE6F600097EEF8154"/>
    <w:pPr>
      <w:spacing w:after="120" w:line="240" w:lineRule="auto"/>
    </w:pPr>
    <w:rPr>
      <w:rFonts w:eastAsiaTheme="minorHAnsi"/>
      <w:color w:val="808080" w:themeColor="background1" w:themeShade="80"/>
      <w:sz w:val="16"/>
      <w:lang w:val="fr-FR"/>
    </w:rPr>
  </w:style>
  <w:style w:type="paragraph" w:customStyle="1" w:styleId="C69B43F380B8457EA1571E26D535D15217">
    <w:name w:val="C69B43F380B8457EA1571E26D535D15217"/>
    <w:pPr>
      <w:spacing w:after="180" w:line="240" w:lineRule="auto"/>
    </w:pPr>
    <w:rPr>
      <w:rFonts w:eastAsiaTheme="minorHAnsi"/>
      <w:color w:val="262626" w:themeColor="text1" w:themeTint="D9"/>
      <w:sz w:val="18"/>
    </w:rPr>
  </w:style>
  <w:style w:type="paragraph" w:customStyle="1" w:styleId="DD9A2E2C65834E6B924447652F2A173C17">
    <w:name w:val="DD9A2E2C65834E6B924447652F2A173C17"/>
    <w:pPr>
      <w:spacing w:after="180" w:line="240" w:lineRule="auto"/>
    </w:pPr>
    <w:rPr>
      <w:rFonts w:eastAsiaTheme="minorHAnsi"/>
      <w:color w:val="262626" w:themeColor="text1" w:themeTint="D9"/>
      <w:sz w:val="18"/>
    </w:rPr>
  </w:style>
  <w:style w:type="paragraph" w:customStyle="1" w:styleId="4E13F2F41D704B5CB91CD59B5F05629817">
    <w:name w:val="4E13F2F41D704B5CB91CD59B5F05629817"/>
    <w:pPr>
      <w:spacing w:after="180" w:line="240" w:lineRule="auto"/>
    </w:pPr>
    <w:rPr>
      <w:rFonts w:eastAsiaTheme="minorHAnsi"/>
      <w:color w:val="262626" w:themeColor="text1" w:themeTint="D9"/>
      <w:sz w:val="18"/>
    </w:rPr>
  </w:style>
  <w:style w:type="paragraph" w:customStyle="1" w:styleId="F0F6B4FD00D04503A4173AA599A0FCFB98">
    <w:name w:val="F0F6B4FD00D04503A4173AA599A0FCFB9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8">
    <w:name w:val="2D07AB3D48C544A7ABC34B8EA92D552798"/>
    <w:pPr>
      <w:spacing w:after="180" w:line="240" w:lineRule="auto"/>
    </w:pPr>
    <w:rPr>
      <w:rFonts w:eastAsiaTheme="minorHAnsi"/>
      <w:color w:val="262626" w:themeColor="text1" w:themeTint="D9"/>
      <w:sz w:val="16"/>
    </w:rPr>
  </w:style>
  <w:style w:type="paragraph" w:customStyle="1" w:styleId="66F33F01851B4AEAAFDCCF22FC61ECFD94">
    <w:name w:val="66F33F01851B4AEAAFDCCF22FC61ECFD94"/>
    <w:pPr>
      <w:spacing w:after="120" w:line="240" w:lineRule="auto"/>
    </w:pPr>
    <w:rPr>
      <w:rFonts w:eastAsiaTheme="minorHAnsi"/>
      <w:color w:val="808080" w:themeColor="background1" w:themeShade="80"/>
      <w:sz w:val="16"/>
      <w:lang w:val="fr-FR"/>
    </w:rPr>
  </w:style>
  <w:style w:type="paragraph" w:customStyle="1" w:styleId="DE17D41320344EDC846AEC00BA8890F396">
    <w:name w:val="DE17D41320344EDC846AEC00BA8890F396"/>
    <w:pPr>
      <w:spacing w:after="120" w:line="240" w:lineRule="auto"/>
    </w:pPr>
    <w:rPr>
      <w:rFonts w:eastAsiaTheme="minorHAnsi"/>
      <w:color w:val="808080" w:themeColor="background1" w:themeShade="80"/>
      <w:sz w:val="16"/>
      <w:lang w:val="fr-FR"/>
    </w:rPr>
  </w:style>
  <w:style w:type="paragraph" w:customStyle="1" w:styleId="678C348AB1304939B5F105542790857817">
    <w:name w:val="678C348AB1304939B5F105542790857817"/>
    <w:pPr>
      <w:spacing w:after="180" w:line="240" w:lineRule="auto"/>
    </w:pPr>
    <w:rPr>
      <w:rFonts w:eastAsiaTheme="minorHAnsi"/>
      <w:color w:val="262626" w:themeColor="text1" w:themeTint="D9"/>
      <w:sz w:val="18"/>
    </w:rPr>
  </w:style>
  <w:style w:type="paragraph" w:customStyle="1" w:styleId="DB43734E38C14C4CB1908070630DB11917">
    <w:name w:val="DB43734E38C14C4CB1908070630DB11917"/>
    <w:pPr>
      <w:spacing w:after="180" w:line="240" w:lineRule="auto"/>
    </w:pPr>
    <w:rPr>
      <w:rFonts w:eastAsiaTheme="minorHAnsi"/>
      <w:color w:val="262626" w:themeColor="text1" w:themeTint="D9"/>
      <w:sz w:val="16"/>
    </w:rPr>
  </w:style>
  <w:style w:type="paragraph" w:customStyle="1" w:styleId="AA13DD15F30C424FB0EB17224A301E8517">
    <w:name w:val="AA13DD15F30C424FB0EB17224A301E8517"/>
    <w:pPr>
      <w:spacing w:after="180" w:line="240" w:lineRule="auto"/>
    </w:pPr>
    <w:rPr>
      <w:rFonts w:eastAsiaTheme="minorHAnsi"/>
      <w:color w:val="262626" w:themeColor="text1" w:themeTint="D9"/>
      <w:sz w:val="16"/>
    </w:rPr>
  </w:style>
  <w:style w:type="paragraph" w:customStyle="1" w:styleId="4EA6E53A4D0B4712AE22B00C5E624D2A17">
    <w:name w:val="4EA6E53A4D0B4712AE22B00C5E624D2A17"/>
    <w:pPr>
      <w:spacing w:after="180" w:line="240" w:lineRule="auto"/>
    </w:pPr>
    <w:rPr>
      <w:rFonts w:eastAsiaTheme="minorHAnsi"/>
      <w:color w:val="262626" w:themeColor="text1" w:themeTint="D9"/>
      <w:sz w:val="16"/>
    </w:rPr>
  </w:style>
  <w:style w:type="paragraph" w:customStyle="1" w:styleId="CE8BF9CDF25F48E2A9C64399E85B61F017">
    <w:name w:val="CE8BF9CDF25F48E2A9C64399E85B61F017"/>
    <w:pPr>
      <w:spacing w:after="180" w:line="240" w:lineRule="auto"/>
    </w:pPr>
    <w:rPr>
      <w:rFonts w:eastAsiaTheme="minorHAnsi"/>
      <w:color w:val="262626" w:themeColor="text1" w:themeTint="D9"/>
      <w:sz w:val="18"/>
    </w:rPr>
  </w:style>
  <w:style w:type="paragraph" w:customStyle="1" w:styleId="CD55D880B56A42A1813212C2CB541BFD30">
    <w:name w:val="CD55D880B56A42A1813212C2CB541BFD30"/>
    <w:pPr>
      <w:spacing w:after="60" w:line="240" w:lineRule="auto"/>
    </w:pPr>
    <w:rPr>
      <w:rFonts w:eastAsiaTheme="minorHAnsi"/>
      <w:caps/>
      <w:color w:val="4F81BD" w:themeColor="accent1"/>
      <w:sz w:val="20"/>
    </w:rPr>
  </w:style>
  <w:style w:type="paragraph" w:customStyle="1" w:styleId="6100F61949964367A8FC246B347135DF">
    <w:name w:val="6100F61949964367A8FC246B347135DF"/>
  </w:style>
  <w:style w:type="paragraph" w:customStyle="1" w:styleId="600E32868D7841E394DA4C959B02C51620">
    <w:name w:val="600E32868D7841E394DA4C959B02C51620"/>
    <w:pPr>
      <w:spacing w:after="180" w:line="240" w:lineRule="auto"/>
    </w:pPr>
    <w:rPr>
      <w:rFonts w:eastAsiaTheme="minorHAnsi"/>
      <w:color w:val="262626" w:themeColor="text1" w:themeTint="D9"/>
      <w:sz w:val="16"/>
    </w:rPr>
  </w:style>
  <w:style w:type="paragraph" w:customStyle="1" w:styleId="01FB06FB61EE4055AFC56A9A4A20B17C155">
    <w:name w:val="01FB06FB61EE4055AFC56A9A4A20B17C15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0">
    <w:name w:val="D14CC4EDF55B400680690A2878E8885C20"/>
    <w:pPr>
      <w:spacing w:after="180" w:line="240" w:lineRule="auto"/>
    </w:pPr>
    <w:rPr>
      <w:rFonts w:eastAsiaTheme="minorHAnsi"/>
      <w:color w:val="262626" w:themeColor="text1" w:themeTint="D9"/>
      <w:sz w:val="16"/>
    </w:rPr>
  </w:style>
  <w:style w:type="paragraph" w:customStyle="1" w:styleId="ADABCCECC67347EDBA2C8BCBEA38838A20">
    <w:name w:val="ADABCCECC67347EDBA2C8BCBEA38838A20"/>
    <w:pPr>
      <w:spacing w:after="180" w:line="240" w:lineRule="auto"/>
    </w:pPr>
    <w:rPr>
      <w:rFonts w:eastAsiaTheme="minorHAnsi"/>
      <w:color w:val="262626" w:themeColor="text1" w:themeTint="D9"/>
      <w:sz w:val="18"/>
    </w:rPr>
  </w:style>
  <w:style w:type="paragraph" w:customStyle="1" w:styleId="3CA9253634FE45F49F86E2F79543D6B2155">
    <w:name w:val="3CA9253634FE45F49F86E2F79543D6B2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5">
    <w:name w:val="1688771D584844FE8FD6A3F994CA994F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5">
    <w:name w:val="9F3AAB161A224FA9B8D701F02F02AB62155"/>
    <w:pPr>
      <w:spacing w:after="120" w:line="240" w:lineRule="auto"/>
    </w:pPr>
    <w:rPr>
      <w:rFonts w:eastAsiaTheme="minorHAnsi"/>
      <w:color w:val="808080" w:themeColor="background1" w:themeShade="80"/>
      <w:sz w:val="16"/>
      <w:lang w:val="fr-FR"/>
    </w:rPr>
  </w:style>
  <w:style w:type="paragraph" w:customStyle="1" w:styleId="3A6A26CEE50746F6828F62C00F64BADD18">
    <w:name w:val="3A6A26CEE50746F6828F62C00F64BADD18"/>
    <w:pPr>
      <w:spacing w:after="180" w:line="240" w:lineRule="auto"/>
    </w:pPr>
    <w:rPr>
      <w:rFonts w:eastAsiaTheme="minorHAnsi"/>
      <w:color w:val="262626" w:themeColor="text1" w:themeTint="D9"/>
      <w:sz w:val="18"/>
    </w:rPr>
  </w:style>
  <w:style w:type="paragraph" w:customStyle="1" w:styleId="983D0517A76349EC95C6D39017206AEE32">
    <w:name w:val="983D0517A76349EC95C6D39017206AEE3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5">
    <w:name w:val="6E3002F3ED4A4B9AADE4EFDFA4F83F03155"/>
    <w:pPr>
      <w:spacing w:after="180" w:line="240" w:lineRule="auto"/>
    </w:pPr>
    <w:rPr>
      <w:rFonts w:eastAsiaTheme="minorHAnsi"/>
      <w:color w:val="262626" w:themeColor="text1" w:themeTint="D9"/>
      <w:sz w:val="16"/>
    </w:rPr>
  </w:style>
  <w:style w:type="paragraph" w:customStyle="1" w:styleId="D48EF9471508485C8988715678FFA721155">
    <w:name w:val="D48EF9471508485C8988715678FFA721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5">
    <w:name w:val="913AC87962B04E25A6706BCDAE95491E125"/>
    <w:pPr>
      <w:spacing w:after="180" w:line="240" w:lineRule="auto"/>
    </w:pPr>
    <w:rPr>
      <w:rFonts w:eastAsiaTheme="minorHAnsi"/>
      <w:color w:val="262626" w:themeColor="text1" w:themeTint="D9"/>
      <w:sz w:val="16"/>
    </w:rPr>
  </w:style>
  <w:style w:type="paragraph" w:customStyle="1" w:styleId="E2E7B8C58B8E45D3BA4C0DE921A42ADB155">
    <w:name w:val="E2E7B8C58B8E45D3BA4C0DE921A42ADB155"/>
    <w:pPr>
      <w:spacing w:after="120" w:line="240" w:lineRule="auto"/>
    </w:pPr>
    <w:rPr>
      <w:rFonts w:eastAsiaTheme="minorHAnsi"/>
      <w:color w:val="808080" w:themeColor="background1" w:themeShade="80"/>
      <w:sz w:val="16"/>
      <w:lang w:val="fr-FR"/>
    </w:rPr>
  </w:style>
  <w:style w:type="paragraph" w:customStyle="1" w:styleId="4650EB9EA7CC44868DBE6F600097EEF8155">
    <w:name w:val="4650EB9EA7CC44868DBE6F600097EEF8155"/>
    <w:pPr>
      <w:spacing w:after="120" w:line="240" w:lineRule="auto"/>
    </w:pPr>
    <w:rPr>
      <w:rFonts w:eastAsiaTheme="minorHAnsi"/>
      <w:color w:val="808080" w:themeColor="background1" w:themeShade="80"/>
      <w:sz w:val="16"/>
      <w:lang w:val="fr-FR"/>
    </w:rPr>
  </w:style>
  <w:style w:type="paragraph" w:customStyle="1" w:styleId="C69B43F380B8457EA1571E26D535D15218">
    <w:name w:val="C69B43F380B8457EA1571E26D535D15218"/>
    <w:pPr>
      <w:spacing w:after="180" w:line="240" w:lineRule="auto"/>
    </w:pPr>
    <w:rPr>
      <w:rFonts w:eastAsiaTheme="minorHAnsi"/>
      <w:color w:val="262626" w:themeColor="text1" w:themeTint="D9"/>
      <w:sz w:val="18"/>
    </w:rPr>
  </w:style>
  <w:style w:type="paragraph" w:customStyle="1" w:styleId="DD9A2E2C65834E6B924447652F2A173C18">
    <w:name w:val="DD9A2E2C65834E6B924447652F2A173C18"/>
    <w:pPr>
      <w:spacing w:after="180" w:line="240" w:lineRule="auto"/>
    </w:pPr>
    <w:rPr>
      <w:rFonts w:eastAsiaTheme="minorHAnsi"/>
      <w:color w:val="262626" w:themeColor="text1" w:themeTint="D9"/>
      <w:sz w:val="18"/>
    </w:rPr>
  </w:style>
  <w:style w:type="paragraph" w:customStyle="1" w:styleId="4E13F2F41D704B5CB91CD59B5F05629818">
    <w:name w:val="4E13F2F41D704B5CB91CD59B5F05629818"/>
    <w:pPr>
      <w:spacing w:after="180" w:line="240" w:lineRule="auto"/>
    </w:pPr>
    <w:rPr>
      <w:rFonts w:eastAsiaTheme="minorHAnsi"/>
      <w:color w:val="262626" w:themeColor="text1" w:themeTint="D9"/>
      <w:sz w:val="18"/>
    </w:rPr>
  </w:style>
  <w:style w:type="paragraph" w:customStyle="1" w:styleId="F0F6B4FD00D04503A4173AA599A0FCFB99">
    <w:name w:val="F0F6B4FD00D04503A4173AA599A0FCFB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9">
    <w:name w:val="2D07AB3D48C544A7ABC34B8EA92D552799"/>
    <w:pPr>
      <w:spacing w:after="180" w:line="240" w:lineRule="auto"/>
    </w:pPr>
    <w:rPr>
      <w:rFonts w:eastAsiaTheme="minorHAnsi"/>
      <w:color w:val="262626" w:themeColor="text1" w:themeTint="D9"/>
      <w:sz w:val="16"/>
    </w:rPr>
  </w:style>
  <w:style w:type="paragraph" w:customStyle="1" w:styleId="66F33F01851B4AEAAFDCCF22FC61ECFD95">
    <w:name w:val="66F33F01851B4AEAAFDCCF22FC61ECFD95"/>
    <w:pPr>
      <w:spacing w:after="120" w:line="240" w:lineRule="auto"/>
    </w:pPr>
    <w:rPr>
      <w:rFonts w:eastAsiaTheme="minorHAnsi"/>
      <w:color w:val="808080" w:themeColor="background1" w:themeShade="80"/>
      <w:sz w:val="16"/>
      <w:lang w:val="fr-FR"/>
    </w:rPr>
  </w:style>
  <w:style w:type="paragraph" w:customStyle="1" w:styleId="DE17D41320344EDC846AEC00BA8890F397">
    <w:name w:val="DE17D41320344EDC846AEC00BA8890F397"/>
    <w:pPr>
      <w:spacing w:after="120" w:line="240" w:lineRule="auto"/>
    </w:pPr>
    <w:rPr>
      <w:rFonts w:eastAsiaTheme="minorHAnsi"/>
      <w:color w:val="808080" w:themeColor="background1" w:themeShade="80"/>
      <w:sz w:val="16"/>
      <w:lang w:val="fr-FR"/>
    </w:rPr>
  </w:style>
  <w:style w:type="paragraph" w:customStyle="1" w:styleId="678C348AB1304939B5F105542790857818">
    <w:name w:val="678C348AB1304939B5F105542790857818"/>
    <w:pPr>
      <w:spacing w:after="180" w:line="240" w:lineRule="auto"/>
    </w:pPr>
    <w:rPr>
      <w:rFonts w:eastAsiaTheme="minorHAnsi"/>
      <w:color w:val="262626" w:themeColor="text1" w:themeTint="D9"/>
      <w:sz w:val="18"/>
    </w:rPr>
  </w:style>
  <w:style w:type="paragraph" w:customStyle="1" w:styleId="DB43734E38C14C4CB1908070630DB11918">
    <w:name w:val="DB43734E38C14C4CB1908070630DB11918"/>
    <w:pPr>
      <w:spacing w:after="180" w:line="240" w:lineRule="auto"/>
    </w:pPr>
    <w:rPr>
      <w:rFonts w:eastAsiaTheme="minorHAnsi"/>
      <w:color w:val="262626" w:themeColor="text1" w:themeTint="D9"/>
      <w:sz w:val="16"/>
    </w:rPr>
  </w:style>
  <w:style w:type="paragraph" w:customStyle="1" w:styleId="AA13DD15F30C424FB0EB17224A301E8518">
    <w:name w:val="AA13DD15F30C424FB0EB17224A301E8518"/>
    <w:pPr>
      <w:spacing w:after="180" w:line="240" w:lineRule="auto"/>
    </w:pPr>
    <w:rPr>
      <w:rFonts w:eastAsiaTheme="minorHAnsi"/>
      <w:color w:val="262626" w:themeColor="text1" w:themeTint="D9"/>
      <w:sz w:val="16"/>
    </w:rPr>
  </w:style>
  <w:style w:type="paragraph" w:customStyle="1" w:styleId="4EA6E53A4D0B4712AE22B00C5E624D2A18">
    <w:name w:val="4EA6E53A4D0B4712AE22B00C5E624D2A18"/>
    <w:pPr>
      <w:spacing w:after="180" w:line="240" w:lineRule="auto"/>
    </w:pPr>
    <w:rPr>
      <w:rFonts w:eastAsiaTheme="minorHAnsi"/>
      <w:color w:val="262626" w:themeColor="text1" w:themeTint="D9"/>
      <w:sz w:val="16"/>
    </w:rPr>
  </w:style>
  <w:style w:type="paragraph" w:customStyle="1" w:styleId="CE8BF9CDF25F48E2A9C64399E85B61F018">
    <w:name w:val="CE8BF9CDF25F48E2A9C64399E85B61F018"/>
    <w:pPr>
      <w:spacing w:after="180" w:line="240" w:lineRule="auto"/>
    </w:pPr>
    <w:rPr>
      <w:rFonts w:eastAsiaTheme="minorHAnsi"/>
      <w:color w:val="262626" w:themeColor="text1" w:themeTint="D9"/>
      <w:sz w:val="18"/>
    </w:rPr>
  </w:style>
  <w:style w:type="paragraph" w:customStyle="1" w:styleId="CD55D880B56A42A1813212C2CB541BFD31">
    <w:name w:val="CD55D880B56A42A1813212C2CB541BFD31"/>
    <w:pPr>
      <w:spacing w:after="60" w:line="240" w:lineRule="auto"/>
    </w:pPr>
    <w:rPr>
      <w:rFonts w:eastAsiaTheme="minorHAnsi"/>
      <w:caps/>
      <w:color w:val="4F81BD" w:themeColor="accent1"/>
      <w:sz w:val="20"/>
    </w:rPr>
  </w:style>
  <w:style w:type="paragraph" w:customStyle="1" w:styleId="8574F00AE2C740AF8065954945B62652">
    <w:name w:val="8574F00AE2C740AF8065954945B62652"/>
  </w:style>
  <w:style w:type="paragraph" w:customStyle="1" w:styleId="B750D651328842C08D8D887175E940C9">
    <w:name w:val="B750D651328842C08D8D887175E940C9"/>
  </w:style>
  <w:style w:type="paragraph" w:customStyle="1" w:styleId="600E32868D7841E394DA4C959B02C51621">
    <w:name w:val="600E32868D7841E394DA4C959B02C51621"/>
    <w:pPr>
      <w:spacing w:after="180" w:line="240" w:lineRule="auto"/>
    </w:pPr>
    <w:rPr>
      <w:rFonts w:eastAsiaTheme="minorHAnsi"/>
      <w:color w:val="262626" w:themeColor="text1" w:themeTint="D9"/>
      <w:sz w:val="16"/>
    </w:rPr>
  </w:style>
  <w:style w:type="paragraph" w:customStyle="1" w:styleId="01FB06FB61EE4055AFC56A9A4A20B17C156">
    <w:name w:val="01FB06FB61EE4055AFC56A9A4A20B17C15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1">
    <w:name w:val="D14CC4EDF55B400680690A2878E8885C21"/>
    <w:pPr>
      <w:spacing w:after="180" w:line="240" w:lineRule="auto"/>
    </w:pPr>
    <w:rPr>
      <w:rFonts w:eastAsiaTheme="minorHAnsi"/>
      <w:color w:val="262626" w:themeColor="text1" w:themeTint="D9"/>
      <w:sz w:val="16"/>
    </w:rPr>
  </w:style>
  <w:style w:type="paragraph" w:customStyle="1" w:styleId="ADABCCECC67347EDBA2C8BCBEA38838A21">
    <w:name w:val="ADABCCECC67347EDBA2C8BCBEA38838A21"/>
    <w:pPr>
      <w:spacing w:after="180" w:line="240" w:lineRule="auto"/>
    </w:pPr>
    <w:rPr>
      <w:rFonts w:eastAsiaTheme="minorHAnsi"/>
      <w:color w:val="262626" w:themeColor="text1" w:themeTint="D9"/>
      <w:sz w:val="18"/>
    </w:rPr>
  </w:style>
  <w:style w:type="paragraph" w:customStyle="1" w:styleId="3CA9253634FE45F49F86E2F79543D6B2156">
    <w:name w:val="3CA9253634FE45F49F86E2F79543D6B2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6">
    <w:name w:val="1688771D584844FE8FD6A3F994CA994F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6">
    <w:name w:val="9F3AAB161A224FA9B8D701F02F02AB62156"/>
    <w:pPr>
      <w:spacing w:after="120" w:line="240" w:lineRule="auto"/>
    </w:pPr>
    <w:rPr>
      <w:rFonts w:eastAsiaTheme="minorHAnsi"/>
      <w:color w:val="808080" w:themeColor="background1" w:themeShade="80"/>
      <w:sz w:val="16"/>
      <w:lang w:val="fr-FR"/>
    </w:rPr>
  </w:style>
  <w:style w:type="paragraph" w:customStyle="1" w:styleId="3A6A26CEE50746F6828F62C00F64BADD19">
    <w:name w:val="3A6A26CEE50746F6828F62C00F64BADD19"/>
    <w:pPr>
      <w:spacing w:after="180" w:line="240" w:lineRule="auto"/>
    </w:pPr>
    <w:rPr>
      <w:rFonts w:eastAsiaTheme="minorHAnsi"/>
      <w:color w:val="262626" w:themeColor="text1" w:themeTint="D9"/>
      <w:sz w:val="18"/>
    </w:rPr>
  </w:style>
  <w:style w:type="paragraph" w:customStyle="1" w:styleId="983D0517A76349EC95C6D39017206AEE33">
    <w:name w:val="983D0517A76349EC95C6D39017206AEE3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6">
    <w:name w:val="6E3002F3ED4A4B9AADE4EFDFA4F83F03156"/>
    <w:pPr>
      <w:spacing w:after="180" w:line="240" w:lineRule="auto"/>
    </w:pPr>
    <w:rPr>
      <w:rFonts w:eastAsiaTheme="minorHAnsi"/>
      <w:color w:val="262626" w:themeColor="text1" w:themeTint="D9"/>
      <w:sz w:val="16"/>
    </w:rPr>
  </w:style>
  <w:style w:type="paragraph" w:customStyle="1" w:styleId="D48EF9471508485C8988715678FFA721156">
    <w:name w:val="D48EF9471508485C8988715678FFA721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6">
    <w:name w:val="913AC87962B04E25A6706BCDAE95491E126"/>
    <w:pPr>
      <w:spacing w:after="180" w:line="240" w:lineRule="auto"/>
    </w:pPr>
    <w:rPr>
      <w:rFonts w:eastAsiaTheme="minorHAnsi"/>
      <w:color w:val="262626" w:themeColor="text1" w:themeTint="D9"/>
      <w:sz w:val="16"/>
    </w:rPr>
  </w:style>
  <w:style w:type="paragraph" w:customStyle="1" w:styleId="8574F00AE2C740AF8065954945B626521">
    <w:name w:val="8574F00AE2C740AF8065954945B6265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
    <w:name w:val="B750D651328842C08D8D887175E940C91"/>
    <w:pPr>
      <w:spacing w:after="120" w:line="240" w:lineRule="auto"/>
    </w:pPr>
    <w:rPr>
      <w:rFonts w:eastAsiaTheme="minorHAnsi"/>
      <w:color w:val="808080" w:themeColor="background1" w:themeShade="80"/>
      <w:sz w:val="16"/>
      <w:lang w:val="fr-FR"/>
    </w:rPr>
  </w:style>
  <w:style w:type="paragraph" w:customStyle="1" w:styleId="C69B43F380B8457EA1571E26D535D15219">
    <w:name w:val="C69B43F380B8457EA1571E26D535D15219"/>
    <w:pPr>
      <w:spacing w:after="180" w:line="240" w:lineRule="auto"/>
    </w:pPr>
    <w:rPr>
      <w:rFonts w:eastAsiaTheme="minorHAnsi"/>
      <w:color w:val="262626" w:themeColor="text1" w:themeTint="D9"/>
      <w:sz w:val="18"/>
    </w:rPr>
  </w:style>
  <w:style w:type="paragraph" w:customStyle="1" w:styleId="DD9A2E2C65834E6B924447652F2A173C19">
    <w:name w:val="DD9A2E2C65834E6B924447652F2A173C19"/>
    <w:pPr>
      <w:spacing w:after="180" w:line="240" w:lineRule="auto"/>
    </w:pPr>
    <w:rPr>
      <w:rFonts w:eastAsiaTheme="minorHAnsi"/>
      <w:color w:val="262626" w:themeColor="text1" w:themeTint="D9"/>
      <w:sz w:val="18"/>
    </w:rPr>
  </w:style>
  <w:style w:type="paragraph" w:customStyle="1" w:styleId="4E13F2F41D704B5CB91CD59B5F05629819">
    <w:name w:val="4E13F2F41D704B5CB91CD59B5F05629819"/>
    <w:pPr>
      <w:spacing w:after="180" w:line="240" w:lineRule="auto"/>
    </w:pPr>
    <w:rPr>
      <w:rFonts w:eastAsiaTheme="minorHAnsi"/>
      <w:color w:val="262626" w:themeColor="text1" w:themeTint="D9"/>
      <w:sz w:val="18"/>
    </w:rPr>
  </w:style>
  <w:style w:type="paragraph" w:customStyle="1" w:styleId="F0F6B4FD00D04503A4173AA599A0FCFB100">
    <w:name w:val="F0F6B4FD00D04503A4173AA599A0FCFB10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0">
    <w:name w:val="2D07AB3D48C544A7ABC34B8EA92D5527100"/>
    <w:pPr>
      <w:spacing w:after="180" w:line="240" w:lineRule="auto"/>
    </w:pPr>
    <w:rPr>
      <w:rFonts w:eastAsiaTheme="minorHAnsi"/>
      <w:color w:val="262626" w:themeColor="text1" w:themeTint="D9"/>
      <w:sz w:val="16"/>
    </w:rPr>
  </w:style>
  <w:style w:type="paragraph" w:customStyle="1" w:styleId="66F33F01851B4AEAAFDCCF22FC61ECFD96">
    <w:name w:val="66F33F01851B4AEAAFDCCF22FC61ECFD96"/>
    <w:pPr>
      <w:spacing w:after="120" w:line="240" w:lineRule="auto"/>
    </w:pPr>
    <w:rPr>
      <w:rFonts w:eastAsiaTheme="minorHAnsi"/>
      <w:color w:val="808080" w:themeColor="background1" w:themeShade="80"/>
      <w:sz w:val="16"/>
      <w:lang w:val="fr-FR"/>
    </w:rPr>
  </w:style>
  <w:style w:type="paragraph" w:customStyle="1" w:styleId="DE17D41320344EDC846AEC00BA8890F398">
    <w:name w:val="DE17D41320344EDC846AEC00BA8890F398"/>
    <w:pPr>
      <w:spacing w:after="120" w:line="240" w:lineRule="auto"/>
    </w:pPr>
    <w:rPr>
      <w:rFonts w:eastAsiaTheme="minorHAnsi"/>
      <w:color w:val="808080" w:themeColor="background1" w:themeShade="80"/>
      <w:sz w:val="16"/>
      <w:lang w:val="fr-FR"/>
    </w:rPr>
  </w:style>
  <w:style w:type="paragraph" w:customStyle="1" w:styleId="678C348AB1304939B5F105542790857819">
    <w:name w:val="678C348AB1304939B5F105542790857819"/>
    <w:pPr>
      <w:spacing w:after="180" w:line="240" w:lineRule="auto"/>
    </w:pPr>
    <w:rPr>
      <w:rFonts w:eastAsiaTheme="minorHAnsi"/>
      <w:color w:val="262626" w:themeColor="text1" w:themeTint="D9"/>
      <w:sz w:val="18"/>
    </w:rPr>
  </w:style>
  <w:style w:type="paragraph" w:customStyle="1" w:styleId="DB43734E38C14C4CB1908070630DB11919">
    <w:name w:val="DB43734E38C14C4CB1908070630DB11919"/>
    <w:pPr>
      <w:spacing w:after="180" w:line="240" w:lineRule="auto"/>
    </w:pPr>
    <w:rPr>
      <w:rFonts w:eastAsiaTheme="minorHAnsi"/>
      <w:color w:val="262626" w:themeColor="text1" w:themeTint="D9"/>
      <w:sz w:val="16"/>
    </w:rPr>
  </w:style>
  <w:style w:type="paragraph" w:customStyle="1" w:styleId="AA13DD15F30C424FB0EB17224A301E8519">
    <w:name w:val="AA13DD15F30C424FB0EB17224A301E8519"/>
    <w:pPr>
      <w:spacing w:after="180" w:line="240" w:lineRule="auto"/>
    </w:pPr>
    <w:rPr>
      <w:rFonts w:eastAsiaTheme="minorHAnsi"/>
      <w:color w:val="262626" w:themeColor="text1" w:themeTint="D9"/>
      <w:sz w:val="16"/>
    </w:rPr>
  </w:style>
  <w:style w:type="paragraph" w:customStyle="1" w:styleId="4EA6E53A4D0B4712AE22B00C5E624D2A19">
    <w:name w:val="4EA6E53A4D0B4712AE22B00C5E624D2A19"/>
    <w:pPr>
      <w:spacing w:after="180" w:line="240" w:lineRule="auto"/>
    </w:pPr>
    <w:rPr>
      <w:rFonts w:eastAsiaTheme="minorHAnsi"/>
      <w:color w:val="262626" w:themeColor="text1" w:themeTint="D9"/>
      <w:sz w:val="16"/>
    </w:rPr>
  </w:style>
  <w:style w:type="paragraph" w:customStyle="1" w:styleId="CE8BF9CDF25F48E2A9C64399E85B61F019">
    <w:name w:val="CE8BF9CDF25F48E2A9C64399E85B61F019"/>
    <w:pPr>
      <w:spacing w:after="180" w:line="240" w:lineRule="auto"/>
    </w:pPr>
    <w:rPr>
      <w:rFonts w:eastAsiaTheme="minorHAnsi"/>
      <w:color w:val="262626" w:themeColor="text1" w:themeTint="D9"/>
      <w:sz w:val="18"/>
    </w:rPr>
  </w:style>
  <w:style w:type="paragraph" w:customStyle="1" w:styleId="CD55D880B56A42A1813212C2CB541BFD32">
    <w:name w:val="CD55D880B56A42A1813212C2CB541BFD32"/>
    <w:pPr>
      <w:spacing w:after="60" w:line="240" w:lineRule="auto"/>
    </w:pPr>
    <w:rPr>
      <w:rFonts w:eastAsiaTheme="minorHAnsi"/>
      <w:caps/>
      <w:color w:val="4F81BD" w:themeColor="accent1"/>
      <w:sz w:val="20"/>
    </w:rPr>
  </w:style>
  <w:style w:type="paragraph" w:customStyle="1" w:styleId="600E32868D7841E394DA4C959B02C51622">
    <w:name w:val="600E32868D7841E394DA4C959B02C51622"/>
    <w:pPr>
      <w:spacing w:after="180" w:line="240" w:lineRule="auto"/>
    </w:pPr>
    <w:rPr>
      <w:rFonts w:eastAsiaTheme="minorHAnsi"/>
      <w:color w:val="262626" w:themeColor="text1" w:themeTint="D9"/>
      <w:sz w:val="16"/>
    </w:rPr>
  </w:style>
  <w:style w:type="paragraph" w:customStyle="1" w:styleId="01FB06FB61EE4055AFC56A9A4A20B17C157">
    <w:name w:val="01FB06FB61EE4055AFC56A9A4A20B17C15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2">
    <w:name w:val="D14CC4EDF55B400680690A2878E8885C22"/>
    <w:pPr>
      <w:spacing w:after="180" w:line="240" w:lineRule="auto"/>
    </w:pPr>
    <w:rPr>
      <w:rFonts w:eastAsiaTheme="minorHAnsi"/>
      <w:color w:val="262626" w:themeColor="text1" w:themeTint="D9"/>
      <w:sz w:val="16"/>
    </w:rPr>
  </w:style>
  <w:style w:type="paragraph" w:customStyle="1" w:styleId="ADABCCECC67347EDBA2C8BCBEA38838A22">
    <w:name w:val="ADABCCECC67347EDBA2C8BCBEA38838A22"/>
    <w:pPr>
      <w:spacing w:after="180" w:line="240" w:lineRule="auto"/>
    </w:pPr>
    <w:rPr>
      <w:rFonts w:eastAsiaTheme="minorHAnsi"/>
      <w:color w:val="262626" w:themeColor="text1" w:themeTint="D9"/>
      <w:sz w:val="18"/>
    </w:rPr>
  </w:style>
  <w:style w:type="paragraph" w:customStyle="1" w:styleId="3CA9253634FE45F49F86E2F79543D6B2157">
    <w:name w:val="3CA9253634FE45F49F86E2F79543D6B2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7">
    <w:name w:val="1688771D584844FE8FD6A3F994CA994F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7">
    <w:name w:val="9F3AAB161A224FA9B8D701F02F02AB62157"/>
    <w:pPr>
      <w:spacing w:after="120" w:line="240" w:lineRule="auto"/>
    </w:pPr>
    <w:rPr>
      <w:rFonts w:eastAsiaTheme="minorHAnsi"/>
      <w:color w:val="808080" w:themeColor="background1" w:themeShade="80"/>
      <w:sz w:val="16"/>
      <w:lang w:val="fr-FR"/>
    </w:rPr>
  </w:style>
  <w:style w:type="paragraph" w:customStyle="1" w:styleId="3A6A26CEE50746F6828F62C00F64BADD20">
    <w:name w:val="3A6A26CEE50746F6828F62C00F64BADD20"/>
    <w:pPr>
      <w:spacing w:after="180" w:line="240" w:lineRule="auto"/>
    </w:pPr>
    <w:rPr>
      <w:rFonts w:eastAsiaTheme="minorHAnsi"/>
      <w:color w:val="262626" w:themeColor="text1" w:themeTint="D9"/>
      <w:sz w:val="18"/>
    </w:rPr>
  </w:style>
  <w:style w:type="paragraph" w:customStyle="1" w:styleId="983D0517A76349EC95C6D39017206AEE34">
    <w:name w:val="983D0517A76349EC95C6D39017206AEE3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7">
    <w:name w:val="6E3002F3ED4A4B9AADE4EFDFA4F83F03157"/>
    <w:pPr>
      <w:spacing w:after="180" w:line="240" w:lineRule="auto"/>
    </w:pPr>
    <w:rPr>
      <w:rFonts w:eastAsiaTheme="minorHAnsi"/>
      <w:color w:val="262626" w:themeColor="text1" w:themeTint="D9"/>
      <w:sz w:val="16"/>
    </w:rPr>
  </w:style>
  <w:style w:type="paragraph" w:customStyle="1" w:styleId="D48EF9471508485C8988715678FFA721157">
    <w:name w:val="D48EF9471508485C8988715678FFA721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7">
    <w:name w:val="913AC87962B04E25A6706BCDAE95491E127"/>
    <w:pPr>
      <w:spacing w:after="180" w:line="240" w:lineRule="auto"/>
    </w:pPr>
    <w:rPr>
      <w:rFonts w:eastAsiaTheme="minorHAnsi"/>
      <w:color w:val="262626" w:themeColor="text1" w:themeTint="D9"/>
      <w:sz w:val="16"/>
    </w:rPr>
  </w:style>
  <w:style w:type="paragraph" w:customStyle="1" w:styleId="8574F00AE2C740AF8065954945B626522">
    <w:name w:val="8574F00AE2C740AF8065954945B6265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
    <w:name w:val="B750D651328842C08D8D887175E940C92"/>
    <w:pPr>
      <w:spacing w:after="120" w:line="240" w:lineRule="auto"/>
    </w:pPr>
    <w:rPr>
      <w:rFonts w:eastAsiaTheme="minorHAnsi"/>
      <w:color w:val="808080" w:themeColor="background1" w:themeShade="80"/>
      <w:sz w:val="16"/>
      <w:lang w:val="fr-FR"/>
    </w:rPr>
  </w:style>
  <w:style w:type="paragraph" w:customStyle="1" w:styleId="C69B43F380B8457EA1571E26D535D15220">
    <w:name w:val="C69B43F380B8457EA1571E26D535D15220"/>
    <w:pPr>
      <w:spacing w:after="180" w:line="240" w:lineRule="auto"/>
    </w:pPr>
    <w:rPr>
      <w:rFonts w:eastAsiaTheme="minorHAnsi"/>
      <w:color w:val="262626" w:themeColor="text1" w:themeTint="D9"/>
      <w:sz w:val="18"/>
    </w:rPr>
  </w:style>
  <w:style w:type="paragraph" w:customStyle="1" w:styleId="DD9A2E2C65834E6B924447652F2A173C20">
    <w:name w:val="DD9A2E2C65834E6B924447652F2A173C20"/>
    <w:pPr>
      <w:spacing w:after="180" w:line="240" w:lineRule="auto"/>
    </w:pPr>
    <w:rPr>
      <w:rFonts w:eastAsiaTheme="minorHAnsi"/>
      <w:color w:val="262626" w:themeColor="text1" w:themeTint="D9"/>
      <w:sz w:val="18"/>
    </w:rPr>
  </w:style>
  <w:style w:type="paragraph" w:customStyle="1" w:styleId="4E13F2F41D704B5CB91CD59B5F05629820">
    <w:name w:val="4E13F2F41D704B5CB91CD59B5F05629820"/>
    <w:pPr>
      <w:spacing w:after="180" w:line="240" w:lineRule="auto"/>
    </w:pPr>
    <w:rPr>
      <w:rFonts w:eastAsiaTheme="minorHAnsi"/>
      <w:color w:val="262626" w:themeColor="text1" w:themeTint="D9"/>
      <w:sz w:val="18"/>
    </w:rPr>
  </w:style>
  <w:style w:type="paragraph" w:customStyle="1" w:styleId="F0F6B4FD00D04503A4173AA599A0FCFB101">
    <w:name w:val="F0F6B4FD00D04503A4173AA599A0FCFB10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1">
    <w:name w:val="2D07AB3D48C544A7ABC34B8EA92D5527101"/>
    <w:pPr>
      <w:spacing w:after="180" w:line="240" w:lineRule="auto"/>
    </w:pPr>
    <w:rPr>
      <w:rFonts w:eastAsiaTheme="minorHAnsi"/>
      <w:color w:val="262626" w:themeColor="text1" w:themeTint="D9"/>
      <w:sz w:val="16"/>
    </w:rPr>
  </w:style>
  <w:style w:type="paragraph" w:customStyle="1" w:styleId="66F33F01851B4AEAAFDCCF22FC61ECFD97">
    <w:name w:val="66F33F01851B4AEAAFDCCF22FC61ECFD97"/>
    <w:pPr>
      <w:spacing w:after="120" w:line="240" w:lineRule="auto"/>
    </w:pPr>
    <w:rPr>
      <w:rFonts w:eastAsiaTheme="minorHAnsi"/>
      <w:color w:val="808080" w:themeColor="background1" w:themeShade="80"/>
      <w:sz w:val="16"/>
      <w:lang w:val="fr-FR"/>
    </w:rPr>
  </w:style>
  <w:style w:type="paragraph" w:customStyle="1" w:styleId="DE17D41320344EDC846AEC00BA8890F399">
    <w:name w:val="DE17D41320344EDC846AEC00BA8890F399"/>
    <w:pPr>
      <w:spacing w:after="120" w:line="240" w:lineRule="auto"/>
    </w:pPr>
    <w:rPr>
      <w:rFonts w:eastAsiaTheme="minorHAnsi"/>
      <w:color w:val="808080" w:themeColor="background1" w:themeShade="80"/>
      <w:sz w:val="16"/>
      <w:lang w:val="fr-FR"/>
    </w:rPr>
  </w:style>
  <w:style w:type="paragraph" w:customStyle="1" w:styleId="678C348AB1304939B5F105542790857820">
    <w:name w:val="678C348AB1304939B5F105542790857820"/>
    <w:pPr>
      <w:spacing w:after="180" w:line="240" w:lineRule="auto"/>
    </w:pPr>
    <w:rPr>
      <w:rFonts w:eastAsiaTheme="minorHAnsi"/>
      <w:color w:val="262626" w:themeColor="text1" w:themeTint="D9"/>
      <w:sz w:val="18"/>
    </w:rPr>
  </w:style>
  <w:style w:type="paragraph" w:customStyle="1" w:styleId="DB43734E38C14C4CB1908070630DB11920">
    <w:name w:val="DB43734E38C14C4CB1908070630DB11920"/>
    <w:pPr>
      <w:spacing w:after="180" w:line="240" w:lineRule="auto"/>
    </w:pPr>
    <w:rPr>
      <w:rFonts w:eastAsiaTheme="minorHAnsi"/>
      <w:color w:val="262626" w:themeColor="text1" w:themeTint="D9"/>
      <w:sz w:val="16"/>
    </w:rPr>
  </w:style>
  <w:style w:type="paragraph" w:customStyle="1" w:styleId="AA13DD15F30C424FB0EB17224A301E8520">
    <w:name w:val="AA13DD15F30C424FB0EB17224A301E8520"/>
    <w:pPr>
      <w:spacing w:after="180" w:line="240" w:lineRule="auto"/>
    </w:pPr>
    <w:rPr>
      <w:rFonts w:eastAsiaTheme="minorHAnsi"/>
      <w:color w:val="262626" w:themeColor="text1" w:themeTint="D9"/>
      <w:sz w:val="16"/>
    </w:rPr>
  </w:style>
  <w:style w:type="paragraph" w:customStyle="1" w:styleId="4EA6E53A4D0B4712AE22B00C5E624D2A20">
    <w:name w:val="4EA6E53A4D0B4712AE22B00C5E624D2A20"/>
    <w:pPr>
      <w:spacing w:after="180" w:line="240" w:lineRule="auto"/>
    </w:pPr>
    <w:rPr>
      <w:rFonts w:eastAsiaTheme="minorHAnsi"/>
      <w:color w:val="262626" w:themeColor="text1" w:themeTint="D9"/>
      <w:sz w:val="16"/>
    </w:rPr>
  </w:style>
  <w:style w:type="paragraph" w:customStyle="1" w:styleId="CE8BF9CDF25F48E2A9C64399E85B61F020">
    <w:name w:val="CE8BF9CDF25F48E2A9C64399E85B61F020"/>
    <w:pPr>
      <w:spacing w:after="180" w:line="240" w:lineRule="auto"/>
    </w:pPr>
    <w:rPr>
      <w:rFonts w:eastAsiaTheme="minorHAnsi"/>
      <w:color w:val="262626" w:themeColor="text1" w:themeTint="D9"/>
      <w:sz w:val="18"/>
    </w:rPr>
  </w:style>
  <w:style w:type="paragraph" w:customStyle="1" w:styleId="D1B96A8A617D42F08A732510A134C4BF">
    <w:name w:val="D1B96A8A617D42F08A732510A134C4BF"/>
    <w:pPr>
      <w:spacing w:after="60" w:line="240" w:lineRule="auto"/>
    </w:pPr>
    <w:rPr>
      <w:rFonts w:eastAsiaTheme="minorHAnsi"/>
      <w:caps/>
      <w:color w:val="4F81BD" w:themeColor="accent1"/>
      <w:sz w:val="20"/>
    </w:rPr>
  </w:style>
  <w:style w:type="paragraph" w:customStyle="1" w:styleId="600E32868D7841E394DA4C959B02C51623">
    <w:name w:val="600E32868D7841E394DA4C959B02C51623"/>
    <w:pPr>
      <w:spacing w:after="180" w:line="240" w:lineRule="auto"/>
    </w:pPr>
    <w:rPr>
      <w:rFonts w:eastAsiaTheme="minorHAnsi"/>
      <w:color w:val="262626" w:themeColor="text1" w:themeTint="D9"/>
      <w:sz w:val="16"/>
    </w:rPr>
  </w:style>
  <w:style w:type="paragraph" w:customStyle="1" w:styleId="01FB06FB61EE4055AFC56A9A4A20B17C158">
    <w:name w:val="01FB06FB61EE4055AFC56A9A4A20B17C15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3">
    <w:name w:val="D14CC4EDF55B400680690A2878E8885C23"/>
    <w:pPr>
      <w:spacing w:after="180" w:line="240" w:lineRule="auto"/>
    </w:pPr>
    <w:rPr>
      <w:rFonts w:eastAsiaTheme="minorHAnsi"/>
      <w:color w:val="262626" w:themeColor="text1" w:themeTint="D9"/>
      <w:sz w:val="16"/>
    </w:rPr>
  </w:style>
  <w:style w:type="paragraph" w:customStyle="1" w:styleId="ADABCCECC67347EDBA2C8BCBEA38838A23">
    <w:name w:val="ADABCCECC67347EDBA2C8BCBEA38838A23"/>
    <w:pPr>
      <w:spacing w:after="180" w:line="240" w:lineRule="auto"/>
    </w:pPr>
    <w:rPr>
      <w:rFonts w:eastAsiaTheme="minorHAnsi"/>
      <w:color w:val="262626" w:themeColor="text1" w:themeTint="D9"/>
      <w:sz w:val="18"/>
    </w:rPr>
  </w:style>
  <w:style w:type="paragraph" w:customStyle="1" w:styleId="3CA9253634FE45F49F86E2F79543D6B2158">
    <w:name w:val="3CA9253634FE45F49F86E2F79543D6B2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8">
    <w:name w:val="1688771D584844FE8FD6A3F994CA994F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8">
    <w:name w:val="9F3AAB161A224FA9B8D701F02F02AB62158"/>
    <w:pPr>
      <w:spacing w:after="120" w:line="240" w:lineRule="auto"/>
    </w:pPr>
    <w:rPr>
      <w:rFonts w:eastAsiaTheme="minorHAnsi"/>
      <w:color w:val="808080" w:themeColor="background1" w:themeShade="80"/>
      <w:sz w:val="16"/>
      <w:lang w:val="fr-FR"/>
    </w:rPr>
  </w:style>
  <w:style w:type="paragraph" w:customStyle="1" w:styleId="3A6A26CEE50746F6828F62C00F64BADD21">
    <w:name w:val="3A6A26CEE50746F6828F62C00F64BADD21"/>
    <w:pPr>
      <w:spacing w:after="180" w:line="240" w:lineRule="auto"/>
    </w:pPr>
    <w:rPr>
      <w:rFonts w:eastAsiaTheme="minorHAnsi"/>
      <w:color w:val="262626" w:themeColor="text1" w:themeTint="D9"/>
      <w:sz w:val="18"/>
    </w:rPr>
  </w:style>
  <w:style w:type="paragraph" w:customStyle="1" w:styleId="983D0517A76349EC95C6D39017206AEE35">
    <w:name w:val="983D0517A76349EC95C6D39017206AEE3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8">
    <w:name w:val="6E3002F3ED4A4B9AADE4EFDFA4F83F03158"/>
    <w:pPr>
      <w:spacing w:after="180" w:line="240" w:lineRule="auto"/>
    </w:pPr>
    <w:rPr>
      <w:rFonts w:eastAsiaTheme="minorHAnsi"/>
      <w:color w:val="262626" w:themeColor="text1" w:themeTint="D9"/>
      <w:sz w:val="16"/>
    </w:rPr>
  </w:style>
  <w:style w:type="paragraph" w:customStyle="1" w:styleId="D48EF9471508485C8988715678FFA721158">
    <w:name w:val="D48EF9471508485C8988715678FFA721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8">
    <w:name w:val="913AC87962B04E25A6706BCDAE95491E128"/>
    <w:pPr>
      <w:spacing w:after="180" w:line="240" w:lineRule="auto"/>
    </w:pPr>
    <w:rPr>
      <w:rFonts w:eastAsiaTheme="minorHAnsi"/>
      <w:color w:val="262626" w:themeColor="text1" w:themeTint="D9"/>
      <w:sz w:val="16"/>
    </w:rPr>
  </w:style>
  <w:style w:type="paragraph" w:customStyle="1" w:styleId="8574F00AE2C740AF8065954945B626523">
    <w:name w:val="8574F00AE2C740AF8065954945B6265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
    <w:name w:val="B750D651328842C08D8D887175E940C93"/>
    <w:pPr>
      <w:spacing w:after="120" w:line="240" w:lineRule="auto"/>
    </w:pPr>
    <w:rPr>
      <w:rFonts w:eastAsiaTheme="minorHAnsi"/>
      <w:color w:val="808080" w:themeColor="background1" w:themeShade="80"/>
      <w:sz w:val="16"/>
      <w:lang w:val="fr-FR"/>
    </w:rPr>
  </w:style>
  <w:style w:type="paragraph" w:styleId="ListNumber">
    <w:name w:val="List Number"/>
    <w:basedOn w:val="Normal"/>
    <w:uiPriority w:val="99"/>
    <w:unhideWhenUsed/>
    <w:pPr>
      <w:numPr>
        <w:numId w:val="3"/>
      </w:numPr>
      <w:spacing w:after="180" w:line="240" w:lineRule="auto"/>
      <w:contextualSpacing/>
    </w:pPr>
    <w:rPr>
      <w:rFonts w:eastAsiaTheme="minorHAnsi"/>
      <w:color w:val="262626" w:themeColor="text1" w:themeTint="D9"/>
      <w:sz w:val="18"/>
    </w:rPr>
  </w:style>
  <w:style w:type="paragraph" w:customStyle="1" w:styleId="DD9A2E2C65834E6B924447652F2A173C21">
    <w:name w:val="DD9A2E2C65834E6B924447652F2A173C21"/>
    <w:pPr>
      <w:spacing w:after="180" w:line="240" w:lineRule="auto"/>
    </w:pPr>
    <w:rPr>
      <w:rFonts w:eastAsiaTheme="minorHAnsi"/>
      <w:color w:val="262626" w:themeColor="text1" w:themeTint="D9"/>
      <w:sz w:val="18"/>
    </w:rPr>
  </w:style>
  <w:style w:type="paragraph" w:customStyle="1" w:styleId="4E13F2F41D704B5CB91CD59B5F05629821">
    <w:name w:val="4E13F2F41D704B5CB91CD59B5F05629821"/>
    <w:pPr>
      <w:spacing w:after="180" w:line="240" w:lineRule="auto"/>
    </w:pPr>
    <w:rPr>
      <w:rFonts w:eastAsiaTheme="minorHAnsi"/>
      <w:color w:val="262626" w:themeColor="text1" w:themeTint="D9"/>
      <w:sz w:val="18"/>
    </w:rPr>
  </w:style>
  <w:style w:type="paragraph" w:customStyle="1" w:styleId="F0F6B4FD00D04503A4173AA599A0FCFB102">
    <w:name w:val="F0F6B4FD00D04503A4173AA599A0FCFB10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2">
    <w:name w:val="2D07AB3D48C544A7ABC34B8EA92D5527102"/>
    <w:pPr>
      <w:spacing w:after="180" w:line="240" w:lineRule="auto"/>
    </w:pPr>
    <w:rPr>
      <w:rFonts w:eastAsiaTheme="minorHAnsi"/>
      <w:color w:val="262626" w:themeColor="text1" w:themeTint="D9"/>
      <w:sz w:val="16"/>
    </w:rPr>
  </w:style>
  <w:style w:type="paragraph" w:customStyle="1" w:styleId="66F33F01851B4AEAAFDCCF22FC61ECFD98">
    <w:name w:val="66F33F01851B4AEAAFDCCF22FC61ECFD98"/>
    <w:pPr>
      <w:spacing w:after="120" w:line="240" w:lineRule="auto"/>
    </w:pPr>
    <w:rPr>
      <w:rFonts w:eastAsiaTheme="minorHAnsi"/>
      <w:color w:val="808080" w:themeColor="background1" w:themeShade="80"/>
      <w:sz w:val="16"/>
      <w:lang w:val="fr-FR"/>
    </w:rPr>
  </w:style>
  <w:style w:type="paragraph" w:customStyle="1" w:styleId="DE17D41320344EDC846AEC00BA8890F3100">
    <w:name w:val="DE17D41320344EDC846AEC00BA8890F3100"/>
    <w:pPr>
      <w:spacing w:after="120" w:line="240" w:lineRule="auto"/>
    </w:pPr>
    <w:rPr>
      <w:rFonts w:eastAsiaTheme="minorHAnsi"/>
      <w:color w:val="808080" w:themeColor="background1" w:themeShade="80"/>
      <w:sz w:val="16"/>
      <w:lang w:val="fr-FR"/>
    </w:rPr>
  </w:style>
  <w:style w:type="paragraph" w:customStyle="1" w:styleId="678C348AB1304939B5F105542790857821">
    <w:name w:val="678C348AB1304939B5F105542790857821"/>
    <w:pPr>
      <w:spacing w:after="180" w:line="240" w:lineRule="auto"/>
    </w:pPr>
    <w:rPr>
      <w:rFonts w:eastAsiaTheme="minorHAnsi"/>
      <w:color w:val="262626" w:themeColor="text1" w:themeTint="D9"/>
      <w:sz w:val="18"/>
    </w:rPr>
  </w:style>
  <w:style w:type="paragraph" w:customStyle="1" w:styleId="DB43734E38C14C4CB1908070630DB11921">
    <w:name w:val="DB43734E38C14C4CB1908070630DB11921"/>
    <w:pPr>
      <w:spacing w:after="180" w:line="240" w:lineRule="auto"/>
    </w:pPr>
    <w:rPr>
      <w:rFonts w:eastAsiaTheme="minorHAnsi"/>
      <w:color w:val="262626" w:themeColor="text1" w:themeTint="D9"/>
      <w:sz w:val="16"/>
    </w:rPr>
  </w:style>
  <w:style w:type="paragraph" w:customStyle="1" w:styleId="AA13DD15F30C424FB0EB17224A301E8521">
    <w:name w:val="AA13DD15F30C424FB0EB17224A301E8521"/>
    <w:pPr>
      <w:spacing w:after="180" w:line="240" w:lineRule="auto"/>
    </w:pPr>
    <w:rPr>
      <w:rFonts w:eastAsiaTheme="minorHAnsi"/>
      <w:color w:val="262626" w:themeColor="text1" w:themeTint="D9"/>
      <w:sz w:val="16"/>
    </w:rPr>
  </w:style>
  <w:style w:type="paragraph" w:customStyle="1" w:styleId="4EA6E53A4D0B4712AE22B00C5E624D2A21">
    <w:name w:val="4EA6E53A4D0B4712AE22B00C5E624D2A21"/>
    <w:pPr>
      <w:spacing w:after="180" w:line="240" w:lineRule="auto"/>
    </w:pPr>
    <w:rPr>
      <w:rFonts w:eastAsiaTheme="minorHAnsi"/>
      <w:color w:val="262626" w:themeColor="text1" w:themeTint="D9"/>
      <w:sz w:val="16"/>
    </w:rPr>
  </w:style>
  <w:style w:type="paragraph" w:customStyle="1" w:styleId="CE8BF9CDF25F48E2A9C64399E85B61F021">
    <w:name w:val="CE8BF9CDF25F48E2A9C64399E85B61F021"/>
    <w:pPr>
      <w:spacing w:after="180" w:line="240" w:lineRule="auto"/>
    </w:pPr>
    <w:rPr>
      <w:rFonts w:eastAsiaTheme="minorHAnsi"/>
      <w:color w:val="262626" w:themeColor="text1" w:themeTint="D9"/>
      <w:sz w:val="18"/>
    </w:rPr>
  </w:style>
  <w:style w:type="paragraph" w:customStyle="1" w:styleId="D1B96A8A617D42F08A732510A134C4BF1">
    <w:name w:val="D1B96A8A617D42F08A732510A134C4BF1"/>
    <w:pPr>
      <w:spacing w:after="60" w:line="240" w:lineRule="auto"/>
    </w:pPr>
    <w:rPr>
      <w:rFonts w:eastAsiaTheme="minorHAnsi"/>
      <w:caps/>
      <w:color w:val="4F81BD" w:themeColor="accent1"/>
      <w:sz w:val="20"/>
    </w:rPr>
  </w:style>
  <w:style w:type="paragraph" w:customStyle="1" w:styleId="600E32868D7841E394DA4C959B02C51624">
    <w:name w:val="600E32868D7841E394DA4C959B02C51624"/>
    <w:pPr>
      <w:spacing w:after="180" w:line="240" w:lineRule="auto"/>
    </w:pPr>
    <w:rPr>
      <w:rFonts w:eastAsiaTheme="minorHAnsi"/>
      <w:color w:val="262626" w:themeColor="text1" w:themeTint="D9"/>
      <w:sz w:val="16"/>
    </w:rPr>
  </w:style>
  <w:style w:type="paragraph" w:customStyle="1" w:styleId="01FB06FB61EE4055AFC56A9A4A20B17C159">
    <w:name w:val="01FB06FB61EE4055AFC56A9A4A20B17C15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4">
    <w:name w:val="D14CC4EDF55B400680690A2878E8885C24"/>
    <w:pPr>
      <w:spacing w:after="180" w:line="240" w:lineRule="auto"/>
    </w:pPr>
    <w:rPr>
      <w:rFonts w:eastAsiaTheme="minorHAnsi"/>
      <w:color w:val="262626" w:themeColor="text1" w:themeTint="D9"/>
      <w:sz w:val="16"/>
    </w:rPr>
  </w:style>
  <w:style w:type="paragraph" w:customStyle="1" w:styleId="ADABCCECC67347EDBA2C8BCBEA38838A24">
    <w:name w:val="ADABCCECC67347EDBA2C8BCBEA38838A24"/>
    <w:pPr>
      <w:spacing w:after="180" w:line="240" w:lineRule="auto"/>
    </w:pPr>
    <w:rPr>
      <w:rFonts w:eastAsiaTheme="minorHAnsi"/>
      <w:color w:val="262626" w:themeColor="text1" w:themeTint="D9"/>
      <w:sz w:val="18"/>
    </w:rPr>
  </w:style>
  <w:style w:type="paragraph" w:customStyle="1" w:styleId="3CA9253634FE45F49F86E2F79543D6B2159">
    <w:name w:val="3CA9253634FE45F49F86E2F79543D6B2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9">
    <w:name w:val="1688771D584844FE8FD6A3F994CA994F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9">
    <w:name w:val="9F3AAB161A224FA9B8D701F02F02AB62159"/>
    <w:pPr>
      <w:spacing w:after="120" w:line="240" w:lineRule="auto"/>
    </w:pPr>
    <w:rPr>
      <w:rFonts w:eastAsiaTheme="minorHAnsi"/>
      <w:color w:val="808080" w:themeColor="background1" w:themeShade="80"/>
      <w:sz w:val="16"/>
      <w:lang w:val="fr-FR"/>
    </w:rPr>
  </w:style>
  <w:style w:type="paragraph" w:customStyle="1" w:styleId="3A6A26CEE50746F6828F62C00F64BADD22">
    <w:name w:val="3A6A26CEE50746F6828F62C00F64BADD22"/>
    <w:pPr>
      <w:spacing w:after="180" w:line="240" w:lineRule="auto"/>
    </w:pPr>
    <w:rPr>
      <w:rFonts w:eastAsiaTheme="minorHAnsi"/>
      <w:color w:val="262626" w:themeColor="text1" w:themeTint="D9"/>
      <w:sz w:val="18"/>
    </w:rPr>
  </w:style>
  <w:style w:type="paragraph" w:customStyle="1" w:styleId="983D0517A76349EC95C6D39017206AEE36">
    <w:name w:val="983D0517A76349EC95C6D39017206AEE3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9">
    <w:name w:val="6E3002F3ED4A4B9AADE4EFDFA4F83F03159"/>
    <w:pPr>
      <w:spacing w:after="180" w:line="240" w:lineRule="auto"/>
    </w:pPr>
    <w:rPr>
      <w:rFonts w:eastAsiaTheme="minorHAnsi"/>
      <w:color w:val="262626" w:themeColor="text1" w:themeTint="D9"/>
      <w:sz w:val="16"/>
    </w:rPr>
  </w:style>
  <w:style w:type="paragraph" w:customStyle="1" w:styleId="D48EF9471508485C8988715678FFA721159">
    <w:name w:val="D48EF9471508485C8988715678FFA721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9">
    <w:name w:val="913AC87962B04E25A6706BCDAE95491E129"/>
    <w:pPr>
      <w:spacing w:after="180" w:line="240" w:lineRule="auto"/>
    </w:pPr>
    <w:rPr>
      <w:rFonts w:eastAsiaTheme="minorHAnsi"/>
      <w:color w:val="262626" w:themeColor="text1" w:themeTint="D9"/>
      <w:sz w:val="16"/>
    </w:rPr>
  </w:style>
  <w:style w:type="paragraph" w:customStyle="1" w:styleId="8574F00AE2C740AF8065954945B626524">
    <w:name w:val="8574F00AE2C740AF8065954945B6265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4">
    <w:name w:val="B750D651328842C08D8D887175E940C94"/>
    <w:pPr>
      <w:spacing w:after="120" w:line="240" w:lineRule="auto"/>
    </w:pPr>
    <w:rPr>
      <w:rFonts w:eastAsiaTheme="minorHAnsi"/>
      <w:color w:val="808080" w:themeColor="background1" w:themeShade="80"/>
      <w:sz w:val="16"/>
      <w:lang w:val="fr-FR"/>
    </w:rPr>
  </w:style>
  <w:style w:type="paragraph" w:styleId="ListBullet2">
    <w:name w:val="List Bullet 2"/>
    <w:basedOn w:val="Normal"/>
    <w:uiPriority w:val="99"/>
    <w:unhideWhenUsed/>
    <w:pPr>
      <w:numPr>
        <w:numId w:val="5"/>
      </w:numPr>
      <w:spacing w:after="60" w:line="240" w:lineRule="auto"/>
    </w:pPr>
    <w:rPr>
      <w:rFonts w:eastAsiaTheme="minorHAnsi"/>
      <w:color w:val="262626" w:themeColor="text1" w:themeTint="D9"/>
      <w:sz w:val="18"/>
    </w:rPr>
  </w:style>
  <w:style w:type="paragraph" w:customStyle="1" w:styleId="C69B43F380B8457EA1571E26D535D15221">
    <w:name w:val="C69B43F380B8457EA1571E26D535D15221"/>
    <w:pPr>
      <w:tabs>
        <w:tab w:val="num" w:pos="720"/>
      </w:tabs>
      <w:spacing w:after="180" w:line="240" w:lineRule="auto"/>
      <w:ind w:left="720" w:hanging="360"/>
      <w:contextualSpacing/>
    </w:pPr>
    <w:rPr>
      <w:rFonts w:eastAsiaTheme="minorHAnsi"/>
      <w:color w:val="262626" w:themeColor="text1" w:themeTint="D9"/>
      <w:sz w:val="18"/>
    </w:rPr>
  </w:style>
  <w:style w:type="paragraph" w:customStyle="1" w:styleId="DD9A2E2C65834E6B924447652F2A173C22">
    <w:name w:val="DD9A2E2C65834E6B924447652F2A173C22"/>
    <w:pPr>
      <w:spacing w:after="180" w:line="240" w:lineRule="auto"/>
    </w:pPr>
    <w:rPr>
      <w:rFonts w:eastAsiaTheme="minorHAnsi"/>
      <w:color w:val="262626" w:themeColor="text1" w:themeTint="D9"/>
      <w:sz w:val="18"/>
    </w:rPr>
  </w:style>
  <w:style w:type="paragraph" w:customStyle="1" w:styleId="4E13F2F41D704B5CB91CD59B5F05629822">
    <w:name w:val="4E13F2F41D704B5CB91CD59B5F05629822"/>
    <w:pPr>
      <w:spacing w:after="180" w:line="240" w:lineRule="auto"/>
    </w:pPr>
    <w:rPr>
      <w:rFonts w:eastAsiaTheme="minorHAnsi"/>
      <w:color w:val="262626" w:themeColor="text1" w:themeTint="D9"/>
      <w:sz w:val="18"/>
    </w:rPr>
  </w:style>
  <w:style w:type="paragraph" w:customStyle="1" w:styleId="F0F6B4FD00D04503A4173AA599A0FCFB103">
    <w:name w:val="F0F6B4FD00D04503A4173AA599A0FCFB10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3">
    <w:name w:val="2D07AB3D48C544A7ABC34B8EA92D5527103"/>
    <w:pPr>
      <w:spacing w:after="180" w:line="240" w:lineRule="auto"/>
    </w:pPr>
    <w:rPr>
      <w:rFonts w:eastAsiaTheme="minorHAnsi"/>
      <w:color w:val="262626" w:themeColor="text1" w:themeTint="D9"/>
      <w:sz w:val="16"/>
    </w:rPr>
  </w:style>
  <w:style w:type="paragraph" w:customStyle="1" w:styleId="66F33F01851B4AEAAFDCCF22FC61ECFD99">
    <w:name w:val="66F33F01851B4AEAAFDCCF22FC61ECFD99"/>
    <w:pPr>
      <w:spacing w:after="120" w:line="240" w:lineRule="auto"/>
    </w:pPr>
    <w:rPr>
      <w:rFonts w:eastAsiaTheme="minorHAnsi"/>
      <w:color w:val="808080" w:themeColor="background1" w:themeShade="80"/>
      <w:sz w:val="16"/>
      <w:lang w:val="fr-FR"/>
    </w:rPr>
  </w:style>
  <w:style w:type="paragraph" w:customStyle="1" w:styleId="DE17D41320344EDC846AEC00BA8890F3101">
    <w:name w:val="DE17D41320344EDC846AEC00BA8890F3101"/>
    <w:pPr>
      <w:spacing w:after="120" w:line="240" w:lineRule="auto"/>
    </w:pPr>
    <w:rPr>
      <w:rFonts w:eastAsiaTheme="minorHAnsi"/>
      <w:color w:val="808080" w:themeColor="background1" w:themeShade="80"/>
      <w:sz w:val="16"/>
      <w:lang w:val="fr-FR"/>
    </w:rPr>
  </w:style>
  <w:style w:type="paragraph" w:customStyle="1" w:styleId="678C348AB1304939B5F105542790857822">
    <w:name w:val="678C348AB1304939B5F105542790857822"/>
    <w:pPr>
      <w:spacing w:after="180" w:line="240" w:lineRule="auto"/>
    </w:pPr>
    <w:rPr>
      <w:rFonts w:eastAsiaTheme="minorHAnsi"/>
      <w:color w:val="262626" w:themeColor="text1" w:themeTint="D9"/>
      <w:sz w:val="18"/>
    </w:rPr>
  </w:style>
  <w:style w:type="paragraph" w:customStyle="1" w:styleId="DB43734E38C14C4CB1908070630DB11922">
    <w:name w:val="DB43734E38C14C4CB1908070630DB11922"/>
    <w:pPr>
      <w:spacing w:after="180" w:line="240" w:lineRule="auto"/>
    </w:pPr>
    <w:rPr>
      <w:rFonts w:eastAsiaTheme="minorHAnsi"/>
      <w:color w:val="262626" w:themeColor="text1" w:themeTint="D9"/>
      <w:sz w:val="16"/>
    </w:rPr>
  </w:style>
  <w:style w:type="paragraph" w:customStyle="1" w:styleId="AA13DD15F30C424FB0EB17224A301E8522">
    <w:name w:val="AA13DD15F30C424FB0EB17224A301E8522"/>
    <w:pPr>
      <w:spacing w:after="180" w:line="240" w:lineRule="auto"/>
    </w:pPr>
    <w:rPr>
      <w:rFonts w:eastAsiaTheme="minorHAnsi"/>
      <w:color w:val="262626" w:themeColor="text1" w:themeTint="D9"/>
      <w:sz w:val="16"/>
    </w:rPr>
  </w:style>
  <w:style w:type="paragraph" w:customStyle="1" w:styleId="4EA6E53A4D0B4712AE22B00C5E624D2A22">
    <w:name w:val="4EA6E53A4D0B4712AE22B00C5E624D2A22"/>
    <w:pPr>
      <w:spacing w:after="180" w:line="240" w:lineRule="auto"/>
    </w:pPr>
    <w:rPr>
      <w:rFonts w:eastAsiaTheme="minorHAnsi"/>
      <w:color w:val="262626" w:themeColor="text1" w:themeTint="D9"/>
      <w:sz w:val="16"/>
    </w:rPr>
  </w:style>
  <w:style w:type="paragraph" w:customStyle="1" w:styleId="CE8BF9CDF25F48E2A9C64399E85B61F022">
    <w:name w:val="CE8BF9CDF25F48E2A9C64399E85B61F022"/>
    <w:pPr>
      <w:spacing w:after="180" w:line="240" w:lineRule="auto"/>
    </w:pPr>
    <w:rPr>
      <w:rFonts w:eastAsiaTheme="minorHAnsi"/>
      <w:color w:val="262626" w:themeColor="text1" w:themeTint="D9"/>
      <w:sz w:val="18"/>
    </w:rPr>
  </w:style>
  <w:style w:type="paragraph" w:customStyle="1" w:styleId="D1B96A8A617D42F08A732510A134C4BF2">
    <w:name w:val="D1B96A8A617D42F08A732510A134C4BF2"/>
    <w:pPr>
      <w:spacing w:after="60" w:line="240" w:lineRule="auto"/>
    </w:pPr>
    <w:rPr>
      <w:rFonts w:eastAsiaTheme="minorHAnsi"/>
      <w:caps/>
      <w:color w:val="4F81BD" w:themeColor="accent1"/>
      <w:sz w:val="20"/>
    </w:rPr>
  </w:style>
  <w:style w:type="paragraph" w:customStyle="1" w:styleId="600E32868D7841E394DA4C959B02C51625">
    <w:name w:val="600E32868D7841E394DA4C959B02C51625"/>
    <w:pPr>
      <w:spacing w:after="180" w:line="240" w:lineRule="auto"/>
    </w:pPr>
    <w:rPr>
      <w:rFonts w:eastAsiaTheme="minorHAnsi"/>
      <w:color w:val="262626" w:themeColor="text1" w:themeTint="D9"/>
      <w:sz w:val="16"/>
    </w:rPr>
  </w:style>
  <w:style w:type="paragraph" w:customStyle="1" w:styleId="01FB06FB61EE4055AFC56A9A4A20B17C160">
    <w:name w:val="01FB06FB61EE4055AFC56A9A4A20B17C16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5">
    <w:name w:val="D14CC4EDF55B400680690A2878E8885C25"/>
    <w:pPr>
      <w:spacing w:after="180" w:line="240" w:lineRule="auto"/>
    </w:pPr>
    <w:rPr>
      <w:rFonts w:eastAsiaTheme="minorHAnsi"/>
      <w:color w:val="262626" w:themeColor="text1" w:themeTint="D9"/>
      <w:sz w:val="16"/>
    </w:rPr>
  </w:style>
  <w:style w:type="paragraph" w:customStyle="1" w:styleId="ADABCCECC67347EDBA2C8BCBEA38838A25">
    <w:name w:val="ADABCCECC67347EDBA2C8BCBEA38838A25"/>
    <w:pPr>
      <w:spacing w:after="180" w:line="240" w:lineRule="auto"/>
    </w:pPr>
    <w:rPr>
      <w:rFonts w:eastAsiaTheme="minorHAnsi"/>
      <w:color w:val="262626" w:themeColor="text1" w:themeTint="D9"/>
      <w:sz w:val="18"/>
    </w:rPr>
  </w:style>
  <w:style w:type="paragraph" w:customStyle="1" w:styleId="3CA9253634FE45F49F86E2F79543D6B2160">
    <w:name w:val="3CA9253634FE45F49F86E2F79543D6B2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0">
    <w:name w:val="1688771D584844FE8FD6A3F994CA994F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0">
    <w:name w:val="9F3AAB161A224FA9B8D701F02F02AB62160"/>
    <w:pPr>
      <w:spacing w:after="120" w:line="240" w:lineRule="auto"/>
    </w:pPr>
    <w:rPr>
      <w:rFonts w:eastAsiaTheme="minorHAnsi"/>
      <w:color w:val="808080" w:themeColor="background1" w:themeShade="80"/>
      <w:sz w:val="16"/>
      <w:lang w:val="fr-FR"/>
    </w:rPr>
  </w:style>
  <w:style w:type="paragraph" w:customStyle="1" w:styleId="3A6A26CEE50746F6828F62C00F64BADD23">
    <w:name w:val="3A6A26CEE50746F6828F62C00F64BADD23"/>
    <w:pPr>
      <w:spacing w:after="180" w:line="240" w:lineRule="auto"/>
    </w:pPr>
    <w:rPr>
      <w:rFonts w:eastAsiaTheme="minorHAnsi"/>
      <w:color w:val="262626" w:themeColor="text1" w:themeTint="D9"/>
      <w:sz w:val="18"/>
    </w:rPr>
  </w:style>
  <w:style w:type="paragraph" w:customStyle="1" w:styleId="983D0517A76349EC95C6D39017206AEE37">
    <w:name w:val="983D0517A76349EC95C6D39017206AEE3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0">
    <w:name w:val="6E3002F3ED4A4B9AADE4EFDFA4F83F03160"/>
    <w:pPr>
      <w:spacing w:after="180" w:line="240" w:lineRule="auto"/>
    </w:pPr>
    <w:rPr>
      <w:rFonts w:eastAsiaTheme="minorHAnsi"/>
      <w:color w:val="262626" w:themeColor="text1" w:themeTint="D9"/>
      <w:sz w:val="16"/>
    </w:rPr>
  </w:style>
  <w:style w:type="paragraph" w:customStyle="1" w:styleId="D48EF9471508485C8988715678FFA721160">
    <w:name w:val="D48EF9471508485C8988715678FFA721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0">
    <w:name w:val="913AC87962B04E25A6706BCDAE95491E130"/>
    <w:pPr>
      <w:spacing w:after="180" w:line="240" w:lineRule="auto"/>
    </w:pPr>
    <w:rPr>
      <w:rFonts w:eastAsiaTheme="minorHAnsi"/>
      <w:color w:val="262626" w:themeColor="text1" w:themeTint="D9"/>
      <w:sz w:val="16"/>
    </w:rPr>
  </w:style>
  <w:style w:type="paragraph" w:customStyle="1" w:styleId="8574F00AE2C740AF8065954945B626525">
    <w:name w:val="8574F00AE2C740AF8065954945B6265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5">
    <w:name w:val="B750D651328842C08D8D887175E940C95"/>
    <w:pPr>
      <w:spacing w:after="120" w:line="240" w:lineRule="auto"/>
    </w:pPr>
    <w:rPr>
      <w:rFonts w:eastAsiaTheme="minorHAnsi"/>
      <w:color w:val="808080" w:themeColor="background1" w:themeShade="80"/>
      <w:sz w:val="16"/>
      <w:lang w:val="fr-FR"/>
    </w:rPr>
  </w:style>
  <w:style w:type="paragraph" w:customStyle="1" w:styleId="4E13F2F41D704B5CB91CD59B5F05629823">
    <w:name w:val="4E13F2F41D704B5CB91CD59B5F05629823"/>
    <w:pPr>
      <w:spacing w:after="180" w:line="240" w:lineRule="auto"/>
    </w:pPr>
    <w:rPr>
      <w:rFonts w:eastAsiaTheme="minorHAnsi"/>
      <w:color w:val="262626" w:themeColor="text1" w:themeTint="D9"/>
      <w:sz w:val="18"/>
    </w:rPr>
  </w:style>
  <w:style w:type="paragraph" w:customStyle="1" w:styleId="F0F6B4FD00D04503A4173AA599A0FCFB104">
    <w:name w:val="F0F6B4FD00D04503A4173AA599A0FCFB10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4">
    <w:name w:val="2D07AB3D48C544A7ABC34B8EA92D5527104"/>
    <w:pPr>
      <w:spacing w:after="180" w:line="240" w:lineRule="auto"/>
    </w:pPr>
    <w:rPr>
      <w:rFonts w:eastAsiaTheme="minorHAnsi"/>
      <w:color w:val="262626" w:themeColor="text1" w:themeTint="D9"/>
      <w:sz w:val="16"/>
    </w:rPr>
  </w:style>
  <w:style w:type="paragraph" w:customStyle="1" w:styleId="66F33F01851B4AEAAFDCCF22FC61ECFD100">
    <w:name w:val="66F33F01851B4AEAAFDCCF22FC61ECFD100"/>
    <w:pPr>
      <w:spacing w:after="120" w:line="240" w:lineRule="auto"/>
    </w:pPr>
    <w:rPr>
      <w:rFonts w:eastAsiaTheme="minorHAnsi"/>
      <w:color w:val="808080" w:themeColor="background1" w:themeShade="80"/>
      <w:sz w:val="16"/>
      <w:lang w:val="fr-FR"/>
    </w:rPr>
  </w:style>
  <w:style w:type="paragraph" w:customStyle="1" w:styleId="DE17D41320344EDC846AEC00BA8890F3102">
    <w:name w:val="DE17D41320344EDC846AEC00BA8890F3102"/>
    <w:pPr>
      <w:spacing w:after="120" w:line="240" w:lineRule="auto"/>
    </w:pPr>
    <w:rPr>
      <w:rFonts w:eastAsiaTheme="minorHAnsi"/>
      <w:color w:val="808080" w:themeColor="background1" w:themeShade="80"/>
      <w:sz w:val="16"/>
      <w:lang w:val="fr-FR"/>
    </w:rPr>
  </w:style>
  <w:style w:type="paragraph" w:customStyle="1" w:styleId="678C348AB1304939B5F105542790857823">
    <w:name w:val="678C348AB1304939B5F105542790857823"/>
    <w:pPr>
      <w:spacing w:after="180" w:line="240" w:lineRule="auto"/>
    </w:pPr>
    <w:rPr>
      <w:rFonts w:eastAsiaTheme="minorHAnsi"/>
      <w:color w:val="262626" w:themeColor="text1" w:themeTint="D9"/>
      <w:sz w:val="18"/>
    </w:rPr>
  </w:style>
  <w:style w:type="paragraph" w:customStyle="1" w:styleId="DB43734E38C14C4CB1908070630DB11923">
    <w:name w:val="DB43734E38C14C4CB1908070630DB11923"/>
    <w:pPr>
      <w:spacing w:after="180" w:line="240" w:lineRule="auto"/>
    </w:pPr>
    <w:rPr>
      <w:rFonts w:eastAsiaTheme="minorHAnsi"/>
      <w:color w:val="262626" w:themeColor="text1" w:themeTint="D9"/>
      <w:sz w:val="16"/>
    </w:rPr>
  </w:style>
  <w:style w:type="paragraph" w:customStyle="1" w:styleId="AA13DD15F30C424FB0EB17224A301E8523">
    <w:name w:val="AA13DD15F30C424FB0EB17224A301E8523"/>
    <w:pPr>
      <w:spacing w:after="180" w:line="240" w:lineRule="auto"/>
    </w:pPr>
    <w:rPr>
      <w:rFonts w:eastAsiaTheme="minorHAnsi"/>
      <w:color w:val="262626" w:themeColor="text1" w:themeTint="D9"/>
      <w:sz w:val="16"/>
    </w:rPr>
  </w:style>
  <w:style w:type="paragraph" w:customStyle="1" w:styleId="4EA6E53A4D0B4712AE22B00C5E624D2A23">
    <w:name w:val="4EA6E53A4D0B4712AE22B00C5E624D2A23"/>
    <w:pPr>
      <w:spacing w:after="180" w:line="240" w:lineRule="auto"/>
    </w:pPr>
    <w:rPr>
      <w:rFonts w:eastAsiaTheme="minorHAnsi"/>
      <w:color w:val="262626" w:themeColor="text1" w:themeTint="D9"/>
      <w:sz w:val="16"/>
    </w:rPr>
  </w:style>
  <w:style w:type="paragraph" w:customStyle="1" w:styleId="CE8BF9CDF25F48E2A9C64399E85B61F023">
    <w:name w:val="CE8BF9CDF25F48E2A9C64399E85B61F023"/>
    <w:pPr>
      <w:spacing w:after="180" w:line="240" w:lineRule="auto"/>
    </w:pPr>
    <w:rPr>
      <w:rFonts w:eastAsiaTheme="minorHAnsi"/>
      <w:color w:val="262626" w:themeColor="text1" w:themeTint="D9"/>
      <w:sz w:val="18"/>
    </w:rPr>
  </w:style>
  <w:style w:type="paragraph" w:customStyle="1" w:styleId="D1B96A8A617D42F08A732510A134C4BF3">
    <w:name w:val="D1B96A8A617D42F08A732510A134C4BF3"/>
    <w:pPr>
      <w:spacing w:after="60" w:line="240" w:lineRule="auto"/>
    </w:pPr>
    <w:rPr>
      <w:rFonts w:eastAsiaTheme="minorHAnsi"/>
      <w:caps/>
      <w:color w:val="4F81BD" w:themeColor="accent1"/>
      <w:sz w:val="20"/>
    </w:rPr>
  </w:style>
  <w:style w:type="paragraph" w:customStyle="1" w:styleId="600E32868D7841E394DA4C959B02C51626">
    <w:name w:val="600E32868D7841E394DA4C959B02C51626"/>
    <w:pPr>
      <w:spacing w:after="180" w:line="240" w:lineRule="auto"/>
    </w:pPr>
    <w:rPr>
      <w:rFonts w:eastAsiaTheme="minorHAnsi"/>
      <w:color w:val="262626" w:themeColor="text1" w:themeTint="D9"/>
      <w:sz w:val="16"/>
    </w:rPr>
  </w:style>
  <w:style w:type="paragraph" w:customStyle="1" w:styleId="01FB06FB61EE4055AFC56A9A4A20B17C161">
    <w:name w:val="01FB06FB61EE4055AFC56A9A4A20B17C16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6">
    <w:name w:val="D14CC4EDF55B400680690A2878E8885C26"/>
    <w:pPr>
      <w:spacing w:after="180" w:line="240" w:lineRule="auto"/>
    </w:pPr>
    <w:rPr>
      <w:rFonts w:eastAsiaTheme="minorHAnsi"/>
      <w:color w:val="262626" w:themeColor="text1" w:themeTint="D9"/>
      <w:sz w:val="16"/>
    </w:rPr>
  </w:style>
  <w:style w:type="paragraph" w:customStyle="1" w:styleId="ADABCCECC67347EDBA2C8BCBEA38838A26">
    <w:name w:val="ADABCCECC67347EDBA2C8BCBEA38838A26"/>
    <w:pPr>
      <w:spacing w:after="180" w:line="240" w:lineRule="auto"/>
    </w:pPr>
    <w:rPr>
      <w:rFonts w:eastAsiaTheme="minorHAnsi"/>
      <w:color w:val="262626" w:themeColor="text1" w:themeTint="D9"/>
      <w:sz w:val="18"/>
    </w:rPr>
  </w:style>
  <w:style w:type="paragraph" w:customStyle="1" w:styleId="3CA9253634FE45F49F86E2F79543D6B2161">
    <w:name w:val="3CA9253634FE45F49F86E2F79543D6B2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1">
    <w:name w:val="1688771D584844FE8FD6A3F994CA994F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1">
    <w:name w:val="9F3AAB161A224FA9B8D701F02F02AB62161"/>
    <w:pPr>
      <w:spacing w:after="120" w:line="240" w:lineRule="auto"/>
    </w:pPr>
    <w:rPr>
      <w:rFonts w:eastAsiaTheme="minorHAnsi"/>
      <w:color w:val="808080" w:themeColor="background1" w:themeShade="80"/>
      <w:sz w:val="16"/>
      <w:lang w:val="fr-FR"/>
    </w:rPr>
  </w:style>
  <w:style w:type="paragraph" w:customStyle="1" w:styleId="3A6A26CEE50746F6828F62C00F64BADD24">
    <w:name w:val="3A6A26CEE50746F6828F62C00F64BADD24"/>
    <w:pPr>
      <w:spacing w:after="180" w:line="240" w:lineRule="auto"/>
    </w:pPr>
    <w:rPr>
      <w:rFonts w:eastAsiaTheme="minorHAnsi"/>
      <w:color w:val="262626" w:themeColor="text1" w:themeTint="D9"/>
      <w:sz w:val="18"/>
    </w:rPr>
  </w:style>
  <w:style w:type="paragraph" w:customStyle="1" w:styleId="983D0517A76349EC95C6D39017206AEE38">
    <w:name w:val="983D0517A76349EC95C6D39017206AEE3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1">
    <w:name w:val="6E3002F3ED4A4B9AADE4EFDFA4F83F03161"/>
    <w:pPr>
      <w:spacing w:after="180" w:line="240" w:lineRule="auto"/>
    </w:pPr>
    <w:rPr>
      <w:rFonts w:eastAsiaTheme="minorHAnsi"/>
      <w:color w:val="262626" w:themeColor="text1" w:themeTint="D9"/>
      <w:sz w:val="16"/>
    </w:rPr>
  </w:style>
  <w:style w:type="paragraph" w:customStyle="1" w:styleId="D48EF9471508485C8988715678FFA721161">
    <w:name w:val="D48EF9471508485C8988715678FFA721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1">
    <w:name w:val="913AC87962B04E25A6706BCDAE95491E131"/>
    <w:pPr>
      <w:spacing w:after="180" w:line="240" w:lineRule="auto"/>
    </w:pPr>
    <w:rPr>
      <w:rFonts w:eastAsiaTheme="minorHAnsi"/>
      <w:color w:val="262626" w:themeColor="text1" w:themeTint="D9"/>
      <w:sz w:val="16"/>
    </w:rPr>
  </w:style>
  <w:style w:type="paragraph" w:customStyle="1" w:styleId="8574F00AE2C740AF8065954945B626526">
    <w:name w:val="8574F00AE2C740AF8065954945B6265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6">
    <w:name w:val="B750D651328842C08D8D887175E940C96"/>
    <w:pPr>
      <w:spacing w:after="120" w:line="240" w:lineRule="auto"/>
    </w:pPr>
    <w:rPr>
      <w:rFonts w:eastAsiaTheme="minorHAnsi"/>
      <w:color w:val="808080" w:themeColor="background1" w:themeShade="80"/>
      <w:sz w:val="16"/>
      <w:lang w:val="fr-FR"/>
    </w:rPr>
  </w:style>
  <w:style w:type="paragraph" w:customStyle="1" w:styleId="4E13F2F41D704B5CB91CD59B5F05629824">
    <w:name w:val="4E13F2F41D704B5CB91CD59B5F05629824"/>
    <w:pPr>
      <w:spacing w:after="180" w:line="240" w:lineRule="auto"/>
    </w:pPr>
    <w:rPr>
      <w:rFonts w:eastAsiaTheme="minorHAnsi"/>
      <w:color w:val="262626" w:themeColor="text1" w:themeTint="D9"/>
      <w:sz w:val="18"/>
    </w:rPr>
  </w:style>
  <w:style w:type="paragraph" w:customStyle="1" w:styleId="F0F6B4FD00D04503A4173AA599A0FCFB105">
    <w:name w:val="F0F6B4FD00D04503A4173AA599A0FCFB10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5">
    <w:name w:val="2D07AB3D48C544A7ABC34B8EA92D5527105"/>
    <w:pPr>
      <w:spacing w:after="180" w:line="240" w:lineRule="auto"/>
    </w:pPr>
    <w:rPr>
      <w:rFonts w:eastAsiaTheme="minorHAnsi"/>
      <w:color w:val="262626" w:themeColor="text1" w:themeTint="D9"/>
      <w:sz w:val="16"/>
    </w:rPr>
  </w:style>
  <w:style w:type="paragraph" w:customStyle="1" w:styleId="66F33F01851B4AEAAFDCCF22FC61ECFD101">
    <w:name w:val="66F33F01851B4AEAAFDCCF22FC61ECFD101"/>
    <w:pPr>
      <w:spacing w:after="120" w:line="240" w:lineRule="auto"/>
    </w:pPr>
    <w:rPr>
      <w:rFonts w:eastAsiaTheme="minorHAnsi"/>
      <w:color w:val="808080" w:themeColor="background1" w:themeShade="80"/>
      <w:sz w:val="16"/>
      <w:lang w:val="fr-FR"/>
    </w:rPr>
  </w:style>
  <w:style w:type="paragraph" w:customStyle="1" w:styleId="DE17D41320344EDC846AEC00BA8890F3103">
    <w:name w:val="DE17D41320344EDC846AEC00BA8890F3103"/>
    <w:pPr>
      <w:spacing w:after="120" w:line="240" w:lineRule="auto"/>
    </w:pPr>
    <w:rPr>
      <w:rFonts w:eastAsiaTheme="minorHAnsi"/>
      <w:color w:val="808080" w:themeColor="background1" w:themeShade="80"/>
      <w:sz w:val="16"/>
      <w:lang w:val="fr-FR"/>
    </w:rPr>
  </w:style>
  <w:style w:type="paragraph" w:customStyle="1" w:styleId="678C348AB1304939B5F105542790857824">
    <w:name w:val="678C348AB1304939B5F105542790857824"/>
    <w:pPr>
      <w:spacing w:after="180" w:line="240" w:lineRule="auto"/>
    </w:pPr>
    <w:rPr>
      <w:rFonts w:eastAsiaTheme="minorHAnsi"/>
      <w:color w:val="262626" w:themeColor="text1" w:themeTint="D9"/>
      <w:sz w:val="18"/>
    </w:rPr>
  </w:style>
  <w:style w:type="paragraph" w:customStyle="1" w:styleId="DB43734E38C14C4CB1908070630DB11924">
    <w:name w:val="DB43734E38C14C4CB1908070630DB11924"/>
    <w:pPr>
      <w:spacing w:after="180" w:line="240" w:lineRule="auto"/>
    </w:pPr>
    <w:rPr>
      <w:rFonts w:eastAsiaTheme="minorHAnsi"/>
      <w:color w:val="262626" w:themeColor="text1" w:themeTint="D9"/>
      <w:sz w:val="16"/>
    </w:rPr>
  </w:style>
  <w:style w:type="paragraph" w:customStyle="1" w:styleId="AA13DD15F30C424FB0EB17224A301E8524">
    <w:name w:val="AA13DD15F30C424FB0EB17224A301E8524"/>
    <w:pPr>
      <w:spacing w:after="180" w:line="240" w:lineRule="auto"/>
    </w:pPr>
    <w:rPr>
      <w:rFonts w:eastAsiaTheme="minorHAnsi"/>
      <w:color w:val="262626" w:themeColor="text1" w:themeTint="D9"/>
      <w:sz w:val="16"/>
    </w:rPr>
  </w:style>
  <w:style w:type="paragraph" w:customStyle="1" w:styleId="4EA6E53A4D0B4712AE22B00C5E624D2A24">
    <w:name w:val="4EA6E53A4D0B4712AE22B00C5E624D2A24"/>
    <w:pPr>
      <w:spacing w:after="180" w:line="240" w:lineRule="auto"/>
    </w:pPr>
    <w:rPr>
      <w:rFonts w:eastAsiaTheme="minorHAnsi"/>
      <w:color w:val="262626" w:themeColor="text1" w:themeTint="D9"/>
      <w:sz w:val="16"/>
    </w:rPr>
  </w:style>
  <w:style w:type="paragraph" w:customStyle="1" w:styleId="CE8BF9CDF25F48E2A9C64399E85B61F024">
    <w:name w:val="CE8BF9CDF25F48E2A9C64399E85B61F024"/>
    <w:pPr>
      <w:spacing w:after="180" w:line="240" w:lineRule="auto"/>
    </w:pPr>
    <w:rPr>
      <w:rFonts w:eastAsiaTheme="minorHAnsi"/>
      <w:color w:val="262626" w:themeColor="text1" w:themeTint="D9"/>
      <w:sz w:val="18"/>
    </w:rPr>
  </w:style>
  <w:style w:type="paragraph" w:customStyle="1" w:styleId="D1B96A8A617D42F08A732510A134C4BF4">
    <w:name w:val="D1B96A8A617D42F08A732510A134C4BF4"/>
    <w:pPr>
      <w:spacing w:after="60" w:line="240" w:lineRule="auto"/>
    </w:pPr>
    <w:rPr>
      <w:rFonts w:eastAsiaTheme="minorHAnsi"/>
      <w:caps/>
      <w:color w:val="4F81BD" w:themeColor="accent1"/>
      <w:sz w:val="20"/>
    </w:rPr>
  </w:style>
  <w:style w:type="paragraph" w:customStyle="1" w:styleId="600E32868D7841E394DA4C959B02C51627">
    <w:name w:val="600E32868D7841E394DA4C959B02C51627"/>
    <w:pPr>
      <w:spacing w:after="180" w:line="240" w:lineRule="auto"/>
    </w:pPr>
    <w:rPr>
      <w:rFonts w:eastAsiaTheme="minorHAnsi"/>
      <w:color w:val="262626" w:themeColor="text1" w:themeTint="D9"/>
      <w:sz w:val="16"/>
    </w:rPr>
  </w:style>
  <w:style w:type="paragraph" w:customStyle="1" w:styleId="01FB06FB61EE4055AFC56A9A4A20B17C162">
    <w:name w:val="01FB06FB61EE4055AFC56A9A4A20B17C16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7">
    <w:name w:val="D14CC4EDF55B400680690A2878E8885C27"/>
    <w:pPr>
      <w:spacing w:after="180" w:line="240" w:lineRule="auto"/>
    </w:pPr>
    <w:rPr>
      <w:rFonts w:eastAsiaTheme="minorHAnsi"/>
      <w:color w:val="262626" w:themeColor="text1" w:themeTint="D9"/>
      <w:sz w:val="16"/>
    </w:rPr>
  </w:style>
  <w:style w:type="paragraph" w:customStyle="1" w:styleId="ADABCCECC67347EDBA2C8BCBEA38838A27">
    <w:name w:val="ADABCCECC67347EDBA2C8BCBEA38838A27"/>
    <w:pPr>
      <w:spacing w:after="180" w:line="240" w:lineRule="auto"/>
    </w:pPr>
    <w:rPr>
      <w:rFonts w:eastAsiaTheme="minorHAnsi"/>
      <w:color w:val="262626" w:themeColor="text1" w:themeTint="D9"/>
      <w:sz w:val="18"/>
    </w:rPr>
  </w:style>
  <w:style w:type="paragraph" w:customStyle="1" w:styleId="3CA9253634FE45F49F86E2F79543D6B2162">
    <w:name w:val="3CA9253634FE45F49F86E2F79543D6B2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2">
    <w:name w:val="1688771D584844FE8FD6A3F994CA994F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2">
    <w:name w:val="9F3AAB161A224FA9B8D701F02F02AB62162"/>
    <w:pPr>
      <w:spacing w:after="120" w:line="240" w:lineRule="auto"/>
    </w:pPr>
    <w:rPr>
      <w:rFonts w:eastAsiaTheme="minorHAnsi"/>
      <w:color w:val="808080" w:themeColor="background1" w:themeShade="80"/>
      <w:sz w:val="16"/>
      <w:lang w:val="fr-FR"/>
    </w:rPr>
  </w:style>
  <w:style w:type="paragraph" w:customStyle="1" w:styleId="3A6A26CEE50746F6828F62C00F64BADD25">
    <w:name w:val="3A6A26CEE50746F6828F62C00F64BADD25"/>
    <w:pPr>
      <w:spacing w:after="180" w:line="240" w:lineRule="auto"/>
    </w:pPr>
    <w:rPr>
      <w:rFonts w:eastAsiaTheme="minorHAnsi"/>
      <w:color w:val="262626" w:themeColor="text1" w:themeTint="D9"/>
      <w:sz w:val="18"/>
    </w:rPr>
  </w:style>
  <w:style w:type="paragraph" w:customStyle="1" w:styleId="983D0517A76349EC95C6D39017206AEE39">
    <w:name w:val="983D0517A76349EC95C6D39017206AEE3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2">
    <w:name w:val="6E3002F3ED4A4B9AADE4EFDFA4F83F03162"/>
    <w:pPr>
      <w:spacing w:after="180" w:line="240" w:lineRule="auto"/>
    </w:pPr>
    <w:rPr>
      <w:rFonts w:eastAsiaTheme="minorHAnsi"/>
      <w:color w:val="262626" w:themeColor="text1" w:themeTint="D9"/>
      <w:sz w:val="16"/>
    </w:rPr>
  </w:style>
  <w:style w:type="paragraph" w:customStyle="1" w:styleId="D48EF9471508485C8988715678FFA721162">
    <w:name w:val="D48EF9471508485C8988715678FFA721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2">
    <w:name w:val="913AC87962B04E25A6706BCDAE95491E132"/>
    <w:pPr>
      <w:spacing w:after="180" w:line="240" w:lineRule="auto"/>
    </w:pPr>
    <w:rPr>
      <w:rFonts w:eastAsiaTheme="minorHAnsi"/>
      <w:color w:val="262626" w:themeColor="text1" w:themeTint="D9"/>
      <w:sz w:val="16"/>
    </w:rPr>
  </w:style>
  <w:style w:type="paragraph" w:customStyle="1" w:styleId="8574F00AE2C740AF8065954945B626527">
    <w:name w:val="8574F00AE2C740AF8065954945B62652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7">
    <w:name w:val="B750D651328842C08D8D887175E940C97"/>
    <w:pPr>
      <w:spacing w:after="120" w:line="240" w:lineRule="auto"/>
    </w:pPr>
    <w:rPr>
      <w:rFonts w:eastAsiaTheme="minorHAnsi"/>
      <w:color w:val="808080" w:themeColor="background1" w:themeShade="80"/>
      <w:sz w:val="16"/>
      <w:lang w:val="fr-FR"/>
    </w:rPr>
  </w:style>
  <w:style w:type="paragraph" w:customStyle="1" w:styleId="4E13F2F41D704B5CB91CD59B5F05629825">
    <w:name w:val="4E13F2F41D704B5CB91CD59B5F05629825"/>
    <w:pPr>
      <w:spacing w:after="180" w:line="240" w:lineRule="auto"/>
    </w:pPr>
    <w:rPr>
      <w:rFonts w:eastAsiaTheme="minorHAnsi"/>
      <w:color w:val="262626" w:themeColor="text1" w:themeTint="D9"/>
      <w:sz w:val="18"/>
    </w:rPr>
  </w:style>
  <w:style w:type="paragraph" w:customStyle="1" w:styleId="F0F6B4FD00D04503A4173AA599A0FCFB106">
    <w:name w:val="F0F6B4FD00D04503A4173AA599A0FCFB10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6">
    <w:name w:val="2D07AB3D48C544A7ABC34B8EA92D5527106"/>
    <w:pPr>
      <w:spacing w:after="180" w:line="240" w:lineRule="auto"/>
    </w:pPr>
    <w:rPr>
      <w:rFonts w:eastAsiaTheme="minorHAnsi"/>
      <w:color w:val="262626" w:themeColor="text1" w:themeTint="D9"/>
      <w:sz w:val="16"/>
    </w:rPr>
  </w:style>
  <w:style w:type="paragraph" w:customStyle="1" w:styleId="66F33F01851B4AEAAFDCCF22FC61ECFD102">
    <w:name w:val="66F33F01851B4AEAAFDCCF22FC61ECFD102"/>
    <w:pPr>
      <w:spacing w:after="120" w:line="240" w:lineRule="auto"/>
    </w:pPr>
    <w:rPr>
      <w:rFonts w:eastAsiaTheme="minorHAnsi"/>
      <w:color w:val="808080" w:themeColor="background1" w:themeShade="80"/>
      <w:sz w:val="16"/>
      <w:lang w:val="fr-FR"/>
    </w:rPr>
  </w:style>
  <w:style w:type="paragraph" w:customStyle="1" w:styleId="DE17D41320344EDC846AEC00BA8890F3104">
    <w:name w:val="DE17D41320344EDC846AEC00BA8890F3104"/>
    <w:pPr>
      <w:spacing w:after="120" w:line="240" w:lineRule="auto"/>
    </w:pPr>
    <w:rPr>
      <w:rFonts w:eastAsiaTheme="minorHAnsi"/>
      <w:color w:val="808080" w:themeColor="background1" w:themeShade="80"/>
      <w:sz w:val="16"/>
      <w:lang w:val="fr-FR"/>
    </w:rPr>
  </w:style>
  <w:style w:type="paragraph" w:customStyle="1" w:styleId="678C348AB1304939B5F105542790857825">
    <w:name w:val="678C348AB1304939B5F105542790857825"/>
    <w:pPr>
      <w:spacing w:after="180" w:line="240" w:lineRule="auto"/>
    </w:pPr>
    <w:rPr>
      <w:rFonts w:eastAsiaTheme="minorHAnsi"/>
      <w:color w:val="262626" w:themeColor="text1" w:themeTint="D9"/>
      <w:sz w:val="18"/>
    </w:rPr>
  </w:style>
  <w:style w:type="paragraph" w:customStyle="1" w:styleId="DB43734E38C14C4CB1908070630DB11925">
    <w:name w:val="DB43734E38C14C4CB1908070630DB11925"/>
    <w:pPr>
      <w:spacing w:after="180" w:line="240" w:lineRule="auto"/>
    </w:pPr>
    <w:rPr>
      <w:rFonts w:eastAsiaTheme="minorHAnsi"/>
      <w:color w:val="262626" w:themeColor="text1" w:themeTint="D9"/>
      <w:sz w:val="16"/>
    </w:rPr>
  </w:style>
  <w:style w:type="paragraph" w:customStyle="1" w:styleId="AA13DD15F30C424FB0EB17224A301E8525">
    <w:name w:val="AA13DD15F30C424FB0EB17224A301E8525"/>
    <w:pPr>
      <w:spacing w:after="180" w:line="240" w:lineRule="auto"/>
    </w:pPr>
    <w:rPr>
      <w:rFonts w:eastAsiaTheme="minorHAnsi"/>
      <w:color w:val="262626" w:themeColor="text1" w:themeTint="D9"/>
      <w:sz w:val="16"/>
    </w:rPr>
  </w:style>
  <w:style w:type="paragraph" w:customStyle="1" w:styleId="4EA6E53A4D0B4712AE22B00C5E624D2A25">
    <w:name w:val="4EA6E53A4D0B4712AE22B00C5E624D2A25"/>
    <w:pPr>
      <w:spacing w:after="180" w:line="240" w:lineRule="auto"/>
    </w:pPr>
    <w:rPr>
      <w:rFonts w:eastAsiaTheme="minorHAnsi"/>
      <w:color w:val="262626" w:themeColor="text1" w:themeTint="D9"/>
      <w:sz w:val="16"/>
    </w:rPr>
  </w:style>
  <w:style w:type="paragraph" w:customStyle="1" w:styleId="CE8BF9CDF25F48E2A9C64399E85B61F025">
    <w:name w:val="CE8BF9CDF25F48E2A9C64399E85B61F025"/>
    <w:pPr>
      <w:spacing w:after="180" w:line="240" w:lineRule="auto"/>
    </w:pPr>
    <w:rPr>
      <w:rFonts w:eastAsiaTheme="minorHAnsi"/>
      <w:color w:val="262626" w:themeColor="text1" w:themeTint="D9"/>
      <w:sz w:val="18"/>
    </w:rPr>
  </w:style>
  <w:style w:type="paragraph" w:customStyle="1" w:styleId="D1B96A8A617D42F08A732510A134C4BF5">
    <w:name w:val="D1B96A8A617D42F08A732510A134C4BF5"/>
    <w:pPr>
      <w:spacing w:after="60" w:line="240" w:lineRule="auto"/>
    </w:pPr>
    <w:rPr>
      <w:rFonts w:eastAsiaTheme="minorHAnsi"/>
      <w:caps/>
      <w:color w:val="4F81BD" w:themeColor="accent1"/>
      <w:sz w:val="20"/>
    </w:rPr>
  </w:style>
  <w:style w:type="paragraph" w:customStyle="1" w:styleId="600E32868D7841E394DA4C959B02C51628">
    <w:name w:val="600E32868D7841E394DA4C959B02C51628"/>
    <w:pPr>
      <w:spacing w:after="180" w:line="240" w:lineRule="auto"/>
    </w:pPr>
    <w:rPr>
      <w:rFonts w:eastAsiaTheme="minorHAnsi"/>
      <w:color w:val="262626" w:themeColor="text1" w:themeTint="D9"/>
      <w:sz w:val="16"/>
    </w:rPr>
  </w:style>
  <w:style w:type="paragraph" w:customStyle="1" w:styleId="01FB06FB61EE4055AFC56A9A4A20B17C163">
    <w:name w:val="01FB06FB61EE4055AFC56A9A4A20B17C16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8">
    <w:name w:val="D14CC4EDF55B400680690A2878E8885C28"/>
    <w:pPr>
      <w:spacing w:after="180" w:line="240" w:lineRule="auto"/>
    </w:pPr>
    <w:rPr>
      <w:rFonts w:eastAsiaTheme="minorHAnsi"/>
      <w:color w:val="262626" w:themeColor="text1" w:themeTint="D9"/>
      <w:sz w:val="16"/>
    </w:rPr>
  </w:style>
  <w:style w:type="paragraph" w:customStyle="1" w:styleId="ADABCCECC67347EDBA2C8BCBEA38838A28">
    <w:name w:val="ADABCCECC67347EDBA2C8BCBEA38838A28"/>
    <w:pPr>
      <w:spacing w:after="180" w:line="240" w:lineRule="auto"/>
    </w:pPr>
    <w:rPr>
      <w:rFonts w:eastAsiaTheme="minorHAnsi"/>
      <w:color w:val="262626" w:themeColor="text1" w:themeTint="D9"/>
      <w:sz w:val="18"/>
    </w:rPr>
  </w:style>
  <w:style w:type="paragraph" w:customStyle="1" w:styleId="3CA9253634FE45F49F86E2F79543D6B2163">
    <w:name w:val="3CA9253634FE45F49F86E2F79543D6B2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3">
    <w:name w:val="1688771D584844FE8FD6A3F994CA994F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3">
    <w:name w:val="9F3AAB161A224FA9B8D701F02F02AB62163"/>
    <w:pPr>
      <w:spacing w:after="120" w:line="240" w:lineRule="auto"/>
    </w:pPr>
    <w:rPr>
      <w:rFonts w:eastAsiaTheme="minorHAnsi"/>
      <w:color w:val="808080" w:themeColor="background1" w:themeShade="80"/>
      <w:sz w:val="16"/>
      <w:lang w:val="fr-FR"/>
    </w:rPr>
  </w:style>
  <w:style w:type="paragraph" w:customStyle="1" w:styleId="3A6A26CEE50746F6828F62C00F64BADD26">
    <w:name w:val="3A6A26CEE50746F6828F62C00F64BADD26"/>
    <w:pPr>
      <w:spacing w:after="180" w:line="240" w:lineRule="auto"/>
    </w:pPr>
    <w:rPr>
      <w:rFonts w:eastAsiaTheme="minorHAnsi"/>
      <w:color w:val="262626" w:themeColor="text1" w:themeTint="D9"/>
      <w:sz w:val="18"/>
    </w:rPr>
  </w:style>
  <w:style w:type="paragraph" w:customStyle="1" w:styleId="983D0517A76349EC95C6D39017206AEE40">
    <w:name w:val="983D0517A76349EC95C6D39017206AEE4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3">
    <w:name w:val="6E3002F3ED4A4B9AADE4EFDFA4F83F03163"/>
    <w:pPr>
      <w:spacing w:after="180" w:line="240" w:lineRule="auto"/>
    </w:pPr>
    <w:rPr>
      <w:rFonts w:eastAsiaTheme="minorHAnsi"/>
      <w:color w:val="262626" w:themeColor="text1" w:themeTint="D9"/>
      <w:sz w:val="16"/>
    </w:rPr>
  </w:style>
  <w:style w:type="paragraph" w:customStyle="1" w:styleId="D48EF9471508485C8988715678FFA721163">
    <w:name w:val="D48EF9471508485C8988715678FFA721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3">
    <w:name w:val="913AC87962B04E25A6706BCDAE95491E133"/>
    <w:pPr>
      <w:spacing w:after="180" w:line="240" w:lineRule="auto"/>
    </w:pPr>
    <w:rPr>
      <w:rFonts w:eastAsiaTheme="minorHAnsi"/>
      <w:color w:val="262626" w:themeColor="text1" w:themeTint="D9"/>
      <w:sz w:val="16"/>
    </w:rPr>
  </w:style>
  <w:style w:type="paragraph" w:customStyle="1" w:styleId="8574F00AE2C740AF8065954945B626528">
    <w:name w:val="8574F00AE2C740AF8065954945B62652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8">
    <w:name w:val="B750D651328842C08D8D887175E940C98"/>
    <w:pPr>
      <w:spacing w:after="120" w:line="240" w:lineRule="auto"/>
    </w:pPr>
    <w:rPr>
      <w:rFonts w:eastAsiaTheme="minorHAnsi"/>
      <w:color w:val="808080" w:themeColor="background1" w:themeShade="80"/>
      <w:sz w:val="16"/>
      <w:lang w:val="fr-FR"/>
    </w:rPr>
  </w:style>
  <w:style w:type="paragraph" w:customStyle="1" w:styleId="4E13F2F41D704B5CB91CD59B5F05629826">
    <w:name w:val="4E13F2F41D704B5CB91CD59B5F05629826"/>
    <w:pPr>
      <w:spacing w:after="180" w:line="240" w:lineRule="auto"/>
    </w:pPr>
    <w:rPr>
      <w:rFonts w:eastAsiaTheme="minorHAnsi"/>
      <w:color w:val="262626" w:themeColor="text1" w:themeTint="D9"/>
      <w:sz w:val="18"/>
    </w:rPr>
  </w:style>
  <w:style w:type="paragraph" w:customStyle="1" w:styleId="F0F6B4FD00D04503A4173AA599A0FCFB107">
    <w:name w:val="F0F6B4FD00D04503A4173AA599A0FCFB10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7">
    <w:name w:val="2D07AB3D48C544A7ABC34B8EA92D5527107"/>
    <w:pPr>
      <w:spacing w:after="180" w:line="240" w:lineRule="auto"/>
    </w:pPr>
    <w:rPr>
      <w:rFonts w:eastAsiaTheme="minorHAnsi"/>
      <w:color w:val="262626" w:themeColor="text1" w:themeTint="D9"/>
      <w:sz w:val="16"/>
    </w:rPr>
  </w:style>
  <w:style w:type="paragraph" w:customStyle="1" w:styleId="66F33F01851B4AEAAFDCCF22FC61ECFD103">
    <w:name w:val="66F33F01851B4AEAAFDCCF22FC61ECFD103"/>
    <w:pPr>
      <w:spacing w:after="120" w:line="240" w:lineRule="auto"/>
    </w:pPr>
    <w:rPr>
      <w:rFonts w:eastAsiaTheme="minorHAnsi"/>
      <w:color w:val="808080" w:themeColor="background1" w:themeShade="80"/>
      <w:sz w:val="16"/>
      <w:lang w:val="fr-FR"/>
    </w:rPr>
  </w:style>
  <w:style w:type="paragraph" w:customStyle="1" w:styleId="DE17D41320344EDC846AEC00BA8890F3105">
    <w:name w:val="DE17D41320344EDC846AEC00BA8890F3105"/>
    <w:pPr>
      <w:spacing w:after="120" w:line="240" w:lineRule="auto"/>
    </w:pPr>
    <w:rPr>
      <w:rFonts w:eastAsiaTheme="minorHAnsi"/>
      <w:color w:val="808080" w:themeColor="background1" w:themeShade="80"/>
      <w:sz w:val="16"/>
      <w:lang w:val="fr-FR"/>
    </w:rPr>
  </w:style>
  <w:style w:type="paragraph" w:customStyle="1" w:styleId="678C348AB1304939B5F105542790857826">
    <w:name w:val="678C348AB1304939B5F105542790857826"/>
    <w:pPr>
      <w:spacing w:after="180" w:line="240" w:lineRule="auto"/>
    </w:pPr>
    <w:rPr>
      <w:rFonts w:eastAsiaTheme="minorHAnsi"/>
      <w:color w:val="262626" w:themeColor="text1" w:themeTint="D9"/>
      <w:sz w:val="18"/>
    </w:rPr>
  </w:style>
  <w:style w:type="paragraph" w:customStyle="1" w:styleId="DB43734E38C14C4CB1908070630DB11926">
    <w:name w:val="DB43734E38C14C4CB1908070630DB11926"/>
    <w:pPr>
      <w:spacing w:after="180" w:line="240" w:lineRule="auto"/>
    </w:pPr>
    <w:rPr>
      <w:rFonts w:eastAsiaTheme="minorHAnsi"/>
      <w:color w:val="262626" w:themeColor="text1" w:themeTint="D9"/>
      <w:sz w:val="16"/>
    </w:rPr>
  </w:style>
  <w:style w:type="paragraph" w:customStyle="1" w:styleId="AA13DD15F30C424FB0EB17224A301E8526">
    <w:name w:val="AA13DD15F30C424FB0EB17224A301E8526"/>
    <w:pPr>
      <w:spacing w:after="180" w:line="240" w:lineRule="auto"/>
    </w:pPr>
    <w:rPr>
      <w:rFonts w:eastAsiaTheme="minorHAnsi"/>
      <w:color w:val="262626" w:themeColor="text1" w:themeTint="D9"/>
      <w:sz w:val="16"/>
    </w:rPr>
  </w:style>
  <w:style w:type="paragraph" w:customStyle="1" w:styleId="4EA6E53A4D0B4712AE22B00C5E624D2A26">
    <w:name w:val="4EA6E53A4D0B4712AE22B00C5E624D2A26"/>
    <w:pPr>
      <w:spacing w:after="180" w:line="240" w:lineRule="auto"/>
    </w:pPr>
    <w:rPr>
      <w:rFonts w:eastAsiaTheme="minorHAnsi"/>
      <w:color w:val="262626" w:themeColor="text1" w:themeTint="D9"/>
      <w:sz w:val="16"/>
    </w:rPr>
  </w:style>
  <w:style w:type="paragraph" w:customStyle="1" w:styleId="CE8BF9CDF25F48E2A9C64399E85B61F026">
    <w:name w:val="CE8BF9CDF25F48E2A9C64399E85B61F026"/>
    <w:pPr>
      <w:spacing w:after="180" w:line="240" w:lineRule="auto"/>
    </w:pPr>
    <w:rPr>
      <w:rFonts w:eastAsiaTheme="minorHAnsi"/>
      <w:color w:val="262626" w:themeColor="text1" w:themeTint="D9"/>
      <w:sz w:val="18"/>
    </w:rPr>
  </w:style>
  <w:style w:type="paragraph" w:customStyle="1" w:styleId="D1B96A8A617D42F08A732510A134C4BF6">
    <w:name w:val="D1B96A8A617D42F08A732510A134C4BF6"/>
    <w:pPr>
      <w:spacing w:after="60" w:line="240" w:lineRule="auto"/>
    </w:pPr>
    <w:rPr>
      <w:rFonts w:eastAsiaTheme="minorHAnsi"/>
      <w:caps/>
      <w:color w:val="4F81BD" w:themeColor="accent1"/>
      <w:sz w:val="20"/>
    </w:rPr>
  </w:style>
  <w:style w:type="paragraph" w:customStyle="1" w:styleId="600E32868D7841E394DA4C959B02C51629">
    <w:name w:val="600E32868D7841E394DA4C959B02C51629"/>
    <w:pPr>
      <w:spacing w:after="180" w:line="240" w:lineRule="auto"/>
    </w:pPr>
    <w:rPr>
      <w:rFonts w:eastAsiaTheme="minorHAnsi"/>
      <w:color w:val="262626" w:themeColor="text1" w:themeTint="D9"/>
      <w:sz w:val="16"/>
    </w:rPr>
  </w:style>
  <w:style w:type="paragraph" w:customStyle="1" w:styleId="01FB06FB61EE4055AFC56A9A4A20B17C164">
    <w:name w:val="01FB06FB61EE4055AFC56A9A4A20B17C16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9">
    <w:name w:val="D14CC4EDF55B400680690A2878E8885C29"/>
    <w:pPr>
      <w:spacing w:after="180" w:line="240" w:lineRule="auto"/>
    </w:pPr>
    <w:rPr>
      <w:rFonts w:eastAsiaTheme="minorHAnsi"/>
      <w:color w:val="262626" w:themeColor="text1" w:themeTint="D9"/>
      <w:sz w:val="16"/>
    </w:rPr>
  </w:style>
  <w:style w:type="paragraph" w:customStyle="1" w:styleId="ADABCCECC67347EDBA2C8BCBEA38838A29">
    <w:name w:val="ADABCCECC67347EDBA2C8BCBEA38838A29"/>
    <w:pPr>
      <w:spacing w:after="180" w:line="240" w:lineRule="auto"/>
    </w:pPr>
    <w:rPr>
      <w:rFonts w:eastAsiaTheme="minorHAnsi"/>
      <w:color w:val="262626" w:themeColor="text1" w:themeTint="D9"/>
      <w:sz w:val="18"/>
    </w:rPr>
  </w:style>
  <w:style w:type="paragraph" w:customStyle="1" w:styleId="3CA9253634FE45F49F86E2F79543D6B2164">
    <w:name w:val="3CA9253634FE45F49F86E2F79543D6B2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4">
    <w:name w:val="1688771D584844FE8FD6A3F994CA994F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4">
    <w:name w:val="9F3AAB161A224FA9B8D701F02F02AB62164"/>
    <w:pPr>
      <w:spacing w:after="120" w:line="240" w:lineRule="auto"/>
    </w:pPr>
    <w:rPr>
      <w:rFonts w:eastAsiaTheme="minorHAnsi"/>
      <w:color w:val="808080" w:themeColor="background1" w:themeShade="80"/>
      <w:sz w:val="16"/>
      <w:lang w:val="fr-FR"/>
    </w:rPr>
  </w:style>
  <w:style w:type="paragraph" w:customStyle="1" w:styleId="3A6A26CEE50746F6828F62C00F64BADD27">
    <w:name w:val="3A6A26CEE50746F6828F62C00F64BADD27"/>
    <w:pPr>
      <w:spacing w:after="180" w:line="240" w:lineRule="auto"/>
    </w:pPr>
    <w:rPr>
      <w:rFonts w:eastAsiaTheme="minorHAnsi"/>
      <w:color w:val="262626" w:themeColor="text1" w:themeTint="D9"/>
      <w:sz w:val="18"/>
    </w:rPr>
  </w:style>
  <w:style w:type="paragraph" w:customStyle="1" w:styleId="983D0517A76349EC95C6D39017206AEE41">
    <w:name w:val="983D0517A76349EC95C6D39017206AEE4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4">
    <w:name w:val="6E3002F3ED4A4B9AADE4EFDFA4F83F03164"/>
    <w:pPr>
      <w:spacing w:after="180" w:line="240" w:lineRule="auto"/>
    </w:pPr>
    <w:rPr>
      <w:rFonts w:eastAsiaTheme="minorHAnsi"/>
      <w:color w:val="262626" w:themeColor="text1" w:themeTint="D9"/>
      <w:sz w:val="16"/>
    </w:rPr>
  </w:style>
  <w:style w:type="paragraph" w:customStyle="1" w:styleId="D48EF9471508485C8988715678FFA721164">
    <w:name w:val="D48EF9471508485C8988715678FFA721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4">
    <w:name w:val="913AC87962B04E25A6706BCDAE95491E134"/>
    <w:pPr>
      <w:spacing w:after="180" w:line="240" w:lineRule="auto"/>
    </w:pPr>
    <w:rPr>
      <w:rFonts w:eastAsiaTheme="minorHAnsi"/>
      <w:color w:val="262626" w:themeColor="text1" w:themeTint="D9"/>
      <w:sz w:val="16"/>
    </w:rPr>
  </w:style>
  <w:style w:type="paragraph" w:customStyle="1" w:styleId="8574F00AE2C740AF8065954945B626529">
    <w:name w:val="8574F00AE2C740AF8065954945B62652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9">
    <w:name w:val="B750D651328842C08D8D887175E940C99"/>
    <w:pPr>
      <w:spacing w:after="120" w:line="240" w:lineRule="auto"/>
    </w:pPr>
    <w:rPr>
      <w:rFonts w:eastAsiaTheme="minorHAnsi"/>
      <w:color w:val="808080" w:themeColor="background1" w:themeShade="80"/>
      <w:sz w:val="16"/>
      <w:lang w:val="fr-FR"/>
    </w:rPr>
  </w:style>
  <w:style w:type="paragraph" w:customStyle="1" w:styleId="4E13F2F41D704B5CB91CD59B5F05629827">
    <w:name w:val="4E13F2F41D704B5CB91CD59B5F05629827"/>
    <w:pPr>
      <w:spacing w:after="180" w:line="240" w:lineRule="auto"/>
    </w:pPr>
    <w:rPr>
      <w:rFonts w:eastAsiaTheme="minorHAnsi"/>
      <w:color w:val="262626" w:themeColor="text1" w:themeTint="D9"/>
      <w:sz w:val="18"/>
    </w:rPr>
  </w:style>
  <w:style w:type="paragraph" w:customStyle="1" w:styleId="F0F6B4FD00D04503A4173AA599A0FCFB108">
    <w:name w:val="F0F6B4FD00D04503A4173AA599A0FCFB10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8">
    <w:name w:val="2D07AB3D48C544A7ABC34B8EA92D5527108"/>
    <w:pPr>
      <w:spacing w:after="180" w:line="240" w:lineRule="auto"/>
    </w:pPr>
    <w:rPr>
      <w:rFonts w:eastAsiaTheme="minorHAnsi"/>
      <w:color w:val="262626" w:themeColor="text1" w:themeTint="D9"/>
      <w:sz w:val="16"/>
    </w:rPr>
  </w:style>
  <w:style w:type="paragraph" w:customStyle="1" w:styleId="66F33F01851B4AEAAFDCCF22FC61ECFD104">
    <w:name w:val="66F33F01851B4AEAAFDCCF22FC61ECFD104"/>
    <w:pPr>
      <w:spacing w:after="120" w:line="240" w:lineRule="auto"/>
    </w:pPr>
    <w:rPr>
      <w:rFonts w:eastAsiaTheme="minorHAnsi"/>
      <w:color w:val="808080" w:themeColor="background1" w:themeShade="80"/>
      <w:sz w:val="16"/>
      <w:lang w:val="fr-FR"/>
    </w:rPr>
  </w:style>
  <w:style w:type="paragraph" w:customStyle="1" w:styleId="DE17D41320344EDC846AEC00BA8890F3106">
    <w:name w:val="DE17D41320344EDC846AEC00BA8890F3106"/>
    <w:pPr>
      <w:spacing w:after="120" w:line="240" w:lineRule="auto"/>
    </w:pPr>
    <w:rPr>
      <w:rFonts w:eastAsiaTheme="minorHAnsi"/>
      <w:color w:val="808080" w:themeColor="background1" w:themeShade="80"/>
      <w:sz w:val="16"/>
      <w:lang w:val="fr-FR"/>
    </w:rPr>
  </w:style>
  <w:style w:type="paragraph" w:customStyle="1" w:styleId="678C348AB1304939B5F105542790857827">
    <w:name w:val="678C348AB1304939B5F105542790857827"/>
    <w:pPr>
      <w:spacing w:after="180" w:line="240" w:lineRule="auto"/>
    </w:pPr>
    <w:rPr>
      <w:rFonts w:eastAsiaTheme="minorHAnsi"/>
      <w:color w:val="262626" w:themeColor="text1" w:themeTint="D9"/>
      <w:sz w:val="18"/>
    </w:rPr>
  </w:style>
  <w:style w:type="paragraph" w:customStyle="1" w:styleId="DB43734E38C14C4CB1908070630DB11927">
    <w:name w:val="DB43734E38C14C4CB1908070630DB11927"/>
    <w:pPr>
      <w:spacing w:after="180" w:line="240" w:lineRule="auto"/>
    </w:pPr>
    <w:rPr>
      <w:rFonts w:eastAsiaTheme="minorHAnsi"/>
      <w:color w:val="262626" w:themeColor="text1" w:themeTint="D9"/>
      <w:sz w:val="16"/>
    </w:rPr>
  </w:style>
  <w:style w:type="paragraph" w:customStyle="1" w:styleId="AA13DD15F30C424FB0EB17224A301E8527">
    <w:name w:val="AA13DD15F30C424FB0EB17224A301E8527"/>
    <w:pPr>
      <w:spacing w:after="180" w:line="240" w:lineRule="auto"/>
    </w:pPr>
    <w:rPr>
      <w:rFonts w:eastAsiaTheme="minorHAnsi"/>
      <w:color w:val="262626" w:themeColor="text1" w:themeTint="D9"/>
      <w:sz w:val="16"/>
    </w:rPr>
  </w:style>
  <w:style w:type="paragraph" w:customStyle="1" w:styleId="4EA6E53A4D0B4712AE22B00C5E624D2A27">
    <w:name w:val="4EA6E53A4D0B4712AE22B00C5E624D2A27"/>
    <w:pPr>
      <w:spacing w:after="180" w:line="240" w:lineRule="auto"/>
    </w:pPr>
    <w:rPr>
      <w:rFonts w:eastAsiaTheme="minorHAnsi"/>
      <w:color w:val="262626" w:themeColor="text1" w:themeTint="D9"/>
      <w:sz w:val="16"/>
    </w:rPr>
  </w:style>
  <w:style w:type="paragraph" w:customStyle="1" w:styleId="CE8BF9CDF25F48E2A9C64399E85B61F027">
    <w:name w:val="CE8BF9CDF25F48E2A9C64399E85B61F027"/>
    <w:pPr>
      <w:spacing w:after="180" w:line="240" w:lineRule="auto"/>
    </w:pPr>
    <w:rPr>
      <w:rFonts w:eastAsiaTheme="minorHAnsi"/>
      <w:color w:val="262626" w:themeColor="text1" w:themeTint="D9"/>
      <w:sz w:val="18"/>
    </w:rPr>
  </w:style>
  <w:style w:type="paragraph" w:customStyle="1" w:styleId="D1B96A8A617D42F08A732510A134C4BF7">
    <w:name w:val="D1B96A8A617D42F08A732510A134C4BF7"/>
    <w:pPr>
      <w:spacing w:after="60" w:line="240" w:lineRule="auto"/>
    </w:pPr>
    <w:rPr>
      <w:rFonts w:eastAsiaTheme="minorHAnsi"/>
      <w:caps/>
      <w:color w:val="4F81BD" w:themeColor="accent1"/>
      <w:sz w:val="20"/>
    </w:rPr>
  </w:style>
  <w:style w:type="paragraph" w:customStyle="1" w:styleId="600E32868D7841E394DA4C959B02C51630">
    <w:name w:val="600E32868D7841E394DA4C959B02C51630"/>
    <w:pPr>
      <w:spacing w:after="180" w:line="240" w:lineRule="auto"/>
    </w:pPr>
    <w:rPr>
      <w:rFonts w:eastAsiaTheme="minorHAnsi"/>
      <w:color w:val="262626" w:themeColor="text1" w:themeTint="D9"/>
      <w:sz w:val="16"/>
    </w:rPr>
  </w:style>
  <w:style w:type="paragraph" w:customStyle="1" w:styleId="01FB06FB61EE4055AFC56A9A4A20B17C165">
    <w:name w:val="01FB06FB61EE4055AFC56A9A4A20B17C16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0">
    <w:name w:val="D14CC4EDF55B400680690A2878E8885C30"/>
    <w:pPr>
      <w:spacing w:after="180" w:line="240" w:lineRule="auto"/>
    </w:pPr>
    <w:rPr>
      <w:rFonts w:eastAsiaTheme="minorHAnsi"/>
      <w:color w:val="262626" w:themeColor="text1" w:themeTint="D9"/>
      <w:sz w:val="16"/>
    </w:rPr>
  </w:style>
  <w:style w:type="paragraph" w:customStyle="1" w:styleId="ADABCCECC67347EDBA2C8BCBEA38838A30">
    <w:name w:val="ADABCCECC67347EDBA2C8BCBEA38838A30"/>
    <w:pPr>
      <w:spacing w:after="180" w:line="240" w:lineRule="auto"/>
    </w:pPr>
    <w:rPr>
      <w:rFonts w:eastAsiaTheme="minorHAnsi"/>
      <w:color w:val="262626" w:themeColor="text1" w:themeTint="D9"/>
      <w:sz w:val="18"/>
    </w:rPr>
  </w:style>
  <w:style w:type="paragraph" w:customStyle="1" w:styleId="3CA9253634FE45F49F86E2F79543D6B2165">
    <w:name w:val="3CA9253634FE45F49F86E2F79543D6B2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5">
    <w:name w:val="1688771D584844FE8FD6A3F994CA994F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5">
    <w:name w:val="9F3AAB161A224FA9B8D701F02F02AB62165"/>
    <w:pPr>
      <w:spacing w:after="120" w:line="240" w:lineRule="auto"/>
    </w:pPr>
    <w:rPr>
      <w:rFonts w:eastAsiaTheme="minorHAnsi"/>
      <w:color w:val="808080" w:themeColor="background1" w:themeShade="80"/>
      <w:sz w:val="16"/>
      <w:lang w:val="fr-FR"/>
    </w:rPr>
  </w:style>
  <w:style w:type="paragraph" w:customStyle="1" w:styleId="3A6A26CEE50746F6828F62C00F64BADD28">
    <w:name w:val="3A6A26CEE50746F6828F62C00F64BADD28"/>
    <w:pPr>
      <w:spacing w:after="180" w:line="240" w:lineRule="auto"/>
    </w:pPr>
    <w:rPr>
      <w:rFonts w:eastAsiaTheme="minorHAnsi"/>
      <w:color w:val="262626" w:themeColor="text1" w:themeTint="D9"/>
      <w:sz w:val="18"/>
    </w:rPr>
  </w:style>
  <w:style w:type="paragraph" w:customStyle="1" w:styleId="983D0517A76349EC95C6D39017206AEE42">
    <w:name w:val="983D0517A76349EC95C6D39017206AEE4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5">
    <w:name w:val="6E3002F3ED4A4B9AADE4EFDFA4F83F03165"/>
    <w:pPr>
      <w:spacing w:after="180" w:line="240" w:lineRule="auto"/>
    </w:pPr>
    <w:rPr>
      <w:rFonts w:eastAsiaTheme="minorHAnsi"/>
      <w:color w:val="262626" w:themeColor="text1" w:themeTint="D9"/>
      <w:sz w:val="16"/>
    </w:rPr>
  </w:style>
  <w:style w:type="paragraph" w:customStyle="1" w:styleId="D48EF9471508485C8988715678FFA721165">
    <w:name w:val="D48EF9471508485C8988715678FFA721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5">
    <w:name w:val="913AC87962B04E25A6706BCDAE95491E135"/>
    <w:pPr>
      <w:spacing w:after="180" w:line="240" w:lineRule="auto"/>
    </w:pPr>
    <w:rPr>
      <w:rFonts w:eastAsiaTheme="minorHAnsi"/>
      <w:color w:val="262626" w:themeColor="text1" w:themeTint="D9"/>
      <w:sz w:val="16"/>
    </w:rPr>
  </w:style>
  <w:style w:type="paragraph" w:customStyle="1" w:styleId="8574F00AE2C740AF8065954945B6265210">
    <w:name w:val="8574F00AE2C740AF8065954945B62652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0">
    <w:name w:val="B750D651328842C08D8D887175E940C910"/>
    <w:pPr>
      <w:spacing w:after="120" w:line="240" w:lineRule="auto"/>
    </w:pPr>
    <w:rPr>
      <w:rFonts w:eastAsiaTheme="minorHAnsi"/>
      <w:color w:val="808080" w:themeColor="background1" w:themeShade="80"/>
      <w:sz w:val="16"/>
      <w:lang w:val="fr-FR"/>
    </w:rPr>
  </w:style>
  <w:style w:type="paragraph" w:customStyle="1" w:styleId="F0F6B4FD00D04503A4173AA599A0FCFB109">
    <w:name w:val="F0F6B4FD00D04503A4173AA599A0FCFB10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9">
    <w:name w:val="2D07AB3D48C544A7ABC34B8EA92D5527109"/>
    <w:pPr>
      <w:spacing w:after="180" w:line="240" w:lineRule="auto"/>
    </w:pPr>
    <w:rPr>
      <w:rFonts w:eastAsiaTheme="minorHAnsi"/>
      <w:color w:val="262626" w:themeColor="text1" w:themeTint="D9"/>
      <w:sz w:val="16"/>
    </w:rPr>
  </w:style>
  <w:style w:type="paragraph" w:customStyle="1" w:styleId="66F33F01851B4AEAAFDCCF22FC61ECFD105">
    <w:name w:val="66F33F01851B4AEAAFDCCF22FC61ECFD105"/>
    <w:pPr>
      <w:spacing w:after="120" w:line="240" w:lineRule="auto"/>
    </w:pPr>
    <w:rPr>
      <w:rFonts w:eastAsiaTheme="minorHAnsi"/>
      <w:color w:val="808080" w:themeColor="background1" w:themeShade="80"/>
      <w:sz w:val="16"/>
      <w:lang w:val="fr-FR"/>
    </w:rPr>
  </w:style>
  <w:style w:type="paragraph" w:customStyle="1" w:styleId="DE17D41320344EDC846AEC00BA8890F3107">
    <w:name w:val="DE17D41320344EDC846AEC00BA8890F3107"/>
    <w:pPr>
      <w:spacing w:after="120" w:line="240" w:lineRule="auto"/>
    </w:pPr>
    <w:rPr>
      <w:rFonts w:eastAsiaTheme="minorHAnsi"/>
      <w:color w:val="808080" w:themeColor="background1" w:themeShade="80"/>
      <w:sz w:val="16"/>
      <w:lang w:val="fr-FR"/>
    </w:rPr>
  </w:style>
  <w:style w:type="paragraph" w:customStyle="1" w:styleId="678C348AB1304939B5F105542790857828">
    <w:name w:val="678C348AB1304939B5F105542790857828"/>
    <w:pPr>
      <w:spacing w:after="180" w:line="240" w:lineRule="auto"/>
    </w:pPr>
    <w:rPr>
      <w:rFonts w:eastAsiaTheme="minorHAnsi"/>
      <w:color w:val="262626" w:themeColor="text1" w:themeTint="D9"/>
      <w:sz w:val="18"/>
    </w:rPr>
  </w:style>
  <w:style w:type="paragraph" w:customStyle="1" w:styleId="DB43734E38C14C4CB1908070630DB11928">
    <w:name w:val="DB43734E38C14C4CB1908070630DB11928"/>
    <w:pPr>
      <w:spacing w:after="180" w:line="240" w:lineRule="auto"/>
    </w:pPr>
    <w:rPr>
      <w:rFonts w:eastAsiaTheme="minorHAnsi"/>
      <w:color w:val="262626" w:themeColor="text1" w:themeTint="D9"/>
      <w:sz w:val="16"/>
    </w:rPr>
  </w:style>
  <w:style w:type="paragraph" w:customStyle="1" w:styleId="AA13DD15F30C424FB0EB17224A301E8528">
    <w:name w:val="AA13DD15F30C424FB0EB17224A301E8528"/>
    <w:pPr>
      <w:spacing w:after="180" w:line="240" w:lineRule="auto"/>
    </w:pPr>
    <w:rPr>
      <w:rFonts w:eastAsiaTheme="minorHAnsi"/>
      <w:color w:val="262626" w:themeColor="text1" w:themeTint="D9"/>
      <w:sz w:val="16"/>
    </w:rPr>
  </w:style>
  <w:style w:type="paragraph" w:customStyle="1" w:styleId="4EA6E53A4D0B4712AE22B00C5E624D2A28">
    <w:name w:val="4EA6E53A4D0B4712AE22B00C5E624D2A28"/>
    <w:pPr>
      <w:spacing w:after="180" w:line="240" w:lineRule="auto"/>
    </w:pPr>
    <w:rPr>
      <w:rFonts w:eastAsiaTheme="minorHAnsi"/>
      <w:color w:val="262626" w:themeColor="text1" w:themeTint="D9"/>
      <w:sz w:val="16"/>
    </w:rPr>
  </w:style>
  <w:style w:type="paragraph" w:customStyle="1" w:styleId="CE8BF9CDF25F48E2A9C64399E85B61F028">
    <w:name w:val="CE8BF9CDF25F48E2A9C64399E85B61F028"/>
    <w:pPr>
      <w:spacing w:after="180" w:line="240" w:lineRule="auto"/>
    </w:pPr>
    <w:rPr>
      <w:rFonts w:eastAsiaTheme="minorHAnsi"/>
      <w:color w:val="262626" w:themeColor="text1" w:themeTint="D9"/>
      <w:sz w:val="18"/>
    </w:rPr>
  </w:style>
  <w:style w:type="paragraph" w:customStyle="1" w:styleId="D1B96A8A617D42F08A732510A134C4BF8">
    <w:name w:val="D1B96A8A617D42F08A732510A134C4BF8"/>
    <w:pPr>
      <w:spacing w:after="60" w:line="240" w:lineRule="auto"/>
    </w:pPr>
    <w:rPr>
      <w:rFonts w:eastAsiaTheme="minorHAnsi"/>
      <w:caps/>
      <w:color w:val="4F81BD" w:themeColor="accent1"/>
      <w:sz w:val="20"/>
    </w:rPr>
  </w:style>
  <w:style w:type="paragraph" w:customStyle="1" w:styleId="600E32868D7841E394DA4C959B02C51631">
    <w:name w:val="600E32868D7841E394DA4C959B02C51631"/>
    <w:pPr>
      <w:spacing w:after="180" w:line="240" w:lineRule="auto"/>
    </w:pPr>
    <w:rPr>
      <w:rFonts w:eastAsiaTheme="minorHAnsi"/>
      <w:color w:val="262626" w:themeColor="text1" w:themeTint="D9"/>
      <w:sz w:val="16"/>
    </w:rPr>
  </w:style>
  <w:style w:type="paragraph" w:customStyle="1" w:styleId="01FB06FB61EE4055AFC56A9A4A20B17C166">
    <w:name w:val="01FB06FB61EE4055AFC56A9A4A20B17C16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1">
    <w:name w:val="D14CC4EDF55B400680690A2878E8885C31"/>
    <w:pPr>
      <w:spacing w:after="180" w:line="240" w:lineRule="auto"/>
    </w:pPr>
    <w:rPr>
      <w:rFonts w:eastAsiaTheme="minorHAnsi"/>
      <w:color w:val="262626" w:themeColor="text1" w:themeTint="D9"/>
      <w:sz w:val="16"/>
    </w:rPr>
  </w:style>
  <w:style w:type="paragraph" w:customStyle="1" w:styleId="ADABCCECC67347EDBA2C8BCBEA38838A31">
    <w:name w:val="ADABCCECC67347EDBA2C8BCBEA38838A31"/>
    <w:pPr>
      <w:spacing w:after="180" w:line="240" w:lineRule="auto"/>
    </w:pPr>
    <w:rPr>
      <w:rFonts w:eastAsiaTheme="minorHAnsi"/>
      <w:color w:val="262626" w:themeColor="text1" w:themeTint="D9"/>
      <w:sz w:val="18"/>
    </w:rPr>
  </w:style>
  <w:style w:type="paragraph" w:customStyle="1" w:styleId="3CA9253634FE45F49F86E2F79543D6B2166">
    <w:name w:val="3CA9253634FE45F49F86E2F79543D6B2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6">
    <w:name w:val="1688771D584844FE8FD6A3F994CA994F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6">
    <w:name w:val="9F3AAB161A224FA9B8D701F02F02AB62166"/>
    <w:pPr>
      <w:spacing w:after="120" w:line="240" w:lineRule="auto"/>
    </w:pPr>
    <w:rPr>
      <w:rFonts w:eastAsiaTheme="minorHAnsi"/>
      <w:color w:val="808080" w:themeColor="background1" w:themeShade="80"/>
      <w:sz w:val="16"/>
      <w:lang w:val="fr-FR"/>
    </w:rPr>
  </w:style>
  <w:style w:type="paragraph" w:customStyle="1" w:styleId="3A6A26CEE50746F6828F62C00F64BADD29">
    <w:name w:val="3A6A26CEE50746F6828F62C00F64BADD29"/>
    <w:pPr>
      <w:spacing w:after="180" w:line="240" w:lineRule="auto"/>
    </w:pPr>
    <w:rPr>
      <w:rFonts w:eastAsiaTheme="minorHAnsi"/>
      <w:color w:val="262626" w:themeColor="text1" w:themeTint="D9"/>
      <w:sz w:val="18"/>
    </w:rPr>
  </w:style>
  <w:style w:type="paragraph" w:customStyle="1" w:styleId="983D0517A76349EC95C6D39017206AEE43">
    <w:name w:val="983D0517A76349EC95C6D39017206AEE4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6">
    <w:name w:val="6E3002F3ED4A4B9AADE4EFDFA4F83F03166"/>
    <w:pPr>
      <w:spacing w:after="180" w:line="240" w:lineRule="auto"/>
    </w:pPr>
    <w:rPr>
      <w:rFonts w:eastAsiaTheme="minorHAnsi"/>
      <w:color w:val="262626" w:themeColor="text1" w:themeTint="D9"/>
      <w:sz w:val="16"/>
    </w:rPr>
  </w:style>
  <w:style w:type="paragraph" w:customStyle="1" w:styleId="D48EF9471508485C8988715678FFA721166">
    <w:name w:val="D48EF9471508485C8988715678FFA721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6">
    <w:name w:val="913AC87962B04E25A6706BCDAE95491E136"/>
    <w:pPr>
      <w:spacing w:after="180" w:line="240" w:lineRule="auto"/>
    </w:pPr>
    <w:rPr>
      <w:rFonts w:eastAsiaTheme="minorHAnsi"/>
      <w:color w:val="262626" w:themeColor="text1" w:themeTint="D9"/>
      <w:sz w:val="16"/>
    </w:rPr>
  </w:style>
  <w:style w:type="paragraph" w:customStyle="1" w:styleId="8574F00AE2C740AF8065954945B6265211">
    <w:name w:val="8574F00AE2C740AF8065954945B62652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1">
    <w:name w:val="B750D651328842C08D8D887175E940C911"/>
    <w:pPr>
      <w:spacing w:after="120" w:line="240" w:lineRule="auto"/>
    </w:pPr>
    <w:rPr>
      <w:rFonts w:eastAsiaTheme="minorHAnsi"/>
      <w:color w:val="808080" w:themeColor="background1" w:themeShade="80"/>
      <w:sz w:val="16"/>
      <w:lang w:val="fr-FR"/>
    </w:rPr>
  </w:style>
  <w:style w:type="paragraph" w:customStyle="1" w:styleId="F0F6B4FD00D04503A4173AA599A0FCFB110">
    <w:name w:val="F0F6B4FD00D04503A4173AA599A0FCFB11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0">
    <w:name w:val="2D07AB3D48C544A7ABC34B8EA92D5527110"/>
    <w:pPr>
      <w:spacing w:after="180" w:line="240" w:lineRule="auto"/>
    </w:pPr>
    <w:rPr>
      <w:rFonts w:eastAsiaTheme="minorHAnsi"/>
      <w:color w:val="262626" w:themeColor="text1" w:themeTint="D9"/>
      <w:sz w:val="16"/>
    </w:rPr>
  </w:style>
  <w:style w:type="paragraph" w:customStyle="1" w:styleId="66F33F01851B4AEAAFDCCF22FC61ECFD106">
    <w:name w:val="66F33F01851B4AEAAFDCCF22FC61ECFD106"/>
    <w:pPr>
      <w:spacing w:after="120" w:line="240" w:lineRule="auto"/>
    </w:pPr>
    <w:rPr>
      <w:rFonts w:eastAsiaTheme="minorHAnsi"/>
      <w:color w:val="808080" w:themeColor="background1" w:themeShade="80"/>
      <w:sz w:val="16"/>
      <w:lang w:val="fr-FR"/>
    </w:rPr>
  </w:style>
  <w:style w:type="paragraph" w:customStyle="1" w:styleId="DE17D41320344EDC846AEC00BA8890F3108">
    <w:name w:val="DE17D41320344EDC846AEC00BA8890F3108"/>
    <w:pPr>
      <w:spacing w:after="120" w:line="240" w:lineRule="auto"/>
    </w:pPr>
    <w:rPr>
      <w:rFonts w:eastAsiaTheme="minorHAnsi"/>
      <w:color w:val="808080" w:themeColor="background1" w:themeShade="80"/>
      <w:sz w:val="16"/>
      <w:lang w:val="fr-FR"/>
    </w:rPr>
  </w:style>
  <w:style w:type="paragraph" w:customStyle="1" w:styleId="678C348AB1304939B5F105542790857829">
    <w:name w:val="678C348AB1304939B5F105542790857829"/>
    <w:pPr>
      <w:spacing w:after="180" w:line="240" w:lineRule="auto"/>
    </w:pPr>
    <w:rPr>
      <w:rFonts w:eastAsiaTheme="minorHAnsi"/>
      <w:color w:val="262626" w:themeColor="text1" w:themeTint="D9"/>
      <w:sz w:val="18"/>
    </w:rPr>
  </w:style>
  <w:style w:type="paragraph" w:customStyle="1" w:styleId="DB43734E38C14C4CB1908070630DB11929">
    <w:name w:val="DB43734E38C14C4CB1908070630DB11929"/>
    <w:pPr>
      <w:spacing w:after="180" w:line="240" w:lineRule="auto"/>
    </w:pPr>
    <w:rPr>
      <w:rFonts w:eastAsiaTheme="minorHAnsi"/>
      <w:color w:val="262626" w:themeColor="text1" w:themeTint="D9"/>
      <w:sz w:val="16"/>
    </w:rPr>
  </w:style>
  <w:style w:type="paragraph" w:customStyle="1" w:styleId="AA13DD15F30C424FB0EB17224A301E8529">
    <w:name w:val="AA13DD15F30C424FB0EB17224A301E8529"/>
    <w:pPr>
      <w:spacing w:after="180" w:line="240" w:lineRule="auto"/>
    </w:pPr>
    <w:rPr>
      <w:rFonts w:eastAsiaTheme="minorHAnsi"/>
      <w:color w:val="262626" w:themeColor="text1" w:themeTint="D9"/>
      <w:sz w:val="16"/>
    </w:rPr>
  </w:style>
  <w:style w:type="paragraph" w:customStyle="1" w:styleId="4EA6E53A4D0B4712AE22B00C5E624D2A29">
    <w:name w:val="4EA6E53A4D0B4712AE22B00C5E624D2A29"/>
    <w:pPr>
      <w:spacing w:after="180" w:line="240" w:lineRule="auto"/>
    </w:pPr>
    <w:rPr>
      <w:rFonts w:eastAsiaTheme="minorHAnsi"/>
      <w:color w:val="262626" w:themeColor="text1" w:themeTint="D9"/>
      <w:sz w:val="16"/>
    </w:rPr>
  </w:style>
  <w:style w:type="paragraph" w:customStyle="1" w:styleId="CE8BF9CDF25F48E2A9C64399E85B61F029">
    <w:name w:val="CE8BF9CDF25F48E2A9C64399E85B61F029"/>
    <w:pPr>
      <w:spacing w:after="180" w:line="240" w:lineRule="auto"/>
    </w:pPr>
    <w:rPr>
      <w:rFonts w:eastAsiaTheme="minorHAnsi"/>
      <w:color w:val="262626" w:themeColor="text1" w:themeTint="D9"/>
      <w:sz w:val="18"/>
    </w:rPr>
  </w:style>
  <w:style w:type="paragraph" w:customStyle="1" w:styleId="D1B96A8A617D42F08A732510A134C4BF9">
    <w:name w:val="D1B96A8A617D42F08A732510A134C4BF9"/>
    <w:pPr>
      <w:spacing w:after="60" w:line="240" w:lineRule="auto"/>
    </w:pPr>
    <w:rPr>
      <w:rFonts w:eastAsiaTheme="minorHAnsi"/>
      <w:caps/>
      <w:color w:val="4F81BD" w:themeColor="accent1"/>
      <w:sz w:val="20"/>
    </w:rPr>
  </w:style>
  <w:style w:type="paragraph" w:customStyle="1" w:styleId="600E32868D7841E394DA4C959B02C51632">
    <w:name w:val="600E32868D7841E394DA4C959B02C51632"/>
    <w:pPr>
      <w:spacing w:after="180" w:line="240" w:lineRule="auto"/>
    </w:pPr>
    <w:rPr>
      <w:rFonts w:eastAsiaTheme="minorHAnsi"/>
      <w:color w:val="262626" w:themeColor="text1" w:themeTint="D9"/>
      <w:sz w:val="16"/>
    </w:rPr>
  </w:style>
  <w:style w:type="paragraph" w:customStyle="1" w:styleId="01FB06FB61EE4055AFC56A9A4A20B17C167">
    <w:name w:val="01FB06FB61EE4055AFC56A9A4A20B17C16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2">
    <w:name w:val="D14CC4EDF55B400680690A2878E8885C32"/>
    <w:pPr>
      <w:spacing w:after="180" w:line="240" w:lineRule="auto"/>
    </w:pPr>
    <w:rPr>
      <w:rFonts w:eastAsiaTheme="minorHAnsi"/>
      <w:color w:val="262626" w:themeColor="text1" w:themeTint="D9"/>
      <w:sz w:val="16"/>
    </w:rPr>
  </w:style>
  <w:style w:type="paragraph" w:customStyle="1" w:styleId="ADABCCECC67347EDBA2C8BCBEA38838A32">
    <w:name w:val="ADABCCECC67347EDBA2C8BCBEA38838A32"/>
    <w:pPr>
      <w:spacing w:after="180" w:line="240" w:lineRule="auto"/>
    </w:pPr>
    <w:rPr>
      <w:rFonts w:eastAsiaTheme="minorHAnsi"/>
      <w:color w:val="262626" w:themeColor="text1" w:themeTint="D9"/>
      <w:sz w:val="18"/>
    </w:rPr>
  </w:style>
  <w:style w:type="paragraph" w:customStyle="1" w:styleId="3CA9253634FE45F49F86E2F79543D6B2167">
    <w:name w:val="3CA9253634FE45F49F86E2F79543D6B2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7">
    <w:name w:val="1688771D584844FE8FD6A3F994CA994F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7">
    <w:name w:val="9F3AAB161A224FA9B8D701F02F02AB62167"/>
    <w:pPr>
      <w:spacing w:after="120" w:line="240" w:lineRule="auto"/>
    </w:pPr>
    <w:rPr>
      <w:rFonts w:eastAsiaTheme="minorHAnsi"/>
      <w:color w:val="808080" w:themeColor="background1" w:themeShade="80"/>
      <w:sz w:val="16"/>
      <w:lang w:val="fr-FR"/>
    </w:rPr>
  </w:style>
  <w:style w:type="paragraph" w:customStyle="1" w:styleId="3A6A26CEE50746F6828F62C00F64BADD30">
    <w:name w:val="3A6A26CEE50746F6828F62C00F64BADD30"/>
    <w:pPr>
      <w:spacing w:after="180" w:line="240" w:lineRule="auto"/>
    </w:pPr>
    <w:rPr>
      <w:rFonts w:eastAsiaTheme="minorHAnsi"/>
      <w:color w:val="262626" w:themeColor="text1" w:themeTint="D9"/>
      <w:sz w:val="18"/>
    </w:rPr>
  </w:style>
  <w:style w:type="paragraph" w:customStyle="1" w:styleId="983D0517A76349EC95C6D39017206AEE44">
    <w:name w:val="983D0517A76349EC95C6D39017206AEE4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7">
    <w:name w:val="6E3002F3ED4A4B9AADE4EFDFA4F83F03167"/>
    <w:pPr>
      <w:spacing w:after="180" w:line="240" w:lineRule="auto"/>
    </w:pPr>
    <w:rPr>
      <w:rFonts w:eastAsiaTheme="minorHAnsi"/>
      <w:color w:val="262626" w:themeColor="text1" w:themeTint="D9"/>
      <w:sz w:val="16"/>
    </w:rPr>
  </w:style>
  <w:style w:type="paragraph" w:customStyle="1" w:styleId="D48EF9471508485C8988715678FFA721167">
    <w:name w:val="D48EF9471508485C8988715678FFA721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7">
    <w:name w:val="913AC87962B04E25A6706BCDAE95491E137"/>
    <w:pPr>
      <w:spacing w:after="180" w:line="240" w:lineRule="auto"/>
    </w:pPr>
    <w:rPr>
      <w:rFonts w:eastAsiaTheme="minorHAnsi"/>
      <w:color w:val="262626" w:themeColor="text1" w:themeTint="D9"/>
      <w:sz w:val="16"/>
    </w:rPr>
  </w:style>
  <w:style w:type="paragraph" w:customStyle="1" w:styleId="8574F00AE2C740AF8065954945B6265212">
    <w:name w:val="8574F00AE2C740AF8065954945B62652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2">
    <w:name w:val="B750D651328842C08D8D887175E940C912"/>
    <w:pPr>
      <w:spacing w:after="120" w:line="240" w:lineRule="auto"/>
    </w:pPr>
    <w:rPr>
      <w:rFonts w:eastAsiaTheme="minorHAnsi"/>
      <w:color w:val="808080" w:themeColor="background1" w:themeShade="80"/>
      <w:sz w:val="16"/>
      <w:lang w:val="fr-FR"/>
    </w:rPr>
  </w:style>
  <w:style w:type="paragraph" w:customStyle="1" w:styleId="F0F6B4FD00D04503A4173AA599A0FCFB111">
    <w:name w:val="F0F6B4FD00D04503A4173AA599A0FCFB11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1">
    <w:name w:val="2D07AB3D48C544A7ABC34B8EA92D5527111"/>
    <w:pPr>
      <w:spacing w:after="180" w:line="240" w:lineRule="auto"/>
    </w:pPr>
    <w:rPr>
      <w:rFonts w:eastAsiaTheme="minorHAnsi"/>
      <w:color w:val="262626" w:themeColor="text1" w:themeTint="D9"/>
      <w:sz w:val="16"/>
    </w:rPr>
  </w:style>
  <w:style w:type="paragraph" w:customStyle="1" w:styleId="66F33F01851B4AEAAFDCCF22FC61ECFD107">
    <w:name w:val="66F33F01851B4AEAAFDCCF22FC61ECFD107"/>
    <w:pPr>
      <w:spacing w:after="120" w:line="240" w:lineRule="auto"/>
    </w:pPr>
    <w:rPr>
      <w:rFonts w:eastAsiaTheme="minorHAnsi"/>
      <w:color w:val="808080" w:themeColor="background1" w:themeShade="80"/>
      <w:sz w:val="16"/>
      <w:lang w:val="fr-FR"/>
    </w:rPr>
  </w:style>
  <w:style w:type="paragraph" w:customStyle="1" w:styleId="DE17D41320344EDC846AEC00BA8890F3109">
    <w:name w:val="DE17D41320344EDC846AEC00BA8890F3109"/>
    <w:pPr>
      <w:spacing w:after="120" w:line="240" w:lineRule="auto"/>
    </w:pPr>
    <w:rPr>
      <w:rFonts w:eastAsiaTheme="minorHAnsi"/>
      <w:color w:val="808080" w:themeColor="background1" w:themeShade="80"/>
      <w:sz w:val="16"/>
      <w:lang w:val="fr-FR"/>
    </w:rPr>
  </w:style>
  <w:style w:type="paragraph" w:customStyle="1" w:styleId="678C348AB1304939B5F105542790857830">
    <w:name w:val="678C348AB1304939B5F105542790857830"/>
    <w:pPr>
      <w:spacing w:after="180" w:line="240" w:lineRule="auto"/>
    </w:pPr>
    <w:rPr>
      <w:rFonts w:eastAsiaTheme="minorHAnsi"/>
      <w:color w:val="262626" w:themeColor="text1" w:themeTint="D9"/>
      <w:sz w:val="18"/>
    </w:rPr>
  </w:style>
  <w:style w:type="paragraph" w:customStyle="1" w:styleId="DB43734E38C14C4CB1908070630DB11930">
    <w:name w:val="DB43734E38C14C4CB1908070630DB11930"/>
    <w:pPr>
      <w:spacing w:after="180" w:line="240" w:lineRule="auto"/>
    </w:pPr>
    <w:rPr>
      <w:rFonts w:eastAsiaTheme="minorHAnsi"/>
      <w:color w:val="262626" w:themeColor="text1" w:themeTint="D9"/>
      <w:sz w:val="16"/>
    </w:rPr>
  </w:style>
  <w:style w:type="paragraph" w:customStyle="1" w:styleId="AA13DD15F30C424FB0EB17224A301E8530">
    <w:name w:val="AA13DD15F30C424FB0EB17224A301E8530"/>
    <w:pPr>
      <w:spacing w:after="180" w:line="240" w:lineRule="auto"/>
    </w:pPr>
    <w:rPr>
      <w:rFonts w:eastAsiaTheme="minorHAnsi"/>
      <w:color w:val="262626" w:themeColor="text1" w:themeTint="D9"/>
      <w:sz w:val="16"/>
    </w:rPr>
  </w:style>
  <w:style w:type="paragraph" w:customStyle="1" w:styleId="4EA6E53A4D0B4712AE22B00C5E624D2A30">
    <w:name w:val="4EA6E53A4D0B4712AE22B00C5E624D2A30"/>
    <w:pPr>
      <w:spacing w:after="180" w:line="240" w:lineRule="auto"/>
    </w:pPr>
    <w:rPr>
      <w:rFonts w:eastAsiaTheme="minorHAnsi"/>
      <w:color w:val="262626" w:themeColor="text1" w:themeTint="D9"/>
      <w:sz w:val="16"/>
    </w:rPr>
  </w:style>
  <w:style w:type="paragraph" w:customStyle="1" w:styleId="CE8BF9CDF25F48E2A9C64399E85B61F030">
    <w:name w:val="CE8BF9CDF25F48E2A9C64399E85B61F030"/>
    <w:pPr>
      <w:spacing w:after="180" w:line="240" w:lineRule="auto"/>
    </w:pPr>
    <w:rPr>
      <w:rFonts w:eastAsiaTheme="minorHAnsi"/>
      <w:color w:val="262626" w:themeColor="text1" w:themeTint="D9"/>
      <w:sz w:val="18"/>
    </w:rPr>
  </w:style>
  <w:style w:type="paragraph" w:customStyle="1" w:styleId="D1B96A8A617D42F08A732510A134C4BF10">
    <w:name w:val="D1B96A8A617D42F08A732510A134C4BF10"/>
    <w:pPr>
      <w:spacing w:after="60" w:line="240" w:lineRule="auto"/>
    </w:pPr>
    <w:rPr>
      <w:rFonts w:eastAsiaTheme="minorHAnsi"/>
      <w:caps/>
      <w:color w:val="4F81BD" w:themeColor="accent1"/>
      <w:sz w:val="20"/>
    </w:rPr>
  </w:style>
  <w:style w:type="paragraph" w:customStyle="1" w:styleId="600E32868D7841E394DA4C959B02C51633">
    <w:name w:val="600E32868D7841E394DA4C959B02C51633"/>
    <w:pPr>
      <w:spacing w:after="180" w:line="240" w:lineRule="auto"/>
    </w:pPr>
    <w:rPr>
      <w:rFonts w:eastAsiaTheme="minorHAnsi"/>
      <w:color w:val="262626" w:themeColor="text1" w:themeTint="D9"/>
      <w:sz w:val="16"/>
    </w:rPr>
  </w:style>
  <w:style w:type="paragraph" w:customStyle="1" w:styleId="01FB06FB61EE4055AFC56A9A4A20B17C168">
    <w:name w:val="01FB06FB61EE4055AFC56A9A4A20B17C16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3">
    <w:name w:val="D14CC4EDF55B400680690A2878E8885C33"/>
    <w:pPr>
      <w:spacing w:after="180" w:line="240" w:lineRule="auto"/>
    </w:pPr>
    <w:rPr>
      <w:rFonts w:eastAsiaTheme="minorHAnsi"/>
      <w:color w:val="262626" w:themeColor="text1" w:themeTint="D9"/>
      <w:sz w:val="16"/>
    </w:rPr>
  </w:style>
  <w:style w:type="paragraph" w:customStyle="1" w:styleId="ADABCCECC67347EDBA2C8BCBEA38838A33">
    <w:name w:val="ADABCCECC67347EDBA2C8BCBEA38838A33"/>
    <w:pPr>
      <w:spacing w:after="180" w:line="240" w:lineRule="auto"/>
    </w:pPr>
    <w:rPr>
      <w:rFonts w:eastAsiaTheme="minorHAnsi"/>
      <w:color w:val="262626" w:themeColor="text1" w:themeTint="D9"/>
      <w:sz w:val="18"/>
    </w:rPr>
  </w:style>
  <w:style w:type="paragraph" w:customStyle="1" w:styleId="3CA9253634FE45F49F86E2F79543D6B2168">
    <w:name w:val="3CA9253634FE45F49F86E2F79543D6B2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8">
    <w:name w:val="1688771D584844FE8FD6A3F994CA994F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8">
    <w:name w:val="9F3AAB161A224FA9B8D701F02F02AB62168"/>
    <w:pPr>
      <w:spacing w:after="120" w:line="240" w:lineRule="auto"/>
    </w:pPr>
    <w:rPr>
      <w:rFonts w:eastAsiaTheme="minorHAnsi"/>
      <w:color w:val="808080" w:themeColor="background1" w:themeShade="80"/>
      <w:sz w:val="16"/>
      <w:lang w:val="fr-FR"/>
    </w:rPr>
  </w:style>
  <w:style w:type="paragraph" w:customStyle="1" w:styleId="3A6A26CEE50746F6828F62C00F64BADD31">
    <w:name w:val="3A6A26CEE50746F6828F62C00F64BADD31"/>
    <w:pPr>
      <w:spacing w:after="180" w:line="240" w:lineRule="auto"/>
    </w:pPr>
    <w:rPr>
      <w:rFonts w:eastAsiaTheme="minorHAnsi"/>
      <w:color w:val="262626" w:themeColor="text1" w:themeTint="D9"/>
      <w:sz w:val="18"/>
    </w:rPr>
  </w:style>
  <w:style w:type="paragraph" w:customStyle="1" w:styleId="983D0517A76349EC95C6D39017206AEE45">
    <w:name w:val="983D0517A76349EC95C6D39017206AEE4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8">
    <w:name w:val="6E3002F3ED4A4B9AADE4EFDFA4F83F03168"/>
    <w:pPr>
      <w:spacing w:after="180" w:line="240" w:lineRule="auto"/>
    </w:pPr>
    <w:rPr>
      <w:rFonts w:eastAsiaTheme="minorHAnsi"/>
      <w:color w:val="262626" w:themeColor="text1" w:themeTint="D9"/>
      <w:sz w:val="16"/>
    </w:rPr>
  </w:style>
  <w:style w:type="paragraph" w:customStyle="1" w:styleId="D48EF9471508485C8988715678FFA721168">
    <w:name w:val="D48EF9471508485C8988715678FFA721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8">
    <w:name w:val="913AC87962B04E25A6706BCDAE95491E138"/>
    <w:pPr>
      <w:spacing w:after="180" w:line="240" w:lineRule="auto"/>
    </w:pPr>
    <w:rPr>
      <w:rFonts w:eastAsiaTheme="minorHAnsi"/>
      <w:color w:val="262626" w:themeColor="text1" w:themeTint="D9"/>
      <w:sz w:val="16"/>
    </w:rPr>
  </w:style>
  <w:style w:type="paragraph" w:customStyle="1" w:styleId="8574F00AE2C740AF8065954945B6265213">
    <w:name w:val="8574F00AE2C740AF8065954945B62652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3">
    <w:name w:val="B750D651328842C08D8D887175E940C913"/>
    <w:pPr>
      <w:spacing w:after="120" w:line="240" w:lineRule="auto"/>
    </w:pPr>
    <w:rPr>
      <w:rFonts w:eastAsiaTheme="minorHAnsi"/>
      <w:color w:val="808080" w:themeColor="background1" w:themeShade="80"/>
      <w:sz w:val="16"/>
      <w:lang w:val="fr-FR"/>
    </w:rPr>
  </w:style>
  <w:style w:type="paragraph" w:customStyle="1" w:styleId="DD9A2E2C65834E6B924447652F2A173C23">
    <w:name w:val="DD9A2E2C65834E6B924447652F2A173C23"/>
    <w:pPr>
      <w:spacing w:after="180" w:line="240" w:lineRule="auto"/>
    </w:pPr>
    <w:rPr>
      <w:rFonts w:eastAsiaTheme="minorHAnsi"/>
      <w:color w:val="262626" w:themeColor="text1" w:themeTint="D9"/>
      <w:sz w:val="18"/>
    </w:rPr>
  </w:style>
  <w:style w:type="paragraph" w:customStyle="1" w:styleId="F0F6B4FD00D04503A4173AA599A0FCFB112">
    <w:name w:val="F0F6B4FD00D04503A4173AA599A0FCFB11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2">
    <w:name w:val="2D07AB3D48C544A7ABC34B8EA92D5527112"/>
    <w:pPr>
      <w:spacing w:after="180" w:line="240" w:lineRule="auto"/>
    </w:pPr>
    <w:rPr>
      <w:rFonts w:eastAsiaTheme="minorHAnsi"/>
      <w:color w:val="262626" w:themeColor="text1" w:themeTint="D9"/>
      <w:sz w:val="16"/>
    </w:rPr>
  </w:style>
  <w:style w:type="paragraph" w:customStyle="1" w:styleId="66F33F01851B4AEAAFDCCF22FC61ECFD108">
    <w:name w:val="66F33F01851B4AEAAFDCCF22FC61ECFD108"/>
    <w:pPr>
      <w:spacing w:after="120" w:line="240" w:lineRule="auto"/>
    </w:pPr>
    <w:rPr>
      <w:rFonts w:eastAsiaTheme="minorHAnsi"/>
      <w:color w:val="808080" w:themeColor="background1" w:themeShade="80"/>
      <w:sz w:val="16"/>
      <w:lang w:val="fr-FR"/>
    </w:rPr>
  </w:style>
  <w:style w:type="paragraph" w:customStyle="1" w:styleId="DE17D41320344EDC846AEC00BA8890F3110">
    <w:name w:val="DE17D41320344EDC846AEC00BA8890F3110"/>
    <w:pPr>
      <w:spacing w:after="120" w:line="240" w:lineRule="auto"/>
    </w:pPr>
    <w:rPr>
      <w:rFonts w:eastAsiaTheme="minorHAnsi"/>
      <w:color w:val="808080" w:themeColor="background1" w:themeShade="80"/>
      <w:sz w:val="16"/>
      <w:lang w:val="fr-FR"/>
    </w:rPr>
  </w:style>
  <w:style w:type="paragraph" w:customStyle="1" w:styleId="678C348AB1304939B5F105542790857831">
    <w:name w:val="678C348AB1304939B5F105542790857831"/>
    <w:pPr>
      <w:spacing w:after="180" w:line="240" w:lineRule="auto"/>
    </w:pPr>
    <w:rPr>
      <w:rFonts w:eastAsiaTheme="minorHAnsi"/>
      <w:color w:val="262626" w:themeColor="text1" w:themeTint="D9"/>
      <w:sz w:val="18"/>
    </w:rPr>
  </w:style>
  <w:style w:type="paragraph" w:customStyle="1" w:styleId="DB43734E38C14C4CB1908070630DB11931">
    <w:name w:val="DB43734E38C14C4CB1908070630DB11931"/>
    <w:pPr>
      <w:spacing w:after="180" w:line="240" w:lineRule="auto"/>
    </w:pPr>
    <w:rPr>
      <w:rFonts w:eastAsiaTheme="minorHAnsi"/>
      <w:color w:val="262626" w:themeColor="text1" w:themeTint="D9"/>
      <w:sz w:val="16"/>
    </w:rPr>
  </w:style>
  <w:style w:type="paragraph" w:customStyle="1" w:styleId="AA13DD15F30C424FB0EB17224A301E8531">
    <w:name w:val="AA13DD15F30C424FB0EB17224A301E8531"/>
    <w:pPr>
      <w:spacing w:after="180" w:line="240" w:lineRule="auto"/>
    </w:pPr>
    <w:rPr>
      <w:rFonts w:eastAsiaTheme="minorHAnsi"/>
      <w:color w:val="262626" w:themeColor="text1" w:themeTint="D9"/>
      <w:sz w:val="16"/>
    </w:rPr>
  </w:style>
  <w:style w:type="paragraph" w:customStyle="1" w:styleId="4EA6E53A4D0B4712AE22B00C5E624D2A31">
    <w:name w:val="4EA6E53A4D0B4712AE22B00C5E624D2A31"/>
    <w:pPr>
      <w:spacing w:after="180" w:line="240" w:lineRule="auto"/>
    </w:pPr>
    <w:rPr>
      <w:rFonts w:eastAsiaTheme="minorHAnsi"/>
      <w:color w:val="262626" w:themeColor="text1" w:themeTint="D9"/>
      <w:sz w:val="16"/>
    </w:rPr>
  </w:style>
  <w:style w:type="paragraph" w:customStyle="1" w:styleId="CE8BF9CDF25F48E2A9C64399E85B61F031">
    <w:name w:val="CE8BF9CDF25F48E2A9C64399E85B61F031"/>
    <w:pPr>
      <w:spacing w:after="180" w:line="240" w:lineRule="auto"/>
    </w:pPr>
    <w:rPr>
      <w:rFonts w:eastAsiaTheme="minorHAnsi"/>
      <w:color w:val="262626" w:themeColor="text1" w:themeTint="D9"/>
      <w:sz w:val="18"/>
    </w:rPr>
  </w:style>
  <w:style w:type="paragraph" w:customStyle="1" w:styleId="D1B96A8A617D42F08A732510A134C4BF11">
    <w:name w:val="D1B96A8A617D42F08A732510A134C4BF11"/>
    <w:pPr>
      <w:spacing w:after="60" w:line="240" w:lineRule="auto"/>
    </w:pPr>
    <w:rPr>
      <w:rFonts w:eastAsiaTheme="minorHAnsi"/>
      <w:caps/>
      <w:color w:val="4F81BD" w:themeColor="accent1"/>
      <w:sz w:val="20"/>
    </w:rPr>
  </w:style>
  <w:style w:type="paragraph" w:customStyle="1" w:styleId="600E32868D7841E394DA4C959B02C51634">
    <w:name w:val="600E32868D7841E394DA4C959B02C51634"/>
    <w:pPr>
      <w:spacing w:after="180" w:line="240" w:lineRule="auto"/>
    </w:pPr>
    <w:rPr>
      <w:rFonts w:eastAsiaTheme="minorHAnsi"/>
      <w:color w:val="262626" w:themeColor="text1" w:themeTint="D9"/>
      <w:sz w:val="16"/>
    </w:rPr>
  </w:style>
  <w:style w:type="paragraph" w:customStyle="1" w:styleId="01FB06FB61EE4055AFC56A9A4A20B17C169">
    <w:name w:val="01FB06FB61EE4055AFC56A9A4A20B17C16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4">
    <w:name w:val="D14CC4EDF55B400680690A2878E8885C34"/>
    <w:pPr>
      <w:spacing w:after="180" w:line="240" w:lineRule="auto"/>
    </w:pPr>
    <w:rPr>
      <w:rFonts w:eastAsiaTheme="minorHAnsi"/>
      <w:color w:val="262626" w:themeColor="text1" w:themeTint="D9"/>
      <w:sz w:val="16"/>
    </w:rPr>
  </w:style>
  <w:style w:type="paragraph" w:customStyle="1" w:styleId="ADABCCECC67347EDBA2C8BCBEA38838A34">
    <w:name w:val="ADABCCECC67347EDBA2C8BCBEA38838A34"/>
    <w:pPr>
      <w:spacing w:after="180" w:line="240" w:lineRule="auto"/>
    </w:pPr>
    <w:rPr>
      <w:rFonts w:eastAsiaTheme="minorHAnsi"/>
      <w:color w:val="262626" w:themeColor="text1" w:themeTint="D9"/>
      <w:sz w:val="18"/>
    </w:rPr>
  </w:style>
  <w:style w:type="paragraph" w:customStyle="1" w:styleId="3CA9253634FE45F49F86E2F79543D6B2169">
    <w:name w:val="3CA9253634FE45F49F86E2F79543D6B2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9">
    <w:name w:val="1688771D584844FE8FD6A3F994CA994F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9">
    <w:name w:val="9F3AAB161A224FA9B8D701F02F02AB62169"/>
    <w:pPr>
      <w:spacing w:after="120" w:line="240" w:lineRule="auto"/>
    </w:pPr>
    <w:rPr>
      <w:rFonts w:eastAsiaTheme="minorHAnsi"/>
      <w:color w:val="808080" w:themeColor="background1" w:themeShade="80"/>
      <w:sz w:val="16"/>
      <w:lang w:val="fr-FR"/>
    </w:rPr>
  </w:style>
  <w:style w:type="paragraph" w:customStyle="1" w:styleId="3A6A26CEE50746F6828F62C00F64BADD32">
    <w:name w:val="3A6A26CEE50746F6828F62C00F64BADD32"/>
    <w:pPr>
      <w:spacing w:after="180" w:line="240" w:lineRule="auto"/>
    </w:pPr>
    <w:rPr>
      <w:rFonts w:eastAsiaTheme="minorHAnsi"/>
      <w:color w:val="262626" w:themeColor="text1" w:themeTint="D9"/>
      <w:sz w:val="18"/>
    </w:rPr>
  </w:style>
  <w:style w:type="paragraph" w:customStyle="1" w:styleId="983D0517A76349EC95C6D39017206AEE46">
    <w:name w:val="983D0517A76349EC95C6D39017206AEE4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9">
    <w:name w:val="6E3002F3ED4A4B9AADE4EFDFA4F83F03169"/>
    <w:pPr>
      <w:spacing w:after="180" w:line="240" w:lineRule="auto"/>
    </w:pPr>
    <w:rPr>
      <w:rFonts w:eastAsiaTheme="minorHAnsi"/>
      <w:color w:val="262626" w:themeColor="text1" w:themeTint="D9"/>
      <w:sz w:val="16"/>
    </w:rPr>
  </w:style>
  <w:style w:type="paragraph" w:customStyle="1" w:styleId="D48EF9471508485C8988715678FFA721169">
    <w:name w:val="D48EF9471508485C8988715678FFA721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9">
    <w:name w:val="913AC87962B04E25A6706BCDAE95491E139"/>
    <w:pPr>
      <w:spacing w:after="180" w:line="240" w:lineRule="auto"/>
    </w:pPr>
    <w:rPr>
      <w:rFonts w:eastAsiaTheme="minorHAnsi"/>
      <w:color w:val="262626" w:themeColor="text1" w:themeTint="D9"/>
      <w:sz w:val="16"/>
    </w:rPr>
  </w:style>
  <w:style w:type="paragraph" w:customStyle="1" w:styleId="8574F00AE2C740AF8065954945B6265214">
    <w:name w:val="8574F00AE2C740AF8065954945B62652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4">
    <w:name w:val="B750D651328842C08D8D887175E940C914"/>
    <w:pPr>
      <w:spacing w:after="120" w:line="240" w:lineRule="auto"/>
    </w:pPr>
    <w:rPr>
      <w:rFonts w:eastAsiaTheme="minorHAnsi"/>
      <w:color w:val="808080" w:themeColor="background1" w:themeShade="80"/>
      <w:sz w:val="16"/>
      <w:lang w:val="fr-FR"/>
    </w:rPr>
  </w:style>
  <w:style w:type="paragraph" w:customStyle="1" w:styleId="F0F6B4FD00D04503A4173AA599A0FCFB113">
    <w:name w:val="F0F6B4FD00D04503A4173AA599A0FCFB11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3">
    <w:name w:val="2D07AB3D48C544A7ABC34B8EA92D5527113"/>
    <w:pPr>
      <w:spacing w:after="180" w:line="240" w:lineRule="auto"/>
    </w:pPr>
    <w:rPr>
      <w:rFonts w:eastAsiaTheme="minorHAnsi"/>
      <w:color w:val="262626" w:themeColor="text1" w:themeTint="D9"/>
      <w:sz w:val="16"/>
    </w:rPr>
  </w:style>
  <w:style w:type="paragraph" w:customStyle="1" w:styleId="66F33F01851B4AEAAFDCCF22FC61ECFD109">
    <w:name w:val="66F33F01851B4AEAAFDCCF22FC61ECFD109"/>
    <w:pPr>
      <w:spacing w:after="120" w:line="240" w:lineRule="auto"/>
    </w:pPr>
    <w:rPr>
      <w:rFonts w:eastAsiaTheme="minorHAnsi"/>
      <w:color w:val="808080" w:themeColor="background1" w:themeShade="80"/>
      <w:sz w:val="16"/>
      <w:lang w:val="fr-FR"/>
    </w:rPr>
  </w:style>
  <w:style w:type="paragraph" w:customStyle="1" w:styleId="DE17D41320344EDC846AEC00BA8890F3111">
    <w:name w:val="DE17D41320344EDC846AEC00BA8890F3111"/>
    <w:pPr>
      <w:spacing w:after="120" w:line="240" w:lineRule="auto"/>
    </w:pPr>
    <w:rPr>
      <w:rFonts w:eastAsiaTheme="minorHAnsi"/>
      <w:color w:val="808080" w:themeColor="background1" w:themeShade="80"/>
      <w:sz w:val="16"/>
      <w:lang w:val="fr-FR"/>
    </w:rPr>
  </w:style>
  <w:style w:type="paragraph" w:customStyle="1" w:styleId="678C348AB1304939B5F105542790857832">
    <w:name w:val="678C348AB1304939B5F105542790857832"/>
    <w:pPr>
      <w:spacing w:after="180" w:line="240" w:lineRule="auto"/>
    </w:pPr>
    <w:rPr>
      <w:rFonts w:eastAsiaTheme="minorHAnsi"/>
      <w:color w:val="262626" w:themeColor="text1" w:themeTint="D9"/>
      <w:sz w:val="18"/>
    </w:rPr>
  </w:style>
  <w:style w:type="paragraph" w:customStyle="1" w:styleId="DB43734E38C14C4CB1908070630DB11932">
    <w:name w:val="DB43734E38C14C4CB1908070630DB11932"/>
    <w:pPr>
      <w:spacing w:after="180" w:line="240" w:lineRule="auto"/>
    </w:pPr>
    <w:rPr>
      <w:rFonts w:eastAsiaTheme="minorHAnsi"/>
      <w:color w:val="262626" w:themeColor="text1" w:themeTint="D9"/>
      <w:sz w:val="16"/>
    </w:rPr>
  </w:style>
  <w:style w:type="paragraph" w:customStyle="1" w:styleId="AA13DD15F30C424FB0EB17224A301E8532">
    <w:name w:val="AA13DD15F30C424FB0EB17224A301E8532"/>
    <w:pPr>
      <w:spacing w:after="180" w:line="240" w:lineRule="auto"/>
    </w:pPr>
    <w:rPr>
      <w:rFonts w:eastAsiaTheme="minorHAnsi"/>
      <w:color w:val="262626" w:themeColor="text1" w:themeTint="D9"/>
      <w:sz w:val="16"/>
    </w:rPr>
  </w:style>
  <w:style w:type="paragraph" w:customStyle="1" w:styleId="4EA6E53A4D0B4712AE22B00C5E624D2A32">
    <w:name w:val="4EA6E53A4D0B4712AE22B00C5E624D2A32"/>
    <w:pPr>
      <w:spacing w:after="180" w:line="240" w:lineRule="auto"/>
    </w:pPr>
    <w:rPr>
      <w:rFonts w:eastAsiaTheme="minorHAnsi"/>
      <w:color w:val="262626" w:themeColor="text1" w:themeTint="D9"/>
      <w:sz w:val="16"/>
    </w:rPr>
  </w:style>
  <w:style w:type="paragraph" w:customStyle="1" w:styleId="CE8BF9CDF25F48E2A9C64399E85B61F032">
    <w:name w:val="CE8BF9CDF25F48E2A9C64399E85B61F032"/>
    <w:pPr>
      <w:spacing w:after="180" w:line="240" w:lineRule="auto"/>
    </w:pPr>
    <w:rPr>
      <w:rFonts w:eastAsiaTheme="minorHAnsi"/>
      <w:color w:val="262626" w:themeColor="text1" w:themeTint="D9"/>
      <w:sz w:val="18"/>
    </w:rPr>
  </w:style>
  <w:style w:type="paragraph" w:customStyle="1" w:styleId="D1B96A8A617D42F08A732510A134C4BF12">
    <w:name w:val="D1B96A8A617D42F08A732510A134C4BF12"/>
    <w:pPr>
      <w:spacing w:after="60" w:line="240" w:lineRule="auto"/>
    </w:pPr>
    <w:rPr>
      <w:rFonts w:eastAsiaTheme="minorHAnsi"/>
      <w:caps/>
      <w:color w:val="4F81BD" w:themeColor="accent1"/>
      <w:sz w:val="20"/>
    </w:rPr>
  </w:style>
  <w:style w:type="paragraph" w:customStyle="1" w:styleId="600E32868D7841E394DA4C959B02C51635">
    <w:name w:val="600E32868D7841E394DA4C959B02C51635"/>
    <w:pPr>
      <w:spacing w:after="180" w:line="240" w:lineRule="auto"/>
    </w:pPr>
    <w:rPr>
      <w:rFonts w:eastAsiaTheme="minorHAnsi"/>
      <w:color w:val="262626" w:themeColor="text1" w:themeTint="D9"/>
      <w:sz w:val="16"/>
    </w:rPr>
  </w:style>
  <w:style w:type="paragraph" w:customStyle="1" w:styleId="01FB06FB61EE4055AFC56A9A4A20B17C170">
    <w:name w:val="01FB06FB61EE4055AFC56A9A4A20B17C17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5">
    <w:name w:val="D14CC4EDF55B400680690A2878E8885C35"/>
    <w:pPr>
      <w:spacing w:after="180" w:line="240" w:lineRule="auto"/>
    </w:pPr>
    <w:rPr>
      <w:rFonts w:eastAsiaTheme="minorHAnsi"/>
      <w:color w:val="262626" w:themeColor="text1" w:themeTint="D9"/>
      <w:sz w:val="16"/>
    </w:rPr>
  </w:style>
  <w:style w:type="paragraph" w:customStyle="1" w:styleId="ADABCCECC67347EDBA2C8BCBEA38838A35">
    <w:name w:val="ADABCCECC67347EDBA2C8BCBEA38838A35"/>
    <w:pPr>
      <w:spacing w:after="180" w:line="240" w:lineRule="auto"/>
    </w:pPr>
    <w:rPr>
      <w:rFonts w:eastAsiaTheme="minorHAnsi"/>
      <w:color w:val="262626" w:themeColor="text1" w:themeTint="D9"/>
      <w:sz w:val="18"/>
    </w:rPr>
  </w:style>
  <w:style w:type="paragraph" w:customStyle="1" w:styleId="3CA9253634FE45F49F86E2F79543D6B2170">
    <w:name w:val="3CA9253634FE45F49F86E2F79543D6B2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0">
    <w:name w:val="1688771D584844FE8FD6A3F994CA994F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0">
    <w:name w:val="9F3AAB161A224FA9B8D701F02F02AB62170"/>
    <w:pPr>
      <w:spacing w:after="120" w:line="240" w:lineRule="auto"/>
    </w:pPr>
    <w:rPr>
      <w:rFonts w:eastAsiaTheme="minorHAnsi"/>
      <w:color w:val="808080" w:themeColor="background1" w:themeShade="80"/>
      <w:sz w:val="16"/>
      <w:lang w:val="fr-FR"/>
    </w:rPr>
  </w:style>
  <w:style w:type="paragraph" w:customStyle="1" w:styleId="3A6A26CEE50746F6828F62C00F64BADD33">
    <w:name w:val="3A6A26CEE50746F6828F62C00F64BADD33"/>
    <w:pPr>
      <w:spacing w:after="180" w:line="240" w:lineRule="auto"/>
    </w:pPr>
    <w:rPr>
      <w:rFonts w:eastAsiaTheme="minorHAnsi"/>
      <w:color w:val="262626" w:themeColor="text1" w:themeTint="D9"/>
      <w:sz w:val="18"/>
    </w:rPr>
  </w:style>
  <w:style w:type="paragraph" w:customStyle="1" w:styleId="983D0517A76349EC95C6D39017206AEE47">
    <w:name w:val="983D0517A76349EC95C6D39017206AEE4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0">
    <w:name w:val="6E3002F3ED4A4B9AADE4EFDFA4F83F03170"/>
    <w:pPr>
      <w:spacing w:after="180" w:line="240" w:lineRule="auto"/>
    </w:pPr>
    <w:rPr>
      <w:rFonts w:eastAsiaTheme="minorHAnsi"/>
      <w:color w:val="262626" w:themeColor="text1" w:themeTint="D9"/>
      <w:sz w:val="16"/>
    </w:rPr>
  </w:style>
  <w:style w:type="paragraph" w:customStyle="1" w:styleId="D48EF9471508485C8988715678FFA721170">
    <w:name w:val="D48EF9471508485C8988715678FFA721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0">
    <w:name w:val="913AC87962B04E25A6706BCDAE95491E140"/>
    <w:pPr>
      <w:spacing w:after="180" w:line="240" w:lineRule="auto"/>
    </w:pPr>
    <w:rPr>
      <w:rFonts w:eastAsiaTheme="minorHAnsi"/>
      <w:color w:val="262626" w:themeColor="text1" w:themeTint="D9"/>
      <w:sz w:val="16"/>
    </w:rPr>
  </w:style>
  <w:style w:type="paragraph" w:customStyle="1" w:styleId="8574F00AE2C740AF8065954945B6265215">
    <w:name w:val="8574F00AE2C740AF8065954945B62652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5">
    <w:name w:val="B750D651328842C08D8D887175E940C915"/>
    <w:pPr>
      <w:spacing w:after="120" w:line="240" w:lineRule="auto"/>
    </w:pPr>
    <w:rPr>
      <w:rFonts w:eastAsiaTheme="minorHAnsi"/>
      <w:color w:val="808080" w:themeColor="background1" w:themeShade="80"/>
      <w:sz w:val="16"/>
      <w:lang w:val="fr-FR"/>
    </w:rPr>
  </w:style>
  <w:style w:type="paragraph" w:customStyle="1" w:styleId="F0F6B4FD00D04503A4173AA599A0FCFB114">
    <w:name w:val="F0F6B4FD00D04503A4173AA599A0FCFB11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4">
    <w:name w:val="2D07AB3D48C544A7ABC34B8EA92D5527114"/>
    <w:pPr>
      <w:spacing w:after="180" w:line="240" w:lineRule="auto"/>
    </w:pPr>
    <w:rPr>
      <w:rFonts w:eastAsiaTheme="minorHAnsi"/>
      <w:color w:val="262626" w:themeColor="text1" w:themeTint="D9"/>
      <w:sz w:val="16"/>
    </w:rPr>
  </w:style>
  <w:style w:type="paragraph" w:customStyle="1" w:styleId="66F33F01851B4AEAAFDCCF22FC61ECFD110">
    <w:name w:val="66F33F01851B4AEAAFDCCF22FC61ECFD110"/>
    <w:pPr>
      <w:spacing w:after="120" w:line="240" w:lineRule="auto"/>
    </w:pPr>
    <w:rPr>
      <w:rFonts w:eastAsiaTheme="minorHAnsi"/>
      <w:color w:val="808080" w:themeColor="background1" w:themeShade="80"/>
      <w:sz w:val="16"/>
      <w:lang w:val="fr-FR"/>
    </w:rPr>
  </w:style>
  <w:style w:type="paragraph" w:customStyle="1" w:styleId="DE17D41320344EDC846AEC00BA8890F3112">
    <w:name w:val="DE17D41320344EDC846AEC00BA8890F3112"/>
    <w:pPr>
      <w:spacing w:after="120" w:line="240" w:lineRule="auto"/>
    </w:pPr>
    <w:rPr>
      <w:rFonts w:eastAsiaTheme="minorHAnsi"/>
      <w:color w:val="808080" w:themeColor="background1" w:themeShade="80"/>
      <w:sz w:val="16"/>
      <w:lang w:val="fr-FR"/>
    </w:rPr>
  </w:style>
  <w:style w:type="paragraph" w:customStyle="1" w:styleId="678C348AB1304939B5F105542790857833">
    <w:name w:val="678C348AB1304939B5F105542790857833"/>
    <w:pPr>
      <w:spacing w:after="180" w:line="240" w:lineRule="auto"/>
    </w:pPr>
    <w:rPr>
      <w:rFonts w:eastAsiaTheme="minorHAnsi"/>
      <w:color w:val="262626" w:themeColor="text1" w:themeTint="D9"/>
      <w:sz w:val="18"/>
    </w:rPr>
  </w:style>
  <w:style w:type="paragraph" w:customStyle="1" w:styleId="DB43734E38C14C4CB1908070630DB11933">
    <w:name w:val="DB43734E38C14C4CB1908070630DB11933"/>
    <w:pPr>
      <w:spacing w:after="180" w:line="240" w:lineRule="auto"/>
    </w:pPr>
    <w:rPr>
      <w:rFonts w:eastAsiaTheme="minorHAnsi"/>
      <w:color w:val="262626" w:themeColor="text1" w:themeTint="D9"/>
      <w:sz w:val="16"/>
    </w:rPr>
  </w:style>
  <w:style w:type="paragraph" w:customStyle="1" w:styleId="AA13DD15F30C424FB0EB17224A301E8533">
    <w:name w:val="AA13DD15F30C424FB0EB17224A301E8533"/>
    <w:pPr>
      <w:spacing w:after="180" w:line="240" w:lineRule="auto"/>
    </w:pPr>
    <w:rPr>
      <w:rFonts w:eastAsiaTheme="minorHAnsi"/>
      <w:color w:val="262626" w:themeColor="text1" w:themeTint="D9"/>
      <w:sz w:val="16"/>
    </w:rPr>
  </w:style>
  <w:style w:type="paragraph" w:customStyle="1" w:styleId="4EA6E53A4D0B4712AE22B00C5E624D2A33">
    <w:name w:val="4EA6E53A4D0B4712AE22B00C5E624D2A33"/>
    <w:pPr>
      <w:spacing w:after="180" w:line="240" w:lineRule="auto"/>
    </w:pPr>
    <w:rPr>
      <w:rFonts w:eastAsiaTheme="minorHAnsi"/>
      <w:color w:val="262626" w:themeColor="text1" w:themeTint="D9"/>
      <w:sz w:val="16"/>
    </w:rPr>
  </w:style>
  <w:style w:type="paragraph" w:customStyle="1" w:styleId="CE8BF9CDF25F48E2A9C64399E85B61F033">
    <w:name w:val="CE8BF9CDF25F48E2A9C64399E85B61F033"/>
    <w:pPr>
      <w:spacing w:after="180" w:line="240" w:lineRule="auto"/>
    </w:pPr>
    <w:rPr>
      <w:rFonts w:eastAsiaTheme="minorHAnsi"/>
      <w:color w:val="262626" w:themeColor="text1" w:themeTint="D9"/>
      <w:sz w:val="18"/>
    </w:rPr>
  </w:style>
  <w:style w:type="paragraph" w:customStyle="1" w:styleId="D1B96A8A617D42F08A732510A134C4BF13">
    <w:name w:val="D1B96A8A617D42F08A732510A134C4BF13"/>
    <w:pPr>
      <w:spacing w:after="60" w:line="240" w:lineRule="auto"/>
    </w:pPr>
    <w:rPr>
      <w:rFonts w:eastAsiaTheme="minorHAnsi"/>
      <w:caps/>
      <w:color w:val="4F81BD" w:themeColor="accent1"/>
      <w:sz w:val="20"/>
    </w:rPr>
  </w:style>
  <w:style w:type="paragraph" w:customStyle="1" w:styleId="600E32868D7841E394DA4C959B02C51636">
    <w:name w:val="600E32868D7841E394DA4C959B02C51636"/>
    <w:pPr>
      <w:spacing w:after="180" w:line="240" w:lineRule="auto"/>
    </w:pPr>
    <w:rPr>
      <w:rFonts w:eastAsiaTheme="minorHAnsi"/>
      <w:color w:val="262626" w:themeColor="text1" w:themeTint="D9"/>
      <w:sz w:val="16"/>
    </w:rPr>
  </w:style>
  <w:style w:type="paragraph" w:customStyle="1" w:styleId="01FB06FB61EE4055AFC56A9A4A20B17C171">
    <w:name w:val="01FB06FB61EE4055AFC56A9A4A20B17C17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6">
    <w:name w:val="D14CC4EDF55B400680690A2878E8885C36"/>
    <w:pPr>
      <w:spacing w:after="180" w:line="240" w:lineRule="auto"/>
    </w:pPr>
    <w:rPr>
      <w:rFonts w:eastAsiaTheme="minorHAnsi"/>
      <w:color w:val="262626" w:themeColor="text1" w:themeTint="D9"/>
      <w:sz w:val="16"/>
    </w:rPr>
  </w:style>
  <w:style w:type="paragraph" w:customStyle="1" w:styleId="ADABCCECC67347EDBA2C8BCBEA38838A36">
    <w:name w:val="ADABCCECC67347EDBA2C8BCBEA38838A36"/>
    <w:pPr>
      <w:spacing w:after="180" w:line="240" w:lineRule="auto"/>
    </w:pPr>
    <w:rPr>
      <w:rFonts w:eastAsiaTheme="minorHAnsi"/>
      <w:color w:val="262626" w:themeColor="text1" w:themeTint="D9"/>
      <w:sz w:val="18"/>
    </w:rPr>
  </w:style>
  <w:style w:type="paragraph" w:customStyle="1" w:styleId="3CA9253634FE45F49F86E2F79543D6B2171">
    <w:name w:val="3CA9253634FE45F49F86E2F79543D6B2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1">
    <w:name w:val="1688771D584844FE8FD6A3F994CA994F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1">
    <w:name w:val="9F3AAB161A224FA9B8D701F02F02AB62171"/>
    <w:pPr>
      <w:spacing w:after="120" w:line="240" w:lineRule="auto"/>
    </w:pPr>
    <w:rPr>
      <w:rFonts w:eastAsiaTheme="minorHAnsi"/>
      <w:color w:val="808080" w:themeColor="background1" w:themeShade="80"/>
      <w:sz w:val="16"/>
      <w:lang w:val="fr-FR"/>
    </w:rPr>
  </w:style>
  <w:style w:type="paragraph" w:customStyle="1" w:styleId="3A6A26CEE50746F6828F62C00F64BADD34">
    <w:name w:val="3A6A26CEE50746F6828F62C00F64BADD34"/>
    <w:pPr>
      <w:spacing w:after="180" w:line="240" w:lineRule="auto"/>
    </w:pPr>
    <w:rPr>
      <w:rFonts w:eastAsiaTheme="minorHAnsi"/>
      <w:color w:val="262626" w:themeColor="text1" w:themeTint="D9"/>
      <w:sz w:val="18"/>
    </w:rPr>
  </w:style>
  <w:style w:type="paragraph" w:customStyle="1" w:styleId="983D0517A76349EC95C6D39017206AEE48">
    <w:name w:val="983D0517A76349EC95C6D39017206AEE4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1">
    <w:name w:val="6E3002F3ED4A4B9AADE4EFDFA4F83F03171"/>
    <w:pPr>
      <w:spacing w:after="180" w:line="240" w:lineRule="auto"/>
    </w:pPr>
    <w:rPr>
      <w:rFonts w:eastAsiaTheme="minorHAnsi"/>
      <w:color w:val="262626" w:themeColor="text1" w:themeTint="D9"/>
      <w:sz w:val="16"/>
    </w:rPr>
  </w:style>
  <w:style w:type="paragraph" w:customStyle="1" w:styleId="D48EF9471508485C8988715678FFA721171">
    <w:name w:val="D48EF9471508485C8988715678FFA721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1">
    <w:name w:val="913AC87962B04E25A6706BCDAE95491E141"/>
    <w:pPr>
      <w:spacing w:after="180" w:line="240" w:lineRule="auto"/>
    </w:pPr>
    <w:rPr>
      <w:rFonts w:eastAsiaTheme="minorHAnsi"/>
      <w:color w:val="262626" w:themeColor="text1" w:themeTint="D9"/>
      <w:sz w:val="16"/>
    </w:rPr>
  </w:style>
  <w:style w:type="paragraph" w:customStyle="1" w:styleId="8574F00AE2C740AF8065954945B6265216">
    <w:name w:val="8574F00AE2C740AF8065954945B62652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6">
    <w:name w:val="B750D651328842C08D8D887175E940C916"/>
    <w:pPr>
      <w:spacing w:after="120" w:line="240" w:lineRule="auto"/>
    </w:pPr>
    <w:rPr>
      <w:rFonts w:eastAsiaTheme="minorHAnsi"/>
      <w:color w:val="808080" w:themeColor="background1" w:themeShade="80"/>
      <w:sz w:val="16"/>
      <w:lang w:val="fr-FR"/>
    </w:rPr>
  </w:style>
  <w:style w:type="paragraph" w:customStyle="1" w:styleId="4E13F2F41D704B5CB91CD59B5F05629828">
    <w:name w:val="4E13F2F41D704B5CB91CD59B5F05629828"/>
    <w:pPr>
      <w:spacing w:after="180" w:line="240" w:lineRule="auto"/>
    </w:pPr>
    <w:rPr>
      <w:rFonts w:eastAsiaTheme="minorHAnsi"/>
      <w:color w:val="262626" w:themeColor="text1" w:themeTint="D9"/>
      <w:sz w:val="18"/>
    </w:rPr>
  </w:style>
  <w:style w:type="paragraph" w:customStyle="1" w:styleId="F0F6B4FD00D04503A4173AA599A0FCFB115">
    <w:name w:val="F0F6B4FD00D04503A4173AA599A0FCFB11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5">
    <w:name w:val="2D07AB3D48C544A7ABC34B8EA92D5527115"/>
    <w:pPr>
      <w:spacing w:after="180" w:line="240" w:lineRule="auto"/>
    </w:pPr>
    <w:rPr>
      <w:rFonts w:eastAsiaTheme="minorHAnsi"/>
      <w:color w:val="262626" w:themeColor="text1" w:themeTint="D9"/>
      <w:sz w:val="16"/>
    </w:rPr>
  </w:style>
  <w:style w:type="paragraph" w:customStyle="1" w:styleId="66F33F01851B4AEAAFDCCF22FC61ECFD111">
    <w:name w:val="66F33F01851B4AEAAFDCCF22FC61ECFD111"/>
    <w:pPr>
      <w:spacing w:after="120" w:line="240" w:lineRule="auto"/>
    </w:pPr>
    <w:rPr>
      <w:rFonts w:eastAsiaTheme="minorHAnsi"/>
      <w:color w:val="808080" w:themeColor="background1" w:themeShade="80"/>
      <w:sz w:val="16"/>
      <w:lang w:val="fr-FR"/>
    </w:rPr>
  </w:style>
  <w:style w:type="paragraph" w:customStyle="1" w:styleId="DE17D41320344EDC846AEC00BA8890F3113">
    <w:name w:val="DE17D41320344EDC846AEC00BA8890F3113"/>
    <w:pPr>
      <w:spacing w:after="120" w:line="240" w:lineRule="auto"/>
    </w:pPr>
    <w:rPr>
      <w:rFonts w:eastAsiaTheme="minorHAnsi"/>
      <w:color w:val="808080" w:themeColor="background1" w:themeShade="80"/>
      <w:sz w:val="16"/>
      <w:lang w:val="fr-FR"/>
    </w:rPr>
  </w:style>
  <w:style w:type="paragraph" w:customStyle="1" w:styleId="678C348AB1304939B5F105542790857834">
    <w:name w:val="678C348AB1304939B5F105542790857834"/>
    <w:pPr>
      <w:spacing w:after="180" w:line="240" w:lineRule="auto"/>
    </w:pPr>
    <w:rPr>
      <w:rFonts w:eastAsiaTheme="minorHAnsi"/>
      <w:color w:val="262626" w:themeColor="text1" w:themeTint="D9"/>
      <w:sz w:val="18"/>
    </w:rPr>
  </w:style>
  <w:style w:type="paragraph" w:customStyle="1" w:styleId="DB43734E38C14C4CB1908070630DB11934">
    <w:name w:val="DB43734E38C14C4CB1908070630DB11934"/>
    <w:pPr>
      <w:spacing w:after="180" w:line="240" w:lineRule="auto"/>
    </w:pPr>
    <w:rPr>
      <w:rFonts w:eastAsiaTheme="minorHAnsi"/>
      <w:color w:val="262626" w:themeColor="text1" w:themeTint="D9"/>
      <w:sz w:val="16"/>
    </w:rPr>
  </w:style>
  <w:style w:type="paragraph" w:customStyle="1" w:styleId="AA13DD15F30C424FB0EB17224A301E8534">
    <w:name w:val="AA13DD15F30C424FB0EB17224A301E8534"/>
    <w:pPr>
      <w:spacing w:after="180" w:line="240" w:lineRule="auto"/>
    </w:pPr>
    <w:rPr>
      <w:rFonts w:eastAsiaTheme="minorHAnsi"/>
      <w:color w:val="262626" w:themeColor="text1" w:themeTint="D9"/>
      <w:sz w:val="16"/>
    </w:rPr>
  </w:style>
  <w:style w:type="paragraph" w:customStyle="1" w:styleId="4EA6E53A4D0B4712AE22B00C5E624D2A34">
    <w:name w:val="4EA6E53A4D0B4712AE22B00C5E624D2A34"/>
    <w:pPr>
      <w:spacing w:after="180" w:line="240" w:lineRule="auto"/>
    </w:pPr>
    <w:rPr>
      <w:rFonts w:eastAsiaTheme="minorHAnsi"/>
      <w:color w:val="262626" w:themeColor="text1" w:themeTint="D9"/>
      <w:sz w:val="16"/>
    </w:rPr>
  </w:style>
  <w:style w:type="paragraph" w:customStyle="1" w:styleId="CE8BF9CDF25F48E2A9C64399E85B61F034">
    <w:name w:val="CE8BF9CDF25F48E2A9C64399E85B61F034"/>
    <w:pPr>
      <w:spacing w:after="180" w:line="240" w:lineRule="auto"/>
    </w:pPr>
    <w:rPr>
      <w:rFonts w:eastAsiaTheme="minorHAnsi"/>
      <w:color w:val="262626" w:themeColor="text1" w:themeTint="D9"/>
      <w:sz w:val="18"/>
    </w:rPr>
  </w:style>
  <w:style w:type="paragraph" w:customStyle="1" w:styleId="D1B96A8A617D42F08A732510A134C4BF14">
    <w:name w:val="D1B96A8A617D42F08A732510A134C4BF14"/>
    <w:pPr>
      <w:spacing w:after="60" w:line="240" w:lineRule="auto"/>
    </w:pPr>
    <w:rPr>
      <w:rFonts w:eastAsiaTheme="minorHAnsi"/>
      <w:caps/>
      <w:color w:val="4F81BD" w:themeColor="accent1"/>
      <w:sz w:val="20"/>
    </w:rPr>
  </w:style>
  <w:style w:type="paragraph" w:customStyle="1" w:styleId="231443E41FAA4FA49421983692B01E3E">
    <w:name w:val="231443E41FAA4FA49421983692B01E3E"/>
  </w:style>
  <w:style w:type="paragraph" w:customStyle="1" w:styleId="600E32868D7841E394DA4C959B02C51637">
    <w:name w:val="600E32868D7841E394DA4C959B02C51637"/>
    <w:pPr>
      <w:spacing w:after="180" w:line="240" w:lineRule="auto"/>
    </w:pPr>
    <w:rPr>
      <w:rFonts w:eastAsiaTheme="minorHAnsi"/>
      <w:color w:val="262626" w:themeColor="text1" w:themeTint="D9"/>
      <w:sz w:val="16"/>
    </w:rPr>
  </w:style>
  <w:style w:type="paragraph" w:customStyle="1" w:styleId="01FB06FB61EE4055AFC56A9A4A20B17C172">
    <w:name w:val="01FB06FB61EE4055AFC56A9A4A20B17C17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7">
    <w:name w:val="D14CC4EDF55B400680690A2878E8885C37"/>
    <w:pPr>
      <w:spacing w:after="180" w:line="240" w:lineRule="auto"/>
    </w:pPr>
    <w:rPr>
      <w:rFonts w:eastAsiaTheme="minorHAnsi"/>
      <w:color w:val="262626" w:themeColor="text1" w:themeTint="D9"/>
      <w:sz w:val="16"/>
    </w:rPr>
  </w:style>
  <w:style w:type="paragraph" w:customStyle="1" w:styleId="ADABCCECC67347EDBA2C8BCBEA38838A37">
    <w:name w:val="ADABCCECC67347EDBA2C8BCBEA38838A37"/>
    <w:pPr>
      <w:spacing w:after="180" w:line="240" w:lineRule="auto"/>
    </w:pPr>
    <w:rPr>
      <w:rFonts w:eastAsiaTheme="minorHAnsi"/>
      <w:color w:val="262626" w:themeColor="text1" w:themeTint="D9"/>
      <w:sz w:val="18"/>
    </w:rPr>
  </w:style>
  <w:style w:type="paragraph" w:customStyle="1" w:styleId="3CA9253634FE45F49F86E2F79543D6B2172">
    <w:name w:val="3CA9253634FE45F49F86E2F79543D6B2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2">
    <w:name w:val="1688771D584844FE8FD6A3F994CA994F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2">
    <w:name w:val="9F3AAB161A224FA9B8D701F02F02AB62172"/>
    <w:pPr>
      <w:spacing w:after="120" w:line="240" w:lineRule="auto"/>
    </w:pPr>
    <w:rPr>
      <w:rFonts w:eastAsiaTheme="minorHAnsi"/>
      <w:color w:val="808080" w:themeColor="background1" w:themeShade="80"/>
      <w:sz w:val="16"/>
      <w:lang w:val="fr-FR"/>
    </w:rPr>
  </w:style>
  <w:style w:type="paragraph" w:customStyle="1" w:styleId="3A6A26CEE50746F6828F62C00F64BADD35">
    <w:name w:val="3A6A26CEE50746F6828F62C00F64BADD35"/>
    <w:pPr>
      <w:spacing w:after="180" w:line="240" w:lineRule="auto"/>
    </w:pPr>
    <w:rPr>
      <w:rFonts w:eastAsiaTheme="minorHAnsi"/>
      <w:color w:val="262626" w:themeColor="text1" w:themeTint="D9"/>
      <w:sz w:val="18"/>
    </w:rPr>
  </w:style>
  <w:style w:type="paragraph" w:customStyle="1" w:styleId="983D0517A76349EC95C6D39017206AEE49">
    <w:name w:val="983D0517A76349EC95C6D39017206AEE4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2">
    <w:name w:val="6E3002F3ED4A4B9AADE4EFDFA4F83F03172"/>
    <w:pPr>
      <w:spacing w:after="180" w:line="240" w:lineRule="auto"/>
    </w:pPr>
    <w:rPr>
      <w:rFonts w:eastAsiaTheme="minorHAnsi"/>
      <w:color w:val="262626" w:themeColor="text1" w:themeTint="D9"/>
      <w:sz w:val="16"/>
    </w:rPr>
  </w:style>
  <w:style w:type="paragraph" w:customStyle="1" w:styleId="D48EF9471508485C8988715678FFA721172">
    <w:name w:val="D48EF9471508485C8988715678FFA721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2">
    <w:name w:val="913AC87962B04E25A6706BCDAE95491E142"/>
    <w:pPr>
      <w:spacing w:after="180" w:line="240" w:lineRule="auto"/>
    </w:pPr>
    <w:rPr>
      <w:rFonts w:eastAsiaTheme="minorHAnsi"/>
      <w:color w:val="262626" w:themeColor="text1" w:themeTint="D9"/>
      <w:sz w:val="16"/>
    </w:rPr>
  </w:style>
  <w:style w:type="paragraph" w:customStyle="1" w:styleId="8574F00AE2C740AF8065954945B6265217">
    <w:name w:val="8574F00AE2C740AF8065954945B62652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7">
    <w:name w:val="B750D651328842C08D8D887175E940C917"/>
    <w:pPr>
      <w:spacing w:after="120" w:line="240" w:lineRule="auto"/>
    </w:pPr>
    <w:rPr>
      <w:rFonts w:eastAsiaTheme="minorHAnsi"/>
      <w:color w:val="808080" w:themeColor="background1" w:themeShade="80"/>
      <w:sz w:val="16"/>
      <w:lang w:val="fr-FR"/>
    </w:rPr>
  </w:style>
  <w:style w:type="paragraph" w:customStyle="1" w:styleId="231443E41FAA4FA49421983692B01E3E1">
    <w:name w:val="231443E41FAA4FA49421983692B01E3E1"/>
    <w:pPr>
      <w:spacing w:after="180" w:line="240" w:lineRule="auto"/>
    </w:pPr>
    <w:rPr>
      <w:rFonts w:eastAsiaTheme="minorHAnsi"/>
      <w:color w:val="262626" w:themeColor="text1" w:themeTint="D9"/>
      <w:sz w:val="18"/>
    </w:rPr>
  </w:style>
  <w:style w:type="paragraph" w:customStyle="1" w:styleId="F0F6B4FD00D04503A4173AA599A0FCFB116">
    <w:name w:val="F0F6B4FD00D04503A4173AA599A0FCFB11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6">
    <w:name w:val="2D07AB3D48C544A7ABC34B8EA92D5527116"/>
    <w:pPr>
      <w:spacing w:after="180" w:line="240" w:lineRule="auto"/>
    </w:pPr>
    <w:rPr>
      <w:rFonts w:eastAsiaTheme="minorHAnsi"/>
      <w:color w:val="262626" w:themeColor="text1" w:themeTint="D9"/>
      <w:sz w:val="16"/>
    </w:rPr>
  </w:style>
  <w:style w:type="paragraph" w:customStyle="1" w:styleId="66F33F01851B4AEAAFDCCF22FC61ECFD112">
    <w:name w:val="66F33F01851B4AEAAFDCCF22FC61ECFD112"/>
    <w:pPr>
      <w:spacing w:after="120" w:line="240" w:lineRule="auto"/>
    </w:pPr>
    <w:rPr>
      <w:rFonts w:eastAsiaTheme="minorHAnsi"/>
      <w:color w:val="808080" w:themeColor="background1" w:themeShade="80"/>
      <w:sz w:val="16"/>
      <w:lang w:val="fr-FR"/>
    </w:rPr>
  </w:style>
  <w:style w:type="paragraph" w:customStyle="1" w:styleId="DE17D41320344EDC846AEC00BA8890F3114">
    <w:name w:val="DE17D41320344EDC846AEC00BA8890F3114"/>
    <w:pPr>
      <w:spacing w:after="120" w:line="240" w:lineRule="auto"/>
    </w:pPr>
    <w:rPr>
      <w:rFonts w:eastAsiaTheme="minorHAnsi"/>
      <w:color w:val="808080" w:themeColor="background1" w:themeShade="80"/>
      <w:sz w:val="16"/>
      <w:lang w:val="fr-FR"/>
    </w:rPr>
  </w:style>
  <w:style w:type="paragraph" w:customStyle="1" w:styleId="678C348AB1304939B5F105542790857835">
    <w:name w:val="678C348AB1304939B5F105542790857835"/>
    <w:pPr>
      <w:spacing w:after="180" w:line="240" w:lineRule="auto"/>
    </w:pPr>
    <w:rPr>
      <w:rFonts w:eastAsiaTheme="minorHAnsi"/>
      <w:color w:val="262626" w:themeColor="text1" w:themeTint="D9"/>
      <w:sz w:val="18"/>
    </w:rPr>
  </w:style>
  <w:style w:type="paragraph" w:customStyle="1" w:styleId="DB43734E38C14C4CB1908070630DB11935">
    <w:name w:val="DB43734E38C14C4CB1908070630DB11935"/>
    <w:pPr>
      <w:spacing w:after="180" w:line="240" w:lineRule="auto"/>
    </w:pPr>
    <w:rPr>
      <w:rFonts w:eastAsiaTheme="minorHAnsi"/>
      <w:color w:val="262626" w:themeColor="text1" w:themeTint="D9"/>
      <w:sz w:val="16"/>
    </w:rPr>
  </w:style>
  <w:style w:type="paragraph" w:customStyle="1" w:styleId="AA13DD15F30C424FB0EB17224A301E8535">
    <w:name w:val="AA13DD15F30C424FB0EB17224A301E8535"/>
    <w:pPr>
      <w:spacing w:after="180" w:line="240" w:lineRule="auto"/>
    </w:pPr>
    <w:rPr>
      <w:rFonts w:eastAsiaTheme="minorHAnsi"/>
      <w:color w:val="262626" w:themeColor="text1" w:themeTint="D9"/>
      <w:sz w:val="16"/>
    </w:rPr>
  </w:style>
  <w:style w:type="paragraph" w:customStyle="1" w:styleId="4EA6E53A4D0B4712AE22B00C5E624D2A35">
    <w:name w:val="4EA6E53A4D0B4712AE22B00C5E624D2A35"/>
    <w:pPr>
      <w:spacing w:after="180" w:line="240" w:lineRule="auto"/>
    </w:pPr>
    <w:rPr>
      <w:rFonts w:eastAsiaTheme="minorHAnsi"/>
      <w:color w:val="262626" w:themeColor="text1" w:themeTint="D9"/>
      <w:sz w:val="16"/>
    </w:rPr>
  </w:style>
  <w:style w:type="paragraph" w:customStyle="1" w:styleId="CE8BF9CDF25F48E2A9C64399E85B61F035">
    <w:name w:val="CE8BF9CDF25F48E2A9C64399E85B61F035"/>
    <w:pPr>
      <w:spacing w:after="180" w:line="240" w:lineRule="auto"/>
    </w:pPr>
    <w:rPr>
      <w:rFonts w:eastAsiaTheme="minorHAnsi"/>
      <w:color w:val="262626" w:themeColor="text1" w:themeTint="D9"/>
      <w:sz w:val="18"/>
    </w:rPr>
  </w:style>
  <w:style w:type="paragraph" w:customStyle="1" w:styleId="D1B96A8A617D42F08A732510A134C4BF15">
    <w:name w:val="D1B96A8A617D42F08A732510A134C4BF15"/>
    <w:pPr>
      <w:spacing w:after="60" w:line="240" w:lineRule="auto"/>
    </w:pPr>
    <w:rPr>
      <w:rFonts w:eastAsiaTheme="minorHAnsi"/>
      <w:caps/>
      <w:color w:val="4F81BD" w:themeColor="accent1"/>
      <w:sz w:val="20"/>
    </w:rPr>
  </w:style>
  <w:style w:type="paragraph" w:customStyle="1" w:styleId="600E32868D7841E394DA4C959B02C51638">
    <w:name w:val="600E32868D7841E394DA4C959B02C51638"/>
    <w:pPr>
      <w:spacing w:after="180" w:line="240" w:lineRule="auto"/>
    </w:pPr>
    <w:rPr>
      <w:rFonts w:eastAsiaTheme="minorHAnsi"/>
      <w:color w:val="262626" w:themeColor="text1" w:themeTint="D9"/>
      <w:sz w:val="16"/>
    </w:rPr>
  </w:style>
  <w:style w:type="paragraph" w:customStyle="1" w:styleId="01FB06FB61EE4055AFC56A9A4A20B17C173">
    <w:name w:val="01FB06FB61EE4055AFC56A9A4A20B17C17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8">
    <w:name w:val="D14CC4EDF55B400680690A2878E8885C38"/>
    <w:pPr>
      <w:spacing w:after="180" w:line="240" w:lineRule="auto"/>
    </w:pPr>
    <w:rPr>
      <w:rFonts w:eastAsiaTheme="minorHAnsi"/>
      <w:color w:val="262626" w:themeColor="text1" w:themeTint="D9"/>
      <w:sz w:val="16"/>
    </w:rPr>
  </w:style>
  <w:style w:type="paragraph" w:customStyle="1" w:styleId="ADABCCECC67347EDBA2C8BCBEA38838A38">
    <w:name w:val="ADABCCECC67347EDBA2C8BCBEA38838A38"/>
    <w:pPr>
      <w:spacing w:after="180" w:line="240" w:lineRule="auto"/>
    </w:pPr>
    <w:rPr>
      <w:rFonts w:eastAsiaTheme="minorHAnsi"/>
      <w:color w:val="262626" w:themeColor="text1" w:themeTint="D9"/>
      <w:sz w:val="18"/>
    </w:rPr>
  </w:style>
  <w:style w:type="paragraph" w:customStyle="1" w:styleId="3CA9253634FE45F49F86E2F79543D6B2173">
    <w:name w:val="3CA9253634FE45F49F86E2F79543D6B2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3">
    <w:name w:val="1688771D584844FE8FD6A3F994CA994F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3">
    <w:name w:val="9F3AAB161A224FA9B8D701F02F02AB62173"/>
    <w:pPr>
      <w:spacing w:after="120" w:line="240" w:lineRule="auto"/>
    </w:pPr>
    <w:rPr>
      <w:rFonts w:eastAsiaTheme="minorHAnsi"/>
      <w:color w:val="808080" w:themeColor="background1" w:themeShade="80"/>
      <w:sz w:val="16"/>
      <w:lang w:val="fr-FR"/>
    </w:rPr>
  </w:style>
  <w:style w:type="paragraph" w:customStyle="1" w:styleId="3A6A26CEE50746F6828F62C00F64BADD36">
    <w:name w:val="3A6A26CEE50746F6828F62C00F64BADD36"/>
    <w:pPr>
      <w:spacing w:after="180" w:line="240" w:lineRule="auto"/>
    </w:pPr>
    <w:rPr>
      <w:rFonts w:eastAsiaTheme="minorHAnsi"/>
      <w:color w:val="262626" w:themeColor="text1" w:themeTint="D9"/>
      <w:sz w:val="18"/>
    </w:rPr>
  </w:style>
  <w:style w:type="paragraph" w:customStyle="1" w:styleId="983D0517A76349EC95C6D39017206AEE50">
    <w:name w:val="983D0517A76349EC95C6D39017206AEE5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3">
    <w:name w:val="6E3002F3ED4A4B9AADE4EFDFA4F83F03173"/>
    <w:pPr>
      <w:spacing w:after="180" w:line="240" w:lineRule="auto"/>
    </w:pPr>
    <w:rPr>
      <w:rFonts w:eastAsiaTheme="minorHAnsi"/>
      <w:color w:val="262626" w:themeColor="text1" w:themeTint="D9"/>
      <w:sz w:val="16"/>
    </w:rPr>
  </w:style>
  <w:style w:type="paragraph" w:customStyle="1" w:styleId="D48EF9471508485C8988715678FFA721173">
    <w:name w:val="D48EF9471508485C8988715678FFA721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3">
    <w:name w:val="913AC87962B04E25A6706BCDAE95491E143"/>
    <w:pPr>
      <w:spacing w:after="180" w:line="240" w:lineRule="auto"/>
    </w:pPr>
    <w:rPr>
      <w:rFonts w:eastAsiaTheme="minorHAnsi"/>
      <w:color w:val="262626" w:themeColor="text1" w:themeTint="D9"/>
      <w:sz w:val="16"/>
    </w:rPr>
  </w:style>
  <w:style w:type="paragraph" w:customStyle="1" w:styleId="8574F00AE2C740AF8065954945B6265218">
    <w:name w:val="8574F00AE2C740AF8065954945B62652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8">
    <w:name w:val="B750D651328842C08D8D887175E940C918"/>
    <w:pPr>
      <w:spacing w:after="120" w:line="240" w:lineRule="auto"/>
    </w:pPr>
    <w:rPr>
      <w:rFonts w:eastAsiaTheme="minorHAnsi"/>
      <w:color w:val="808080" w:themeColor="background1" w:themeShade="80"/>
      <w:sz w:val="16"/>
      <w:lang w:val="fr-FR"/>
    </w:rPr>
  </w:style>
  <w:style w:type="paragraph" w:customStyle="1" w:styleId="231443E41FAA4FA49421983692B01E3E2">
    <w:name w:val="231443E41FAA4FA49421983692B01E3E2"/>
    <w:pPr>
      <w:spacing w:after="180" w:line="240" w:lineRule="auto"/>
    </w:pPr>
    <w:rPr>
      <w:rFonts w:eastAsiaTheme="minorHAnsi"/>
      <w:color w:val="262626" w:themeColor="text1" w:themeTint="D9"/>
      <w:sz w:val="18"/>
    </w:rPr>
  </w:style>
  <w:style w:type="paragraph" w:customStyle="1" w:styleId="F0F6B4FD00D04503A4173AA599A0FCFB117">
    <w:name w:val="F0F6B4FD00D04503A4173AA599A0FCFB11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7">
    <w:name w:val="2D07AB3D48C544A7ABC34B8EA92D5527117"/>
    <w:pPr>
      <w:spacing w:after="180" w:line="240" w:lineRule="auto"/>
    </w:pPr>
    <w:rPr>
      <w:rFonts w:eastAsiaTheme="minorHAnsi"/>
      <w:color w:val="262626" w:themeColor="text1" w:themeTint="D9"/>
      <w:sz w:val="16"/>
    </w:rPr>
  </w:style>
  <w:style w:type="paragraph" w:customStyle="1" w:styleId="66F33F01851B4AEAAFDCCF22FC61ECFD113">
    <w:name w:val="66F33F01851B4AEAAFDCCF22FC61ECFD113"/>
    <w:pPr>
      <w:spacing w:after="120" w:line="240" w:lineRule="auto"/>
    </w:pPr>
    <w:rPr>
      <w:rFonts w:eastAsiaTheme="minorHAnsi"/>
      <w:color w:val="808080" w:themeColor="background1" w:themeShade="80"/>
      <w:sz w:val="16"/>
      <w:lang w:val="fr-FR"/>
    </w:rPr>
  </w:style>
  <w:style w:type="paragraph" w:customStyle="1" w:styleId="DE17D41320344EDC846AEC00BA8890F3115">
    <w:name w:val="DE17D41320344EDC846AEC00BA8890F3115"/>
    <w:pPr>
      <w:spacing w:after="120" w:line="240" w:lineRule="auto"/>
    </w:pPr>
    <w:rPr>
      <w:rFonts w:eastAsiaTheme="minorHAnsi"/>
      <w:color w:val="808080" w:themeColor="background1" w:themeShade="80"/>
      <w:sz w:val="16"/>
      <w:lang w:val="fr-FR"/>
    </w:rPr>
  </w:style>
  <w:style w:type="paragraph" w:customStyle="1" w:styleId="678C348AB1304939B5F105542790857836">
    <w:name w:val="678C348AB1304939B5F105542790857836"/>
    <w:pPr>
      <w:spacing w:after="180" w:line="240" w:lineRule="auto"/>
    </w:pPr>
    <w:rPr>
      <w:rFonts w:eastAsiaTheme="minorHAnsi"/>
      <w:color w:val="262626" w:themeColor="text1" w:themeTint="D9"/>
      <w:sz w:val="18"/>
    </w:rPr>
  </w:style>
  <w:style w:type="paragraph" w:customStyle="1" w:styleId="DB43734E38C14C4CB1908070630DB11936">
    <w:name w:val="DB43734E38C14C4CB1908070630DB11936"/>
    <w:pPr>
      <w:spacing w:after="180" w:line="240" w:lineRule="auto"/>
    </w:pPr>
    <w:rPr>
      <w:rFonts w:eastAsiaTheme="minorHAnsi"/>
      <w:color w:val="262626" w:themeColor="text1" w:themeTint="D9"/>
      <w:sz w:val="16"/>
    </w:rPr>
  </w:style>
  <w:style w:type="paragraph" w:customStyle="1" w:styleId="AA13DD15F30C424FB0EB17224A301E8536">
    <w:name w:val="AA13DD15F30C424FB0EB17224A301E8536"/>
    <w:pPr>
      <w:spacing w:after="180" w:line="240" w:lineRule="auto"/>
    </w:pPr>
    <w:rPr>
      <w:rFonts w:eastAsiaTheme="minorHAnsi"/>
      <w:color w:val="262626" w:themeColor="text1" w:themeTint="D9"/>
      <w:sz w:val="16"/>
    </w:rPr>
  </w:style>
  <w:style w:type="paragraph" w:customStyle="1" w:styleId="4EA6E53A4D0B4712AE22B00C5E624D2A36">
    <w:name w:val="4EA6E53A4D0B4712AE22B00C5E624D2A36"/>
    <w:pPr>
      <w:spacing w:after="180" w:line="240" w:lineRule="auto"/>
    </w:pPr>
    <w:rPr>
      <w:rFonts w:eastAsiaTheme="minorHAnsi"/>
      <w:color w:val="262626" w:themeColor="text1" w:themeTint="D9"/>
      <w:sz w:val="16"/>
    </w:rPr>
  </w:style>
  <w:style w:type="paragraph" w:customStyle="1" w:styleId="CE8BF9CDF25F48E2A9C64399E85B61F036">
    <w:name w:val="CE8BF9CDF25F48E2A9C64399E85B61F036"/>
    <w:pPr>
      <w:spacing w:after="180" w:line="240" w:lineRule="auto"/>
    </w:pPr>
    <w:rPr>
      <w:rFonts w:eastAsiaTheme="minorHAnsi"/>
      <w:color w:val="262626" w:themeColor="text1" w:themeTint="D9"/>
      <w:sz w:val="18"/>
    </w:rPr>
  </w:style>
  <w:style w:type="paragraph" w:customStyle="1" w:styleId="D1B96A8A617D42F08A732510A134C4BF16">
    <w:name w:val="D1B96A8A617D42F08A732510A134C4BF16"/>
    <w:pPr>
      <w:spacing w:after="60" w:line="240" w:lineRule="auto"/>
    </w:pPr>
    <w:rPr>
      <w:rFonts w:eastAsiaTheme="minorHAnsi"/>
      <w:caps/>
      <w:color w:val="4F81BD" w:themeColor="accent1"/>
      <w:sz w:val="20"/>
    </w:rPr>
  </w:style>
  <w:style w:type="paragraph" w:customStyle="1" w:styleId="E871206FF8084C14AD3226FCE79EEE5E">
    <w:name w:val="E871206FF8084C14AD3226FCE79EEE5E"/>
  </w:style>
  <w:style w:type="paragraph" w:customStyle="1" w:styleId="EA69D28A710C4559BA82CA1BAC887650">
    <w:name w:val="EA69D28A710C4559BA82CA1BAC887650"/>
  </w:style>
  <w:style w:type="paragraph" w:customStyle="1" w:styleId="BD4E982359234BE4AB0A8CBA68DB338B">
    <w:name w:val="BD4E982359234BE4AB0A8CBA68DB338B"/>
  </w:style>
  <w:style w:type="paragraph" w:customStyle="1" w:styleId="ABDDFCA652954905BB7774D9C2C400B1">
    <w:name w:val="ABDDFCA652954905BB7774D9C2C400B1"/>
  </w:style>
  <w:style w:type="paragraph" w:customStyle="1" w:styleId="600E32868D7841E394DA4C959B02C51639">
    <w:name w:val="600E32868D7841E394DA4C959B02C51639"/>
    <w:pPr>
      <w:spacing w:after="180" w:line="240" w:lineRule="auto"/>
    </w:pPr>
    <w:rPr>
      <w:rFonts w:eastAsiaTheme="minorHAnsi"/>
      <w:color w:val="262626" w:themeColor="text1" w:themeTint="D9"/>
      <w:sz w:val="16"/>
    </w:rPr>
  </w:style>
  <w:style w:type="paragraph" w:customStyle="1" w:styleId="01FB06FB61EE4055AFC56A9A4A20B17C174">
    <w:name w:val="01FB06FB61EE4055AFC56A9A4A20B17C17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9">
    <w:name w:val="D14CC4EDF55B400680690A2878E8885C39"/>
    <w:pPr>
      <w:spacing w:after="180" w:line="240" w:lineRule="auto"/>
    </w:pPr>
    <w:rPr>
      <w:rFonts w:eastAsiaTheme="minorHAnsi"/>
      <w:color w:val="262626" w:themeColor="text1" w:themeTint="D9"/>
      <w:sz w:val="16"/>
    </w:rPr>
  </w:style>
  <w:style w:type="paragraph" w:customStyle="1" w:styleId="ADABCCECC67347EDBA2C8BCBEA38838A39">
    <w:name w:val="ADABCCECC67347EDBA2C8BCBEA38838A39"/>
    <w:pPr>
      <w:spacing w:after="180" w:line="240" w:lineRule="auto"/>
    </w:pPr>
    <w:rPr>
      <w:rFonts w:eastAsiaTheme="minorHAnsi"/>
      <w:color w:val="262626" w:themeColor="text1" w:themeTint="D9"/>
      <w:sz w:val="18"/>
    </w:rPr>
  </w:style>
  <w:style w:type="paragraph" w:customStyle="1" w:styleId="3CA9253634FE45F49F86E2F79543D6B2174">
    <w:name w:val="3CA9253634FE45F49F86E2F79543D6B2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4">
    <w:name w:val="1688771D584844FE8FD6A3F994CA994F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4">
    <w:name w:val="9F3AAB161A224FA9B8D701F02F02AB62174"/>
    <w:pPr>
      <w:spacing w:after="120" w:line="240" w:lineRule="auto"/>
    </w:pPr>
    <w:rPr>
      <w:rFonts w:eastAsiaTheme="minorHAnsi"/>
      <w:color w:val="808080" w:themeColor="background1" w:themeShade="80"/>
      <w:sz w:val="16"/>
      <w:lang w:val="fr-FR"/>
    </w:rPr>
  </w:style>
  <w:style w:type="paragraph" w:customStyle="1" w:styleId="3A6A26CEE50746F6828F62C00F64BADD37">
    <w:name w:val="3A6A26CEE50746F6828F62C00F64BADD37"/>
    <w:pPr>
      <w:spacing w:after="180" w:line="240" w:lineRule="auto"/>
    </w:pPr>
    <w:rPr>
      <w:rFonts w:eastAsiaTheme="minorHAnsi"/>
      <w:color w:val="262626" w:themeColor="text1" w:themeTint="D9"/>
      <w:sz w:val="18"/>
    </w:rPr>
  </w:style>
  <w:style w:type="paragraph" w:customStyle="1" w:styleId="983D0517A76349EC95C6D39017206AEE51">
    <w:name w:val="983D0517A76349EC95C6D39017206AEE5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4">
    <w:name w:val="6E3002F3ED4A4B9AADE4EFDFA4F83F03174"/>
    <w:pPr>
      <w:spacing w:after="180" w:line="240" w:lineRule="auto"/>
    </w:pPr>
    <w:rPr>
      <w:rFonts w:eastAsiaTheme="minorHAnsi"/>
      <w:color w:val="262626" w:themeColor="text1" w:themeTint="D9"/>
      <w:sz w:val="16"/>
    </w:rPr>
  </w:style>
  <w:style w:type="paragraph" w:customStyle="1" w:styleId="D48EF9471508485C8988715678FFA721174">
    <w:name w:val="D48EF9471508485C8988715678FFA721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4">
    <w:name w:val="913AC87962B04E25A6706BCDAE95491E144"/>
    <w:pPr>
      <w:spacing w:after="180" w:line="240" w:lineRule="auto"/>
    </w:pPr>
    <w:rPr>
      <w:rFonts w:eastAsiaTheme="minorHAnsi"/>
      <w:color w:val="262626" w:themeColor="text1" w:themeTint="D9"/>
      <w:sz w:val="16"/>
    </w:rPr>
  </w:style>
  <w:style w:type="paragraph" w:customStyle="1" w:styleId="8574F00AE2C740AF8065954945B6265219">
    <w:name w:val="8574F00AE2C740AF8065954945B62652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9">
    <w:name w:val="B750D651328842C08D8D887175E940C919"/>
    <w:pPr>
      <w:spacing w:after="120" w:line="240" w:lineRule="auto"/>
    </w:pPr>
    <w:rPr>
      <w:rFonts w:eastAsiaTheme="minorHAnsi"/>
      <w:color w:val="808080" w:themeColor="background1" w:themeShade="80"/>
      <w:sz w:val="16"/>
      <w:lang w:val="fr-FR"/>
    </w:rPr>
  </w:style>
  <w:style w:type="paragraph" w:customStyle="1" w:styleId="231443E41FAA4FA49421983692B01E3E3">
    <w:name w:val="231443E41FAA4FA49421983692B01E3E3"/>
    <w:pPr>
      <w:spacing w:after="180" w:line="240" w:lineRule="auto"/>
    </w:pPr>
    <w:rPr>
      <w:rFonts w:eastAsiaTheme="minorHAnsi"/>
      <w:color w:val="262626" w:themeColor="text1" w:themeTint="D9"/>
      <w:sz w:val="18"/>
    </w:rPr>
  </w:style>
  <w:style w:type="paragraph" w:customStyle="1" w:styleId="E871206FF8084C14AD3226FCE79EEE5E1">
    <w:name w:val="E871206FF8084C14AD3226FCE79EEE5E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
    <w:name w:val="EA69D28A710C4559BA82CA1BAC8876501"/>
    <w:pPr>
      <w:spacing w:after="180" w:line="240" w:lineRule="auto"/>
    </w:pPr>
    <w:rPr>
      <w:rFonts w:eastAsiaTheme="minorHAnsi"/>
      <w:color w:val="262626" w:themeColor="text1" w:themeTint="D9"/>
      <w:sz w:val="16"/>
    </w:rPr>
  </w:style>
  <w:style w:type="paragraph" w:customStyle="1" w:styleId="BD4E982359234BE4AB0A8CBA68DB338B1">
    <w:name w:val="BD4E982359234BE4AB0A8CBA68DB338B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
    <w:name w:val="ABDDFCA652954905BB7774D9C2C400B11"/>
    <w:pPr>
      <w:spacing w:after="120" w:line="240" w:lineRule="auto"/>
    </w:pPr>
    <w:rPr>
      <w:rFonts w:eastAsiaTheme="minorHAnsi"/>
      <w:color w:val="808080" w:themeColor="background1" w:themeShade="80"/>
      <w:sz w:val="16"/>
      <w:lang w:val="fr-FR"/>
    </w:rPr>
  </w:style>
  <w:style w:type="paragraph" w:customStyle="1" w:styleId="678C348AB1304939B5F105542790857837">
    <w:name w:val="678C348AB1304939B5F105542790857837"/>
    <w:pPr>
      <w:spacing w:after="180" w:line="240" w:lineRule="auto"/>
    </w:pPr>
    <w:rPr>
      <w:rFonts w:eastAsiaTheme="minorHAnsi"/>
      <w:color w:val="262626" w:themeColor="text1" w:themeTint="D9"/>
      <w:sz w:val="18"/>
    </w:rPr>
  </w:style>
  <w:style w:type="paragraph" w:customStyle="1" w:styleId="DB43734E38C14C4CB1908070630DB11937">
    <w:name w:val="DB43734E38C14C4CB1908070630DB11937"/>
    <w:pPr>
      <w:spacing w:after="180" w:line="240" w:lineRule="auto"/>
    </w:pPr>
    <w:rPr>
      <w:rFonts w:eastAsiaTheme="minorHAnsi"/>
      <w:color w:val="262626" w:themeColor="text1" w:themeTint="D9"/>
      <w:sz w:val="16"/>
    </w:rPr>
  </w:style>
  <w:style w:type="paragraph" w:customStyle="1" w:styleId="AA13DD15F30C424FB0EB17224A301E8537">
    <w:name w:val="AA13DD15F30C424FB0EB17224A301E8537"/>
    <w:pPr>
      <w:spacing w:after="180" w:line="240" w:lineRule="auto"/>
    </w:pPr>
    <w:rPr>
      <w:rFonts w:eastAsiaTheme="minorHAnsi"/>
      <w:color w:val="262626" w:themeColor="text1" w:themeTint="D9"/>
      <w:sz w:val="16"/>
    </w:rPr>
  </w:style>
  <w:style w:type="paragraph" w:customStyle="1" w:styleId="4EA6E53A4D0B4712AE22B00C5E624D2A37">
    <w:name w:val="4EA6E53A4D0B4712AE22B00C5E624D2A37"/>
    <w:pPr>
      <w:spacing w:after="180" w:line="240" w:lineRule="auto"/>
    </w:pPr>
    <w:rPr>
      <w:rFonts w:eastAsiaTheme="minorHAnsi"/>
      <w:color w:val="262626" w:themeColor="text1" w:themeTint="D9"/>
      <w:sz w:val="16"/>
    </w:rPr>
  </w:style>
  <w:style w:type="paragraph" w:customStyle="1" w:styleId="CE8BF9CDF25F48E2A9C64399E85B61F037">
    <w:name w:val="CE8BF9CDF25F48E2A9C64399E85B61F037"/>
    <w:pPr>
      <w:spacing w:after="180" w:line="240" w:lineRule="auto"/>
    </w:pPr>
    <w:rPr>
      <w:rFonts w:eastAsiaTheme="minorHAnsi"/>
      <w:color w:val="262626" w:themeColor="text1" w:themeTint="D9"/>
      <w:sz w:val="18"/>
    </w:rPr>
  </w:style>
  <w:style w:type="paragraph" w:customStyle="1" w:styleId="D1B96A8A617D42F08A732510A134C4BF17">
    <w:name w:val="D1B96A8A617D42F08A732510A134C4BF17"/>
    <w:pPr>
      <w:spacing w:after="60" w:line="240" w:lineRule="auto"/>
    </w:pPr>
    <w:rPr>
      <w:rFonts w:eastAsiaTheme="minorHAnsi"/>
      <w:caps/>
      <w:color w:val="4F81BD" w:themeColor="accent1"/>
      <w:sz w:val="20"/>
    </w:rPr>
  </w:style>
  <w:style w:type="paragraph" w:customStyle="1" w:styleId="600E32868D7841E394DA4C959B02C51640">
    <w:name w:val="600E32868D7841E394DA4C959B02C51640"/>
    <w:pPr>
      <w:spacing w:after="180" w:line="240" w:lineRule="auto"/>
    </w:pPr>
    <w:rPr>
      <w:rFonts w:eastAsiaTheme="minorHAnsi"/>
      <w:color w:val="262626" w:themeColor="text1" w:themeTint="D9"/>
      <w:sz w:val="16"/>
    </w:rPr>
  </w:style>
  <w:style w:type="paragraph" w:customStyle="1" w:styleId="01FB06FB61EE4055AFC56A9A4A20B17C175">
    <w:name w:val="01FB06FB61EE4055AFC56A9A4A20B17C17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0">
    <w:name w:val="D14CC4EDF55B400680690A2878E8885C40"/>
    <w:pPr>
      <w:spacing w:after="180" w:line="240" w:lineRule="auto"/>
    </w:pPr>
    <w:rPr>
      <w:rFonts w:eastAsiaTheme="minorHAnsi"/>
      <w:color w:val="262626" w:themeColor="text1" w:themeTint="D9"/>
      <w:sz w:val="16"/>
    </w:rPr>
  </w:style>
  <w:style w:type="paragraph" w:customStyle="1" w:styleId="ADABCCECC67347EDBA2C8BCBEA38838A40">
    <w:name w:val="ADABCCECC67347EDBA2C8BCBEA38838A40"/>
    <w:pPr>
      <w:spacing w:after="180" w:line="240" w:lineRule="auto"/>
    </w:pPr>
    <w:rPr>
      <w:rFonts w:eastAsiaTheme="minorHAnsi"/>
      <w:color w:val="262626" w:themeColor="text1" w:themeTint="D9"/>
      <w:sz w:val="18"/>
    </w:rPr>
  </w:style>
  <w:style w:type="paragraph" w:customStyle="1" w:styleId="3CA9253634FE45F49F86E2F79543D6B2175">
    <w:name w:val="3CA9253634FE45F49F86E2F79543D6B2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5">
    <w:name w:val="1688771D584844FE8FD6A3F994CA994F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5">
    <w:name w:val="9F3AAB161A224FA9B8D701F02F02AB62175"/>
    <w:pPr>
      <w:spacing w:after="120" w:line="240" w:lineRule="auto"/>
    </w:pPr>
    <w:rPr>
      <w:rFonts w:eastAsiaTheme="minorHAnsi"/>
      <w:color w:val="808080" w:themeColor="background1" w:themeShade="80"/>
      <w:sz w:val="16"/>
      <w:lang w:val="fr-FR"/>
    </w:rPr>
  </w:style>
  <w:style w:type="paragraph" w:customStyle="1" w:styleId="3A6A26CEE50746F6828F62C00F64BADD38">
    <w:name w:val="3A6A26CEE50746F6828F62C00F64BADD38"/>
    <w:pPr>
      <w:spacing w:after="180" w:line="240" w:lineRule="auto"/>
    </w:pPr>
    <w:rPr>
      <w:rFonts w:eastAsiaTheme="minorHAnsi"/>
      <w:color w:val="262626" w:themeColor="text1" w:themeTint="D9"/>
      <w:sz w:val="18"/>
    </w:rPr>
  </w:style>
  <w:style w:type="paragraph" w:customStyle="1" w:styleId="983D0517A76349EC95C6D39017206AEE52">
    <w:name w:val="983D0517A76349EC95C6D39017206AEE5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5">
    <w:name w:val="6E3002F3ED4A4B9AADE4EFDFA4F83F03175"/>
    <w:pPr>
      <w:spacing w:after="180" w:line="240" w:lineRule="auto"/>
    </w:pPr>
    <w:rPr>
      <w:rFonts w:eastAsiaTheme="minorHAnsi"/>
      <w:color w:val="262626" w:themeColor="text1" w:themeTint="D9"/>
      <w:sz w:val="16"/>
    </w:rPr>
  </w:style>
  <w:style w:type="paragraph" w:customStyle="1" w:styleId="D48EF9471508485C8988715678FFA721175">
    <w:name w:val="D48EF9471508485C8988715678FFA721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5">
    <w:name w:val="913AC87962B04E25A6706BCDAE95491E145"/>
    <w:pPr>
      <w:spacing w:after="180" w:line="240" w:lineRule="auto"/>
    </w:pPr>
    <w:rPr>
      <w:rFonts w:eastAsiaTheme="minorHAnsi"/>
      <w:color w:val="262626" w:themeColor="text1" w:themeTint="D9"/>
      <w:sz w:val="16"/>
    </w:rPr>
  </w:style>
  <w:style w:type="paragraph" w:customStyle="1" w:styleId="8574F00AE2C740AF8065954945B6265220">
    <w:name w:val="8574F00AE2C740AF8065954945B62652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0">
    <w:name w:val="B750D651328842C08D8D887175E940C920"/>
    <w:pPr>
      <w:spacing w:after="120" w:line="240" w:lineRule="auto"/>
    </w:pPr>
    <w:rPr>
      <w:rFonts w:eastAsiaTheme="minorHAnsi"/>
      <w:color w:val="808080" w:themeColor="background1" w:themeShade="80"/>
      <w:sz w:val="16"/>
      <w:lang w:val="fr-FR"/>
    </w:rPr>
  </w:style>
  <w:style w:type="paragraph" w:customStyle="1" w:styleId="231443E41FAA4FA49421983692B01E3E4">
    <w:name w:val="231443E41FAA4FA49421983692B01E3E4"/>
    <w:pPr>
      <w:spacing w:after="180" w:line="240" w:lineRule="auto"/>
    </w:pPr>
    <w:rPr>
      <w:rFonts w:eastAsiaTheme="minorHAnsi"/>
      <w:color w:val="262626" w:themeColor="text1" w:themeTint="D9"/>
      <w:sz w:val="18"/>
    </w:rPr>
  </w:style>
  <w:style w:type="paragraph" w:customStyle="1" w:styleId="E871206FF8084C14AD3226FCE79EEE5E2">
    <w:name w:val="E871206FF8084C14AD3226FCE79EEE5E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2">
    <w:name w:val="EA69D28A710C4559BA82CA1BAC8876502"/>
    <w:pPr>
      <w:spacing w:after="180" w:line="240" w:lineRule="auto"/>
    </w:pPr>
    <w:rPr>
      <w:rFonts w:eastAsiaTheme="minorHAnsi"/>
      <w:color w:val="262626" w:themeColor="text1" w:themeTint="D9"/>
      <w:sz w:val="16"/>
    </w:rPr>
  </w:style>
  <w:style w:type="paragraph" w:customStyle="1" w:styleId="BD4E982359234BE4AB0A8CBA68DB338B2">
    <w:name w:val="BD4E982359234BE4AB0A8CBA68DB338B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2">
    <w:name w:val="ABDDFCA652954905BB7774D9C2C400B12"/>
    <w:pPr>
      <w:spacing w:after="120" w:line="240" w:lineRule="auto"/>
    </w:pPr>
    <w:rPr>
      <w:rFonts w:eastAsiaTheme="minorHAnsi"/>
      <w:color w:val="808080" w:themeColor="background1" w:themeShade="80"/>
      <w:sz w:val="16"/>
      <w:lang w:val="fr-FR"/>
    </w:rPr>
  </w:style>
  <w:style w:type="paragraph" w:customStyle="1" w:styleId="678C348AB1304939B5F105542790857838">
    <w:name w:val="678C348AB1304939B5F105542790857838"/>
    <w:pPr>
      <w:spacing w:after="180" w:line="240" w:lineRule="auto"/>
    </w:pPr>
    <w:rPr>
      <w:rFonts w:eastAsiaTheme="minorHAnsi"/>
      <w:color w:val="262626" w:themeColor="text1" w:themeTint="D9"/>
      <w:sz w:val="18"/>
    </w:rPr>
  </w:style>
  <w:style w:type="paragraph" w:customStyle="1" w:styleId="DB43734E38C14C4CB1908070630DB11938">
    <w:name w:val="DB43734E38C14C4CB1908070630DB11938"/>
    <w:pPr>
      <w:spacing w:after="180" w:line="240" w:lineRule="auto"/>
    </w:pPr>
    <w:rPr>
      <w:rFonts w:eastAsiaTheme="minorHAnsi"/>
      <w:color w:val="262626" w:themeColor="text1" w:themeTint="D9"/>
      <w:sz w:val="16"/>
    </w:rPr>
  </w:style>
  <w:style w:type="paragraph" w:customStyle="1" w:styleId="AA13DD15F30C424FB0EB17224A301E8538">
    <w:name w:val="AA13DD15F30C424FB0EB17224A301E8538"/>
    <w:pPr>
      <w:spacing w:after="180" w:line="240" w:lineRule="auto"/>
    </w:pPr>
    <w:rPr>
      <w:rFonts w:eastAsiaTheme="minorHAnsi"/>
      <w:color w:val="262626" w:themeColor="text1" w:themeTint="D9"/>
      <w:sz w:val="16"/>
    </w:rPr>
  </w:style>
  <w:style w:type="paragraph" w:customStyle="1" w:styleId="4EA6E53A4D0B4712AE22B00C5E624D2A38">
    <w:name w:val="4EA6E53A4D0B4712AE22B00C5E624D2A38"/>
    <w:pPr>
      <w:spacing w:after="180" w:line="240" w:lineRule="auto"/>
    </w:pPr>
    <w:rPr>
      <w:rFonts w:eastAsiaTheme="minorHAnsi"/>
      <w:color w:val="262626" w:themeColor="text1" w:themeTint="D9"/>
      <w:sz w:val="16"/>
    </w:rPr>
  </w:style>
  <w:style w:type="paragraph" w:customStyle="1" w:styleId="CE8BF9CDF25F48E2A9C64399E85B61F038">
    <w:name w:val="CE8BF9CDF25F48E2A9C64399E85B61F038"/>
    <w:pPr>
      <w:spacing w:after="180" w:line="240" w:lineRule="auto"/>
    </w:pPr>
    <w:rPr>
      <w:rFonts w:eastAsiaTheme="minorHAnsi"/>
      <w:color w:val="262626" w:themeColor="text1" w:themeTint="D9"/>
      <w:sz w:val="18"/>
    </w:rPr>
  </w:style>
  <w:style w:type="paragraph" w:customStyle="1" w:styleId="D1B96A8A617D42F08A732510A134C4BF18">
    <w:name w:val="D1B96A8A617D42F08A732510A134C4BF18"/>
    <w:pPr>
      <w:spacing w:after="60" w:line="240" w:lineRule="auto"/>
    </w:pPr>
    <w:rPr>
      <w:rFonts w:eastAsiaTheme="minorHAnsi"/>
      <w:caps/>
      <w:color w:val="4F81BD" w:themeColor="accent1"/>
      <w:sz w:val="20"/>
    </w:rPr>
  </w:style>
  <w:style w:type="paragraph" w:customStyle="1" w:styleId="600E32868D7841E394DA4C959B02C51641">
    <w:name w:val="600E32868D7841E394DA4C959B02C51641"/>
    <w:pPr>
      <w:spacing w:after="180" w:line="240" w:lineRule="auto"/>
    </w:pPr>
    <w:rPr>
      <w:rFonts w:eastAsiaTheme="minorHAnsi"/>
      <w:color w:val="262626" w:themeColor="text1" w:themeTint="D9"/>
      <w:sz w:val="16"/>
    </w:rPr>
  </w:style>
  <w:style w:type="paragraph" w:customStyle="1" w:styleId="01FB06FB61EE4055AFC56A9A4A20B17C176">
    <w:name w:val="01FB06FB61EE4055AFC56A9A4A20B17C17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1">
    <w:name w:val="D14CC4EDF55B400680690A2878E8885C41"/>
    <w:pPr>
      <w:spacing w:after="180" w:line="240" w:lineRule="auto"/>
    </w:pPr>
    <w:rPr>
      <w:rFonts w:eastAsiaTheme="minorHAnsi"/>
      <w:color w:val="262626" w:themeColor="text1" w:themeTint="D9"/>
      <w:sz w:val="16"/>
    </w:rPr>
  </w:style>
  <w:style w:type="paragraph" w:customStyle="1" w:styleId="ADABCCECC67347EDBA2C8BCBEA38838A41">
    <w:name w:val="ADABCCECC67347EDBA2C8BCBEA38838A41"/>
    <w:pPr>
      <w:spacing w:after="180" w:line="240" w:lineRule="auto"/>
    </w:pPr>
    <w:rPr>
      <w:rFonts w:eastAsiaTheme="minorHAnsi"/>
      <w:color w:val="262626" w:themeColor="text1" w:themeTint="D9"/>
      <w:sz w:val="18"/>
    </w:rPr>
  </w:style>
  <w:style w:type="paragraph" w:customStyle="1" w:styleId="3CA9253634FE45F49F86E2F79543D6B2176">
    <w:name w:val="3CA9253634FE45F49F86E2F79543D6B2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6">
    <w:name w:val="1688771D584844FE8FD6A3F994CA994F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6">
    <w:name w:val="9F3AAB161A224FA9B8D701F02F02AB62176"/>
    <w:pPr>
      <w:spacing w:after="120" w:line="240" w:lineRule="auto"/>
    </w:pPr>
    <w:rPr>
      <w:rFonts w:eastAsiaTheme="minorHAnsi"/>
      <w:color w:val="808080" w:themeColor="background1" w:themeShade="80"/>
      <w:sz w:val="16"/>
      <w:lang w:val="fr-FR"/>
    </w:rPr>
  </w:style>
  <w:style w:type="paragraph" w:customStyle="1" w:styleId="3A6A26CEE50746F6828F62C00F64BADD39">
    <w:name w:val="3A6A26CEE50746F6828F62C00F64BADD39"/>
    <w:pPr>
      <w:spacing w:after="180" w:line="240" w:lineRule="auto"/>
    </w:pPr>
    <w:rPr>
      <w:rFonts w:eastAsiaTheme="minorHAnsi"/>
      <w:color w:val="262626" w:themeColor="text1" w:themeTint="D9"/>
      <w:sz w:val="18"/>
    </w:rPr>
  </w:style>
  <w:style w:type="paragraph" w:customStyle="1" w:styleId="983D0517A76349EC95C6D39017206AEE53">
    <w:name w:val="983D0517A76349EC95C6D39017206AEE5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6">
    <w:name w:val="6E3002F3ED4A4B9AADE4EFDFA4F83F03176"/>
    <w:pPr>
      <w:spacing w:after="180" w:line="240" w:lineRule="auto"/>
    </w:pPr>
    <w:rPr>
      <w:rFonts w:eastAsiaTheme="minorHAnsi"/>
      <w:color w:val="262626" w:themeColor="text1" w:themeTint="D9"/>
      <w:sz w:val="16"/>
    </w:rPr>
  </w:style>
  <w:style w:type="paragraph" w:customStyle="1" w:styleId="D48EF9471508485C8988715678FFA721176">
    <w:name w:val="D48EF9471508485C8988715678FFA721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6">
    <w:name w:val="913AC87962B04E25A6706BCDAE95491E146"/>
    <w:pPr>
      <w:spacing w:after="180" w:line="240" w:lineRule="auto"/>
    </w:pPr>
    <w:rPr>
      <w:rFonts w:eastAsiaTheme="minorHAnsi"/>
      <w:color w:val="262626" w:themeColor="text1" w:themeTint="D9"/>
      <w:sz w:val="16"/>
    </w:rPr>
  </w:style>
  <w:style w:type="paragraph" w:customStyle="1" w:styleId="8574F00AE2C740AF8065954945B6265221">
    <w:name w:val="8574F00AE2C740AF8065954945B62652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1">
    <w:name w:val="B750D651328842C08D8D887175E940C921"/>
    <w:pPr>
      <w:spacing w:after="120" w:line="240" w:lineRule="auto"/>
    </w:pPr>
    <w:rPr>
      <w:rFonts w:eastAsiaTheme="minorHAnsi"/>
      <w:color w:val="808080" w:themeColor="background1" w:themeShade="80"/>
      <w:sz w:val="16"/>
      <w:lang w:val="fr-FR"/>
    </w:rPr>
  </w:style>
  <w:style w:type="paragraph" w:customStyle="1" w:styleId="231443E41FAA4FA49421983692B01E3E5">
    <w:name w:val="231443E41FAA4FA49421983692B01E3E5"/>
    <w:pPr>
      <w:spacing w:after="180" w:line="240" w:lineRule="auto"/>
    </w:pPr>
    <w:rPr>
      <w:rFonts w:eastAsiaTheme="minorHAnsi"/>
      <w:color w:val="262626" w:themeColor="text1" w:themeTint="D9"/>
      <w:sz w:val="18"/>
    </w:rPr>
  </w:style>
  <w:style w:type="paragraph" w:customStyle="1" w:styleId="E871206FF8084C14AD3226FCE79EEE5E3">
    <w:name w:val="E871206FF8084C14AD3226FCE79EEE5E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3">
    <w:name w:val="EA69D28A710C4559BA82CA1BAC8876503"/>
    <w:pPr>
      <w:spacing w:after="180" w:line="240" w:lineRule="auto"/>
    </w:pPr>
    <w:rPr>
      <w:rFonts w:eastAsiaTheme="minorHAnsi"/>
      <w:color w:val="262626" w:themeColor="text1" w:themeTint="D9"/>
      <w:sz w:val="16"/>
    </w:rPr>
  </w:style>
  <w:style w:type="paragraph" w:customStyle="1" w:styleId="BD4E982359234BE4AB0A8CBA68DB338B3">
    <w:name w:val="BD4E982359234BE4AB0A8CBA68DB338B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3">
    <w:name w:val="ABDDFCA652954905BB7774D9C2C400B13"/>
    <w:pPr>
      <w:spacing w:after="120" w:line="240" w:lineRule="auto"/>
    </w:pPr>
    <w:rPr>
      <w:rFonts w:eastAsiaTheme="minorHAnsi"/>
      <w:color w:val="808080" w:themeColor="background1" w:themeShade="80"/>
      <w:sz w:val="16"/>
      <w:lang w:val="fr-FR"/>
    </w:rPr>
  </w:style>
  <w:style w:type="paragraph" w:customStyle="1" w:styleId="678C348AB1304939B5F105542790857839">
    <w:name w:val="678C348AB1304939B5F105542790857839"/>
    <w:pPr>
      <w:spacing w:after="180" w:line="240" w:lineRule="auto"/>
    </w:pPr>
    <w:rPr>
      <w:rFonts w:eastAsiaTheme="minorHAnsi"/>
      <w:color w:val="262626" w:themeColor="text1" w:themeTint="D9"/>
      <w:sz w:val="18"/>
    </w:rPr>
  </w:style>
  <w:style w:type="paragraph" w:customStyle="1" w:styleId="DB43734E38C14C4CB1908070630DB11939">
    <w:name w:val="DB43734E38C14C4CB1908070630DB11939"/>
    <w:pPr>
      <w:spacing w:after="180" w:line="240" w:lineRule="auto"/>
    </w:pPr>
    <w:rPr>
      <w:rFonts w:eastAsiaTheme="minorHAnsi"/>
      <w:color w:val="262626" w:themeColor="text1" w:themeTint="D9"/>
      <w:sz w:val="16"/>
    </w:rPr>
  </w:style>
  <w:style w:type="paragraph" w:customStyle="1" w:styleId="AA13DD15F30C424FB0EB17224A301E8539">
    <w:name w:val="AA13DD15F30C424FB0EB17224A301E8539"/>
    <w:pPr>
      <w:spacing w:after="180" w:line="240" w:lineRule="auto"/>
    </w:pPr>
    <w:rPr>
      <w:rFonts w:eastAsiaTheme="minorHAnsi"/>
      <w:color w:val="262626" w:themeColor="text1" w:themeTint="D9"/>
      <w:sz w:val="16"/>
    </w:rPr>
  </w:style>
  <w:style w:type="paragraph" w:customStyle="1" w:styleId="4EA6E53A4D0B4712AE22B00C5E624D2A39">
    <w:name w:val="4EA6E53A4D0B4712AE22B00C5E624D2A39"/>
    <w:pPr>
      <w:spacing w:after="180" w:line="240" w:lineRule="auto"/>
    </w:pPr>
    <w:rPr>
      <w:rFonts w:eastAsiaTheme="minorHAnsi"/>
      <w:color w:val="262626" w:themeColor="text1" w:themeTint="D9"/>
      <w:sz w:val="16"/>
    </w:rPr>
  </w:style>
  <w:style w:type="paragraph" w:customStyle="1" w:styleId="CE8BF9CDF25F48E2A9C64399E85B61F039">
    <w:name w:val="CE8BF9CDF25F48E2A9C64399E85B61F039"/>
    <w:pPr>
      <w:spacing w:after="180" w:line="240" w:lineRule="auto"/>
    </w:pPr>
    <w:rPr>
      <w:rFonts w:eastAsiaTheme="minorHAnsi"/>
      <w:color w:val="262626" w:themeColor="text1" w:themeTint="D9"/>
      <w:sz w:val="18"/>
    </w:rPr>
  </w:style>
  <w:style w:type="paragraph" w:customStyle="1" w:styleId="D1B96A8A617D42F08A732510A134C4BF19">
    <w:name w:val="D1B96A8A617D42F08A732510A134C4BF19"/>
    <w:pPr>
      <w:spacing w:after="60" w:line="240" w:lineRule="auto"/>
    </w:pPr>
    <w:rPr>
      <w:rFonts w:eastAsiaTheme="minorHAnsi"/>
      <w:caps/>
      <w:color w:val="4F81BD" w:themeColor="accent1"/>
      <w:sz w:val="20"/>
    </w:rPr>
  </w:style>
  <w:style w:type="paragraph" w:customStyle="1" w:styleId="600E32868D7841E394DA4C959B02C51642">
    <w:name w:val="600E32868D7841E394DA4C959B02C5164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7">
    <w:name w:val="01FB06FB61EE4055AFC56A9A4A20B17C17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2">
    <w:name w:val="D14CC4EDF55B400680690A2878E8885C4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2">
    <w:name w:val="ADABCCECC67347EDBA2C8BCBEA38838A42"/>
    <w:rsid w:val="00460F6E"/>
    <w:pPr>
      <w:spacing w:after="180" w:line="240" w:lineRule="auto"/>
    </w:pPr>
    <w:rPr>
      <w:rFonts w:eastAsiaTheme="minorHAnsi"/>
      <w:color w:val="262626" w:themeColor="text1" w:themeTint="D9"/>
      <w:sz w:val="18"/>
    </w:rPr>
  </w:style>
  <w:style w:type="paragraph" w:customStyle="1" w:styleId="3CA9253634FE45F49F86E2F79543D6B2177">
    <w:name w:val="3CA9253634FE45F49F86E2F79543D6B2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7">
    <w:name w:val="1688771D584844FE8FD6A3F994CA994F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7">
    <w:name w:val="9F3AAB161A224FA9B8D701F02F02AB6217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0">
    <w:name w:val="3A6A26CEE50746F6828F62C00F64BADD40"/>
    <w:rsid w:val="00460F6E"/>
    <w:pPr>
      <w:spacing w:after="180" w:line="240" w:lineRule="auto"/>
    </w:pPr>
    <w:rPr>
      <w:rFonts w:eastAsiaTheme="minorHAnsi"/>
      <w:color w:val="262626" w:themeColor="text1" w:themeTint="D9"/>
      <w:sz w:val="18"/>
    </w:rPr>
  </w:style>
  <w:style w:type="paragraph" w:customStyle="1" w:styleId="983D0517A76349EC95C6D39017206AEE54">
    <w:name w:val="983D0517A76349EC95C6D39017206AEE5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7">
    <w:name w:val="6E3002F3ED4A4B9AADE4EFDFA4F83F0317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7">
    <w:name w:val="D48EF9471508485C8988715678FFA721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7">
    <w:name w:val="913AC87962B04E25A6706BCDAE95491E147"/>
    <w:rsid w:val="00460F6E"/>
    <w:pPr>
      <w:spacing w:after="180" w:line="240" w:lineRule="auto"/>
    </w:pPr>
    <w:rPr>
      <w:rFonts w:eastAsiaTheme="minorHAnsi"/>
      <w:color w:val="262626" w:themeColor="text1" w:themeTint="D9"/>
      <w:sz w:val="16"/>
    </w:rPr>
  </w:style>
  <w:style w:type="paragraph" w:customStyle="1" w:styleId="8574F00AE2C740AF8065954945B6265222">
    <w:name w:val="8574F00AE2C740AF8065954945B626522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2">
    <w:name w:val="B750D651328842C08D8D887175E940C92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6">
    <w:name w:val="231443E41FAA4FA49421983692B01E3E6"/>
    <w:rsid w:val="00460F6E"/>
    <w:pPr>
      <w:spacing w:after="180" w:line="240" w:lineRule="auto"/>
    </w:pPr>
    <w:rPr>
      <w:rFonts w:eastAsiaTheme="minorHAnsi"/>
      <w:color w:val="262626" w:themeColor="text1" w:themeTint="D9"/>
      <w:sz w:val="18"/>
    </w:rPr>
  </w:style>
  <w:style w:type="paragraph" w:customStyle="1" w:styleId="E871206FF8084C14AD3226FCE79EEE5E4">
    <w:name w:val="E871206FF8084C14AD3226FCE79EEE5E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4">
    <w:name w:val="EA69D28A710C4559BA82CA1BAC8876504"/>
    <w:rsid w:val="00460F6E"/>
    <w:pPr>
      <w:spacing w:after="180" w:line="240" w:lineRule="auto"/>
    </w:pPr>
    <w:rPr>
      <w:rFonts w:eastAsiaTheme="minorHAnsi"/>
      <w:color w:val="262626" w:themeColor="text1" w:themeTint="D9"/>
      <w:sz w:val="16"/>
    </w:rPr>
  </w:style>
  <w:style w:type="paragraph" w:customStyle="1" w:styleId="BD4E982359234BE4AB0A8CBA68DB338B4">
    <w:name w:val="BD4E982359234BE4AB0A8CBA68DB338B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4">
    <w:name w:val="ABDDFCA652954905BB7774D9C2C400B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0">
    <w:name w:val="678C348AB1304939B5F105542790857840"/>
    <w:rsid w:val="00460F6E"/>
    <w:pPr>
      <w:spacing w:after="180" w:line="240" w:lineRule="auto"/>
    </w:pPr>
    <w:rPr>
      <w:rFonts w:eastAsiaTheme="minorHAnsi"/>
      <w:color w:val="262626" w:themeColor="text1" w:themeTint="D9"/>
      <w:sz w:val="18"/>
    </w:rPr>
  </w:style>
  <w:style w:type="paragraph" w:customStyle="1" w:styleId="DB43734E38C14C4CB1908070630DB11940">
    <w:name w:val="DB43734E38C14C4CB1908070630DB11940"/>
    <w:rsid w:val="00460F6E"/>
    <w:pPr>
      <w:spacing w:after="180" w:line="240" w:lineRule="auto"/>
    </w:pPr>
    <w:rPr>
      <w:rFonts w:eastAsiaTheme="minorHAnsi"/>
      <w:color w:val="262626" w:themeColor="text1" w:themeTint="D9"/>
      <w:sz w:val="16"/>
    </w:rPr>
  </w:style>
  <w:style w:type="paragraph" w:customStyle="1" w:styleId="AA13DD15F30C424FB0EB17224A301E8540">
    <w:name w:val="AA13DD15F30C424FB0EB17224A301E8540"/>
    <w:rsid w:val="00460F6E"/>
    <w:pPr>
      <w:spacing w:after="180" w:line="240" w:lineRule="auto"/>
    </w:pPr>
    <w:rPr>
      <w:rFonts w:eastAsiaTheme="minorHAnsi"/>
      <w:color w:val="262626" w:themeColor="text1" w:themeTint="D9"/>
      <w:sz w:val="16"/>
    </w:rPr>
  </w:style>
  <w:style w:type="paragraph" w:customStyle="1" w:styleId="4EA6E53A4D0B4712AE22B00C5E624D2A40">
    <w:name w:val="4EA6E53A4D0B4712AE22B00C5E624D2A40"/>
    <w:rsid w:val="00460F6E"/>
    <w:pPr>
      <w:spacing w:after="180" w:line="240" w:lineRule="auto"/>
    </w:pPr>
    <w:rPr>
      <w:rFonts w:eastAsiaTheme="minorHAnsi"/>
      <w:color w:val="262626" w:themeColor="text1" w:themeTint="D9"/>
      <w:sz w:val="16"/>
    </w:rPr>
  </w:style>
  <w:style w:type="paragraph" w:customStyle="1" w:styleId="CE8BF9CDF25F48E2A9C64399E85B61F040">
    <w:name w:val="CE8BF9CDF25F48E2A9C64399E85B61F040"/>
    <w:rsid w:val="00460F6E"/>
    <w:pPr>
      <w:spacing w:after="180" w:line="240" w:lineRule="auto"/>
    </w:pPr>
    <w:rPr>
      <w:rFonts w:eastAsiaTheme="minorHAnsi"/>
      <w:color w:val="262626" w:themeColor="text1" w:themeTint="D9"/>
      <w:sz w:val="18"/>
    </w:rPr>
  </w:style>
  <w:style w:type="paragraph" w:customStyle="1" w:styleId="D1B96A8A617D42F08A732510A134C4BF20">
    <w:name w:val="D1B96A8A617D42F08A732510A134C4BF20"/>
    <w:rsid w:val="00460F6E"/>
    <w:pPr>
      <w:spacing w:after="60" w:line="240" w:lineRule="auto"/>
    </w:pPr>
    <w:rPr>
      <w:rFonts w:eastAsiaTheme="minorHAnsi"/>
      <w:caps/>
      <w:color w:val="4F81BD" w:themeColor="accent1"/>
      <w:sz w:val="20"/>
    </w:rPr>
  </w:style>
  <w:style w:type="paragraph" w:customStyle="1" w:styleId="3919CE95E52842678EAF3020F70EC23F">
    <w:name w:val="3919CE95E52842678EAF3020F70EC23F"/>
    <w:rsid w:val="00460F6E"/>
    <w:pPr>
      <w:spacing w:after="180" w:line="240" w:lineRule="auto"/>
    </w:pPr>
    <w:rPr>
      <w:rFonts w:eastAsiaTheme="minorHAnsi"/>
      <w:color w:val="262626" w:themeColor="text1" w:themeTint="D9"/>
      <w:sz w:val="18"/>
    </w:rPr>
  </w:style>
  <w:style w:type="paragraph" w:customStyle="1" w:styleId="600E32868D7841E394DA4C959B02C51643">
    <w:name w:val="600E32868D7841E394DA4C959B02C5164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8">
    <w:name w:val="01FB06FB61EE4055AFC56A9A4A20B17C17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3">
    <w:name w:val="D14CC4EDF55B400680690A2878E8885C4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3">
    <w:name w:val="ADABCCECC67347EDBA2C8BCBEA38838A43"/>
    <w:rsid w:val="00460F6E"/>
    <w:pPr>
      <w:spacing w:after="180" w:line="240" w:lineRule="auto"/>
    </w:pPr>
    <w:rPr>
      <w:rFonts w:eastAsiaTheme="minorHAnsi"/>
      <w:color w:val="262626" w:themeColor="text1" w:themeTint="D9"/>
      <w:sz w:val="18"/>
    </w:rPr>
  </w:style>
  <w:style w:type="paragraph" w:customStyle="1" w:styleId="3CA9253634FE45F49F86E2F79543D6B2178">
    <w:name w:val="3CA9253634FE45F49F86E2F79543D6B2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8">
    <w:name w:val="1688771D584844FE8FD6A3F994CA994F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8">
    <w:name w:val="9F3AAB161A224FA9B8D701F02F02AB6217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1">
    <w:name w:val="3A6A26CEE50746F6828F62C00F64BADD41"/>
    <w:rsid w:val="00460F6E"/>
    <w:pPr>
      <w:spacing w:after="180" w:line="240" w:lineRule="auto"/>
    </w:pPr>
    <w:rPr>
      <w:rFonts w:eastAsiaTheme="minorHAnsi"/>
      <w:color w:val="262626" w:themeColor="text1" w:themeTint="D9"/>
      <w:sz w:val="18"/>
    </w:rPr>
  </w:style>
  <w:style w:type="paragraph" w:customStyle="1" w:styleId="983D0517A76349EC95C6D39017206AEE55">
    <w:name w:val="983D0517A76349EC95C6D39017206AEE5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8">
    <w:name w:val="6E3002F3ED4A4B9AADE4EFDFA4F83F0317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8">
    <w:name w:val="D48EF9471508485C8988715678FFA721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8">
    <w:name w:val="913AC87962B04E25A6706BCDAE95491E148"/>
    <w:rsid w:val="00460F6E"/>
    <w:pPr>
      <w:spacing w:after="180" w:line="240" w:lineRule="auto"/>
    </w:pPr>
    <w:rPr>
      <w:rFonts w:eastAsiaTheme="minorHAnsi"/>
      <w:color w:val="262626" w:themeColor="text1" w:themeTint="D9"/>
      <w:sz w:val="16"/>
    </w:rPr>
  </w:style>
  <w:style w:type="paragraph" w:customStyle="1" w:styleId="8574F00AE2C740AF8065954945B6265223">
    <w:name w:val="8574F00AE2C740AF8065954945B626522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3">
    <w:name w:val="B750D651328842C08D8D887175E940C92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7">
    <w:name w:val="231443E41FAA4FA49421983692B01E3E7"/>
    <w:rsid w:val="00460F6E"/>
    <w:pPr>
      <w:spacing w:after="180" w:line="240" w:lineRule="auto"/>
    </w:pPr>
    <w:rPr>
      <w:rFonts w:eastAsiaTheme="minorHAnsi"/>
      <w:color w:val="262626" w:themeColor="text1" w:themeTint="D9"/>
      <w:sz w:val="18"/>
    </w:rPr>
  </w:style>
  <w:style w:type="paragraph" w:customStyle="1" w:styleId="E871206FF8084C14AD3226FCE79EEE5E5">
    <w:name w:val="E871206FF8084C14AD3226FCE79EEE5E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5">
    <w:name w:val="EA69D28A710C4559BA82CA1BAC8876505"/>
    <w:rsid w:val="00460F6E"/>
    <w:pPr>
      <w:spacing w:after="180" w:line="240" w:lineRule="auto"/>
    </w:pPr>
    <w:rPr>
      <w:rFonts w:eastAsiaTheme="minorHAnsi"/>
      <w:color w:val="262626" w:themeColor="text1" w:themeTint="D9"/>
      <w:sz w:val="16"/>
    </w:rPr>
  </w:style>
  <w:style w:type="paragraph" w:customStyle="1" w:styleId="BD4E982359234BE4AB0A8CBA68DB338B5">
    <w:name w:val="BD4E982359234BE4AB0A8CBA68DB338B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5">
    <w:name w:val="ABDDFCA652954905BB7774D9C2C400B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1">
    <w:name w:val="678C348AB1304939B5F105542790857841"/>
    <w:rsid w:val="00460F6E"/>
    <w:pPr>
      <w:spacing w:after="180" w:line="240" w:lineRule="auto"/>
    </w:pPr>
    <w:rPr>
      <w:rFonts w:eastAsiaTheme="minorHAnsi"/>
      <w:color w:val="262626" w:themeColor="text1" w:themeTint="D9"/>
      <w:sz w:val="18"/>
    </w:rPr>
  </w:style>
  <w:style w:type="paragraph" w:customStyle="1" w:styleId="DB43734E38C14C4CB1908070630DB11941">
    <w:name w:val="DB43734E38C14C4CB1908070630DB11941"/>
    <w:rsid w:val="00460F6E"/>
    <w:pPr>
      <w:spacing w:after="180" w:line="240" w:lineRule="auto"/>
    </w:pPr>
    <w:rPr>
      <w:rFonts w:eastAsiaTheme="minorHAnsi"/>
      <w:color w:val="262626" w:themeColor="text1" w:themeTint="D9"/>
      <w:sz w:val="16"/>
    </w:rPr>
  </w:style>
  <w:style w:type="paragraph" w:customStyle="1" w:styleId="AA13DD15F30C424FB0EB17224A301E8541">
    <w:name w:val="AA13DD15F30C424FB0EB17224A301E8541"/>
    <w:rsid w:val="00460F6E"/>
    <w:pPr>
      <w:spacing w:after="180" w:line="240" w:lineRule="auto"/>
    </w:pPr>
    <w:rPr>
      <w:rFonts w:eastAsiaTheme="minorHAnsi"/>
      <w:color w:val="262626" w:themeColor="text1" w:themeTint="D9"/>
      <w:sz w:val="16"/>
    </w:rPr>
  </w:style>
  <w:style w:type="paragraph" w:customStyle="1" w:styleId="4EA6E53A4D0B4712AE22B00C5E624D2A41">
    <w:name w:val="4EA6E53A4D0B4712AE22B00C5E624D2A41"/>
    <w:rsid w:val="00460F6E"/>
    <w:pPr>
      <w:spacing w:after="180" w:line="240" w:lineRule="auto"/>
    </w:pPr>
    <w:rPr>
      <w:rFonts w:eastAsiaTheme="minorHAnsi"/>
      <w:color w:val="262626" w:themeColor="text1" w:themeTint="D9"/>
      <w:sz w:val="16"/>
    </w:rPr>
  </w:style>
  <w:style w:type="paragraph" w:customStyle="1" w:styleId="CE8BF9CDF25F48E2A9C64399E85B61F041">
    <w:name w:val="CE8BF9CDF25F48E2A9C64399E85B61F041"/>
    <w:rsid w:val="00460F6E"/>
    <w:pPr>
      <w:spacing w:after="180" w:line="240" w:lineRule="auto"/>
    </w:pPr>
    <w:rPr>
      <w:rFonts w:eastAsiaTheme="minorHAnsi"/>
      <w:color w:val="262626" w:themeColor="text1" w:themeTint="D9"/>
      <w:sz w:val="18"/>
    </w:rPr>
  </w:style>
  <w:style w:type="paragraph" w:customStyle="1" w:styleId="D1B96A8A617D42F08A732510A134C4BF21">
    <w:name w:val="D1B96A8A617D42F08A732510A134C4BF21"/>
    <w:rsid w:val="00460F6E"/>
    <w:pPr>
      <w:spacing w:after="60" w:line="240" w:lineRule="auto"/>
    </w:pPr>
    <w:rPr>
      <w:rFonts w:eastAsiaTheme="minorHAnsi"/>
      <w:caps/>
      <w:color w:val="4F81BD" w:themeColor="accent1"/>
      <w:sz w:val="20"/>
    </w:rPr>
  </w:style>
  <w:style w:type="paragraph" w:customStyle="1" w:styleId="600E32868D7841E394DA4C959B02C51644">
    <w:name w:val="600E32868D7841E394DA4C959B02C5164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9">
    <w:name w:val="01FB06FB61EE4055AFC56A9A4A20B17C17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4">
    <w:name w:val="D14CC4EDF55B400680690A2878E8885C44"/>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4">
    <w:name w:val="ADABCCECC67347EDBA2C8BCBEA38838A44"/>
    <w:rsid w:val="00460F6E"/>
    <w:pPr>
      <w:spacing w:after="180" w:line="240" w:lineRule="auto"/>
    </w:pPr>
    <w:rPr>
      <w:rFonts w:eastAsiaTheme="minorHAnsi"/>
      <w:color w:val="262626" w:themeColor="text1" w:themeTint="D9"/>
      <w:sz w:val="18"/>
    </w:rPr>
  </w:style>
  <w:style w:type="paragraph" w:customStyle="1" w:styleId="3CA9253634FE45F49F86E2F79543D6B2179">
    <w:name w:val="3CA9253634FE45F49F86E2F79543D6B2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9">
    <w:name w:val="1688771D584844FE8FD6A3F994CA994F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9">
    <w:name w:val="9F3AAB161A224FA9B8D701F02F02AB62179"/>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2">
    <w:name w:val="3A6A26CEE50746F6828F62C00F64BADD42"/>
    <w:rsid w:val="00460F6E"/>
    <w:pPr>
      <w:spacing w:after="180" w:line="240" w:lineRule="auto"/>
    </w:pPr>
    <w:rPr>
      <w:rFonts w:eastAsiaTheme="minorHAnsi"/>
      <w:color w:val="262626" w:themeColor="text1" w:themeTint="D9"/>
      <w:sz w:val="18"/>
    </w:rPr>
  </w:style>
  <w:style w:type="paragraph" w:customStyle="1" w:styleId="983D0517A76349EC95C6D39017206AEE56">
    <w:name w:val="983D0517A76349EC95C6D39017206AEE56"/>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9">
    <w:name w:val="6E3002F3ED4A4B9AADE4EFDFA4F83F03179"/>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9">
    <w:name w:val="D48EF9471508485C8988715678FFA721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9">
    <w:name w:val="913AC87962B04E25A6706BCDAE95491E149"/>
    <w:rsid w:val="00460F6E"/>
    <w:pPr>
      <w:spacing w:after="180" w:line="240" w:lineRule="auto"/>
    </w:pPr>
    <w:rPr>
      <w:rFonts w:eastAsiaTheme="minorHAnsi"/>
      <w:color w:val="262626" w:themeColor="text1" w:themeTint="D9"/>
      <w:sz w:val="16"/>
    </w:rPr>
  </w:style>
  <w:style w:type="paragraph" w:customStyle="1" w:styleId="8574F00AE2C740AF8065954945B6265224">
    <w:name w:val="8574F00AE2C740AF8065954945B626522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4">
    <w:name w:val="B750D651328842C08D8D887175E940C924"/>
    <w:rsid w:val="00460F6E"/>
    <w:pPr>
      <w:spacing w:after="120" w:line="240" w:lineRule="auto"/>
    </w:pPr>
    <w:rPr>
      <w:rFonts w:eastAsiaTheme="minorHAnsi"/>
      <w:color w:val="808080" w:themeColor="background1" w:themeShade="80"/>
      <w:sz w:val="16"/>
      <w:lang w:val="fr-FR"/>
    </w:rPr>
  </w:style>
  <w:style w:type="paragraph" w:customStyle="1" w:styleId="231443E41FAA4FA49421983692B01E3E8">
    <w:name w:val="231443E41FAA4FA49421983692B01E3E8"/>
    <w:rsid w:val="00460F6E"/>
    <w:pPr>
      <w:spacing w:after="180" w:line="240" w:lineRule="auto"/>
    </w:pPr>
    <w:rPr>
      <w:rFonts w:eastAsiaTheme="minorHAnsi"/>
      <w:color w:val="262626" w:themeColor="text1" w:themeTint="D9"/>
      <w:sz w:val="18"/>
    </w:rPr>
  </w:style>
  <w:style w:type="paragraph" w:customStyle="1" w:styleId="E871206FF8084C14AD3226FCE79EEE5E6">
    <w:name w:val="E871206FF8084C14AD3226FCE79EEE5E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6">
    <w:name w:val="EA69D28A710C4559BA82CA1BAC8876506"/>
    <w:rsid w:val="00460F6E"/>
    <w:pPr>
      <w:spacing w:after="180" w:line="240" w:lineRule="auto"/>
    </w:pPr>
    <w:rPr>
      <w:rFonts w:eastAsiaTheme="minorHAnsi"/>
      <w:color w:val="262626" w:themeColor="text1" w:themeTint="D9"/>
      <w:sz w:val="16"/>
    </w:rPr>
  </w:style>
  <w:style w:type="paragraph" w:customStyle="1" w:styleId="BD4E982359234BE4AB0A8CBA68DB338B6">
    <w:name w:val="BD4E982359234BE4AB0A8CBA68DB338B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6">
    <w:name w:val="ABDDFCA652954905BB7774D9C2C400B16"/>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2">
    <w:name w:val="678C348AB1304939B5F105542790857842"/>
    <w:rsid w:val="00460F6E"/>
    <w:pPr>
      <w:spacing w:after="180" w:line="240" w:lineRule="auto"/>
    </w:pPr>
    <w:rPr>
      <w:rFonts w:eastAsiaTheme="minorHAnsi"/>
      <w:color w:val="262626" w:themeColor="text1" w:themeTint="D9"/>
      <w:sz w:val="18"/>
    </w:rPr>
  </w:style>
  <w:style w:type="paragraph" w:customStyle="1" w:styleId="DB43734E38C14C4CB1908070630DB11942">
    <w:name w:val="DB43734E38C14C4CB1908070630DB11942"/>
    <w:rsid w:val="00460F6E"/>
    <w:pPr>
      <w:spacing w:after="180" w:line="240" w:lineRule="auto"/>
    </w:pPr>
    <w:rPr>
      <w:rFonts w:eastAsiaTheme="minorHAnsi"/>
      <w:color w:val="262626" w:themeColor="text1" w:themeTint="D9"/>
      <w:sz w:val="16"/>
    </w:rPr>
  </w:style>
  <w:style w:type="paragraph" w:customStyle="1" w:styleId="AA13DD15F30C424FB0EB17224A301E8542">
    <w:name w:val="AA13DD15F30C424FB0EB17224A301E8542"/>
    <w:rsid w:val="00460F6E"/>
    <w:pPr>
      <w:spacing w:after="180" w:line="240" w:lineRule="auto"/>
    </w:pPr>
    <w:rPr>
      <w:rFonts w:eastAsiaTheme="minorHAnsi"/>
      <w:color w:val="262626" w:themeColor="text1" w:themeTint="D9"/>
      <w:sz w:val="16"/>
    </w:rPr>
  </w:style>
  <w:style w:type="paragraph" w:customStyle="1" w:styleId="4EA6E53A4D0B4712AE22B00C5E624D2A42">
    <w:name w:val="4EA6E53A4D0B4712AE22B00C5E624D2A42"/>
    <w:rsid w:val="00460F6E"/>
    <w:pPr>
      <w:spacing w:after="180" w:line="240" w:lineRule="auto"/>
    </w:pPr>
    <w:rPr>
      <w:rFonts w:eastAsiaTheme="minorHAnsi"/>
      <w:color w:val="262626" w:themeColor="text1" w:themeTint="D9"/>
      <w:sz w:val="16"/>
    </w:rPr>
  </w:style>
  <w:style w:type="paragraph" w:customStyle="1" w:styleId="CE8BF9CDF25F48E2A9C64399E85B61F042">
    <w:name w:val="CE8BF9CDF25F48E2A9C64399E85B61F042"/>
    <w:rsid w:val="00460F6E"/>
    <w:pPr>
      <w:spacing w:after="180" w:line="240" w:lineRule="auto"/>
    </w:pPr>
    <w:rPr>
      <w:rFonts w:eastAsiaTheme="minorHAnsi"/>
      <w:color w:val="262626" w:themeColor="text1" w:themeTint="D9"/>
      <w:sz w:val="18"/>
    </w:rPr>
  </w:style>
  <w:style w:type="paragraph" w:customStyle="1" w:styleId="D1B96A8A617D42F08A732510A134C4BF22">
    <w:name w:val="D1B96A8A617D42F08A732510A134C4BF22"/>
    <w:rsid w:val="00460F6E"/>
    <w:pPr>
      <w:spacing w:after="60" w:line="240" w:lineRule="auto"/>
    </w:pPr>
    <w:rPr>
      <w:rFonts w:eastAsiaTheme="minorHAnsi"/>
      <w:caps/>
      <w:color w:val="4F81BD" w:themeColor="accent1"/>
      <w:sz w:val="20"/>
    </w:rPr>
  </w:style>
  <w:style w:type="paragraph" w:customStyle="1" w:styleId="600E32868D7841E394DA4C959B02C51645">
    <w:name w:val="600E32868D7841E394DA4C959B02C51645"/>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0">
    <w:name w:val="01FB06FB61EE4055AFC56A9A4A20B17C180"/>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5">
    <w:name w:val="D14CC4EDF55B400680690A2878E8885C45"/>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5">
    <w:name w:val="ADABCCECC67347EDBA2C8BCBEA38838A45"/>
    <w:rsid w:val="00460F6E"/>
    <w:pPr>
      <w:spacing w:after="180" w:line="240" w:lineRule="auto"/>
    </w:pPr>
    <w:rPr>
      <w:rFonts w:eastAsiaTheme="minorHAnsi"/>
      <w:color w:val="262626" w:themeColor="text1" w:themeTint="D9"/>
      <w:sz w:val="18"/>
    </w:rPr>
  </w:style>
  <w:style w:type="paragraph" w:customStyle="1" w:styleId="3CA9253634FE45F49F86E2F79543D6B2180">
    <w:name w:val="3CA9253634FE45F49F86E2F79543D6B2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0">
    <w:name w:val="1688771D584844FE8FD6A3F994CA994F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0">
    <w:name w:val="9F3AAB161A224FA9B8D701F02F02AB62180"/>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3">
    <w:name w:val="3A6A26CEE50746F6828F62C00F64BADD43"/>
    <w:rsid w:val="00460F6E"/>
    <w:pPr>
      <w:spacing w:after="180" w:line="240" w:lineRule="auto"/>
    </w:pPr>
    <w:rPr>
      <w:rFonts w:eastAsiaTheme="minorHAnsi"/>
      <w:color w:val="262626" w:themeColor="text1" w:themeTint="D9"/>
      <w:sz w:val="18"/>
    </w:rPr>
  </w:style>
  <w:style w:type="paragraph" w:customStyle="1" w:styleId="983D0517A76349EC95C6D39017206AEE57">
    <w:name w:val="983D0517A76349EC95C6D39017206AEE57"/>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0">
    <w:name w:val="6E3002F3ED4A4B9AADE4EFDFA4F83F03180"/>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0">
    <w:name w:val="D48EF9471508485C8988715678FFA721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0">
    <w:name w:val="913AC87962B04E25A6706BCDAE95491E150"/>
    <w:rsid w:val="00460F6E"/>
    <w:pPr>
      <w:spacing w:after="180" w:line="240" w:lineRule="auto"/>
    </w:pPr>
    <w:rPr>
      <w:rFonts w:eastAsiaTheme="minorHAnsi"/>
      <w:color w:val="262626" w:themeColor="text1" w:themeTint="D9"/>
      <w:sz w:val="16"/>
    </w:rPr>
  </w:style>
  <w:style w:type="paragraph" w:customStyle="1" w:styleId="8574F00AE2C740AF8065954945B6265225">
    <w:name w:val="8574F00AE2C740AF8065954945B626522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5">
    <w:name w:val="B750D651328842C08D8D887175E940C925"/>
    <w:rsid w:val="00460F6E"/>
    <w:pPr>
      <w:spacing w:after="120" w:line="240" w:lineRule="auto"/>
    </w:pPr>
    <w:rPr>
      <w:rFonts w:eastAsiaTheme="minorHAnsi"/>
      <w:color w:val="808080" w:themeColor="background1" w:themeShade="80"/>
      <w:sz w:val="16"/>
      <w:lang w:val="fr-FR"/>
    </w:rPr>
  </w:style>
  <w:style w:type="paragraph" w:customStyle="1" w:styleId="231443E41FAA4FA49421983692B01E3E9">
    <w:name w:val="231443E41FAA4FA49421983692B01E3E9"/>
    <w:rsid w:val="00460F6E"/>
    <w:pPr>
      <w:spacing w:after="180" w:line="240" w:lineRule="auto"/>
    </w:pPr>
    <w:rPr>
      <w:rFonts w:eastAsiaTheme="minorHAnsi"/>
      <w:color w:val="262626" w:themeColor="text1" w:themeTint="D9"/>
      <w:sz w:val="18"/>
    </w:rPr>
  </w:style>
  <w:style w:type="paragraph" w:customStyle="1" w:styleId="E871206FF8084C14AD3226FCE79EEE5E7">
    <w:name w:val="E871206FF8084C14AD3226FCE79EEE5E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7">
    <w:name w:val="EA69D28A710C4559BA82CA1BAC8876507"/>
    <w:rsid w:val="00460F6E"/>
    <w:pPr>
      <w:spacing w:after="180" w:line="240" w:lineRule="auto"/>
    </w:pPr>
    <w:rPr>
      <w:rFonts w:eastAsiaTheme="minorHAnsi"/>
      <w:color w:val="262626" w:themeColor="text1" w:themeTint="D9"/>
      <w:sz w:val="16"/>
    </w:rPr>
  </w:style>
  <w:style w:type="paragraph" w:customStyle="1" w:styleId="BD4E982359234BE4AB0A8CBA68DB338B7">
    <w:name w:val="BD4E982359234BE4AB0A8CBA68DB338B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7">
    <w:name w:val="ABDDFCA652954905BB7774D9C2C400B17"/>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3">
    <w:name w:val="678C348AB1304939B5F105542790857843"/>
    <w:rsid w:val="00460F6E"/>
    <w:pPr>
      <w:spacing w:after="180" w:line="240" w:lineRule="auto"/>
    </w:pPr>
    <w:rPr>
      <w:rFonts w:eastAsiaTheme="minorHAnsi"/>
      <w:color w:val="262626" w:themeColor="text1" w:themeTint="D9"/>
      <w:sz w:val="18"/>
    </w:rPr>
  </w:style>
  <w:style w:type="paragraph" w:customStyle="1" w:styleId="DB43734E38C14C4CB1908070630DB11943">
    <w:name w:val="DB43734E38C14C4CB1908070630DB11943"/>
    <w:rsid w:val="00460F6E"/>
    <w:pPr>
      <w:spacing w:after="180" w:line="240" w:lineRule="auto"/>
    </w:pPr>
    <w:rPr>
      <w:rFonts w:eastAsiaTheme="minorHAnsi"/>
      <w:color w:val="262626" w:themeColor="text1" w:themeTint="D9"/>
      <w:sz w:val="16"/>
    </w:rPr>
  </w:style>
  <w:style w:type="paragraph" w:customStyle="1" w:styleId="AA13DD15F30C424FB0EB17224A301E8543">
    <w:name w:val="AA13DD15F30C424FB0EB17224A301E8543"/>
    <w:rsid w:val="00460F6E"/>
    <w:pPr>
      <w:spacing w:after="180" w:line="240" w:lineRule="auto"/>
    </w:pPr>
    <w:rPr>
      <w:rFonts w:eastAsiaTheme="minorHAnsi"/>
      <w:color w:val="262626" w:themeColor="text1" w:themeTint="D9"/>
      <w:sz w:val="16"/>
    </w:rPr>
  </w:style>
  <w:style w:type="paragraph" w:customStyle="1" w:styleId="4EA6E53A4D0B4712AE22B00C5E624D2A43">
    <w:name w:val="4EA6E53A4D0B4712AE22B00C5E624D2A43"/>
    <w:rsid w:val="00460F6E"/>
    <w:pPr>
      <w:spacing w:after="180" w:line="240" w:lineRule="auto"/>
    </w:pPr>
    <w:rPr>
      <w:rFonts w:eastAsiaTheme="minorHAnsi"/>
      <w:color w:val="262626" w:themeColor="text1" w:themeTint="D9"/>
      <w:sz w:val="16"/>
    </w:rPr>
  </w:style>
  <w:style w:type="paragraph" w:customStyle="1" w:styleId="CE8BF9CDF25F48E2A9C64399E85B61F043">
    <w:name w:val="CE8BF9CDF25F48E2A9C64399E85B61F043"/>
    <w:rsid w:val="00460F6E"/>
    <w:pPr>
      <w:spacing w:after="180" w:line="240" w:lineRule="auto"/>
    </w:pPr>
    <w:rPr>
      <w:rFonts w:eastAsiaTheme="minorHAnsi"/>
      <w:color w:val="262626" w:themeColor="text1" w:themeTint="D9"/>
      <w:sz w:val="18"/>
    </w:rPr>
  </w:style>
  <w:style w:type="paragraph" w:customStyle="1" w:styleId="D1B96A8A617D42F08A732510A134C4BF23">
    <w:name w:val="D1B96A8A617D42F08A732510A134C4BF23"/>
    <w:rsid w:val="00460F6E"/>
    <w:pPr>
      <w:spacing w:after="60" w:line="240" w:lineRule="auto"/>
    </w:pPr>
    <w:rPr>
      <w:rFonts w:eastAsiaTheme="minorHAnsi"/>
      <w:caps/>
      <w:color w:val="4F81BD" w:themeColor="accent1"/>
      <w:sz w:val="20"/>
    </w:rPr>
  </w:style>
  <w:style w:type="paragraph" w:customStyle="1" w:styleId="600E32868D7841E394DA4C959B02C51646">
    <w:name w:val="600E32868D7841E394DA4C959B02C51646"/>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1">
    <w:name w:val="01FB06FB61EE4055AFC56A9A4A20B17C181"/>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6">
    <w:name w:val="D14CC4EDF55B400680690A2878E8885C46"/>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6">
    <w:name w:val="ADABCCECC67347EDBA2C8BCBEA38838A46"/>
    <w:rsid w:val="00460F6E"/>
    <w:pPr>
      <w:spacing w:after="180" w:line="240" w:lineRule="auto"/>
    </w:pPr>
    <w:rPr>
      <w:rFonts w:eastAsiaTheme="minorHAnsi"/>
      <w:color w:val="262626" w:themeColor="text1" w:themeTint="D9"/>
      <w:sz w:val="18"/>
    </w:rPr>
  </w:style>
  <w:style w:type="paragraph" w:customStyle="1" w:styleId="3CA9253634FE45F49F86E2F79543D6B2181">
    <w:name w:val="3CA9253634FE45F49F86E2F79543D6B2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1">
    <w:name w:val="1688771D584844FE8FD6A3F994CA994F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1">
    <w:name w:val="9F3AAB161A224FA9B8D701F02F02AB62181"/>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4">
    <w:name w:val="3A6A26CEE50746F6828F62C00F64BADD44"/>
    <w:rsid w:val="00460F6E"/>
    <w:pPr>
      <w:spacing w:after="180" w:line="240" w:lineRule="auto"/>
    </w:pPr>
    <w:rPr>
      <w:rFonts w:eastAsiaTheme="minorHAnsi"/>
      <w:color w:val="262626" w:themeColor="text1" w:themeTint="D9"/>
      <w:sz w:val="18"/>
    </w:rPr>
  </w:style>
  <w:style w:type="paragraph" w:customStyle="1" w:styleId="983D0517A76349EC95C6D39017206AEE58">
    <w:name w:val="983D0517A76349EC95C6D39017206AEE58"/>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1">
    <w:name w:val="6E3002F3ED4A4B9AADE4EFDFA4F83F03181"/>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1">
    <w:name w:val="D48EF9471508485C8988715678FFA721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1">
    <w:name w:val="913AC87962B04E25A6706BCDAE95491E151"/>
    <w:rsid w:val="00460F6E"/>
    <w:pPr>
      <w:spacing w:after="180" w:line="240" w:lineRule="auto"/>
    </w:pPr>
    <w:rPr>
      <w:rFonts w:eastAsiaTheme="minorHAnsi"/>
      <w:color w:val="262626" w:themeColor="text1" w:themeTint="D9"/>
      <w:sz w:val="16"/>
    </w:rPr>
  </w:style>
  <w:style w:type="paragraph" w:customStyle="1" w:styleId="8574F00AE2C740AF8065954945B6265226">
    <w:name w:val="8574F00AE2C740AF8065954945B626522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6">
    <w:name w:val="B750D651328842C08D8D887175E940C926"/>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0">
    <w:name w:val="231443E41FAA4FA49421983692B01E3E10"/>
    <w:rsid w:val="00460F6E"/>
    <w:pPr>
      <w:spacing w:after="180" w:line="240" w:lineRule="auto"/>
    </w:pPr>
    <w:rPr>
      <w:rFonts w:eastAsiaTheme="minorHAnsi"/>
      <w:color w:val="262626" w:themeColor="text1" w:themeTint="D9"/>
      <w:sz w:val="18"/>
    </w:rPr>
  </w:style>
  <w:style w:type="paragraph" w:customStyle="1" w:styleId="E871206FF8084C14AD3226FCE79EEE5E8">
    <w:name w:val="E871206FF8084C14AD3226FCE79EEE5E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8">
    <w:name w:val="EA69D28A710C4559BA82CA1BAC8876508"/>
    <w:rsid w:val="00460F6E"/>
    <w:pPr>
      <w:spacing w:after="180" w:line="240" w:lineRule="auto"/>
    </w:pPr>
    <w:rPr>
      <w:rFonts w:eastAsiaTheme="minorHAnsi"/>
      <w:color w:val="262626" w:themeColor="text1" w:themeTint="D9"/>
      <w:sz w:val="16"/>
    </w:rPr>
  </w:style>
  <w:style w:type="paragraph" w:customStyle="1" w:styleId="BD4E982359234BE4AB0A8CBA68DB338B8">
    <w:name w:val="BD4E982359234BE4AB0A8CBA68DB338B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8">
    <w:name w:val="ABDDFCA652954905BB7774D9C2C400B18"/>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4">
    <w:name w:val="678C348AB1304939B5F105542790857844"/>
    <w:rsid w:val="00460F6E"/>
    <w:pPr>
      <w:spacing w:after="180" w:line="240" w:lineRule="auto"/>
    </w:pPr>
    <w:rPr>
      <w:rFonts w:eastAsiaTheme="minorHAnsi"/>
      <w:color w:val="262626" w:themeColor="text1" w:themeTint="D9"/>
      <w:sz w:val="18"/>
    </w:rPr>
  </w:style>
  <w:style w:type="paragraph" w:customStyle="1" w:styleId="DB43734E38C14C4CB1908070630DB11944">
    <w:name w:val="DB43734E38C14C4CB1908070630DB11944"/>
    <w:rsid w:val="00460F6E"/>
    <w:pPr>
      <w:spacing w:after="180" w:line="240" w:lineRule="auto"/>
    </w:pPr>
    <w:rPr>
      <w:rFonts w:eastAsiaTheme="minorHAnsi"/>
      <w:color w:val="262626" w:themeColor="text1" w:themeTint="D9"/>
      <w:sz w:val="16"/>
    </w:rPr>
  </w:style>
  <w:style w:type="paragraph" w:customStyle="1" w:styleId="AA13DD15F30C424FB0EB17224A301E8544">
    <w:name w:val="AA13DD15F30C424FB0EB17224A301E8544"/>
    <w:rsid w:val="00460F6E"/>
    <w:pPr>
      <w:spacing w:after="180" w:line="240" w:lineRule="auto"/>
    </w:pPr>
    <w:rPr>
      <w:rFonts w:eastAsiaTheme="minorHAnsi"/>
      <w:color w:val="262626" w:themeColor="text1" w:themeTint="D9"/>
      <w:sz w:val="16"/>
    </w:rPr>
  </w:style>
  <w:style w:type="paragraph" w:customStyle="1" w:styleId="4EA6E53A4D0B4712AE22B00C5E624D2A44">
    <w:name w:val="4EA6E53A4D0B4712AE22B00C5E624D2A44"/>
    <w:rsid w:val="00460F6E"/>
    <w:pPr>
      <w:spacing w:after="180" w:line="240" w:lineRule="auto"/>
    </w:pPr>
    <w:rPr>
      <w:rFonts w:eastAsiaTheme="minorHAnsi"/>
      <w:color w:val="262626" w:themeColor="text1" w:themeTint="D9"/>
      <w:sz w:val="16"/>
    </w:rPr>
  </w:style>
  <w:style w:type="paragraph" w:customStyle="1" w:styleId="CE8BF9CDF25F48E2A9C64399E85B61F044">
    <w:name w:val="CE8BF9CDF25F48E2A9C64399E85B61F044"/>
    <w:rsid w:val="00460F6E"/>
    <w:pPr>
      <w:spacing w:after="180" w:line="240" w:lineRule="auto"/>
    </w:pPr>
    <w:rPr>
      <w:rFonts w:eastAsiaTheme="minorHAnsi"/>
      <w:color w:val="262626" w:themeColor="text1" w:themeTint="D9"/>
      <w:sz w:val="18"/>
    </w:rPr>
  </w:style>
  <w:style w:type="paragraph" w:customStyle="1" w:styleId="D1B96A8A617D42F08A732510A134C4BF24">
    <w:name w:val="D1B96A8A617D42F08A732510A134C4BF24"/>
    <w:rsid w:val="00460F6E"/>
    <w:pPr>
      <w:spacing w:after="60" w:line="240" w:lineRule="auto"/>
    </w:pPr>
    <w:rPr>
      <w:rFonts w:eastAsiaTheme="minorHAnsi"/>
      <w:caps/>
      <w:color w:val="4F81BD" w:themeColor="accent1"/>
      <w:sz w:val="20"/>
    </w:rPr>
  </w:style>
  <w:style w:type="paragraph" w:customStyle="1" w:styleId="600E32868D7841E394DA4C959B02C51647">
    <w:name w:val="600E32868D7841E394DA4C959B02C51647"/>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2">
    <w:name w:val="01FB06FB61EE4055AFC56A9A4A20B17C182"/>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7">
    <w:name w:val="D14CC4EDF55B400680690A2878E8885C47"/>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7">
    <w:name w:val="ADABCCECC67347EDBA2C8BCBEA38838A47"/>
    <w:rsid w:val="00460F6E"/>
    <w:pPr>
      <w:spacing w:after="180" w:line="240" w:lineRule="auto"/>
    </w:pPr>
    <w:rPr>
      <w:rFonts w:eastAsiaTheme="minorHAnsi"/>
      <w:color w:val="262626" w:themeColor="text1" w:themeTint="D9"/>
      <w:sz w:val="18"/>
    </w:rPr>
  </w:style>
  <w:style w:type="paragraph" w:customStyle="1" w:styleId="3CA9253634FE45F49F86E2F79543D6B2182">
    <w:name w:val="3CA9253634FE45F49F86E2F79543D6B2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2">
    <w:name w:val="1688771D584844FE8FD6A3F994CA994F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2">
    <w:name w:val="9F3AAB161A224FA9B8D701F02F02AB62182"/>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5">
    <w:name w:val="3A6A26CEE50746F6828F62C00F64BADD45"/>
    <w:rsid w:val="00460F6E"/>
    <w:pPr>
      <w:spacing w:after="180" w:line="240" w:lineRule="auto"/>
    </w:pPr>
    <w:rPr>
      <w:rFonts w:eastAsiaTheme="minorHAnsi"/>
      <w:color w:val="262626" w:themeColor="text1" w:themeTint="D9"/>
      <w:sz w:val="18"/>
    </w:rPr>
  </w:style>
  <w:style w:type="paragraph" w:customStyle="1" w:styleId="983D0517A76349EC95C6D39017206AEE59">
    <w:name w:val="983D0517A76349EC95C6D39017206AEE59"/>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2">
    <w:name w:val="6E3002F3ED4A4B9AADE4EFDFA4F83F03182"/>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2">
    <w:name w:val="D48EF9471508485C8988715678FFA721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2">
    <w:name w:val="913AC87962B04E25A6706BCDAE95491E152"/>
    <w:rsid w:val="00460F6E"/>
    <w:pPr>
      <w:spacing w:after="180" w:line="240" w:lineRule="auto"/>
    </w:pPr>
    <w:rPr>
      <w:rFonts w:eastAsiaTheme="minorHAnsi"/>
      <w:color w:val="262626" w:themeColor="text1" w:themeTint="D9"/>
      <w:sz w:val="16"/>
    </w:rPr>
  </w:style>
  <w:style w:type="paragraph" w:customStyle="1" w:styleId="8574F00AE2C740AF8065954945B6265227">
    <w:name w:val="8574F00AE2C740AF8065954945B62652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7">
    <w:name w:val="B750D651328842C08D8D887175E940C927"/>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1">
    <w:name w:val="231443E41FAA4FA49421983692B01E3E11"/>
    <w:rsid w:val="00460F6E"/>
    <w:pPr>
      <w:spacing w:after="180" w:line="240" w:lineRule="auto"/>
    </w:pPr>
    <w:rPr>
      <w:rFonts w:eastAsiaTheme="minorHAnsi"/>
      <w:color w:val="262626" w:themeColor="text1" w:themeTint="D9"/>
      <w:sz w:val="18"/>
    </w:rPr>
  </w:style>
  <w:style w:type="paragraph" w:customStyle="1" w:styleId="E871206FF8084C14AD3226FCE79EEE5E9">
    <w:name w:val="E871206FF8084C14AD3226FCE79EEE5E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9">
    <w:name w:val="EA69D28A710C4559BA82CA1BAC8876509"/>
    <w:rsid w:val="00460F6E"/>
    <w:pPr>
      <w:spacing w:after="180" w:line="240" w:lineRule="auto"/>
    </w:pPr>
    <w:rPr>
      <w:rFonts w:eastAsiaTheme="minorHAnsi"/>
      <w:color w:val="262626" w:themeColor="text1" w:themeTint="D9"/>
      <w:sz w:val="16"/>
    </w:rPr>
  </w:style>
  <w:style w:type="paragraph" w:customStyle="1" w:styleId="BD4E982359234BE4AB0A8CBA68DB338B9">
    <w:name w:val="BD4E982359234BE4AB0A8CBA68DB338B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9">
    <w:name w:val="ABDDFCA652954905BB7774D9C2C400B19"/>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5">
    <w:name w:val="678C348AB1304939B5F105542790857845"/>
    <w:rsid w:val="00460F6E"/>
    <w:pPr>
      <w:spacing w:after="180" w:line="240" w:lineRule="auto"/>
    </w:pPr>
    <w:rPr>
      <w:rFonts w:eastAsiaTheme="minorHAnsi"/>
      <w:color w:val="262626" w:themeColor="text1" w:themeTint="D9"/>
      <w:sz w:val="18"/>
    </w:rPr>
  </w:style>
  <w:style w:type="paragraph" w:customStyle="1" w:styleId="DB43734E38C14C4CB1908070630DB11945">
    <w:name w:val="DB43734E38C14C4CB1908070630DB11945"/>
    <w:rsid w:val="00460F6E"/>
    <w:pPr>
      <w:spacing w:after="180" w:line="240" w:lineRule="auto"/>
    </w:pPr>
    <w:rPr>
      <w:rFonts w:eastAsiaTheme="minorHAnsi"/>
      <w:color w:val="262626" w:themeColor="text1" w:themeTint="D9"/>
      <w:sz w:val="16"/>
    </w:rPr>
  </w:style>
  <w:style w:type="paragraph" w:customStyle="1" w:styleId="AA13DD15F30C424FB0EB17224A301E8545">
    <w:name w:val="AA13DD15F30C424FB0EB17224A301E8545"/>
    <w:rsid w:val="00460F6E"/>
    <w:pPr>
      <w:spacing w:after="180" w:line="240" w:lineRule="auto"/>
    </w:pPr>
    <w:rPr>
      <w:rFonts w:eastAsiaTheme="minorHAnsi"/>
      <w:color w:val="262626" w:themeColor="text1" w:themeTint="D9"/>
      <w:sz w:val="16"/>
    </w:rPr>
  </w:style>
  <w:style w:type="paragraph" w:customStyle="1" w:styleId="4EA6E53A4D0B4712AE22B00C5E624D2A45">
    <w:name w:val="4EA6E53A4D0B4712AE22B00C5E624D2A45"/>
    <w:rsid w:val="00460F6E"/>
    <w:pPr>
      <w:spacing w:after="180" w:line="240" w:lineRule="auto"/>
    </w:pPr>
    <w:rPr>
      <w:rFonts w:eastAsiaTheme="minorHAnsi"/>
      <w:color w:val="262626" w:themeColor="text1" w:themeTint="D9"/>
      <w:sz w:val="16"/>
    </w:rPr>
  </w:style>
  <w:style w:type="paragraph" w:customStyle="1" w:styleId="CE8BF9CDF25F48E2A9C64399E85B61F045">
    <w:name w:val="CE8BF9CDF25F48E2A9C64399E85B61F045"/>
    <w:rsid w:val="00460F6E"/>
    <w:pPr>
      <w:spacing w:after="180" w:line="240" w:lineRule="auto"/>
    </w:pPr>
    <w:rPr>
      <w:rFonts w:eastAsiaTheme="minorHAnsi"/>
      <w:color w:val="262626" w:themeColor="text1" w:themeTint="D9"/>
      <w:sz w:val="18"/>
    </w:rPr>
  </w:style>
  <w:style w:type="paragraph" w:customStyle="1" w:styleId="D1B96A8A617D42F08A732510A134C4BF25">
    <w:name w:val="D1B96A8A617D42F08A732510A134C4BF25"/>
    <w:rsid w:val="00460F6E"/>
    <w:pPr>
      <w:spacing w:after="60" w:line="240" w:lineRule="auto"/>
    </w:pPr>
    <w:rPr>
      <w:rFonts w:eastAsiaTheme="minorHAnsi"/>
      <w:caps/>
      <w:color w:val="4F81BD" w:themeColor="accent1"/>
      <w:sz w:val="20"/>
    </w:rPr>
  </w:style>
  <w:style w:type="paragraph" w:customStyle="1" w:styleId="600E32868D7841E394DA4C959B02C51648">
    <w:name w:val="600E32868D7841E394DA4C959B02C51648"/>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3">
    <w:name w:val="01FB06FB61EE4055AFC56A9A4A20B17C183"/>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8">
    <w:name w:val="D14CC4EDF55B400680690A2878E8885C48"/>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8">
    <w:name w:val="ADABCCECC67347EDBA2C8BCBEA38838A48"/>
    <w:rsid w:val="00460F6E"/>
    <w:pPr>
      <w:spacing w:after="180" w:line="240" w:lineRule="auto"/>
    </w:pPr>
    <w:rPr>
      <w:rFonts w:eastAsiaTheme="minorHAnsi"/>
      <w:color w:val="262626" w:themeColor="text1" w:themeTint="D9"/>
      <w:sz w:val="18"/>
    </w:rPr>
  </w:style>
  <w:style w:type="paragraph" w:customStyle="1" w:styleId="3CA9253634FE45F49F86E2F79543D6B2183">
    <w:name w:val="3CA9253634FE45F49F86E2F79543D6B2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3">
    <w:name w:val="1688771D584844FE8FD6A3F994CA994F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3">
    <w:name w:val="9F3AAB161A224FA9B8D701F02F02AB62183"/>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6">
    <w:name w:val="3A6A26CEE50746F6828F62C00F64BADD46"/>
    <w:rsid w:val="00460F6E"/>
    <w:pPr>
      <w:spacing w:after="180" w:line="240" w:lineRule="auto"/>
    </w:pPr>
    <w:rPr>
      <w:rFonts w:eastAsiaTheme="minorHAnsi"/>
      <w:color w:val="262626" w:themeColor="text1" w:themeTint="D9"/>
      <w:sz w:val="18"/>
    </w:rPr>
  </w:style>
  <w:style w:type="paragraph" w:customStyle="1" w:styleId="983D0517A76349EC95C6D39017206AEE60">
    <w:name w:val="983D0517A76349EC95C6D39017206AEE60"/>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3">
    <w:name w:val="6E3002F3ED4A4B9AADE4EFDFA4F83F03183"/>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3">
    <w:name w:val="D48EF9471508485C8988715678FFA721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3">
    <w:name w:val="913AC87962B04E25A6706BCDAE95491E153"/>
    <w:rsid w:val="00460F6E"/>
    <w:pPr>
      <w:spacing w:after="180" w:line="240" w:lineRule="auto"/>
    </w:pPr>
    <w:rPr>
      <w:rFonts w:eastAsiaTheme="minorHAnsi"/>
      <w:color w:val="262626" w:themeColor="text1" w:themeTint="D9"/>
      <w:sz w:val="16"/>
    </w:rPr>
  </w:style>
  <w:style w:type="paragraph" w:customStyle="1" w:styleId="8574F00AE2C740AF8065954945B6265228">
    <w:name w:val="8574F00AE2C740AF8065954945B62652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8">
    <w:name w:val="B750D651328842C08D8D887175E940C928"/>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2">
    <w:name w:val="231443E41FAA4FA49421983692B01E3E12"/>
    <w:rsid w:val="00460F6E"/>
    <w:pPr>
      <w:spacing w:after="180" w:line="240" w:lineRule="auto"/>
    </w:pPr>
    <w:rPr>
      <w:rFonts w:eastAsiaTheme="minorHAnsi"/>
      <w:color w:val="262626" w:themeColor="text1" w:themeTint="D9"/>
      <w:sz w:val="18"/>
    </w:rPr>
  </w:style>
  <w:style w:type="paragraph" w:customStyle="1" w:styleId="E871206FF8084C14AD3226FCE79EEE5E10">
    <w:name w:val="E871206FF8084C14AD3226FCE79EEE5E1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0">
    <w:name w:val="EA69D28A710C4559BA82CA1BAC88765010"/>
    <w:rsid w:val="00460F6E"/>
    <w:pPr>
      <w:spacing w:after="180" w:line="240" w:lineRule="auto"/>
    </w:pPr>
    <w:rPr>
      <w:rFonts w:eastAsiaTheme="minorHAnsi"/>
      <w:color w:val="262626" w:themeColor="text1" w:themeTint="D9"/>
      <w:sz w:val="16"/>
    </w:rPr>
  </w:style>
  <w:style w:type="paragraph" w:customStyle="1" w:styleId="BD4E982359234BE4AB0A8CBA68DB338B10">
    <w:name w:val="BD4E982359234BE4AB0A8CBA68DB338B1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0">
    <w:name w:val="ABDDFCA652954905BB7774D9C2C400B110"/>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6">
    <w:name w:val="678C348AB1304939B5F105542790857846"/>
    <w:rsid w:val="00460F6E"/>
    <w:pPr>
      <w:spacing w:after="180" w:line="240" w:lineRule="auto"/>
    </w:pPr>
    <w:rPr>
      <w:rFonts w:eastAsiaTheme="minorHAnsi"/>
      <w:color w:val="262626" w:themeColor="text1" w:themeTint="D9"/>
      <w:sz w:val="18"/>
    </w:rPr>
  </w:style>
  <w:style w:type="paragraph" w:customStyle="1" w:styleId="DB43734E38C14C4CB1908070630DB11946">
    <w:name w:val="DB43734E38C14C4CB1908070630DB11946"/>
    <w:rsid w:val="00460F6E"/>
    <w:pPr>
      <w:spacing w:after="180" w:line="240" w:lineRule="auto"/>
    </w:pPr>
    <w:rPr>
      <w:rFonts w:eastAsiaTheme="minorHAnsi"/>
      <w:color w:val="262626" w:themeColor="text1" w:themeTint="D9"/>
      <w:sz w:val="16"/>
    </w:rPr>
  </w:style>
  <w:style w:type="paragraph" w:customStyle="1" w:styleId="AA13DD15F30C424FB0EB17224A301E8546">
    <w:name w:val="AA13DD15F30C424FB0EB17224A301E8546"/>
    <w:rsid w:val="00460F6E"/>
    <w:pPr>
      <w:spacing w:after="180" w:line="240" w:lineRule="auto"/>
    </w:pPr>
    <w:rPr>
      <w:rFonts w:eastAsiaTheme="minorHAnsi"/>
      <w:color w:val="262626" w:themeColor="text1" w:themeTint="D9"/>
      <w:sz w:val="16"/>
    </w:rPr>
  </w:style>
  <w:style w:type="paragraph" w:customStyle="1" w:styleId="4EA6E53A4D0B4712AE22B00C5E624D2A46">
    <w:name w:val="4EA6E53A4D0B4712AE22B00C5E624D2A46"/>
    <w:rsid w:val="00460F6E"/>
    <w:pPr>
      <w:spacing w:after="180" w:line="240" w:lineRule="auto"/>
    </w:pPr>
    <w:rPr>
      <w:rFonts w:eastAsiaTheme="minorHAnsi"/>
      <w:color w:val="262626" w:themeColor="text1" w:themeTint="D9"/>
      <w:sz w:val="16"/>
    </w:rPr>
  </w:style>
  <w:style w:type="paragraph" w:customStyle="1" w:styleId="CE8BF9CDF25F48E2A9C64399E85B61F046">
    <w:name w:val="CE8BF9CDF25F48E2A9C64399E85B61F046"/>
    <w:rsid w:val="00460F6E"/>
    <w:pPr>
      <w:spacing w:after="180" w:line="240" w:lineRule="auto"/>
    </w:pPr>
    <w:rPr>
      <w:rFonts w:eastAsiaTheme="minorHAnsi"/>
      <w:color w:val="262626" w:themeColor="text1" w:themeTint="D9"/>
      <w:sz w:val="18"/>
    </w:rPr>
  </w:style>
  <w:style w:type="paragraph" w:customStyle="1" w:styleId="D1B96A8A617D42F08A732510A134C4BF26">
    <w:name w:val="D1B96A8A617D42F08A732510A134C4BF26"/>
    <w:rsid w:val="00460F6E"/>
    <w:pPr>
      <w:spacing w:after="60" w:line="240" w:lineRule="auto"/>
    </w:pPr>
    <w:rPr>
      <w:rFonts w:eastAsiaTheme="minorHAnsi"/>
      <w:caps/>
      <w:color w:val="4F81BD" w:themeColor="accent1"/>
      <w:sz w:val="20"/>
    </w:rPr>
  </w:style>
  <w:style w:type="paragraph" w:customStyle="1" w:styleId="600E32868D7841E394DA4C959B02C51649">
    <w:name w:val="600E32868D7841E394DA4C959B02C51649"/>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4">
    <w:name w:val="01FB06FB61EE4055AFC56A9A4A20B17C184"/>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9">
    <w:name w:val="D14CC4EDF55B400680690A2878E8885C49"/>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9">
    <w:name w:val="ADABCCECC67347EDBA2C8BCBEA38838A49"/>
    <w:rsid w:val="00460F6E"/>
    <w:pPr>
      <w:spacing w:after="180" w:line="240" w:lineRule="auto"/>
    </w:pPr>
    <w:rPr>
      <w:rFonts w:eastAsiaTheme="minorHAnsi"/>
      <w:color w:val="262626" w:themeColor="text1" w:themeTint="D9"/>
      <w:sz w:val="18"/>
    </w:rPr>
  </w:style>
  <w:style w:type="paragraph" w:customStyle="1" w:styleId="3CA9253634FE45F49F86E2F79543D6B2184">
    <w:name w:val="3CA9253634FE45F49F86E2F79543D6B2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4">
    <w:name w:val="1688771D584844FE8FD6A3F994CA994F3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4">
    <w:name w:val="9F3AAB161A224FA9B8D701F02F02AB62184"/>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7">
    <w:name w:val="3A6A26CEE50746F6828F62C00F64BADD47"/>
    <w:rsid w:val="00460F6E"/>
    <w:pPr>
      <w:spacing w:after="180" w:line="240" w:lineRule="auto"/>
    </w:pPr>
    <w:rPr>
      <w:rFonts w:eastAsiaTheme="minorHAnsi"/>
      <w:color w:val="262626" w:themeColor="text1" w:themeTint="D9"/>
      <w:sz w:val="18"/>
    </w:rPr>
  </w:style>
  <w:style w:type="paragraph" w:customStyle="1" w:styleId="983D0517A76349EC95C6D39017206AEE61">
    <w:name w:val="983D0517A76349EC95C6D39017206AEE61"/>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4">
    <w:name w:val="6E3002F3ED4A4B9AADE4EFDFA4F83F03184"/>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4">
    <w:name w:val="D48EF9471508485C8988715678FFA721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4">
    <w:name w:val="913AC87962B04E25A6706BCDAE95491E154"/>
    <w:rsid w:val="00460F6E"/>
    <w:pPr>
      <w:spacing w:after="180" w:line="240" w:lineRule="auto"/>
    </w:pPr>
    <w:rPr>
      <w:rFonts w:eastAsiaTheme="minorHAnsi"/>
      <w:color w:val="262626" w:themeColor="text1" w:themeTint="D9"/>
      <w:sz w:val="16"/>
    </w:rPr>
  </w:style>
  <w:style w:type="paragraph" w:customStyle="1" w:styleId="8574F00AE2C740AF8065954945B6265229">
    <w:name w:val="8574F00AE2C740AF8065954945B62652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9">
    <w:name w:val="B750D651328842C08D8D887175E940C929"/>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3">
    <w:name w:val="231443E41FAA4FA49421983692B01E3E13"/>
    <w:rsid w:val="00460F6E"/>
    <w:pPr>
      <w:spacing w:after="180" w:line="240" w:lineRule="auto"/>
    </w:pPr>
    <w:rPr>
      <w:rFonts w:eastAsiaTheme="minorHAnsi"/>
      <w:color w:val="262626" w:themeColor="text1" w:themeTint="D9"/>
      <w:sz w:val="18"/>
    </w:rPr>
  </w:style>
  <w:style w:type="paragraph" w:customStyle="1" w:styleId="E871206FF8084C14AD3226FCE79EEE5E11">
    <w:name w:val="E871206FF8084C14AD3226FCE79EEE5E1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1">
    <w:name w:val="EA69D28A710C4559BA82CA1BAC88765011"/>
    <w:rsid w:val="00460F6E"/>
    <w:pPr>
      <w:spacing w:after="180" w:line="240" w:lineRule="auto"/>
    </w:pPr>
    <w:rPr>
      <w:rFonts w:eastAsiaTheme="minorHAnsi"/>
      <w:color w:val="262626" w:themeColor="text1" w:themeTint="D9"/>
      <w:sz w:val="16"/>
    </w:rPr>
  </w:style>
  <w:style w:type="paragraph" w:customStyle="1" w:styleId="BD4E982359234BE4AB0A8CBA68DB338B11">
    <w:name w:val="BD4E982359234BE4AB0A8CBA68DB338B1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1">
    <w:name w:val="ABDDFCA652954905BB7774D9C2C400B111"/>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7">
    <w:name w:val="678C348AB1304939B5F105542790857847"/>
    <w:rsid w:val="00460F6E"/>
    <w:pPr>
      <w:spacing w:after="180" w:line="240" w:lineRule="auto"/>
    </w:pPr>
    <w:rPr>
      <w:rFonts w:eastAsiaTheme="minorHAnsi"/>
      <w:color w:val="262626" w:themeColor="text1" w:themeTint="D9"/>
      <w:sz w:val="18"/>
    </w:rPr>
  </w:style>
  <w:style w:type="paragraph" w:customStyle="1" w:styleId="DB43734E38C14C4CB1908070630DB11947">
    <w:name w:val="DB43734E38C14C4CB1908070630DB11947"/>
    <w:rsid w:val="00460F6E"/>
    <w:pPr>
      <w:spacing w:after="180" w:line="240" w:lineRule="auto"/>
    </w:pPr>
    <w:rPr>
      <w:rFonts w:eastAsiaTheme="minorHAnsi"/>
      <w:color w:val="262626" w:themeColor="text1" w:themeTint="D9"/>
      <w:sz w:val="16"/>
    </w:rPr>
  </w:style>
  <w:style w:type="paragraph" w:customStyle="1" w:styleId="AA13DD15F30C424FB0EB17224A301E8547">
    <w:name w:val="AA13DD15F30C424FB0EB17224A301E8547"/>
    <w:rsid w:val="00460F6E"/>
    <w:pPr>
      <w:spacing w:after="180" w:line="240" w:lineRule="auto"/>
    </w:pPr>
    <w:rPr>
      <w:rFonts w:eastAsiaTheme="minorHAnsi"/>
      <w:color w:val="262626" w:themeColor="text1" w:themeTint="D9"/>
      <w:sz w:val="16"/>
    </w:rPr>
  </w:style>
  <w:style w:type="paragraph" w:customStyle="1" w:styleId="4EA6E53A4D0B4712AE22B00C5E624D2A47">
    <w:name w:val="4EA6E53A4D0B4712AE22B00C5E624D2A47"/>
    <w:rsid w:val="00460F6E"/>
    <w:pPr>
      <w:spacing w:after="180" w:line="240" w:lineRule="auto"/>
    </w:pPr>
    <w:rPr>
      <w:rFonts w:eastAsiaTheme="minorHAnsi"/>
      <w:color w:val="262626" w:themeColor="text1" w:themeTint="D9"/>
      <w:sz w:val="16"/>
    </w:rPr>
  </w:style>
  <w:style w:type="paragraph" w:customStyle="1" w:styleId="CE8BF9CDF25F48E2A9C64399E85B61F047">
    <w:name w:val="CE8BF9CDF25F48E2A9C64399E85B61F047"/>
    <w:rsid w:val="00460F6E"/>
    <w:pPr>
      <w:spacing w:after="180" w:line="240" w:lineRule="auto"/>
    </w:pPr>
    <w:rPr>
      <w:rFonts w:eastAsiaTheme="minorHAnsi"/>
      <w:color w:val="262626" w:themeColor="text1" w:themeTint="D9"/>
      <w:sz w:val="18"/>
    </w:rPr>
  </w:style>
  <w:style w:type="paragraph" w:customStyle="1" w:styleId="D1B96A8A617D42F08A732510A134C4BF27">
    <w:name w:val="D1B96A8A617D42F08A732510A134C4BF27"/>
    <w:rsid w:val="00460F6E"/>
    <w:pPr>
      <w:spacing w:after="60" w:line="240" w:lineRule="auto"/>
    </w:pPr>
    <w:rPr>
      <w:rFonts w:eastAsiaTheme="minorHAnsi"/>
      <w:caps/>
      <w:color w:val="4F81BD" w:themeColor="accent1"/>
      <w:sz w:val="20"/>
    </w:rPr>
  </w:style>
  <w:style w:type="paragraph" w:customStyle="1" w:styleId="7FF573B2D9054AE7B04FAF169E452D23">
    <w:name w:val="7FF573B2D9054AE7B04FAF169E452D23"/>
    <w:rsid w:val="00460F6E"/>
  </w:style>
  <w:style w:type="paragraph" w:customStyle="1" w:styleId="E8DA666C57594C11A078BA24E7A5B184">
    <w:name w:val="E8DA666C57594C11A078BA24E7A5B184"/>
    <w:rsid w:val="00460F6E"/>
  </w:style>
  <w:style w:type="paragraph" w:customStyle="1" w:styleId="31F6CE15732548C28D08524FC12434D7">
    <w:name w:val="31F6CE15732548C28D08524FC12434D7"/>
    <w:rsid w:val="00460F6E"/>
  </w:style>
  <w:style w:type="paragraph" w:customStyle="1" w:styleId="75DAB5CA78D54900B9E07B48BA934485">
    <w:name w:val="75DAB5CA78D54900B9E07B48BA934485"/>
    <w:rsid w:val="00460F6E"/>
  </w:style>
  <w:style w:type="paragraph" w:customStyle="1" w:styleId="EAD338C5279449E88505698D68DCE530">
    <w:name w:val="EAD338C5279449E88505698D68DCE530"/>
    <w:rsid w:val="00460F6E"/>
  </w:style>
  <w:style w:type="paragraph" w:customStyle="1" w:styleId="A047D06E7E11441A8E15592C7457CA3B">
    <w:name w:val="A047D06E7E11441A8E15592C7457CA3B"/>
    <w:rsid w:val="00460F6E"/>
  </w:style>
  <w:style w:type="paragraph" w:customStyle="1" w:styleId="593DA0848A794490B0954308F7DB24DF">
    <w:name w:val="593DA0848A794490B0954308F7DB24DF"/>
    <w:rsid w:val="00460F6E"/>
  </w:style>
  <w:style w:type="paragraph" w:customStyle="1" w:styleId="16A6EBF81D704F53B7BC47BC4928EEEF">
    <w:name w:val="16A6EBF81D704F53B7BC47BC4928EEEF"/>
    <w:rsid w:val="00460F6E"/>
  </w:style>
  <w:style w:type="paragraph" w:customStyle="1" w:styleId="4DE723BF218444C5BB619D380EC4A8B4">
    <w:name w:val="4DE723BF218444C5BB619D380EC4A8B4"/>
    <w:rsid w:val="00460F6E"/>
  </w:style>
  <w:style w:type="paragraph" w:customStyle="1" w:styleId="082942B1C5D14655AC3C3085416DFFF4">
    <w:name w:val="082942B1C5D14655AC3C3085416DFFF4"/>
    <w:rsid w:val="00460F6E"/>
  </w:style>
  <w:style w:type="paragraph" w:customStyle="1" w:styleId="DD2FA0AC4FA546E8833B0F706BDBFE13">
    <w:name w:val="DD2FA0AC4FA546E8833B0F706BDBFE13"/>
    <w:rsid w:val="00460F6E"/>
  </w:style>
  <w:style w:type="paragraph" w:customStyle="1" w:styleId="6813E7D9B4F8404E8EBD0B9B69D91BF8">
    <w:name w:val="6813E7D9B4F8404E8EBD0B9B69D91BF8"/>
    <w:rsid w:val="00460F6E"/>
  </w:style>
  <w:style w:type="paragraph" w:customStyle="1" w:styleId="B54FEB4634B342C49566C0006A8869BF">
    <w:name w:val="B54FEB4634B342C49566C0006A8869BF"/>
    <w:rsid w:val="00460F6E"/>
  </w:style>
  <w:style w:type="paragraph" w:customStyle="1" w:styleId="E887114C3378458A90273C38194B21CF">
    <w:name w:val="E887114C3378458A90273C38194B21CF"/>
    <w:rsid w:val="00460F6E"/>
  </w:style>
  <w:style w:type="paragraph" w:customStyle="1" w:styleId="600E32868D7841E394DA4C959B02C51650">
    <w:name w:val="600E32868D7841E394DA4C959B02C51650"/>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5">
    <w:name w:val="01FB06FB61EE4055AFC56A9A4A20B17C185"/>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0">
    <w:name w:val="D14CC4EDF55B400680690A2878E8885C50"/>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0">
    <w:name w:val="ADABCCECC67347EDBA2C8BCBEA38838A50"/>
    <w:rsid w:val="00460F6E"/>
    <w:pPr>
      <w:spacing w:after="180" w:line="240" w:lineRule="auto"/>
    </w:pPr>
    <w:rPr>
      <w:rFonts w:eastAsiaTheme="minorHAnsi"/>
      <w:color w:val="262626" w:themeColor="text1" w:themeTint="D9"/>
      <w:sz w:val="18"/>
    </w:rPr>
  </w:style>
  <w:style w:type="paragraph" w:customStyle="1" w:styleId="3CA9253634FE45F49F86E2F79543D6B2185">
    <w:name w:val="3CA9253634FE45F49F86E2F79543D6B2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5">
    <w:name w:val="1688771D584844FE8FD6A3F994CA994F3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5">
    <w:name w:val="9F3AAB161A224FA9B8D701F02F02AB62185"/>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8">
    <w:name w:val="3A6A26CEE50746F6828F62C00F64BADD48"/>
    <w:rsid w:val="00460F6E"/>
    <w:pPr>
      <w:spacing w:after="180" w:line="240" w:lineRule="auto"/>
    </w:pPr>
    <w:rPr>
      <w:rFonts w:eastAsiaTheme="minorHAnsi"/>
      <w:color w:val="262626" w:themeColor="text1" w:themeTint="D9"/>
      <w:sz w:val="18"/>
    </w:rPr>
  </w:style>
  <w:style w:type="paragraph" w:customStyle="1" w:styleId="983D0517A76349EC95C6D39017206AEE62">
    <w:name w:val="983D0517A76349EC95C6D39017206AEE62"/>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5">
    <w:name w:val="6E3002F3ED4A4B9AADE4EFDFA4F83F03185"/>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5">
    <w:name w:val="D48EF9471508485C8988715678FFA721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5">
    <w:name w:val="913AC87962B04E25A6706BCDAE95491E155"/>
    <w:rsid w:val="00460F6E"/>
    <w:pPr>
      <w:spacing w:after="180" w:line="240" w:lineRule="auto"/>
    </w:pPr>
    <w:rPr>
      <w:rFonts w:eastAsiaTheme="minorHAnsi"/>
      <w:color w:val="262626" w:themeColor="text1" w:themeTint="D9"/>
      <w:sz w:val="16"/>
    </w:rPr>
  </w:style>
  <w:style w:type="paragraph" w:customStyle="1" w:styleId="8574F00AE2C740AF8065954945B6265230">
    <w:name w:val="8574F00AE2C740AF8065954945B62652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0">
    <w:name w:val="B750D651328842C08D8D887175E940C930"/>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4">
    <w:name w:val="231443E41FAA4FA49421983692B01E3E14"/>
    <w:rsid w:val="00460F6E"/>
    <w:pPr>
      <w:spacing w:after="180" w:line="240" w:lineRule="auto"/>
    </w:pPr>
    <w:rPr>
      <w:rFonts w:eastAsiaTheme="minorHAnsi"/>
      <w:color w:val="262626" w:themeColor="text1" w:themeTint="D9"/>
      <w:sz w:val="18"/>
    </w:rPr>
  </w:style>
  <w:style w:type="paragraph" w:customStyle="1" w:styleId="E871206FF8084C14AD3226FCE79EEE5E12">
    <w:name w:val="E871206FF8084C14AD3226FCE79EEE5E1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2">
    <w:name w:val="EA69D28A710C4559BA82CA1BAC88765012"/>
    <w:rsid w:val="00460F6E"/>
    <w:pPr>
      <w:spacing w:after="180" w:line="240" w:lineRule="auto"/>
    </w:pPr>
    <w:rPr>
      <w:rFonts w:eastAsiaTheme="minorHAnsi"/>
      <w:color w:val="262626" w:themeColor="text1" w:themeTint="D9"/>
      <w:sz w:val="16"/>
    </w:rPr>
  </w:style>
  <w:style w:type="paragraph" w:customStyle="1" w:styleId="BD4E982359234BE4AB0A8CBA68DB338B12">
    <w:name w:val="BD4E982359234BE4AB0A8CBA68DB338B1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2">
    <w:name w:val="ABDDFCA652954905BB7774D9C2C400B112"/>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8">
    <w:name w:val="678C348AB1304939B5F105542790857848"/>
    <w:rsid w:val="00460F6E"/>
    <w:pPr>
      <w:spacing w:after="180" w:line="240" w:lineRule="auto"/>
    </w:pPr>
    <w:rPr>
      <w:rFonts w:eastAsiaTheme="minorHAnsi"/>
      <w:color w:val="262626" w:themeColor="text1" w:themeTint="D9"/>
      <w:sz w:val="18"/>
    </w:rPr>
  </w:style>
  <w:style w:type="paragraph" w:customStyle="1" w:styleId="DB43734E38C14C4CB1908070630DB11948">
    <w:name w:val="DB43734E38C14C4CB1908070630DB11948"/>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8">
    <w:name w:val="AA13DD15F30C424FB0EB17224A301E8548"/>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8">
    <w:name w:val="4EA6E53A4D0B4712AE22B00C5E624D2A48"/>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8">
    <w:name w:val="CE8BF9CDF25F48E2A9C64399E85B61F048"/>
    <w:rsid w:val="00460F6E"/>
    <w:pPr>
      <w:spacing w:after="180" w:line="240" w:lineRule="auto"/>
    </w:pPr>
    <w:rPr>
      <w:rFonts w:eastAsiaTheme="minorHAnsi"/>
      <w:color w:val="262626" w:themeColor="text1" w:themeTint="D9"/>
      <w:sz w:val="18"/>
    </w:rPr>
  </w:style>
  <w:style w:type="paragraph" w:customStyle="1" w:styleId="5371B4E46027466DB0E689FCB13CDA96">
    <w:name w:val="5371B4E46027466DB0E689FCB13CDA96"/>
    <w:rsid w:val="00460F6E"/>
    <w:pPr>
      <w:spacing w:after="60" w:line="240" w:lineRule="auto"/>
    </w:pPr>
    <w:rPr>
      <w:rFonts w:eastAsiaTheme="minorHAnsi"/>
      <w:caps/>
      <w:color w:val="4F81BD" w:themeColor="accent1"/>
      <w:sz w:val="20"/>
    </w:rPr>
  </w:style>
  <w:style w:type="paragraph" w:customStyle="1" w:styleId="600E32868D7841E394DA4C959B02C51651">
    <w:name w:val="600E32868D7841E394DA4C959B02C51651"/>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6">
    <w:name w:val="01FB06FB61EE4055AFC56A9A4A20B17C186"/>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1">
    <w:name w:val="D14CC4EDF55B400680690A2878E8885C51"/>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1">
    <w:name w:val="ADABCCECC67347EDBA2C8BCBEA38838A51"/>
    <w:rsid w:val="00460F6E"/>
    <w:pPr>
      <w:spacing w:after="180" w:line="240" w:lineRule="auto"/>
    </w:pPr>
    <w:rPr>
      <w:rFonts w:eastAsiaTheme="minorHAnsi"/>
      <w:color w:val="262626" w:themeColor="text1" w:themeTint="D9"/>
      <w:sz w:val="18"/>
    </w:rPr>
  </w:style>
  <w:style w:type="paragraph" w:customStyle="1" w:styleId="3CA9253634FE45F49F86E2F79543D6B2186">
    <w:name w:val="3CA9253634FE45F49F86E2F79543D6B2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6">
    <w:name w:val="1688771D584844FE8FD6A3F994CA994F3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6">
    <w:name w:val="9F3AAB161A224FA9B8D701F02F02AB62186"/>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9">
    <w:name w:val="3A6A26CEE50746F6828F62C00F64BADD49"/>
    <w:rsid w:val="00460F6E"/>
    <w:pPr>
      <w:spacing w:after="180" w:line="240" w:lineRule="auto"/>
    </w:pPr>
    <w:rPr>
      <w:rFonts w:eastAsiaTheme="minorHAnsi"/>
      <w:color w:val="262626" w:themeColor="text1" w:themeTint="D9"/>
      <w:sz w:val="18"/>
    </w:rPr>
  </w:style>
  <w:style w:type="paragraph" w:customStyle="1" w:styleId="983D0517A76349EC95C6D39017206AEE63">
    <w:name w:val="983D0517A76349EC95C6D39017206AEE63"/>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6">
    <w:name w:val="6E3002F3ED4A4B9AADE4EFDFA4F83F03186"/>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6">
    <w:name w:val="D48EF9471508485C8988715678FFA721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6">
    <w:name w:val="913AC87962B04E25A6706BCDAE95491E156"/>
    <w:rsid w:val="00460F6E"/>
    <w:pPr>
      <w:spacing w:after="180" w:line="240" w:lineRule="auto"/>
    </w:pPr>
    <w:rPr>
      <w:rFonts w:eastAsiaTheme="minorHAnsi"/>
      <w:color w:val="262626" w:themeColor="text1" w:themeTint="D9"/>
      <w:sz w:val="16"/>
    </w:rPr>
  </w:style>
  <w:style w:type="paragraph" w:customStyle="1" w:styleId="8574F00AE2C740AF8065954945B6265231">
    <w:name w:val="8574F00AE2C740AF8065954945B62652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1">
    <w:name w:val="B750D651328842C08D8D887175E940C931"/>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5">
    <w:name w:val="231443E41FAA4FA49421983692B01E3E15"/>
    <w:rsid w:val="00460F6E"/>
    <w:pPr>
      <w:spacing w:after="180" w:line="240" w:lineRule="auto"/>
    </w:pPr>
    <w:rPr>
      <w:rFonts w:eastAsiaTheme="minorHAnsi"/>
      <w:color w:val="262626" w:themeColor="text1" w:themeTint="D9"/>
      <w:sz w:val="18"/>
    </w:rPr>
  </w:style>
  <w:style w:type="paragraph" w:customStyle="1" w:styleId="E871206FF8084C14AD3226FCE79EEE5E13">
    <w:name w:val="E871206FF8084C14AD3226FCE79EEE5E1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3">
    <w:name w:val="EA69D28A710C4559BA82CA1BAC88765013"/>
    <w:rsid w:val="00460F6E"/>
    <w:pPr>
      <w:spacing w:after="180" w:line="240" w:lineRule="auto"/>
    </w:pPr>
    <w:rPr>
      <w:rFonts w:eastAsiaTheme="minorHAnsi"/>
      <w:color w:val="262626" w:themeColor="text1" w:themeTint="D9"/>
      <w:sz w:val="16"/>
    </w:rPr>
  </w:style>
  <w:style w:type="paragraph" w:customStyle="1" w:styleId="BD4E982359234BE4AB0A8CBA68DB338B13">
    <w:name w:val="BD4E982359234BE4AB0A8CBA68DB338B1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3">
    <w:name w:val="ABDDFCA652954905BB7774D9C2C400B113"/>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9">
    <w:name w:val="678C348AB1304939B5F105542790857849"/>
    <w:rsid w:val="00460F6E"/>
    <w:pPr>
      <w:spacing w:after="180" w:line="240" w:lineRule="auto"/>
    </w:pPr>
    <w:rPr>
      <w:rFonts w:eastAsiaTheme="minorHAnsi"/>
      <w:color w:val="262626" w:themeColor="text1" w:themeTint="D9"/>
      <w:sz w:val="18"/>
    </w:rPr>
  </w:style>
  <w:style w:type="paragraph" w:customStyle="1" w:styleId="DB43734E38C14C4CB1908070630DB11949">
    <w:name w:val="DB43734E38C14C4CB1908070630DB11949"/>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9">
    <w:name w:val="AA13DD15F30C424FB0EB17224A301E8549"/>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9">
    <w:name w:val="4EA6E53A4D0B4712AE22B00C5E624D2A49"/>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9">
    <w:name w:val="CE8BF9CDF25F48E2A9C64399E85B61F049"/>
    <w:rsid w:val="00460F6E"/>
    <w:pPr>
      <w:spacing w:after="180" w:line="240" w:lineRule="auto"/>
    </w:pPr>
    <w:rPr>
      <w:rFonts w:eastAsiaTheme="minorHAnsi"/>
      <w:color w:val="262626" w:themeColor="text1" w:themeTint="D9"/>
      <w:sz w:val="18"/>
    </w:rPr>
  </w:style>
  <w:style w:type="paragraph" w:customStyle="1" w:styleId="5371B4E46027466DB0E689FCB13CDA961">
    <w:name w:val="5371B4E46027466DB0E689FCB13CDA961"/>
    <w:rsid w:val="00460F6E"/>
    <w:pPr>
      <w:spacing w:after="60" w:line="240" w:lineRule="auto"/>
    </w:pPr>
    <w:rPr>
      <w:rFonts w:eastAsiaTheme="minorHAnsi"/>
      <w:caps/>
      <w:color w:val="4F81BD" w:themeColor="accent1"/>
      <w:sz w:val="20"/>
    </w:rPr>
  </w:style>
  <w:style w:type="paragraph" w:customStyle="1" w:styleId="600E32868D7841E394DA4C959B02C51652">
    <w:name w:val="600E32868D7841E394DA4C959B02C5165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7">
    <w:name w:val="01FB06FB61EE4055AFC56A9A4A20B17C18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2">
    <w:name w:val="D14CC4EDF55B400680690A2878E8885C5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2">
    <w:name w:val="ADABCCECC67347EDBA2C8BCBEA38838A52"/>
    <w:rsid w:val="00460F6E"/>
    <w:pPr>
      <w:spacing w:after="180" w:line="240" w:lineRule="auto"/>
    </w:pPr>
    <w:rPr>
      <w:rFonts w:eastAsiaTheme="minorHAnsi"/>
      <w:color w:val="262626" w:themeColor="text1" w:themeTint="D9"/>
      <w:sz w:val="18"/>
    </w:rPr>
  </w:style>
  <w:style w:type="paragraph" w:customStyle="1" w:styleId="3CA9253634FE45F49F86E2F79543D6B2187">
    <w:name w:val="3CA9253634FE45F49F86E2F79543D6B2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7">
    <w:name w:val="1688771D584844FE8FD6A3F994CA994F3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7">
    <w:name w:val="9F3AAB161A224FA9B8D701F02F02AB6218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0">
    <w:name w:val="3A6A26CEE50746F6828F62C00F64BADD50"/>
    <w:rsid w:val="00460F6E"/>
    <w:pPr>
      <w:spacing w:after="180" w:line="240" w:lineRule="auto"/>
    </w:pPr>
    <w:rPr>
      <w:rFonts w:eastAsiaTheme="minorHAnsi"/>
      <w:color w:val="262626" w:themeColor="text1" w:themeTint="D9"/>
      <w:sz w:val="18"/>
    </w:rPr>
  </w:style>
  <w:style w:type="paragraph" w:customStyle="1" w:styleId="983D0517A76349EC95C6D39017206AEE64">
    <w:name w:val="983D0517A76349EC95C6D39017206AEE6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7">
    <w:name w:val="6E3002F3ED4A4B9AADE4EFDFA4F83F0318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7">
    <w:name w:val="D48EF9471508485C8988715678FFA721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7">
    <w:name w:val="913AC87962B04E25A6706BCDAE95491E157"/>
    <w:rsid w:val="00460F6E"/>
    <w:pPr>
      <w:spacing w:after="180" w:line="240" w:lineRule="auto"/>
    </w:pPr>
    <w:rPr>
      <w:rFonts w:eastAsiaTheme="minorHAnsi"/>
      <w:color w:val="262626" w:themeColor="text1" w:themeTint="D9"/>
      <w:sz w:val="16"/>
    </w:rPr>
  </w:style>
  <w:style w:type="paragraph" w:customStyle="1" w:styleId="8574F00AE2C740AF8065954945B6265232">
    <w:name w:val="8574F00AE2C740AF8065954945B62652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2">
    <w:name w:val="B750D651328842C08D8D887175E940C93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6">
    <w:name w:val="231443E41FAA4FA49421983692B01E3E16"/>
    <w:rsid w:val="00460F6E"/>
    <w:pPr>
      <w:spacing w:after="180" w:line="240" w:lineRule="auto"/>
    </w:pPr>
    <w:rPr>
      <w:rFonts w:eastAsiaTheme="minorHAnsi"/>
      <w:color w:val="262626" w:themeColor="text1" w:themeTint="D9"/>
      <w:sz w:val="18"/>
    </w:rPr>
  </w:style>
  <w:style w:type="paragraph" w:customStyle="1" w:styleId="E871206FF8084C14AD3226FCE79EEE5E14">
    <w:name w:val="E871206FF8084C14AD3226FCE79EEE5E1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4">
    <w:name w:val="EA69D28A710C4559BA82CA1BAC88765014"/>
    <w:rsid w:val="00460F6E"/>
    <w:pPr>
      <w:spacing w:after="180" w:line="240" w:lineRule="auto"/>
    </w:pPr>
    <w:rPr>
      <w:rFonts w:eastAsiaTheme="minorHAnsi"/>
      <w:color w:val="262626" w:themeColor="text1" w:themeTint="D9"/>
      <w:sz w:val="16"/>
    </w:rPr>
  </w:style>
  <w:style w:type="paragraph" w:customStyle="1" w:styleId="BD4E982359234BE4AB0A8CBA68DB338B14">
    <w:name w:val="BD4E982359234BE4AB0A8CBA68DB338B1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4">
    <w:name w:val="ABDDFCA652954905BB7774D9C2C400B1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0">
    <w:name w:val="678C348AB1304939B5F105542790857850"/>
    <w:rsid w:val="00460F6E"/>
    <w:pPr>
      <w:spacing w:after="180" w:line="240" w:lineRule="auto"/>
    </w:pPr>
    <w:rPr>
      <w:rFonts w:eastAsiaTheme="minorHAnsi"/>
      <w:color w:val="262626" w:themeColor="text1" w:themeTint="D9"/>
      <w:sz w:val="18"/>
    </w:rPr>
  </w:style>
  <w:style w:type="paragraph" w:customStyle="1" w:styleId="DB43734E38C14C4CB1908070630DB11950">
    <w:name w:val="DB43734E38C14C4CB1908070630DB11950"/>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0">
    <w:name w:val="AA13DD15F30C424FB0EB17224A301E8550"/>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0">
    <w:name w:val="4EA6E53A4D0B4712AE22B00C5E624D2A50"/>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0">
    <w:name w:val="CE8BF9CDF25F48E2A9C64399E85B61F050"/>
    <w:rsid w:val="00460F6E"/>
    <w:pPr>
      <w:spacing w:after="180" w:line="240" w:lineRule="auto"/>
    </w:pPr>
    <w:rPr>
      <w:rFonts w:eastAsiaTheme="minorHAnsi"/>
      <w:color w:val="262626" w:themeColor="text1" w:themeTint="D9"/>
      <w:sz w:val="18"/>
    </w:rPr>
  </w:style>
  <w:style w:type="paragraph" w:customStyle="1" w:styleId="5371B4E46027466DB0E689FCB13CDA962">
    <w:name w:val="5371B4E46027466DB0E689FCB13CDA962"/>
    <w:rsid w:val="00460F6E"/>
    <w:pPr>
      <w:spacing w:after="60" w:line="240" w:lineRule="auto"/>
    </w:pPr>
    <w:rPr>
      <w:rFonts w:eastAsiaTheme="minorHAnsi"/>
      <w:caps/>
      <w:color w:val="4F81BD" w:themeColor="accent1"/>
      <w:sz w:val="20"/>
    </w:rPr>
  </w:style>
  <w:style w:type="paragraph" w:customStyle="1" w:styleId="600E32868D7841E394DA4C959B02C51653">
    <w:name w:val="600E32868D7841E394DA4C959B02C5165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8">
    <w:name w:val="01FB06FB61EE4055AFC56A9A4A20B17C18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3">
    <w:name w:val="D14CC4EDF55B400680690A2878E8885C5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3">
    <w:name w:val="ADABCCECC67347EDBA2C8BCBEA38838A53"/>
    <w:rsid w:val="00460F6E"/>
    <w:pPr>
      <w:spacing w:after="180" w:line="240" w:lineRule="auto"/>
    </w:pPr>
    <w:rPr>
      <w:rFonts w:eastAsiaTheme="minorHAnsi"/>
      <w:color w:val="262626" w:themeColor="text1" w:themeTint="D9"/>
      <w:sz w:val="18"/>
    </w:rPr>
  </w:style>
  <w:style w:type="paragraph" w:customStyle="1" w:styleId="3CA9253634FE45F49F86E2F79543D6B2188">
    <w:name w:val="3CA9253634FE45F49F86E2F79543D6B2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8">
    <w:name w:val="1688771D584844FE8FD6A3F994CA994F3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8">
    <w:name w:val="9F3AAB161A224FA9B8D701F02F02AB6218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1">
    <w:name w:val="3A6A26CEE50746F6828F62C00F64BADD51"/>
    <w:rsid w:val="00460F6E"/>
    <w:pPr>
      <w:spacing w:after="180" w:line="240" w:lineRule="auto"/>
    </w:pPr>
    <w:rPr>
      <w:rFonts w:eastAsiaTheme="minorHAnsi"/>
      <w:color w:val="262626" w:themeColor="text1" w:themeTint="D9"/>
      <w:sz w:val="18"/>
    </w:rPr>
  </w:style>
  <w:style w:type="paragraph" w:customStyle="1" w:styleId="983D0517A76349EC95C6D39017206AEE65">
    <w:name w:val="983D0517A76349EC95C6D39017206AEE6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8">
    <w:name w:val="6E3002F3ED4A4B9AADE4EFDFA4F83F0318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8">
    <w:name w:val="D48EF9471508485C8988715678FFA721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8">
    <w:name w:val="913AC87962B04E25A6706BCDAE95491E158"/>
    <w:rsid w:val="00460F6E"/>
    <w:pPr>
      <w:spacing w:after="180" w:line="240" w:lineRule="auto"/>
    </w:pPr>
    <w:rPr>
      <w:rFonts w:eastAsiaTheme="minorHAnsi"/>
      <w:color w:val="262626" w:themeColor="text1" w:themeTint="D9"/>
      <w:sz w:val="16"/>
    </w:rPr>
  </w:style>
  <w:style w:type="paragraph" w:customStyle="1" w:styleId="8574F00AE2C740AF8065954945B6265233">
    <w:name w:val="8574F00AE2C740AF8065954945B62652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3">
    <w:name w:val="B750D651328842C08D8D887175E940C93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7">
    <w:name w:val="231443E41FAA4FA49421983692B01E3E17"/>
    <w:rsid w:val="00460F6E"/>
    <w:pPr>
      <w:spacing w:after="180" w:line="240" w:lineRule="auto"/>
    </w:pPr>
    <w:rPr>
      <w:rFonts w:eastAsiaTheme="minorHAnsi"/>
      <w:color w:val="262626" w:themeColor="text1" w:themeTint="D9"/>
      <w:sz w:val="18"/>
    </w:rPr>
  </w:style>
  <w:style w:type="paragraph" w:customStyle="1" w:styleId="E871206FF8084C14AD3226FCE79EEE5E15">
    <w:name w:val="E871206FF8084C14AD3226FCE79EEE5E1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5">
    <w:name w:val="EA69D28A710C4559BA82CA1BAC88765015"/>
    <w:rsid w:val="00460F6E"/>
    <w:pPr>
      <w:spacing w:after="180" w:line="240" w:lineRule="auto"/>
    </w:pPr>
    <w:rPr>
      <w:rFonts w:eastAsiaTheme="minorHAnsi"/>
      <w:color w:val="262626" w:themeColor="text1" w:themeTint="D9"/>
      <w:sz w:val="16"/>
    </w:rPr>
  </w:style>
  <w:style w:type="paragraph" w:customStyle="1" w:styleId="BD4E982359234BE4AB0A8CBA68DB338B15">
    <w:name w:val="BD4E982359234BE4AB0A8CBA68DB338B1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5">
    <w:name w:val="ABDDFCA652954905BB7774D9C2C400B1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1">
    <w:name w:val="678C348AB1304939B5F105542790857851"/>
    <w:rsid w:val="00460F6E"/>
    <w:pPr>
      <w:spacing w:after="180" w:line="240" w:lineRule="auto"/>
    </w:pPr>
    <w:rPr>
      <w:rFonts w:eastAsiaTheme="minorHAnsi"/>
      <w:color w:val="262626" w:themeColor="text1" w:themeTint="D9"/>
      <w:sz w:val="18"/>
    </w:rPr>
  </w:style>
  <w:style w:type="paragraph" w:customStyle="1" w:styleId="DB43734E38C14C4CB1908070630DB11951">
    <w:name w:val="DB43734E38C14C4CB1908070630DB11951"/>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1">
    <w:name w:val="AA13DD15F30C424FB0EB17224A301E8551"/>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1">
    <w:name w:val="4EA6E53A4D0B4712AE22B00C5E624D2A51"/>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1">
    <w:name w:val="CE8BF9CDF25F48E2A9C64399E85B61F051"/>
    <w:rsid w:val="00460F6E"/>
    <w:pPr>
      <w:spacing w:after="180" w:line="240" w:lineRule="auto"/>
    </w:pPr>
    <w:rPr>
      <w:rFonts w:eastAsiaTheme="minorHAnsi"/>
      <w:color w:val="262626" w:themeColor="text1" w:themeTint="D9"/>
      <w:sz w:val="18"/>
    </w:rPr>
  </w:style>
  <w:style w:type="paragraph" w:customStyle="1" w:styleId="5371B4E46027466DB0E689FCB13CDA963">
    <w:name w:val="5371B4E46027466DB0E689FCB13CDA963"/>
    <w:rsid w:val="00460F6E"/>
    <w:pPr>
      <w:spacing w:after="60" w:line="240" w:lineRule="auto"/>
    </w:pPr>
    <w:rPr>
      <w:rFonts w:eastAsiaTheme="minorHAnsi"/>
      <w:caps/>
      <w:color w:val="4F81BD" w:themeColor="accent1"/>
      <w:sz w:val="20"/>
    </w:rPr>
  </w:style>
  <w:style w:type="paragraph" w:customStyle="1" w:styleId="600E32868D7841E394DA4C959B02C51654">
    <w:name w:val="600E32868D7841E394DA4C959B02C5165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9">
    <w:name w:val="01FB06FB61EE4055AFC56A9A4A20B17C18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paragraph" w:styleId="Heading3">
    <w:name w:val="heading 3"/>
    <w:basedOn w:val="Normal"/>
    <w:next w:val="Normal"/>
    <w:link w:val="Heading3Char"/>
    <w:uiPriority w:val="9"/>
    <w:qFormat/>
    <w:rsid w:val="008D7199"/>
    <w:pPr>
      <w:keepNext/>
      <w:keepLines/>
      <w:spacing w:before="200" w:after="0" w:line="240" w:lineRule="auto"/>
      <w:outlineLvl w:val="2"/>
    </w:pPr>
    <w:rPr>
      <w:rFonts w:asciiTheme="majorHAnsi" w:eastAsiaTheme="majorEastAsia" w:hAnsiTheme="majorHAnsi" w:cstheme="majorBidi"/>
      <w:bCs/>
      <w:color w:val="000000" w:themeColor="text1"/>
      <w:sz w:val="48"/>
    </w:rPr>
  </w:style>
  <w:style w:type="paragraph" w:styleId="Heading6">
    <w:name w:val="heading 6"/>
    <w:basedOn w:val="Normal"/>
    <w:next w:val="Normal"/>
    <w:link w:val="Heading6Char"/>
    <w:uiPriority w:val="1"/>
    <w:unhideWhenUsed/>
    <w:qFormat/>
    <w:pPr>
      <w:keepNext/>
      <w:keepLines/>
      <w:spacing w:before="200" w:after="0" w:line="240" w:lineRule="auto"/>
      <w:outlineLvl w:val="5"/>
    </w:pPr>
    <w:rPr>
      <w:rFonts w:asciiTheme="majorHAnsi" w:eastAsiaTheme="majorEastAsia" w:hAnsiTheme="majorHAnsi" w:cstheme="majorBidi"/>
      <w:iCs/>
      <w:color w:val="262626" w:themeColor="text1" w:themeTint="D9"/>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Cs/>
      <w:color w:val="4F81BD" w:themeColor="accent1"/>
      <w:sz w:val="24"/>
      <w:szCs w:val="26"/>
    </w:rPr>
  </w:style>
  <w:style w:type="paragraph" w:customStyle="1" w:styleId="406BE1F452D54D57A3C27B98BCF3185D">
    <w:name w:val="406BE1F452D54D57A3C27B98BCF3185D"/>
  </w:style>
  <w:style w:type="paragraph" w:customStyle="1" w:styleId="43D646C67CDC43A0ACBEE1E2587C5741">
    <w:name w:val="43D646C67CDC43A0ACBEE1E2587C5741"/>
  </w:style>
  <w:style w:type="character" w:styleId="PageNumber">
    <w:name w:val="page number"/>
    <w:basedOn w:val="DefaultParagraphFont"/>
    <w:uiPriority w:val="99"/>
    <w:qFormat/>
    <w:rPr>
      <w:rFonts w:asciiTheme="minorHAnsi" w:hAnsiTheme="minorHAnsi"/>
      <w:color w:val="4F81BD" w:themeColor="accent1"/>
      <w:sz w:val="20"/>
    </w:rPr>
  </w:style>
  <w:style w:type="paragraph" w:customStyle="1" w:styleId="01FB06FB61EE4055AFC56A9A4A20B17C">
    <w:name w:val="01FB06FB61EE4055AFC56A9A4A20B17C"/>
  </w:style>
  <w:style w:type="paragraph" w:customStyle="1" w:styleId="9E6FD1F1F4A54092B6EF736E0F6B3432">
    <w:name w:val="9E6FD1F1F4A54092B6EF736E0F6B3432"/>
  </w:style>
  <w:style w:type="paragraph" w:customStyle="1" w:styleId="185F86AE3DEB4B14BAB77CBD5AD8B912">
    <w:name w:val="185F86AE3DEB4B14BAB77CBD5AD8B912"/>
  </w:style>
  <w:style w:type="paragraph" w:customStyle="1" w:styleId="3CA9253634FE45F49F86E2F79543D6B2">
    <w:name w:val="3CA9253634FE45F49F86E2F79543D6B2"/>
  </w:style>
  <w:style w:type="paragraph" w:customStyle="1" w:styleId="9F3AAB161A224FA9B8D701F02F02AB62">
    <w:name w:val="9F3AAB161A224FA9B8D701F02F02AB62"/>
  </w:style>
  <w:style w:type="paragraph" w:customStyle="1" w:styleId="5DF80ACE815641E18BEC96D7E137E69E">
    <w:name w:val="5DF80ACE815641E18BEC96D7E137E69E"/>
  </w:style>
  <w:style w:type="paragraph" w:customStyle="1" w:styleId="56D277FD821743809283842A88694873">
    <w:name w:val="56D277FD821743809283842A88694873"/>
  </w:style>
  <w:style w:type="paragraph" w:customStyle="1" w:styleId="B141F25DBE3B4161AF2EBCE58B6EFB44">
    <w:name w:val="B141F25DBE3B4161AF2EBCE58B6EFB44"/>
  </w:style>
  <w:style w:type="paragraph" w:customStyle="1" w:styleId="39A485C1C2F34CAAB995C80A609D501B">
    <w:name w:val="39A485C1C2F34CAAB995C80A609D501B"/>
  </w:style>
  <w:style w:type="paragraph" w:customStyle="1" w:styleId="4B82B13F1AC24F519C63398F6784211D">
    <w:name w:val="4B82B13F1AC24F519C63398F6784211D"/>
  </w:style>
  <w:style w:type="paragraph" w:customStyle="1" w:styleId="6D5F0F493DCB4BA1AD49F237FA178948">
    <w:name w:val="6D5F0F493DCB4BA1AD49F237FA178948"/>
  </w:style>
  <w:style w:type="paragraph" w:customStyle="1" w:styleId="383A9FC8C0AA4966B2A6D63953FC3BF9">
    <w:name w:val="383A9FC8C0AA4966B2A6D63953FC3BF9"/>
  </w:style>
  <w:style w:type="paragraph" w:customStyle="1" w:styleId="983D0517A76349EC95C6D39017206AEE">
    <w:name w:val="983D0517A76349EC95C6D39017206AEE"/>
  </w:style>
  <w:style w:type="paragraph" w:customStyle="1" w:styleId="6E3002F3ED4A4B9AADE4EFDFA4F83F03">
    <w:name w:val="6E3002F3ED4A4B9AADE4EFDFA4F83F03"/>
  </w:style>
  <w:style w:type="paragraph" w:customStyle="1" w:styleId="D48EF9471508485C8988715678FFA721">
    <w:name w:val="D48EF9471508485C8988715678FFA721"/>
  </w:style>
  <w:style w:type="paragraph" w:customStyle="1" w:styleId="E2E7B8C58B8E45D3BA4C0DE921A42ADB">
    <w:name w:val="E2E7B8C58B8E45D3BA4C0DE921A42ADB"/>
  </w:style>
  <w:style w:type="paragraph" w:customStyle="1" w:styleId="4650EB9EA7CC44868DBE6F600097EEF8">
    <w:name w:val="4650EB9EA7CC44868DBE6F600097EEF8"/>
  </w:style>
  <w:style w:type="paragraph" w:customStyle="1" w:styleId="27E97F855CE34E67AF556B944BECBAA4">
    <w:name w:val="27E97F855CE34E67AF556B944BECBAA4"/>
  </w:style>
  <w:style w:type="character" w:styleId="PlaceholderText">
    <w:name w:val="Placeholder Text"/>
    <w:basedOn w:val="DefaultParagraphFont"/>
    <w:uiPriority w:val="99"/>
    <w:semiHidden/>
    <w:rPr>
      <w:color w:val="808080"/>
    </w:rPr>
  </w:style>
  <w:style w:type="paragraph" w:customStyle="1" w:styleId="527953B85D2840FBBF8226A7164EA2F1">
    <w:name w:val="527953B85D2840FBBF8226A7164EA2F1"/>
  </w:style>
  <w:style w:type="paragraph" w:customStyle="1" w:styleId="50C2B9C5345E452CA9A38F8EB5B62F65">
    <w:name w:val="50C2B9C5345E452CA9A38F8EB5B62F65"/>
  </w:style>
  <w:style w:type="paragraph" w:customStyle="1" w:styleId="4DEE943D028E4680BD2BC441A0CCF4BE">
    <w:name w:val="4DEE943D028E4680BD2BC441A0CCF4BE"/>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EA83F79A63064C9A8452A36C087F39B9">
    <w:name w:val="EA83F79A63064C9A8452A36C087F39B9"/>
  </w:style>
  <w:style w:type="paragraph" w:customStyle="1" w:styleId="900E020FAA6B4B72BD6959ADEA2C4B1E">
    <w:name w:val="900E020FAA6B4B72BD6959ADEA2C4B1E"/>
  </w:style>
  <w:style w:type="paragraph" w:customStyle="1" w:styleId="DB43734E38C14C4CB1908070630DB119">
    <w:name w:val="DB43734E38C14C4CB1908070630DB119"/>
  </w:style>
  <w:style w:type="paragraph" w:customStyle="1" w:styleId="D9D597E0F1074DA39C44CEB668C09209">
    <w:name w:val="D9D597E0F1074DA39C44CEB668C09209"/>
  </w:style>
  <w:style w:type="paragraph" w:customStyle="1" w:styleId="AA13DD15F30C424FB0EB17224A301E85">
    <w:name w:val="AA13DD15F30C424FB0EB17224A301E85"/>
  </w:style>
  <w:style w:type="paragraph" w:customStyle="1" w:styleId="56AC7FAF9C1C408582F6B6C3C72311F3">
    <w:name w:val="56AC7FAF9C1C408582F6B6C3C72311F3"/>
  </w:style>
  <w:style w:type="paragraph" w:customStyle="1" w:styleId="4EA6E53A4D0B4712AE22B00C5E624D2A">
    <w:name w:val="4EA6E53A4D0B4712AE22B00C5E624D2A"/>
  </w:style>
  <w:style w:type="paragraph" w:customStyle="1" w:styleId="776B96C746054E1D822DAC7AE3306F0B">
    <w:name w:val="776B96C746054E1D822DAC7AE3306F0B"/>
  </w:style>
  <w:style w:type="paragraph" w:customStyle="1" w:styleId="A7709863284042B9949B6AF79BBF6396">
    <w:name w:val="A7709863284042B9949B6AF79BBF6396"/>
  </w:style>
  <w:style w:type="paragraph" w:customStyle="1" w:styleId="C8FC4852107F4E43AA90A72B1CE3EA89">
    <w:name w:val="C8FC4852107F4E43AA90A72B1CE3EA89"/>
  </w:style>
  <w:style w:type="paragraph" w:customStyle="1" w:styleId="0E7473A640C64AEA90AF18745357D0DC">
    <w:name w:val="0E7473A640C64AEA90AF18745357D0DC"/>
  </w:style>
  <w:style w:type="paragraph" w:styleId="Title">
    <w:name w:val="Title"/>
    <w:basedOn w:val="Normal"/>
    <w:next w:val="Normal"/>
    <w:link w:val="TitleChar"/>
    <w:qFormat/>
    <w:pPr>
      <w:spacing w:before="300" w:after="0" w:line="240" w:lineRule="auto"/>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customStyle="1" w:styleId="43D646C67CDC43A0ACBEE1E2587C57411">
    <w:name w:val="43D646C67CDC43A0ACBEE1E2587C57411"/>
    <w:rsid w:val="00FB3089"/>
    <w:pPr>
      <w:spacing w:after="180" w:line="240" w:lineRule="auto"/>
    </w:pPr>
    <w:rPr>
      <w:rFonts w:eastAsiaTheme="minorHAnsi"/>
      <w:color w:val="262626" w:themeColor="text1" w:themeTint="D9"/>
      <w:sz w:val="18"/>
    </w:rPr>
  </w:style>
  <w:style w:type="paragraph" w:customStyle="1" w:styleId="01FB06FB61EE4055AFC56A9A4A20B17C1">
    <w:name w:val="01FB06FB61EE4055AFC56A9A4A20B17C1"/>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1">
    <w:name w:val="9E6FD1F1F4A54092B6EF736E0F6B34321"/>
    <w:rsid w:val="00FB3089"/>
    <w:pPr>
      <w:spacing w:after="180" w:line="240" w:lineRule="auto"/>
    </w:pPr>
    <w:rPr>
      <w:rFonts w:eastAsiaTheme="minorHAnsi"/>
      <w:color w:val="262626" w:themeColor="text1" w:themeTint="D9"/>
      <w:sz w:val="18"/>
    </w:rPr>
  </w:style>
  <w:style w:type="paragraph" w:customStyle="1" w:styleId="3CA9253634FE45F49F86E2F79543D6B21">
    <w:name w:val="3CA9253634FE45F49F86E2F79543D6B2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
    <w:name w:val="9F3AAB161A224FA9B8D701F02F02AB621"/>
    <w:rsid w:val="00FB3089"/>
    <w:pPr>
      <w:spacing w:after="180" w:line="240" w:lineRule="auto"/>
    </w:pPr>
    <w:rPr>
      <w:rFonts w:eastAsiaTheme="minorHAnsi"/>
      <w:color w:val="A6A6A6" w:themeColor="background1" w:themeShade="A6"/>
      <w:sz w:val="14"/>
    </w:rPr>
  </w:style>
  <w:style w:type="paragraph" w:customStyle="1" w:styleId="5DF80ACE815641E18BEC96D7E137E69E1">
    <w:name w:val="5DF80ACE815641E18BEC96D7E137E69E1"/>
    <w:rsid w:val="00FB3089"/>
    <w:pPr>
      <w:spacing w:after="180" w:line="240" w:lineRule="auto"/>
    </w:pPr>
    <w:rPr>
      <w:rFonts w:eastAsiaTheme="minorHAnsi"/>
      <w:color w:val="A6A6A6" w:themeColor="background1" w:themeShade="A6"/>
      <w:sz w:val="14"/>
    </w:rPr>
  </w:style>
  <w:style w:type="paragraph" w:customStyle="1" w:styleId="4B82B13F1AC24F519C63398F6784211D1">
    <w:name w:val="4B82B13F1AC24F519C63398F6784211D1"/>
    <w:rsid w:val="00FB3089"/>
    <w:pPr>
      <w:spacing w:after="180" w:line="240" w:lineRule="auto"/>
    </w:pPr>
    <w:rPr>
      <w:rFonts w:eastAsiaTheme="minorHAnsi"/>
      <w:color w:val="262626" w:themeColor="text1" w:themeTint="D9"/>
      <w:sz w:val="18"/>
    </w:rPr>
  </w:style>
  <w:style w:type="paragraph" w:customStyle="1" w:styleId="383A9FC8C0AA4966B2A6D63953FC3BF91">
    <w:name w:val="383A9FC8C0AA4966B2A6D63953FC3BF9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
    <w:name w:val="6E3002F3ED4A4B9AADE4EFDFA4F83F03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
    <w:name w:val="D48EF9471508485C8988715678FFA721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
    <w:name w:val="E2E7B8C58B8E45D3BA4C0DE921A42ADB1"/>
    <w:rsid w:val="00FB3089"/>
    <w:pPr>
      <w:spacing w:after="180" w:line="240" w:lineRule="auto"/>
    </w:pPr>
    <w:rPr>
      <w:rFonts w:eastAsiaTheme="minorHAnsi"/>
      <w:color w:val="A6A6A6" w:themeColor="background1" w:themeShade="A6"/>
      <w:sz w:val="14"/>
    </w:rPr>
  </w:style>
  <w:style w:type="paragraph" w:customStyle="1" w:styleId="4650EB9EA7CC44868DBE6F600097EEF81">
    <w:name w:val="4650EB9EA7CC44868DBE6F600097EEF81"/>
    <w:rsid w:val="00FB3089"/>
    <w:pPr>
      <w:spacing w:after="180" w:line="240" w:lineRule="auto"/>
    </w:pPr>
    <w:rPr>
      <w:rFonts w:eastAsiaTheme="minorHAnsi"/>
      <w:color w:val="A6A6A6" w:themeColor="background1" w:themeShade="A6"/>
      <w:sz w:val="14"/>
    </w:rPr>
  </w:style>
  <w:style w:type="paragraph" w:customStyle="1" w:styleId="527953B85D2840FBBF8226A7164EA2F11">
    <w:name w:val="527953B85D2840FBBF8226A7164EA2F11"/>
    <w:rsid w:val="00FB3089"/>
    <w:pPr>
      <w:spacing w:after="180" w:line="240" w:lineRule="auto"/>
    </w:pPr>
    <w:rPr>
      <w:rFonts w:eastAsiaTheme="minorHAnsi"/>
      <w:color w:val="262626" w:themeColor="text1" w:themeTint="D9"/>
      <w:sz w:val="18"/>
    </w:rPr>
  </w:style>
  <w:style w:type="paragraph" w:customStyle="1" w:styleId="50C2B9C5345E452CA9A38F8EB5B62F651">
    <w:name w:val="50C2B9C5345E452CA9A38F8EB5B62F651"/>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
    <w:name w:val="EA83F79A63064C9A8452A36C087F39B91"/>
    <w:rsid w:val="00FB3089"/>
    <w:pPr>
      <w:spacing w:after="180" w:line="240" w:lineRule="auto"/>
    </w:pPr>
    <w:rPr>
      <w:rFonts w:eastAsiaTheme="minorHAnsi"/>
      <w:color w:val="262626" w:themeColor="text1" w:themeTint="D9"/>
      <w:sz w:val="16"/>
    </w:rPr>
  </w:style>
  <w:style w:type="character" w:customStyle="1" w:styleId="Heading3Char">
    <w:name w:val="Heading 3 Char"/>
    <w:basedOn w:val="DefaultParagraphFont"/>
    <w:link w:val="Heading3"/>
    <w:uiPriority w:val="9"/>
    <w:rsid w:val="008D7199"/>
    <w:rPr>
      <w:rFonts w:asciiTheme="majorHAnsi" w:eastAsiaTheme="majorEastAsia" w:hAnsiTheme="majorHAnsi" w:cstheme="majorBidi"/>
      <w:bCs/>
      <w:color w:val="000000" w:themeColor="text1"/>
      <w:sz w:val="48"/>
    </w:rPr>
  </w:style>
  <w:style w:type="paragraph" w:customStyle="1" w:styleId="32EA7C6F69B046559DF07CE19CFF8E4B">
    <w:name w:val="32EA7C6F69B046559DF07CE19CFF8E4B"/>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
    <w:name w:val="9D08E7CDCA5043338E107809B4025214"/>
    <w:rsid w:val="00FB3089"/>
    <w:pPr>
      <w:spacing w:after="180" w:line="240" w:lineRule="auto"/>
    </w:pPr>
    <w:rPr>
      <w:rFonts w:eastAsiaTheme="minorHAnsi"/>
      <w:color w:val="262626" w:themeColor="text1" w:themeTint="D9"/>
      <w:sz w:val="18"/>
    </w:rPr>
  </w:style>
  <w:style w:type="paragraph" w:customStyle="1" w:styleId="63325DB932AC461B9E95E55110B8C4D0">
    <w:name w:val="63325DB932AC461B9E95E55110B8C4D0"/>
    <w:rsid w:val="00FB3089"/>
    <w:pPr>
      <w:spacing w:after="180" w:line="240" w:lineRule="auto"/>
    </w:pPr>
    <w:rPr>
      <w:rFonts w:eastAsiaTheme="minorHAnsi"/>
      <w:color w:val="404040" w:themeColor="text1" w:themeTint="BF"/>
    </w:rPr>
  </w:style>
  <w:style w:type="paragraph" w:customStyle="1" w:styleId="43D646C67CDC43A0ACBEE1E2587C57412">
    <w:name w:val="43D646C67CDC43A0ACBEE1E2587C57412"/>
    <w:rsid w:val="00FB3089"/>
    <w:pPr>
      <w:spacing w:after="180" w:line="240" w:lineRule="auto"/>
    </w:pPr>
    <w:rPr>
      <w:rFonts w:eastAsiaTheme="minorHAnsi"/>
      <w:color w:val="262626" w:themeColor="text1" w:themeTint="D9"/>
      <w:sz w:val="18"/>
    </w:rPr>
  </w:style>
  <w:style w:type="paragraph" w:customStyle="1" w:styleId="01FB06FB61EE4055AFC56A9A4A20B17C2">
    <w:name w:val="01FB06FB61EE4055AFC56A9A4A20B17C2"/>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2">
    <w:name w:val="9E6FD1F1F4A54092B6EF736E0F6B34322"/>
    <w:rsid w:val="00FB3089"/>
    <w:pPr>
      <w:spacing w:after="180" w:line="240" w:lineRule="auto"/>
    </w:pPr>
    <w:rPr>
      <w:rFonts w:eastAsiaTheme="minorHAnsi"/>
      <w:color w:val="262626" w:themeColor="text1" w:themeTint="D9"/>
      <w:sz w:val="18"/>
    </w:rPr>
  </w:style>
  <w:style w:type="paragraph" w:customStyle="1" w:styleId="3CA9253634FE45F49F86E2F79543D6B22">
    <w:name w:val="3CA9253634FE45F49F86E2F79543D6B2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2">
    <w:name w:val="9F3AAB161A224FA9B8D701F02F02AB622"/>
    <w:rsid w:val="00FB3089"/>
    <w:pPr>
      <w:spacing w:after="180" w:line="240" w:lineRule="auto"/>
    </w:pPr>
    <w:rPr>
      <w:rFonts w:eastAsiaTheme="minorHAnsi"/>
      <w:color w:val="A6A6A6" w:themeColor="background1" w:themeShade="A6"/>
      <w:sz w:val="14"/>
    </w:rPr>
  </w:style>
  <w:style w:type="paragraph" w:customStyle="1" w:styleId="5DF80ACE815641E18BEC96D7E137E69E2">
    <w:name w:val="5DF80ACE815641E18BEC96D7E137E69E2"/>
    <w:rsid w:val="00FB3089"/>
    <w:pPr>
      <w:spacing w:after="180" w:line="240" w:lineRule="auto"/>
    </w:pPr>
    <w:rPr>
      <w:rFonts w:eastAsiaTheme="minorHAnsi"/>
      <w:color w:val="A6A6A6" w:themeColor="background1" w:themeShade="A6"/>
      <w:sz w:val="14"/>
    </w:rPr>
  </w:style>
  <w:style w:type="paragraph" w:customStyle="1" w:styleId="4B82B13F1AC24F519C63398F6784211D2">
    <w:name w:val="4B82B13F1AC24F519C63398F6784211D2"/>
    <w:rsid w:val="00FB3089"/>
    <w:pPr>
      <w:spacing w:after="180" w:line="240" w:lineRule="auto"/>
    </w:pPr>
    <w:rPr>
      <w:rFonts w:eastAsiaTheme="minorHAnsi"/>
      <w:color w:val="262626" w:themeColor="text1" w:themeTint="D9"/>
      <w:sz w:val="18"/>
    </w:rPr>
  </w:style>
  <w:style w:type="paragraph" w:customStyle="1" w:styleId="383A9FC8C0AA4966B2A6D63953FC3BF92">
    <w:name w:val="383A9FC8C0AA4966B2A6D63953FC3BF9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
    <w:name w:val="6E3002F3ED4A4B9AADE4EFDFA4F83F03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
    <w:name w:val="D48EF9471508485C8988715678FFA721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
    <w:name w:val="E2E7B8C58B8E45D3BA4C0DE921A42ADB2"/>
    <w:rsid w:val="00FB3089"/>
    <w:pPr>
      <w:spacing w:after="180" w:line="240" w:lineRule="auto"/>
    </w:pPr>
    <w:rPr>
      <w:rFonts w:eastAsiaTheme="minorHAnsi"/>
      <w:color w:val="A6A6A6" w:themeColor="background1" w:themeShade="A6"/>
      <w:sz w:val="14"/>
    </w:rPr>
  </w:style>
  <w:style w:type="paragraph" w:customStyle="1" w:styleId="4650EB9EA7CC44868DBE6F600097EEF82">
    <w:name w:val="4650EB9EA7CC44868DBE6F600097EEF82"/>
    <w:rsid w:val="00FB3089"/>
    <w:pPr>
      <w:spacing w:after="180" w:line="240" w:lineRule="auto"/>
    </w:pPr>
    <w:rPr>
      <w:rFonts w:eastAsiaTheme="minorHAnsi"/>
      <w:color w:val="A6A6A6" w:themeColor="background1" w:themeShade="A6"/>
      <w:sz w:val="14"/>
    </w:rPr>
  </w:style>
  <w:style w:type="paragraph" w:customStyle="1" w:styleId="527953B85D2840FBBF8226A7164EA2F12">
    <w:name w:val="527953B85D2840FBBF8226A7164EA2F12"/>
    <w:rsid w:val="00FB3089"/>
    <w:pPr>
      <w:spacing w:after="180" w:line="240" w:lineRule="auto"/>
    </w:pPr>
    <w:rPr>
      <w:rFonts w:eastAsiaTheme="minorHAnsi"/>
      <w:color w:val="262626" w:themeColor="text1" w:themeTint="D9"/>
      <w:sz w:val="18"/>
    </w:rPr>
  </w:style>
  <w:style w:type="paragraph" w:customStyle="1" w:styleId="50C2B9C5345E452CA9A38F8EB5B62F652">
    <w:name w:val="50C2B9C5345E452CA9A38F8EB5B62F652"/>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
    <w:name w:val="EA83F79A63064C9A8452A36C087F39B92"/>
    <w:rsid w:val="00FB3089"/>
    <w:pPr>
      <w:spacing w:after="180" w:line="240" w:lineRule="auto"/>
    </w:pPr>
    <w:rPr>
      <w:rFonts w:eastAsiaTheme="minorHAnsi"/>
      <w:color w:val="262626" w:themeColor="text1" w:themeTint="D9"/>
      <w:sz w:val="16"/>
    </w:rPr>
  </w:style>
  <w:style w:type="paragraph" w:customStyle="1" w:styleId="32EA7C6F69B046559DF07CE19CFF8E4B1">
    <w:name w:val="32EA7C6F69B046559DF07CE19CFF8E4B1"/>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1">
    <w:name w:val="9D08E7CDCA5043338E107809B40252141"/>
    <w:rsid w:val="00FB3089"/>
    <w:pPr>
      <w:spacing w:after="180" w:line="240" w:lineRule="auto"/>
    </w:pPr>
    <w:rPr>
      <w:rFonts w:eastAsiaTheme="minorHAnsi"/>
      <w:color w:val="262626" w:themeColor="text1" w:themeTint="D9"/>
      <w:sz w:val="18"/>
    </w:rPr>
  </w:style>
  <w:style w:type="paragraph" w:customStyle="1" w:styleId="63325DB932AC461B9E95E55110B8C4D01">
    <w:name w:val="63325DB932AC461B9E95E55110B8C4D01"/>
    <w:rsid w:val="00FB3089"/>
    <w:pPr>
      <w:spacing w:after="180" w:line="240" w:lineRule="auto"/>
    </w:pPr>
    <w:rPr>
      <w:rFonts w:eastAsiaTheme="minorHAnsi"/>
      <w:color w:val="404040" w:themeColor="text1" w:themeTint="BF"/>
    </w:rPr>
  </w:style>
  <w:style w:type="paragraph" w:customStyle="1" w:styleId="43D646C67CDC43A0ACBEE1E2587C57413">
    <w:name w:val="43D646C67CDC43A0ACBEE1E2587C57413"/>
    <w:rsid w:val="00FB3089"/>
    <w:pPr>
      <w:spacing w:after="180" w:line="240" w:lineRule="auto"/>
    </w:pPr>
    <w:rPr>
      <w:rFonts w:eastAsiaTheme="minorHAnsi"/>
      <w:color w:val="262626" w:themeColor="text1" w:themeTint="D9"/>
      <w:sz w:val="18"/>
    </w:rPr>
  </w:style>
  <w:style w:type="paragraph" w:customStyle="1" w:styleId="01FB06FB61EE4055AFC56A9A4A20B17C3">
    <w:name w:val="01FB06FB61EE4055AFC56A9A4A20B17C3"/>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3">
    <w:name w:val="9E6FD1F1F4A54092B6EF736E0F6B34323"/>
    <w:rsid w:val="00FB3089"/>
    <w:pPr>
      <w:spacing w:after="180" w:line="240" w:lineRule="auto"/>
    </w:pPr>
    <w:rPr>
      <w:rFonts w:eastAsiaTheme="minorHAnsi"/>
      <w:color w:val="262626" w:themeColor="text1" w:themeTint="D9"/>
      <w:sz w:val="18"/>
    </w:rPr>
  </w:style>
  <w:style w:type="paragraph" w:customStyle="1" w:styleId="3CA9253634FE45F49F86E2F79543D6B23">
    <w:name w:val="3CA9253634FE45F49F86E2F79543D6B2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3">
    <w:name w:val="9F3AAB161A224FA9B8D701F02F02AB623"/>
    <w:rsid w:val="00FB3089"/>
    <w:pPr>
      <w:spacing w:after="180" w:line="240" w:lineRule="auto"/>
    </w:pPr>
    <w:rPr>
      <w:rFonts w:eastAsiaTheme="minorHAnsi"/>
      <w:color w:val="A6A6A6" w:themeColor="background1" w:themeShade="A6"/>
      <w:sz w:val="14"/>
    </w:rPr>
  </w:style>
  <w:style w:type="paragraph" w:customStyle="1" w:styleId="5DF80ACE815641E18BEC96D7E137E69E3">
    <w:name w:val="5DF80ACE815641E18BEC96D7E137E69E3"/>
    <w:rsid w:val="00FB3089"/>
    <w:pPr>
      <w:spacing w:after="180" w:line="240" w:lineRule="auto"/>
    </w:pPr>
    <w:rPr>
      <w:rFonts w:eastAsiaTheme="minorHAnsi"/>
      <w:color w:val="A6A6A6" w:themeColor="background1" w:themeShade="A6"/>
      <w:sz w:val="14"/>
    </w:rPr>
  </w:style>
  <w:style w:type="paragraph" w:customStyle="1" w:styleId="4B82B13F1AC24F519C63398F6784211D3">
    <w:name w:val="4B82B13F1AC24F519C63398F6784211D3"/>
    <w:rsid w:val="00FB3089"/>
    <w:pPr>
      <w:spacing w:after="180" w:line="240" w:lineRule="auto"/>
    </w:pPr>
    <w:rPr>
      <w:rFonts w:eastAsiaTheme="minorHAnsi"/>
      <w:color w:val="262626" w:themeColor="text1" w:themeTint="D9"/>
      <w:sz w:val="18"/>
    </w:rPr>
  </w:style>
  <w:style w:type="paragraph" w:customStyle="1" w:styleId="383A9FC8C0AA4966B2A6D63953FC3BF93">
    <w:name w:val="383A9FC8C0AA4966B2A6D63953FC3BF9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
    <w:name w:val="6E3002F3ED4A4B9AADE4EFDFA4F83F03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
    <w:name w:val="D48EF9471508485C8988715678FFA721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3">
    <w:name w:val="E2E7B8C58B8E45D3BA4C0DE921A42ADB3"/>
    <w:rsid w:val="00FB3089"/>
    <w:pPr>
      <w:spacing w:after="180" w:line="240" w:lineRule="auto"/>
    </w:pPr>
    <w:rPr>
      <w:rFonts w:eastAsiaTheme="minorHAnsi"/>
      <w:color w:val="A6A6A6" w:themeColor="background1" w:themeShade="A6"/>
      <w:sz w:val="14"/>
    </w:rPr>
  </w:style>
  <w:style w:type="paragraph" w:customStyle="1" w:styleId="4650EB9EA7CC44868DBE6F600097EEF83">
    <w:name w:val="4650EB9EA7CC44868DBE6F600097EEF83"/>
    <w:rsid w:val="00FB3089"/>
    <w:pPr>
      <w:spacing w:after="180" w:line="240" w:lineRule="auto"/>
    </w:pPr>
    <w:rPr>
      <w:rFonts w:eastAsiaTheme="minorHAnsi"/>
      <w:color w:val="A6A6A6" w:themeColor="background1" w:themeShade="A6"/>
      <w:sz w:val="14"/>
    </w:rPr>
  </w:style>
  <w:style w:type="paragraph" w:customStyle="1" w:styleId="527953B85D2840FBBF8226A7164EA2F13">
    <w:name w:val="527953B85D2840FBBF8226A7164EA2F13"/>
    <w:rsid w:val="00FB3089"/>
    <w:pPr>
      <w:spacing w:after="180" w:line="240" w:lineRule="auto"/>
    </w:pPr>
    <w:rPr>
      <w:rFonts w:eastAsiaTheme="minorHAnsi"/>
      <w:color w:val="262626" w:themeColor="text1" w:themeTint="D9"/>
      <w:sz w:val="18"/>
    </w:rPr>
  </w:style>
  <w:style w:type="paragraph" w:customStyle="1" w:styleId="50C2B9C5345E452CA9A38F8EB5B62F653">
    <w:name w:val="50C2B9C5345E452CA9A38F8EB5B62F653"/>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
    <w:name w:val="EA83F79A63064C9A8452A36C087F39B93"/>
    <w:rsid w:val="00FB3089"/>
    <w:pPr>
      <w:spacing w:after="180" w:line="240" w:lineRule="auto"/>
    </w:pPr>
    <w:rPr>
      <w:rFonts w:eastAsiaTheme="minorHAnsi"/>
      <w:color w:val="262626" w:themeColor="text1" w:themeTint="D9"/>
      <w:sz w:val="16"/>
    </w:rPr>
  </w:style>
  <w:style w:type="paragraph" w:customStyle="1" w:styleId="32EA7C6F69B046559DF07CE19CFF8E4B2">
    <w:name w:val="32EA7C6F69B046559DF07CE19CFF8E4B2"/>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2">
    <w:name w:val="9D08E7CDCA5043338E107809B40252142"/>
    <w:rsid w:val="00FB3089"/>
    <w:pPr>
      <w:spacing w:after="180" w:line="240" w:lineRule="auto"/>
    </w:pPr>
    <w:rPr>
      <w:rFonts w:eastAsiaTheme="minorHAnsi"/>
      <w:color w:val="262626" w:themeColor="text1" w:themeTint="D9"/>
      <w:sz w:val="18"/>
    </w:rPr>
  </w:style>
  <w:style w:type="paragraph" w:customStyle="1" w:styleId="63325DB932AC461B9E95E55110B8C4D02">
    <w:name w:val="63325DB932AC461B9E95E55110B8C4D02"/>
    <w:rsid w:val="00FB3089"/>
    <w:pPr>
      <w:spacing w:after="180" w:line="240" w:lineRule="auto"/>
    </w:pPr>
    <w:rPr>
      <w:rFonts w:eastAsiaTheme="minorHAnsi"/>
      <w:color w:val="404040" w:themeColor="text1" w:themeTint="BF"/>
    </w:rPr>
  </w:style>
  <w:style w:type="paragraph" w:customStyle="1" w:styleId="43D646C67CDC43A0ACBEE1E2587C57414">
    <w:name w:val="43D646C67CDC43A0ACBEE1E2587C57414"/>
    <w:rsid w:val="00FB3089"/>
    <w:pPr>
      <w:spacing w:after="180" w:line="240" w:lineRule="auto"/>
    </w:pPr>
    <w:rPr>
      <w:rFonts w:eastAsiaTheme="minorHAnsi"/>
      <w:color w:val="262626" w:themeColor="text1" w:themeTint="D9"/>
      <w:sz w:val="18"/>
    </w:rPr>
  </w:style>
  <w:style w:type="paragraph" w:customStyle="1" w:styleId="600E32868D7841E394DA4C959B02C516">
    <w:name w:val="600E32868D7841E394DA4C959B02C516"/>
    <w:rsid w:val="00FB3089"/>
    <w:pPr>
      <w:spacing w:after="180" w:line="240" w:lineRule="auto"/>
    </w:pPr>
    <w:rPr>
      <w:rFonts w:eastAsiaTheme="minorHAnsi"/>
      <w:color w:val="262626" w:themeColor="text1" w:themeTint="D9"/>
      <w:sz w:val="16"/>
    </w:rPr>
  </w:style>
  <w:style w:type="paragraph" w:customStyle="1" w:styleId="01FB06FB61EE4055AFC56A9A4A20B17C4">
    <w:name w:val="01FB06FB61EE4055AFC56A9A4A20B17C4"/>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9E6FD1F1F4A54092B6EF736E0F6B34324">
    <w:name w:val="9E6FD1F1F4A54092B6EF736E0F6B34324"/>
    <w:rsid w:val="00FB3089"/>
    <w:pPr>
      <w:spacing w:after="180" w:line="240" w:lineRule="auto"/>
    </w:pPr>
    <w:rPr>
      <w:rFonts w:eastAsiaTheme="minorHAnsi"/>
      <w:color w:val="262626" w:themeColor="text1" w:themeTint="D9"/>
      <w:sz w:val="18"/>
    </w:rPr>
  </w:style>
  <w:style w:type="paragraph" w:customStyle="1" w:styleId="3CA9253634FE45F49F86E2F79543D6B24">
    <w:name w:val="3CA9253634FE45F49F86E2F79543D6B2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4">
    <w:name w:val="9F3AAB161A224FA9B8D701F02F02AB624"/>
    <w:rsid w:val="00FB3089"/>
    <w:pPr>
      <w:spacing w:after="180" w:line="240" w:lineRule="auto"/>
    </w:pPr>
    <w:rPr>
      <w:rFonts w:eastAsiaTheme="minorHAnsi"/>
      <w:color w:val="A6A6A6" w:themeColor="background1" w:themeShade="A6"/>
      <w:sz w:val="14"/>
    </w:rPr>
  </w:style>
  <w:style w:type="paragraph" w:customStyle="1" w:styleId="5DF80ACE815641E18BEC96D7E137E69E4">
    <w:name w:val="5DF80ACE815641E18BEC96D7E137E69E4"/>
    <w:rsid w:val="00FB3089"/>
    <w:pPr>
      <w:spacing w:after="180" w:line="240" w:lineRule="auto"/>
    </w:pPr>
    <w:rPr>
      <w:rFonts w:eastAsiaTheme="minorHAnsi"/>
      <w:color w:val="A6A6A6" w:themeColor="background1" w:themeShade="A6"/>
      <w:sz w:val="14"/>
    </w:rPr>
  </w:style>
  <w:style w:type="paragraph" w:customStyle="1" w:styleId="4B82B13F1AC24F519C63398F6784211D4">
    <w:name w:val="4B82B13F1AC24F519C63398F6784211D4"/>
    <w:rsid w:val="00FB3089"/>
    <w:pPr>
      <w:spacing w:after="180" w:line="240" w:lineRule="auto"/>
    </w:pPr>
    <w:rPr>
      <w:rFonts w:eastAsiaTheme="minorHAnsi"/>
      <w:color w:val="262626" w:themeColor="text1" w:themeTint="D9"/>
      <w:sz w:val="18"/>
    </w:rPr>
  </w:style>
  <w:style w:type="paragraph" w:customStyle="1" w:styleId="383A9FC8C0AA4966B2A6D63953FC3BF94">
    <w:name w:val="383A9FC8C0AA4966B2A6D63953FC3BF9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
    <w:name w:val="6E3002F3ED4A4B9AADE4EFDFA4F83F03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
    <w:name w:val="D48EF9471508485C8988715678FFA721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4">
    <w:name w:val="E2E7B8C58B8E45D3BA4C0DE921A42ADB4"/>
    <w:rsid w:val="00FB3089"/>
    <w:pPr>
      <w:spacing w:after="180" w:line="240" w:lineRule="auto"/>
    </w:pPr>
    <w:rPr>
      <w:rFonts w:eastAsiaTheme="minorHAnsi"/>
      <w:color w:val="A6A6A6" w:themeColor="background1" w:themeShade="A6"/>
      <w:sz w:val="14"/>
    </w:rPr>
  </w:style>
  <w:style w:type="paragraph" w:customStyle="1" w:styleId="4650EB9EA7CC44868DBE6F600097EEF84">
    <w:name w:val="4650EB9EA7CC44868DBE6F600097EEF84"/>
    <w:rsid w:val="00FB3089"/>
    <w:pPr>
      <w:spacing w:after="180" w:line="240" w:lineRule="auto"/>
    </w:pPr>
    <w:rPr>
      <w:rFonts w:eastAsiaTheme="minorHAnsi"/>
      <w:color w:val="A6A6A6" w:themeColor="background1" w:themeShade="A6"/>
      <w:sz w:val="14"/>
    </w:rPr>
  </w:style>
  <w:style w:type="paragraph" w:customStyle="1" w:styleId="527953B85D2840FBBF8226A7164EA2F14">
    <w:name w:val="527953B85D2840FBBF8226A7164EA2F14"/>
    <w:rsid w:val="00FB3089"/>
    <w:pPr>
      <w:spacing w:after="180" w:line="240" w:lineRule="auto"/>
    </w:pPr>
    <w:rPr>
      <w:rFonts w:eastAsiaTheme="minorHAnsi"/>
      <w:color w:val="262626" w:themeColor="text1" w:themeTint="D9"/>
      <w:sz w:val="18"/>
    </w:rPr>
  </w:style>
  <w:style w:type="paragraph" w:customStyle="1" w:styleId="50C2B9C5345E452CA9A38F8EB5B62F654">
    <w:name w:val="50C2B9C5345E452CA9A38F8EB5B62F654"/>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
    <w:name w:val="EA83F79A63064C9A8452A36C087F39B94"/>
    <w:rsid w:val="00FB3089"/>
    <w:pPr>
      <w:spacing w:after="180" w:line="240" w:lineRule="auto"/>
    </w:pPr>
    <w:rPr>
      <w:rFonts w:eastAsiaTheme="minorHAnsi"/>
      <w:color w:val="262626" w:themeColor="text1" w:themeTint="D9"/>
      <w:sz w:val="16"/>
    </w:rPr>
  </w:style>
  <w:style w:type="paragraph" w:customStyle="1" w:styleId="32EA7C6F69B046559DF07CE19CFF8E4B3">
    <w:name w:val="32EA7C6F69B046559DF07CE19CFF8E4B3"/>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3">
    <w:name w:val="9D08E7CDCA5043338E107809B40252143"/>
    <w:rsid w:val="00FB3089"/>
    <w:pPr>
      <w:spacing w:after="180" w:line="240" w:lineRule="auto"/>
    </w:pPr>
    <w:rPr>
      <w:rFonts w:eastAsiaTheme="minorHAnsi"/>
      <w:color w:val="262626" w:themeColor="text1" w:themeTint="D9"/>
      <w:sz w:val="18"/>
    </w:rPr>
  </w:style>
  <w:style w:type="paragraph" w:customStyle="1" w:styleId="63325DB932AC461B9E95E55110B8C4D03">
    <w:name w:val="63325DB932AC461B9E95E55110B8C4D03"/>
    <w:rsid w:val="00FB3089"/>
    <w:pPr>
      <w:spacing w:after="180" w:line="240" w:lineRule="auto"/>
    </w:pPr>
    <w:rPr>
      <w:rFonts w:eastAsiaTheme="minorHAnsi"/>
      <w:color w:val="404040" w:themeColor="text1" w:themeTint="BF"/>
    </w:rPr>
  </w:style>
  <w:style w:type="paragraph" w:customStyle="1" w:styleId="40BD3E88E2BA48038A39A1AAEEEB4E90">
    <w:name w:val="40BD3E88E2BA48038A39A1AAEEEB4E90"/>
    <w:rsid w:val="00FB3089"/>
  </w:style>
  <w:style w:type="paragraph" w:customStyle="1" w:styleId="01FB06FB61EE4055AFC56A9A4A20B17C5">
    <w:name w:val="01FB06FB61EE4055AFC56A9A4A20B17C5"/>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
    <w:name w:val="3CA9253634FE45F49F86E2F79543D6B2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5">
    <w:name w:val="9F3AAB161A224FA9B8D701F02F02AB625"/>
    <w:rsid w:val="00FB3089"/>
    <w:pPr>
      <w:spacing w:after="180" w:line="240" w:lineRule="auto"/>
    </w:pPr>
    <w:rPr>
      <w:rFonts w:eastAsiaTheme="minorHAnsi"/>
      <w:color w:val="A6A6A6" w:themeColor="background1" w:themeShade="A6"/>
      <w:sz w:val="14"/>
    </w:rPr>
  </w:style>
  <w:style w:type="paragraph" w:customStyle="1" w:styleId="5DF80ACE815641E18BEC96D7E137E69E5">
    <w:name w:val="5DF80ACE815641E18BEC96D7E137E69E5"/>
    <w:rsid w:val="00FB3089"/>
    <w:pPr>
      <w:spacing w:after="180" w:line="240" w:lineRule="auto"/>
    </w:pPr>
    <w:rPr>
      <w:rFonts w:eastAsiaTheme="minorHAnsi"/>
      <w:color w:val="A6A6A6" w:themeColor="background1" w:themeShade="A6"/>
      <w:sz w:val="14"/>
    </w:rPr>
  </w:style>
  <w:style w:type="paragraph" w:customStyle="1" w:styleId="4B82B13F1AC24F519C63398F6784211D5">
    <w:name w:val="4B82B13F1AC24F519C63398F6784211D5"/>
    <w:rsid w:val="00FB3089"/>
    <w:pPr>
      <w:spacing w:after="180" w:line="240" w:lineRule="auto"/>
    </w:pPr>
    <w:rPr>
      <w:rFonts w:eastAsiaTheme="minorHAnsi"/>
      <w:color w:val="262626" w:themeColor="text1" w:themeTint="D9"/>
      <w:sz w:val="18"/>
    </w:rPr>
  </w:style>
  <w:style w:type="paragraph" w:customStyle="1" w:styleId="383A9FC8C0AA4966B2A6D63953FC3BF95">
    <w:name w:val="383A9FC8C0AA4966B2A6D63953FC3BF9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
    <w:name w:val="6E3002F3ED4A4B9AADE4EFDFA4F83F03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
    <w:name w:val="D48EF9471508485C8988715678FFA721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5">
    <w:name w:val="E2E7B8C58B8E45D3BA4C0DE921A42ADB5"/>
    <w:rsid w:val="00FB3089"/>
    <w:pPr>
      <w:spacing w:after="180" w:line="240" w:lineRule="auto"/>
    </w:pPr>
    <w:rPr>
      <w:rFonts w:eastAsiaTheme="minorHAnsi"/>
      <w:color w:val="A6A6A6" w:themeColor="background1" w:themeShade="A6"/>
      <w:sz w:val="14"/>
    </w:rPr>
  </w:style>
  <w:style w:type="paragraph" w:customStyle="1" w:styleId="4650EB9EA7CC44868DBE6F600097EEF85">
    <w:name w:val="4650EB9EA7CC44868DBE6F600097EEF85"/>
    <w:rsid w:val="00FB3089"/>
    <w:pPr>
      <w:spacing w:after="180" w:line="240" w:lineRule="auto"/>
    </w:pPr>
    <w:rPr>
      <w:rFonts w:eastAsiaTheme="minorHAnsi"/>
      <w:color w:val="A6A6A6" w:themeColor="background1" w:themeShade="A6"/>
      <w:sz w:val="14"/>
    </w:rPr>
  </w:style>
  <w:style w:type="paragraph" w:customStyle="1" w:styleId="527953B85D2840FBBF8226A7164EA2F15">
    <w:name w:val="527953B85D2840FBBF8226A7164EA2F15"/>
    <w:rsid w:val="00FB3089"/>
    <w:pPr>
      <w:spacing w:after="180" w:line="240" w:lineRule="auto"/>
    </w:pPr>
    <w:rPr>
      <w:rFonts w:eastAsiaTheme="minorHAnsi"/>
      <w:color w:val="262626" w:themeColor="text1" w:themeTint="D9"/>
      <w:sz w:val="18"/>
    </w:rPr>
  </w:style>
  <w:style w:type="paragraph" w:customStyle="1" w:styleId="50C2B9C5345E452CA9A38F8EB5B62F655">
    <w:name w:val="50C2B9C5345E452CA9A38F8EB5B62F655"/>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
    <w:name w:val="EA83F79A63064C9A8452A36C087F39B95"/>
    <w:rsid w:val="00FB3089"/>
    <w:pPr>
      <w:spacing w:after="180" w:line="240" w:lineRule="auto"/>
    </w:pPr>
    <w:rPr>
      <w:rFonts w:eastAsiaTheme="minorHAnsi"/>
      <w:color w:val="262626" w:themeColor="text1" w:themeTint="D9"/>
      <w:sz w:val="16"/>
    </w:rPr>
  </w:style>
  <w:style w:type="paragraph" w:customStyle="1" w:styleId="32EA7C6F69B046559DF07CE19CFF8E4B4">
    <w:name w:val="32EA7C6F69B046559DF07CE19CFF8E4B4"/>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4">
    <w:name w:val="9D08E7CDCA5043338E107809B40252144"/>
    <w:rsid w:val="00FB3089"/>
    <w:pPr>
      <w:spacing w:after="180" w:line="240" w:lineRule="auto"/>
    </w:pPr>
    <w:rPr>
      <w:rFonts w:eastAsiaTheme="minorHAnsi"/>
      <w:color w:val="262626" w:themeColor="text1" w:themeTint="D9"/>
      <w:sz w:val="18"/>
    </w:rPr>
  </w:style>
  <w:style w:type="paragraph" w:customStyle="1" w:styleId="63325DB932AC461B9E95E55110B8C4D04">
    <w:name w:val="63325DB932AC461B9E95E55110B8C4D04"/>
    <w:rsid w:val="00FB3089"/>
    <w:pPr>
      <w:spacing w:after="180" w:line="240" w:lineRule="auto"/>
    </w:pPr>
    <w:rPr>
      <w:rFonts w:eastAsiaTheme="minorHAnsi"/>
      <w:color w:val="404040" w:themeColor="text1" w:themeTint="BF"/>
    </w:rPr>
  </w:style>
  <w:style w:type="paragraph" w:customStyle="1" w:styleId="D14CC4EDF55B400680690A2878E8885C">
    <w:name w:val="D14CC4EDF55B400680690A2878E8885C"/>
    <w:rsid w:val="00FB3089"/>
  </w:style>
  <w:style w:type="paragraph" w:customStyle="1" w:styleId="0B1C832D81C847FD967FEF326D1527A2">
    <w:name w:val="0B1C832D81C847FD967FEF326D1527A2"/>
    <w:rsid w:val="00FB3089"/>
  </w:style>
  <w:style w:type="paragraph" w:customStyle="1" w:styleId="0696FCDFBA9A4BDABBA9F109490564D4">
    <w:name w:val="0696FCDFBA9A4BDABBA9F109490564D4"/>
    <w:rsid w:val="00FB3089"/>
  </w:style>
  <w:style w:type="paragraph" w:customStyle="1" w:styleId="01FB06FB61EE4055AFC56A9A4A20B17C6">
    <w:name w:val="01FB06FB61EE4055AFC56A9A4A20B17C6"/>
    <w:rsid w:val="00FB308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
    <w:name w:val="3CA9253634FE45F49F86E2F79543D6B2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6">
    <w:name w:val="9F3AAB161A224FA9B8D701F02F02AB626"/>
    <w:rsid w:val="00FB3089"/>
    <w:pPr>
      <w:spacing w:after="180" w:line="240" w:lineRule="auto"/>
    </w:pPr>
    <w:rPr>
      <w:rFonts w:eastAsiaTheme="minorHAnsi"/>
      <w:color w:val="A6A6A6" w:themeColor="background1" w:themeShade="A6"/>
      <w:sz w:val="14"/>
    </w:rPr>
  </w:style>
  <w:style w:type="paragraph" w:customStyle="1" w:styleId="5DF80ACE815641E18BEC96D7E137E69E6">
    <w:name w:val="5DF80ACE815641E18BEC96D7E137E69E6"/>
    <w:rsid w:val="00FB3089"/>
    <w:pPr>
      <w:spacing w:after="180" w:line="240" w:lineRule="auto"/>
    </w:pPr>
    <w:rPr>
      <w:rFonts w:eastAsiaTheme="minorHAnsi"/>
      <w:color w:val="A6A6A6" w:themeColor="background1" w:themeShade="A6"/>
      <w:sz w:val="14"/>
    </w:rPr>
  </w:style>
  <w:style w:type="paragraph" w:customStyle="1" w:styleId="4B82B13F1AC24F519C63398F6784211D6">
    <w:name w:val="4B82B13F1AC24F519C63398F6784211D6"/>
    <w:rsid w:val="00FB3089"/>
    <w:pPr>
      <w:spacing w:after="180" w:line="240" w:lineRule="auto"/>
    </w:pPr>
    <w:rPr>
      <w:rFonts w:eastAsiaTheme="minorHAnsi"/>
      <w:color w:val="262626" w:themeColor="text1" w:themeTint="D9"/>
      <w:sz w:val="18"/>
    </w:rPr>
  </w:style>
  <w:style w:type="paragraph" w:customStyle="1" w:styleId="383A9FC8C0AA4966B2A6D63953FC3BF96">
    <w:name w:val="383A9FC8C0AA4966B2A6D63953FC3BF9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
    <w:name w:val="6E3002F3ED4A4B9AADE4EFDFA4F83F036"/>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
    <w:name w:val="D48EF9471508485C8988715678FFA721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6">
    <w:name w:val="E2E7B8C58B8E45D3BA4C0DE921A42ADB6"/>
    <w:rsid w:val="00FB3089"/>
    <w:pPr>
      <w:spacing w:after="180" w:line="240" w:lineRule="auto"/>
    </w:pPr>
    <w:rPr>
      <w:rFonts w:eastAsiaTheme="minorHAnsi"/>
      <w:color w:val="A6A6A6" w:themeColor="background1" w:themeShade="A6"/>
      <w:sz w:val="14"/>
    </w:rPr>
  </w:style>
  <w:style w:type="paragraph" w:customStyle="1" w:styleId="4650EB9EA7CC44868DBE6F600097EEF86">
    <w:name w:val="4650EB9EA7CC44868DBE6F600097EEF86"/>
    <w:rsid w:val="00FB3089"/>
    <w:pPr>
      <w:spacing w:after="180" w:line="240" w:lineRule="auto"/>
    </w:pPr>
    <w:rPr>
      <w:rFonts w:eastAsiaTheme="minorHAnsi"/>
      <w:color w:val="A6A6A6" w:themeColor="background1" w:themeShade="A6"/>
      <w:sz w:val="14"/>
    </w:rPr>
  </w:style>
  <w:style w:type="paragraph" w:customStyle="1" w:styleId="527953B85D2840FBBF8226A7164EA2F16">
    <w:name w:val="527953B85D2840FBBF8226A7164EA2F16"/>
    <w:rsid w:val="00FB3089"/>
    <w:pPr>
      <w:spacing w:after="180" w:line="240" w:lineRule="auto"/>
    </w:pPr>
    <w:rPr>
      <w:rFonts w:eastAsiaTheme="minorHAnsi"/>
      <w:color w:val="262626" w:themeColor="text1" w:themeTint="D9"/>
      <w:sz w:val="18"/>
    </w:rPr>
  </w:style>
  <w:style w:type="paragraph" w:customStyle="1" w:styleId="50C2B9C5345E452CA9A38F8EB5B62F656">
    <w:name w:val="50C2B9C5345E452CA9A38F8EB5B62F656"/>
    <w:rsid w:val="00FB30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
    <w:name w:val="EA83F79A63064C9A8452A36C087F39B96"/>
    <w:rsid w:val="00FB3089"/>
    <w:pPr>
      <w:spacing w:after="180" w:line="240" w:lineRule="auto"/>
    </w:pPr>
    <w:rPr>
      <w:rFonts w:eastAsiaTheme="minorHAnsi"/>
      <w:color w:val="262626" w:themeColor="text1" w:themeTint="D9"/>
      <w:sz w:val="16"/>
    </w:rPr>
  </w:style>
  <w:style w:type="paragraph" w:customStyle="1" w:styleId="32EA7C6F69B046559DF07CE19CFF8E4B5">
    <w:name w:val="32EA7C6F69B046559DF07CE19CFF8E4B5"/>
    <w:rsid w:val="00FB3089"/>
    <w:pPr>
      <w:spacing w:after="80" w:line="240" w:lineRule="auto"/>
      <w:ind w:right="-216"/>
    </w:pPr>
    <w:rPr>
      <w:rFonts w:asciiTheme="majorHAnsi" w:eastAsiaTheme="minorHAnsi" w:hAnsiTheme="majorHAnsi"/>
      <w:color w:val="595959" w:themeColor="text1" w:themeTint="A6"/>
      <w:sz w:val="24"/>
    </w:rPr>
  </w:style>
  <w:style w:type="paragraph" w:customStyle="1" w:styleId="9D08E7CDCA5043338E107809B40252145">
    <w:name w:val="9D08E7CDCA5043338E107809B40252145"/>
    <w:rsid w:val="00FB3089"/>
    <w:pPr>
      <w:spacing w:after="180" w:line="240" w:lineRule="auto"/>
    </w:pPr>
    <w:rPr>
      <w:rFonts w:eastAsiaTheme="minorHAnsi"/>
      <w:color w:val="262626" w:themeColor="text1" w:themeTint="D9"/>
      <w:sz w:val="18"/>
    </w:rPr>
  </w:style>
  <w:style w:type="paragraph" w:customStyle="1" w:styleId="63325DB932AC461B9E95E55110B8C4D05">
    <w:name w:val="63325DB932AC461B9E95E55110B8C4D05"/>
    <w:rsid w:val="00FB3089"/>
    <w:pPr>
      <w:spacing w:after="180" w:line="240" w:lineRule="auto"/>
    </w:pPr>
    <w:rPr>
      <w:rFonts w:eastAsiaTheme="minorHAnsi"/>
      <w:color w:val="404040" w:themeColor="text1" w:themeTint="BF"/>
    </w:rPr>
  </w:style>
  <w:style w:type="character" w:customStyle="1" w:styleId="IssueNo">
    <w:name w:val="Issue No."/>
    <w:basedOn w:val="DefaultParagraphFont"/>
    <w:uiPriority w:val="1"/>
    <w:qFormat/>
    <w:rPr>
      <w:rFonts w:asciiTheme="minorHAnsi" w:hAnsiTheme="minorHAnsi"/>
      <w:caps w:val="0"/>
      <w:smallCaps w:val="0"/>
      <w:color w:val="BFBFBF" w:themeColor="background1" w:themeShade="BF"/>
      <w:sz w:val="20"/>
      <w:szCs w:val="20"/>
    </w:rPr>
  </w:style>
  <w:style w:type="paragraph" w:customStyle="1" w:styleId="A1CB3950A75D41ABB42844B0DF92B98B">
    <w:name w:val="A1CB3950A75D41ABB42844B0DF92B98B"/>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
    <w:name w:val="2D18659E10804AD38E56DB63ACE50E92"/>
    <w:rsid w:val="00FB308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
    <w:name w:val="01FB06FB61EE4055AFC56A9A4A20B17C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
    <w:name w:val="3CA9253634FE45F49F86E2F79543D6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7">
    <w:name w:val="9F3AAB161A224FA9B8D701F02F02AB627"/>
    <w:rsid w:val="008D7199"/>
    <w:pPr>
      <w:spacing w:after="180" w:line="240" w:lineRule="auto"/>
    </w:pPr>
    <w:rPr>
      <w:rFonts w:eastAsiaTheme="minorHAnsi"/>
      <w:color w:val="A6A6A6" w:themeColor="background1" w:themeShade="A6"/>
      <w:sz w:val="14"/>
    </w:rPr>
  </w:style>
  <w:style w:type="paragraph" w:customStyle="1" w:styleId="5DF80ACE815641E18BEC96D7E137E69E7">
    <w:name w:val="5DF80ACE815641E18BEC96D7E137E69E7"/>
    <w:rsid w:val="008D7199"/>
    <w:pPr>
      <w:spacing w:after="180" w:line="240" w:lineRule="auto"/>
    </w:pPr>
    <w:rPr>
      <w:rFonts w:eastAsiaTheme="minorHAnsi"/>
      <w:color w:val="A6A6A6" w:themeColor="background1" w:themeShade="A6"/>
      <w:sz w:val="14"/>
    </w:rPr>
  </w:style>
  <w:style w:type="paragraph" w:customStyle="1" w:styleId="4B82B13F1AC24F519C63398F6784211D7">
    <w:name w:val="4B82B13F1AC24F519C63398F6784211D7"/>
    <w:rsid w:val="008D7199"/>
    <w:pPr>
      <w:spacing w:after="180" w:line="240" w:lineRule="auto"/>
    </w:pPr>
    <w:rPr>
      <w:rFonts w:eastAsiaTheme="minorHAnsi"/>
      <w:color w:val="262626" w:themeColor="text1" w:themeTint="D9"/>
      <w:sz w:val="18"/>
    </w:rPr>
  </w:style>
  <w:style w:type="paragraph" w:customStyle="1" w:styleId="383A9FC8C0AA4966B2A6D63953FC3BF97">
    <w:name w:val="383A9FC8C0AA4966B2A6D63953FC3BF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
    <w:name w:val="6E3002F3ED4A4B9AADE4EFDFA4F83F0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
    <w:name w:val="D48EF9471508485C8988715678FFA7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7">
    <w:name w:val="E2E7B8C58B8E45D3BA4C0DE921A42ADB7"/>
    <w:rsid w:val="008D7199"/>
    <w:pPr>
      <w:spacing w:after="180" w:line="240" w:lineRule="auto"/>
    </w:pPr>
    <w:rPr>
      <w:rFonts w:eastAsiaTheme="minorHAnsi"/>
      <w:color w:val="A6A6A6" w:themeColor="background1" w:themeShade="A6"/>
      <w:sz w:val="14"/>
    </w:rPr>
  </w:style>
  <w:style w:type="paragraph" w:customStyle="1" w:styleId="4650EB9EA7CC44868DBE6F600097EEF87">
    <w:name w:val="4650EB9EA7CC44868DBE6F600097EEF87"/>
    <w:rsid w:val="008D7199"/>
    <w:pPr>
      <w:spacing w:after="180" w:line="240" w:lineRule="auto"/>
    </w:pPr>
    <w:rPr>
      <w:rFonts w:eastAsiaTheme="minorHAnsi"/>
      <w:color w:val="A6A6A6" w:themeColor="background1" w:themeShade="A6"/>
      <w:sz w:val="14"/>
    </w:rPr>
  </w:style>
  <w:style w:type="paragraph" w:customStyle="1" w:styleId="527953B85D2840FBBF8226A7164EA2F17">
    <w:name w:val="527953B85D2840FBBF8226A7164EA2F17"/>
    <w:rsid w:val="008D7199"/>
    <w:pPr>
      <w:spacing w:after="180" w:line="240" w:lineRule="auto"/>
    </w:pPr>
    <w:rPr>
      <w:rFonts w:eastAsiaTheme="minorHAnsi"/>
      <w:color w:val="262626" w:themeColor="text1" w:themeTint="D9"/>
      <w:sz w:val="18"/>
    </w:rPr>
  </w:style>
  <w:style w:type="paragraph" w:customStyle="1" w:styleId="50C2B9C5345E452CA9A38F8EB5B62F657">
    <w:name w:val="50C2B9C5345E452CA9A38F8EB5B62F6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7">
    <w:name w:val="EA83F79A63064C9A8452A36C087F39B97"/>
    <w:rsid w:val="008D7199"/>
    <w:pPr>
      <w:spacing w:after="180" w:line="240" w:lineRule="auto"/>
    </w:pPr>
    <w:rPr>
      <w:rFonts w:eastAsiaTheme="minorHAnsi"/>
      <w:color w:val="262626" w:themeColor="text1" w:themeTint="D9"/>
      <w:sz w:val="16"/>
    </w:rPr>
  </w:style>
  <w:style w:type="paragraph" w:customStyle="1" w:styleId="E341965520544D3BA88A712249C9D16E">
    <w:name w:val="E341965520544D3BA88A712249C9D16E"/>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
    <w:name w:val="41B63675613849D6844BDF02A85CB41F"/>
    <w:rsid w:val="008D7199"/>
    <w:pPr>
      <w:spacing w:after="180" w:line="240" w:lineRule="auto"/>
    </w:pPr>
    <w:rPr>
      <w:rFonts w:eastAsiaTheme="minorHAnsi"/>
      <w:color w:val="262626" w:themeColor="text1" w:themeTint="D9"/>
      <w:sz w:val="18"/>
    </w:rPr>
  </w:style>
  <w:style w:type="paragraph" w:customStyle="1" w:styleId="6B6B0FE195E944809BAECCFF0158F589">
    <w:name w:val="6B6B0FE195E944809BAECCFF0158F589"/>
    <w:rsid w:val="008D7199"/>
    <w:pPr>
      <w:spacing w:after="180" w:line="240" w:lineRule="auto"/>
    </w:pPr>
    <w:rPr>
      <w:rFonts w:eastAsiaTheme="minorHAnsi"/>
      <w:color w:val="404040" w:themeColor="text1" w:themeTint="BF"/>
    </w:rPr>
  </w:style>
  <w:style w:type="paragraph" w:customStyle="1" w:styleId="A1CB3950A75D41ABB42844B0DF92B98B1">
    <w:name w:val="A1CB3950A75D41ABB42844B0DF92B98B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
    <w:name w:val="2D18659E10804AD38E56DB63ACE50E9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
    <w:name w:val="01FB06FB61EE4055AFC56A9A4A20B17C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
    <w:name w:val="37A360FEAFC84086B8E3ADE420041A60"/>
    <w:rsid w:val="008D7199"/>
    <w:pPr>
      <w:spacing w:after="180" w:line="240" w:lineRule="auto"/>
    </w:pPr>
    <w:rPr>
      <w:rFonts w:eastAsiaTheme="minorHAnsi"/>
      <w:color w:val="262626" w:themeColor="text1" w:themeTint="D9"/>
      <w:sz w:val="18"/>
    </w:rPr>
  </w:style>
  <w:style w:type="paragraph" w:customStyle="1" w:styleId="3CA9253634FE45F49F86E2F79543D6B28">
    <w:name w:val="3CA9253634FE45F49F86E2F79543D6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8">
    <w:name w:val="9F3AAB161A224FA9B8D701F02F02AB628"/>
    <w:rsid w:val="008D7199"/>
    <w:pPr>
      <w:spacing w:after="180" w:line="240" w:lineRule="auto"/>
    </w:pPr>
    <w:rPr>
      <w:rFonts w:eastAsiaTheme="minorHAnsi"/>
      <w:color w:val="A6A6A6" w:themeColor="background1" w:themeShade="A6"/>
      <w:sz w:val="14"/>
    </w:rPr>
  </w:style>
  <w:style w:type="paragraph" w:customStyle="1" w:styleId="5DF80ACE815641E18BEC96D7E137E69E8">
    <w:name w:val="5DF80ACE815641E18BEC96D7E137E69E8"/>
    <w:rsid w:val="008D7199"/>
    <w:pPr>
      <w:spacing w:after="180" w:line="240" w:lineRule="auto"/>
    </w:pPr>
    <w:rPr>
      <w:rFonts w:eastAsiaTheme="minorHAnsi"/>
      <w:color w:val="A6A6A6" w:themeColor="background1" w:themeShade="A6"/>
      <w:sz w:val="14"/>
    </w:rPr>
  </w:style>
  <w:style w:type="paragraph" w:customStyle="1" w:styleId="4B82B13F1AC24F519C63398F6784211D8">
    <w:name w:val="4B82B13F1AC24F519C63398F6784211D8"/>
    <w:rsid w:val="008D7199"/>
    <w:pPr>
      <w:spacing w:after="180" w:line="240" w:lineRule="auto"/>
    </w:pPr>
    <w:rPr>
      <w:rFonts w:eastAsiaTheme="minorHAnsi"/>
      <w:color w:val="262626" w:themeColor="text1" w:themeTint="D9"/>
      <w:sz w:val="18"/>
    </w:rPr>
  </w:style>
  <w:style w:type="paragraph" w:customStyle="1" w:styleId="383A9FC8C0AA4966B2A6D63953FC3BF98">
    <w:name w:val="383A9FC8C0AA4966B2A6D63953FC3BF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
    <w:name w:val="6E3002F3ED4A4B9AADE4EFDFA4F83F0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
    <w:name w:val="D48EF9471508485C8988715678FFA7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8">
    <w:name w:val="E2E7B8C58B8E45D3BA4C0DE921A42ADB8"/>
    <w:rsid w:val="008D7199"/>
    <w:pPr>
      <w:spacing w:after="180" w:line="240" w:lineRule="auto"/>
    </w:pPr>
    <w:rPr>
      <w:rFonts w:eastAsiaTheme="minorHAnsi"/>
      <w:color w:val="A6A6A6" w:themeColor="background1" w:themeShade="A6"/>
      <w:sz w:val="14"/>
    </w:rPr>
  </w:style>
  <w:style w:type="paragraph" w:customStyle="1" w:styleId="4650EB9EA7CC44868DBE6F600097EEF88">
    <w:name w:val="4650EB9EA7CC44868DBE6F600097EEF88"/>
    <w:rsid w:val="008D7199"/>
    <w:pPr>
      <w:spacing w:after="180" w:line="240" w:lineRule="auto"/>
    </w:pPr>
    <w:rPr>
      <w:rFonts w:eastAsiaTheme="minorHAnsi"/>
      <w:color w:val="A6A6A6" w:themeColor="background1" w:themeShade="A6"/>
      <w:sz w:val="14"/>
    </w:rPr>
  </w:style>
  <w:style w:type="paragraph" w:customStyle="1" w:styleId="527953B85D2840FBBF8226A7164EA2F18">
    <w:name w:val="527953B85D2840FBBF8226A7164EA2F18"/>
    <w:rsid w:val="008D7199"/>
    <w:pPr>
      <w:spacing w:after="180" w:line="240" w:lineRule="auto"/>
    </w:pPr>
    <w:rPr>
      <w:rFonts w:eastAsiaTheme="minorHAnsi"/>
      <w:color w:val="262626" w:themeColor="text1" w:themeTint="D9"/>
      <w:sz w:val="18"/>
    </w:rPr>
  </w:style>
  <w:style w:type="paragraph" w:customStyle="1" w:styleId="50C2B9C5345E452CA9A38F8EB5B62F658">
    <w:name w:val="50C2B9C5345E452CA9A38F8EB5B62F6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8">
    <w:name w:val="EA83F79A63064C9A8452A36C087F39B98"/>
    <w:rsid w:val="008D7199"/>
    <w:pPr>
      <w:spacing w:after="180" w:line="240" w:lineRule="auto"/>
    </w:pPr>
    <w:rPr>
      <w:rFonts w:eastAsiaTheme="minorHAnsi"/>
      <w:color w:val="262626" w:themeColor="text1" w:themeTint="D9"/>
      <w:sz w:val="16"/>
    </w:rPr>
  </w:style>
  <w:style w:type="paragraph" w:customStyle="1" w:styleId="E341965520544D3BA88A712249C9D16E1">
    <w:name w:val="E341965520544D3BA88A712249C9D16E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
    <w:name w:val="41B63675613849D6844BDF02A85CB41F1"/>
    <w:rsid w:val="008D7199"/>
    <w:pPr>
      <w:spacing w:after="180" w:line="240" w:lineRule="auto"/>
    </w:pPr>
    <w:rPr>
      <w:rFonts w:eastAsiaTheme="minorHAnsi"/>
      <w:color w:val="262626" w:themeColor="text1" w:themeTint="D9"/>
      <w:sz w:val="18"/>
    </w:rPr>
  </w:style>
  <w:style w:type="paragraph" w:customStyle="1" w:styleId="6B6B0FE195E944809BAECCFF0158F5891">
    <w:name w:val="6B6B0FE195E944809BAECCFF0158F5891"/>
    <w:rsid w:val="008D7199"/>
    <w:pPr>
      <w:spacing w:after="180" w:line="240" w:lineRule="auto"/>
    </w:pPr>
    <w:rPr>
      <w:rFonts w:eastAsiaTheme="minorHAnsi"/>
      <w:color w:val="404040" w:themeColor="text1" w:themeTint="BF"/>
    </w:rPr>
  </w:style>
  <w:style w:type="paragraph" w:customStyle="1" w:styleId="A1CB3950A75D41ABB42844B0DF92B98B2">
    <w:name w:val="A1CB3950A75D41ABB42844B0DF92B98B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
    <w:name w:val="2D18659E10804AD38E56DB63ACE50E9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
    <w:name w:val="01FB06FB61EE4055AFC56A9A4A20B17C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7A360FEAFC84086B8E3ADE420041A601">
    <w:name w:val="37A360FEAFC84086B8E3ADE420041A601"/>
    <w:rsid w:val="008D7199"/>
    <w:pPr>
      <w:spacing w:after="180" w:line="240" w:lineRule="auto"/>
    </w:pPr>
    <w:rPr>
      <w:rFonts w:eastAsiaTheme="minorHAnsi"/>
      <w:color w:val="262626" w:themeColor="text1" w:themeTint="D9"/>
      <w:sz w:val="18"/>
    </w:rPr>
  </w:style>
  <w:style w:type="paragraph" w:customStyle="1" w:styleId="3CA9253634FE45F49F86E2F79543D6B29">
    <w:name w:val="3CA9253634FE45F49F86E2F79543D6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9">
    <w:name w:val="9F3AAB161A224FA9B8D701F02F02AB629"/>
    <w:rsid w:val="008D7199"/>
    <w:pPr>
      <w:spacing w:after="180" w:line="240" w:lineRule="auto"/>
    </w:pPr>
    <w:rPr>
      <w:rFonts w:eastAsiaTheme="minorHAnsi"/>
      <w:color w:val="A6A6A6" w:themeColor="background1" w:themeShade="A6"/>
      <w:sz w:val="14"/>
    </w:rPr>
  </w:style>
  <w:style w:type="paragraph" w:customStyle="1" w:styleId="5DF80ACE815641E18BEC96D7E137E69E9">
    <w:name w:val="5DF80ACE815641E18BEC96D7E137E69E9"/>
    <w:rsid w:val="008D7199"/>
    <w:pPr>
      <w:spacing w:after="180" w:line="240" w:lineRule="auto"/>
    </w:pPr>
    <w:rPr>
      <w:rFonts w:eastAsiaTheme="minorHAnsi"/>
      <w:color w:val="A6A6A6" w:themeColor="background1" w:themeShade="A6"/>
      <w:sz w:val="14"/>
    </w:rPr>
  </w:style>
  <w:style w:type="paragraph" w:customStyle="1" w:styleId="4B82B13F1AC24F519C63398F6784211D9">
    <w:name w:val="4B82B13F1AC24F519C63398F6784211D9"/>
    <w:rsid w:val="008D7199"/>
    <w:pPr>
      <w:spacing w:after="180" w:line="240" w:lineRule="auto"/>
    </w:pPr>
    <w:rPr>
      <w:rFonts w:eastAsiaTheme="minorHAnsi"/>
      <w:color w:val="262626" w:themeColor="text1" w:themeTint="D9"/>
      <w:sz w:val="18"/>
    </w:rPr>
  </w:style>
  <w:style w:type="paragraph" w:customStyle="1" w:styleId="383A9FC8C0AA4966B2A6D63953FC3BF99">
    <w:name w:val="383A9FC8C0AA4966B2A6D63953FC3BF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
    <w:name w:val="6E3002F3ED4A4B9AADE4EFDFA4F83F0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
    <w:name w:val="D48EF9471508485C8988715678FFA7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9">
    <w:name w:val="E2E7B8C58B8E45D3BA4C0DE921A42ADB9"/>
    <w:rsid w:val="008D7199"/>
    <w:pPr>
      <w:spacing w:after="180" w:line="240" w:lineRule="auto"/>
    </w:pPr>
    <w:rPr>
      <w:rFonts w:eastAsiaTheme="minorHAnsi"/>
      <w:color w:val="A6A6A6" w:themeColor="background1" w:themeShade="A6"/>
      <w:sz w:val="14"/>
    </w:rPr>
  </w:style>
  <w:style w:type="paragraph" w:customStyle="1" w:styleId="4650EB9EA7CC44868DBE6F600097EEF89">
    <w:name w:val="4650EB9EA7CC44868DBE6F600097EEF89"/>
    <w:rsid w:val="008D7199"/>
    <w:pPr>
      <w:spacing w:after="180" w:line="240" w:lineRule="auto"/>
    </w:pPr>
    <w:rPr>
      <w:rFonts w:eastAsiaTheme="minorHAnsi"/>
      <w:color w:val="A6A6A6" w:themeColor="background1" w:themeShade="A6"/>
      <w:sz w:val="14"/>
    </w:rPr>
  </w:style>
  <w:style w:type="paragraph" w:customStyle="1" w:styleId="527953B85D2840FBBF8226A7164EA2F19">
    <w:name w:val="527953B85D2840FBBF8226A7164EA2F19"/>
    <w:rsid w:val="008D7199"/>
    <w:pPr>
      <w:spacing w:after="180" w:line="240" w:lineRule="auto"/>
    </w:pPr>
    <w:rPr>
      <w:rFonts w:eastAsiaTheme="minorHAnsi"/>
      <w:color w:val="262626" w:themeColor="text1" w:themeTint="D9"/>
      <w:sz w:val="18"/>
    </w:rPr>
  </w:style>
  <w:style w:type="paragraph" w:customStyle="1" w:styleId="50C2B9C5345E452CA9A38F8EB5B62F659">
    <w:name w:val="50C2B9C5345E452CA9A38F8EB5B62F6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9">
    <w:name w:val="EA83F79A63064C9A8452A36C087F39B99"/>
    <w:rsid w:val="008D7199"/>
    <w:pPr>
      <w:spacing w:after="180" w:line="240" w:lineRule="auto"/>
    </w:pPr>
    <w:rPr>
      <w:rFonts w:eastAsiaTheme="minorHAnsi"/>
      <w:color w:val="262626" w:themeColor="text1" w:themeTint="D9"/>
      <w:sz w:val="16"/>
    </w:rPr>
  </w:style>
  <w:style w:type="paragraph" w:customStyle="1" w:styleId="E341965520544D3BA88A712249C9D16E2">
    <w:name w:val="E341965520544D3BA88A712249C9D16E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
    <w:name w:val="41B63675613849D6844BDF02A85CB41F2"/>
    <w:rsid w:val="008D7199"/>
    <w:pPr>
      <w:spacing w:after="180" w:line="240" w:lineRule="auto"/>
    </w:pPr>
    <w:rPr>
      <w:rFonts w:eastAsiaTheme="minorHAnsi"/>
      <w:color w:val="262626" w:themeColor="text1" w:themeTint="D9"/>
      <w:sz w:val="18"/>
    </w:rPr>
  </w:style>
  <w:style w:type="paragraph" w:customStyle="1" w:styleId="6B6B0FE195E944809BAECCFF0158F5892">
    <w:name w:val="6B6B0FE195E944809BAECCFF0158F5892"/>
    <w:rsid w:val="008D7199"/>
    <w:pPr>
      <w:spacing w:after="180" w:line="240" w:lineRule="auto"/>
    </w:pPr>
    <w:rPr>
      <w:rFonts w:eastAsiaTheme="minorHAnsi"/>
      <w:color w:val="404040" w:themeColor="text1" w:themeTint="BF"/>
    </w:rPr>
  </w:style>
  <w:style w:type="paragraph" w:customStyle="1" w:styleId="A1CB3950A75D41ABB42844B0DF92B98B3">
    <w:name w:val="A1CB3950A75D41ABB42844B0DF92B98B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
    <w:name w:val="2D18659E10804AD38E56DB63ACE50E9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ADABCCECC67347EDBA2C8BCBEA38838A">
    <w:name w:val="ADABCCECC67347EDBA2C8BCBEA38838A"/>
    <w:rsid w:val="008D7199"/>
  </w:style>
  <w:style w:type="paragraph" w:customStyle="1" w:styleId="01FB06FB61EE4055AFC56A9A4A20B17C10">
    <w:name w:val="01FB06FB61EE4055AFC56A9A4A20B17C1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
    <w:name w:val="3CA9253634FE45F49F86E2F79543D6B2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0">
    <w:name w:val="9F3AAB161A224FA9B8D701F02F02AB6210"/>
    <w:rsid w:val="008D7199"/>
    <w:pPr>
      <w:spacing w:after="180" w:line="240" w:lineRule="auto"/>
    </w:pPr>
    <w:rPr>
      <w:rFonts w:eastAsiaTheme="minorHAnsi"/>
      <w:color w:val="A6A6A6" w:themeColor="background1" w:themeShade="A6"/>
      <w:sz w:val="14"/>
    </w:rPr>
  </w:style>
  <w:style w:type="paragraph" w:customStyle="1" w:styleId="5DF80ACE815641E18BEC96D7E137E69E10">
    <w:name w:val="5DF80ACE815641E18BEC96D7E137E69E10"/>
    <w:rsid w:val="008D7199"/>
    <w:pPr>
      <w:spacing w:after="180" w:line="240" w:lineRule="auto"/>
    </w:pPr>
    <w:rPr>
      <w:rFonts w:eastAsiaTheme="minorHAnsi"/>
      <w:color w:val="A6A6A6" w:themeColor="background1" w:themeShade="A6"/>
      <w:sz w:val="14"/>
    </w:rPr>
  </w:style>
  <w:style w:type="paragraph" w:customStyle="1" w:styleId="4B82B13F1AC24F519C63398F6784211D10">
    <w:name w:val="4B82B13F1AC24F519C63398F6784211D10"/>
    <w:rsid w:val="008D7199"/>
    <w:pPr>
      <w:spacing w:after="180" w:line="240" w:lineRule="auto"/>
    </w:pPr>
    <w:rPr>
      <w:rFonts w:eastAsiaTheme="minorHAnsi"/>
      <w:color w:val="262626" w:themeColor="text1" w:themeTint="D9"/>
      <w:sz w:val="18"/>
    </w:rPr>
  </w:style>
  <w:style w:type="paragraph" w:customStyle="1" w:styleId="383A9FC8C0AA4966B2A6D63953FC3BF910">
    <w:name w:val="383A9FC8C0AA4966B2A6D63953FC3BF9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
    <w:name w:val="6E3002F3ED4A4B9AADE4EFDFA4F83F03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
    <w:name w:val="D48EF9471508485C8988715678FFA721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0">
    <w:name w:val="E2E7B8C58B8E45D3BA4C0DE921A42ADB10"/>
    <w:rsid w:val="008D7199"/>
    <w:pPr>
      <w:spacing w:after="180" w:line="240" w:lineRule="auto"/>
    </w:pPr>
    <w:rPr>
      <w:rFonts w:eastAsiaTheme="minorHAnsi"/>
      <w:color w:val="A6A6A6" w:themeColor="background1" w:themeShade="A6"/>
      <w:sz w:val="14"/>
    </w:rPr>
  </w:style>
  <w:style w:type="paragraph" w:customStyle="1" w:styleId="4650EB9EA7CC44868DBE6F600097EEF810">
    <w:name w:val="4650EB9EA7CC44868DBE6F600097EEF810"/>
    <w:rsid w:val="008D7199"/>
    <w:pPr>
      <w:spacing w:after="180" w:line="240" w:lineRule="auto"/>
    </w:pPr>
    <w:rPr>
      <w:rFonts w:eastAsiaTheme="minorHAnsi"/>
      <w:color w:val="A6A6A6" w:themeColor="background1" w:themeShade="A6"/>
      <w:sz w:val="14"/>
    </w:rPr>
  </w:style>
  <w:style w:type="paragraph" w:customStyle="1" w:styleId="527953B85D2840FBBF8226A7164EA2F110">
    <w:name w:val="527953B85D2840FBBF8226A7164EA2F110"/>
    <w:rsid w:val="008D7199"/>
    <w:pPr>
      <w:spacing w:after="180" w:line="240" w:lineRule="auto"/>
    </w:pPr>
    <w:rPr>
      <w:rFonts w:eastAsiaTheme="minorHAnsi"/>
      <w:color w:val="262626" w:themeColor="text1" w:themeTint="D9"/>
      <w:sz w:val="18"/>
    </w:rPr>
  </w:style>
  <w:style w:type="paragraph" w:customStyle="1" w:styleId="50C2B9C5345E452CA9A38F8EB5B62F6510">
    <w:name w:val="50C2B9C5345E452CA9A38F8EB5B62F65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0">
    <w:name w:val="EA83F79A63064C9A8452A36C087F39B910"/>
    <w:rsid w:val="008D7199"/>
    <w:pPr>
      <w:spacing w:after="180" w:line="240" w:lineRule="auto"/>
    </w:pPr>
    <w:rPr>
      <w:rFonts w:eastAsiaTheme="minorHAnsi"/>
      <w:color w:val="262626" w:themeColor="text1" w:themeTint="D9"/>
      <w:sz w:val="16"/>
    </w:rPr>
  </w:style>
  <w:style w:type="paragraph" w:customStyle="1" w:styleId="E341965520544D3BA88A712249C9D16E3">
    <w:name w:val="E341965520544D3BA88A712249C9D16E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3">
    <w:name w:val="41B63675613849D6844BDF02A85CB41F3"/>
    <w:rsid w:val="008D7199"/>
    <w:pPr>
      <w:spacing w:after="180" w:line="240" w:lineRule="auto"/>
    </w:pPr>
    <w:rPr>
      <w:rFonts w:eastAsiaTheme="minorHAnsi"/>
      <w:color w:val="262626" w:themeColor="text1" w:themeTint="D9"/>
      <w:sz w:val="18"/>
    </w:rPr>
  </w:style>
  <w:style w:type="paragraph" w:customStyle="1" w:styleId="6B6B0FE195E944809BAECCFF0158F5893">
    <w:name w:val="6B6B0FE195E944809BAECCFF0158F5893"/>
    <w:rsid w:val="008D7199"/>
    <w:pPr>
      <w:spacing w:after="180" w:line="240" w:lineRule="auto"/>
    </w:pPr>
    <w:rPr>
      <w:rFonts w:eastAsiaTheme="minorHAnsi"/>
      <w:color w:val="404040" w:themeColor="text1" w:themeTint="BF"/>
    </w:rPr>
  </w:style>
  <w:style w:type="paragraph" w:customStyle="1" w:styleId="A1CB3950A75D41ABB42844B0DF92B98B4">
    <w:name w:val="A1CB3950A75D41ABB42844B0DF92B98B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
    <w:name w:val="2D18659E10804AD38E56DB63ACE50E9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1">
    <w:name w:val="01FB06FB61EE4055AFC56A9A4A20B17C1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
    <w:name w:val="3CA9253634FE45F49F86E2F79543D6B2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1">
    <w:name w:val="9F3AAB161A224FA9B8D701F02F02AB6211"/>
    <w:rsid w:val="008D7199"/>
    <w:pPr>
      <w:spacing w:after="180" w:line="240" w:lineRule="auto"/>
    </w:pPr>
    <w:rPr>
      <w:rFonts w:eastAsiaTheme="minorHAnsi"/>
      <w:color w:val="A6A6A6" w:themeColor="background1" w:themeShade="A6"/>
      <w:sz w:val="14"/>
    </w:rPr>
  </w:style>
  <w:style w:type="paragraph" w:customStyle="1" w:styleId="5DF80ACE815641E18BEC96D7E137E69E11">
    <w:name w:val="5DF80ACE815641E18BEC96D7E137E69E11"/>
    <w:rsid w:val="008D7199"/>
    <w:pPr>
      <w:spacing w:after="180" w:line="240" w:lineRule="auto"/>
    </w:pPr>
    <w:rPr>
      <w:rFonts w:eastAsiaTheme="minorHAnsi"/>
      <w:color w:val="A6A6A6" w:themeColor="background1" w:themeShade="A6"/>
      <w:sz w:val="14"/>
    </w:rPr>
  </w:style>
  <w:style w:type="paragraph" w:customStyle="1" w:styleId="4B82B13F1AC24F519C63398F6784211D11">
    <w:name w:val="4B82B13F1AC24F519C63398F6784211D11"/>
    <w:rsid w:val="008D7199"/>
    <w:pPr>
      <w:spacing w:after="180" w:line="240" w:lineRule="auto"/>
    </w:pPr>
    <w:rPr>
      <w:rFonts w:eastAsiaTheme="minorHAnsi"/>
      <w:color w:val="262626" w:themeColor="text1" w:themeTint="D9"/>
      <w:sz w:val="18"/>
    </w:rPr>
  </w:style>
  <w:style w:type="paragraph" w:customStyle="1" w:styleId="383A9FC8C0AA4966B2A6D63953FC3BF911">
    <w:name w:val="383A9FC8C0AA4966B2A6D63953FC3BF9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
    <w:name w:val="6E3002F3ED4A4B9AADE4EFDFA4F83F03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
    <w:name w:val="D48EF9471508485C8988715678FFA721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1">
    <w:name w:val="E2E7B8C58B8E45D3BA4C0DE921A42ADB11"/>
    <w:rsid w:val="008D7199"/>
    <w:pPr>
      <w:spacing w:after="180" w:line="240" w:lineRule="auto"/>
    </w:pPr>
    <w:rPr>
      <w:rFonts w:eastAsiaTheme="minorHAnsi"/>
      <w:color w:val="A6A6A6" w:themeColor="background1" w:themeShade="A6"/>
      <w:sz w:val="14"/>
    </w:rPr>
  </w:style>
  <w:style w:type="paragraph" w:customStyle="1" w:styleId="4650EB9EA7CC44868DBE6F600097EEF811">
    <w:name w:val="4650EB9EA7CC44868DBE6F600097EEF811"/>
    <w:rsid w:val="008D7199"/>
    <w:pPr>
      <w:spacing w:after="180" w:line="240" w:lineRule="auto"/>
    </w:pPr>
    <w:rPr>
      <w:rFonts w:eastAsiaTheme="minorHAnsi"/>
      <w:color w:val="A6A6A6" w:themeColor="background1" w:themeShade="A6"/>
      <w:sz w:val="14"/>
    </w:rPr>
  </w:style>
  <w:style w:type="paragraph" w:customStyle="1" w:styleId="527953B85D2840FBBF8226A7164EA2F111">
    <w:name w:val="527953B85D2840FBBF8226A7164EA2F111"/>
    <w:rsid w:val="008D7199"/>
    <w:pPr>
      <w:spacing w:after="180" w:line="240" w:lineRule="auto"/>
    </w:pPr>
    <w:rPr>
      <w:rFonts w:eastAsiaTheme="minorHAnsi"/>
      <w:color w:val="262626" w:themeColor="text1" w:themeTint="D9"/>
      <w:sz w:val="18"/>
    </w:rPr>
  </w:style>
  <w:style w:type="paragraph" w:customStyle="1" w:styleId="50C2B9C5345E452CA9A38F8EB5B62F6511">
    <w:name w:val="50C2B9C5345E452CA9A38F8EB5B62F65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1">
    <w:name w:val="EA83F79A63064C9A8452A36C087F39B911"/>
    <w:rsid w:val="008D7199"/>
    <w:pPr>
      <w:spacing w:after="180" w:line="240" w:lineRule="auto"/>
    </w:pPr>
    <w:rPr>
      <w:rFonts w:eastAsiaTheme="minorHAnsi"/>
      <w:color w:val="262626" w:themeColor="text1" w:themeTint="D9"/>
      <w:sz w:val="16"/>
    </w:rPr>
  </w:style>
  <w:style w:type="paragraph" w:customStyle="1" w:styleId="E341965520544D3BA88A712249C9D16E4">
    <w:name w:val="E341965520544D3BA88A712249C9D16E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4">
    <w:name w:val="41B63675613849D6844BDF02A85CB41F4"/>
    <w:rsid w:val="008D7199"/>
    <w:pPr>
      <w:spacing w:after="180" w:line="240" w:lineRule="auto"/>
    </w:pPr>
    <w:rPr>
      <w:rFonts w:eastAsiaTheme="minorHAnsi"/>
      <w:color w:val="262626" w:themeColor="text1" w:themeTint="D9"/>
      <w:sz w:val="18"/>
    </w:rPr>
  </w:style>
  <w:style w:type="paragraph" w:customStyle="1" w:styleId="6B6B0FE195E944809BAECCFF0158F5894">
    <w:name w:val="6B6B0FE195E944809BAECCFF0158F5894"/>
    <w:rsid w:val="008D7199"/>
    <w:pPr>
      <w:spacing w:after="180" w:line="240" w:lineRule="auto"/>
    </w:pPr>
    <w:rPr>
      <w:rFonts w:eastAsiaTheme="minorHAnsi"/>
      <w:color w:val="404040" w:themeColor="text1" w:themeTint="BF"/>
    </w:rPr>
  </w:style>
  <w:style w:type="paragraph" w:customStyle="1" w:styleId="A1CB3950A75D41ABB42844B0DF92B98B5">
    <w:name w:val="A1CB3950A75D41ABB42844B0DF92B98B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
    <w:name w:val="2D18659E10804AD38E56DB63ACE50E9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2">
    <w:name w:val="01FB06FB61EE4055AFC56A9A4A20B17C1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
    <w:name w:val="3CA9253634FE45F49F86E2F79543D6B2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
    <w:name w:val="C0C3FE2DC44641138CF5158EFD2B7155"/>
    <w:rsid w:val="008D7199"/>
    <w:pPr>
      <w:spacing w:after="180" w:line="240" w:lineRule="auto"/>
    </w:pPr>
    <w:rPr>
      <w:rFonts w:eastAsiaTheme="minorHAnsi"/>
      <w:color w:val="262626" w:themeColor="text1" w:themeTint="D9"/>
      <w:sz w:val="16"/>
    </w:rPr>
  </w:style>
  <w:style w:type="paragraph" w:customStyle="1" w:styleId="9F3AAB161A224FA9B8D701F02F02AB6212">
    <w:name w:val="9F3AAB161A224FA9B8D701F02F02AB6212"/>
    <w:rsid w:val="008D7199"/>
    <w:pPr>
      <w:spacing w:after="180" w:line="240" w:lineRule="auto"/>
    </w:pPr>
    <w:rPr>
      <w:rFonts w:eastAsiaTheme="minorHAnsi"/>
      <w:color w:val="A6A6A6" w:themeColor="background1" w:themeShade="A6"/>
      <w:sz w:val="14"/>
    </w:rPr>
  </w:style>
  <w:style w:type="paragraph" w:customStyle="1" w:styleId="5DF80ACE815641E18BEC96D7E137E69E12">
    <w:name w:val="5DF80ACE815641E18BEC96D7E137E69E12"/>
    <w:rsid w:val="008D7199"/>
    <w:pPr>
      <w:spacing w:after="180" w:line="240" w:lineRule="auto"/>
    </w:pPr>
    <w:rPr>
      <w:rFonts w:eastAsiaTheme="minorHAnsi"/>
      <w:color w:val="A6A6A6" w:themeColor="background1" w:themeShade="A6"/>
      <w:sz w:val="14"/>
    </w:rPr>
  </w:style>
  <w:style w:type="paragraph" w:customStyle="1" w:styleId="4B82B13F1AC24F519C63398F6784211D12">
    <w:name w:val="4B82B13F1AC24F519C63398F6784211D12"/>
    <w:rsid w:val="008D7199"/>
    <w:pPr>
      <w:spacing w:after="180" w:line="240" w:lineRule="auto"/>
    </w:pPr>
    <w:rPr>
      <w:rFonts w:eastAsiaTheme="minorHAnsi"/>
      <w:color w:val="262626" w:themeColor="text1" w:themeTint="D9"/>
      <w:sz w:val="18"/>
    </w:rPr>
  </w:style>
  <w:style w:type="paragraph" w:customStyle="1" w:styleId="383A9FC8C0AA4966B2A6D63953FC3BF912">
    <w:name w:val="383A9FC8C0AA4966B2A6D63953FC3BF9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
    <w:name w:val="6E3002F3ED4A4B9AADE4EFDFA4F83F03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
    <w:name w:val="D48EF9471508485C8988715678FFA721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2">
    <w:name w:val="E2E7B8C58B8E45D3BA4C0DE921A42ADB12"/>
    <w:rsid w:val="008D7199"/>
    <w:pPr>
      <w:spacing w:after="180" w:line="240" w:lineRule="auto"/>
    </w:pPr>
    <w:rPr>
      <w:rFonts w:eastAsiaTheme="minorHAnsi"/>
      <w:color w:val="A6A6A6" w:themeColor="background1" w:themeShade="A6"/>
      <w:sz w:val="14"/>
    </w:rPr>
  </w:style>
  <w:style w:type="paragraph" w:customStyle="1" w:styleId="4650EB9EA7CC44868DBE6F600097EEF812">
    <w:name w:val="4650EB9EA7CC44868DBE6F600097EEF812"/>
    <w:rsid w:val="008D7199"/>
    <w:pPr>
      <w:spacing w:after="180" w:line="240" w:lineRule="auto"/>
    </w:pPr>
    <w:rPr>
      <w:rFonts w:eastAsiaTheme="minorHAnsi"/>
      <w:color w:val="A6A6A6" w:themeColor="background1" w:themeShade="A6"/>
      <w:sz w:val="14"/>
    </w:rPr>
  </w:style>
  <w:style w:type="paragraph" w:customStyle="1" w:styleId="527953B85D2840FBBF8226A7164EA2F112">
    <w:name w:val="527953B85D2840FBBF8226A7164EA2F112"/>
    <w:rsid w:val="008D7199"/>
    <w:pPr>
      <w:spacing w:after="180" w:line="240" w:lineRule="auto"/>
    </w:pPr>
    <w:rPr>
      <w:rFonts w:eastAsiaTheme="minorHAnsi"/>
      <w:color w:val="262626" w:themeColor="text1" w:themeTint="D9"/>
      <w:sz w:val="18"/>
    </w:rPr>
  </w:style>
  <w:style w:type="paragraph" w:customStyle="1" w:styleId="50C2B9C5345E452CA9A38F8EB5B62F6512">
    <w:name w:val="50C2B9C5345E452CA9A38F8EB5B62F65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2">
    <w:name w:val="EA83F79A63064C9A8452A36C087F39B912"/>
    <w:rsid w:val="008D7199"/>
    <w:pPr>
      <w:spacing w:after="180" w:line="240" w:lineRule="auto"/>
    </w:pPr>
    <w:rPr>
      <w:rFonts w:eastAsiaTheme="minorHAnsi"/>
      <w:color w:val="262626" w:themeColor="text1" w:themeTint="D9"/>
      <w:sz w:val="16"/>
    </w:rPr>
  </w:style>
  <w:style w:type="paragraph" w:customStyle="1" w:styleId="E341965520544D3BA88A712249C9D16E5">
    <w:name w:val="E341965520544D3BA88A712249C9D16E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5">
    <w:name w:val="41B63675613849D6844BDF02A85CB41F5"/>
    <w:rsid w:val="008D7199"/>
    <w:pPr>
      <w:spacing w:after="180" w:line="240" w:lineRule="auto"/>
    </w:pPr>
    <w:rPr>
      <w:rFonts w:eastAsiaTheme="minorHAnsi"/>
      <w:color w:val="262626" w:themeColor="text1" w:themeTint="D9"/>
      <w:sz w:val="18"/>
    </w:rPr>
  </w:style>
  <w:style w:type="paragraph" w:customStyle="1" w:styleId="6B6B0FE195E944809BAECCFF0158F5895">
    <w:name w:val="6B6B0FE195E944809BAECCFF0158F5895"/>
    <w:rsid w:val="008D7199"/>
    <w:pPr>
      <w:spacing w:after="180" w:line="240" w:lineRule="auto"/>
    </w:pPr>
    <w:rPr>
      <w:rFonts w:eastAsiaTheme="minorHAnsi"/>
      <w:color w:val="404040" w:themeColor="text1" w:themeTint="BF"/>
    </w:rPr>
  </w:style>
  <w:style w:type="paragraph" w:customStyle="1" w:styleId="A1CB3950A75D41ABB42844B0DF92B98B6">
    <w:name w:val="A1CB3950A75D41ABB42844B0DF92B98B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
    <w:name w:val="2D18659E10804AD38E56DB63ACE50E9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3">
    <w:name w:val="01FB06FB61EE4055AFC56A9A4A20B17C1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
    <w:name w:val="3CA9253634FE45F49F86E2F79543D6B2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
    <w:name w:val="C0C3FE2DC44641138CF5158EFD2B71551"/>
    <w:rsid w:val="008D7199"/>
    <w:pPr>
      <w:spacing w:after="180" w:line="240" w:lineRule="auto"/>
    </w:pPr>
    <w:rPr>
      <w:rFonts w:eastAsiaTheme="minorHAnsi"/>
      <w:color w:val="262626" w:themeColor="text1" w:themeTint="D9"/>
      <w:sz w:val="16"/>
    </w:rPr>
  </w:style>
  <w:style w:type="paragraph" w:customStyle="1" w:styleId="9F3AAB161A224FA9B8D701F02F02AB6213">
    <w:name w:val="9F3AAB161A224FA9B8D701F02F02AB6213"/>
    <w:rsid w:val="008D7199"/>
    <w:pPr>
      <w:spacing w:after="180" w:line="240" w:lineRule="auto"/>
    </w:pPr>
    <w:rPr>
      <w:rFonts w:eastAsiaTheme="minorHAnsi"/>
      <w:color w:val="A6A6A6" w:themeColor="background1" w:themeShade="A6"/>
      <w:sz w:val="14"/>
    </w:rPr>
  </w:style>
  <w:style w:type="paragraph" w:customStyle="1" w:styleId="5DF80ACE815641E18BEC96D7E137E69E13">
    <w:name w:val="5DF80ACE815641E18BEC96D7E137E69E13"/>
    <w:rsid w:val="008D7199"/>
    <w:pPr>
      <w:spacing w:after="180" w:line="240" w:lineRule="auto"/>
    </w:pPr>
    <w:rPr>
      <w:rFonts w:eastAsiaTheme="minorHAnsi"/>
      <w:color w:val="A6A6A6" w:themeColor="background1" w:themeShade="A6"/>
      <w:sz w:val="14"/>
    </w:rPr>
  </w:style>
  <w:style w:type="paragraph" w:customStyle="1" w:styleId="4B82B13F1AC24F519C63398F6784211D13">
    <w:name w:val="4B82B13F1AC24F519C63398F6784211D13"/>
    <w:rsid w:val="008D7199"/>
    <w:pPr>
      <w:spacing w:after="180" w:line="240" w:lineRule="auto"/>
    </w:pPr>
    <w:rPr>
      <w:rFonts w:eastAsiaTheme="minorHAnsi"/>
      <w:color w:val="262626" w:themeColor="text1" w:themeTint="D9"/>
      <w:sz w:val="18"/>
    </w:rPr>
  </w:style>
  <w:style w:type="paragraph" w:customStyle="1" w:styleId="383A9FC8C0AA4966B2A6D63953FC3BF913">
    <w:name w:val="383A9FC8C0AA4966B2A6D63953FC3BF9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3">
    <w:name w:val="6E3002F3ED4A4B9AADE4EFDFA4F83F03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3">
    <w:name w:val="D48EF9471508485C8988715678FFA721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3">
    <w:name w:val="E2E7B8C58B8E45D3BA4C0DE921A42ADB13"/>
    <w:rsid w:val="008D7199"/>
    <w:pPr>
      <w:spacing w:after="180" w:line="240" w:lineRule="auto"/>
    </w:pPr>
    <w:rPr>
      <w:rFonts w:eastAsiaTheme="minorHAnsi"/>
      <w:color w:val="A6A6A6" w:themeColor="background1" w:themeShade="A6"/>
      <w:sz w:val="14"/>
    </w:rPr>
  </w:style>
  <w:style w:type="paragraph" w:customStyle="1" w:styleId="4650EB9EA7CC44868DBE6F600097EEF813">
    <w:name w:val="4650EB9EA7CC44868DBE6F600097EEF813"/>
    <w:rsid w:val="008D7199"/>
    <w:pPr>
      <w:spacing w:after="180" w:line="240" w:lineRule="auto"/>
    </w:pPr>
    <w:rPr>
      <w:rFonts w:eastAsiaTheme="minorHAnsi"/>
      <w:color w:val="A6A6A6" w:themeColor="background1" w:themeShade="A6"/>
      <w:sz w:val="14"/>
    </w:rPr>
  </w:style>
  <w:style w:type="paragraph" w:customStyle="1" w:styleId="527953B85D2840FBBF8226A7164EA2F113">
    <w:name w:val="527953B85D2840FBBF8226A7164EA2F113"/>
    <w:rsid w:val="008D7199"/>
    <w:pPr>
      <w:spacing w:after="180" w:line="240" w:lineRule="auto"/>
    </w:pPr>
    <w:rPr>
      <w:rFonts w:eastAsiaTheme="minorHAnsi"/>
      <w:color w:val="262626" w:themeColor="text1" w:themeTint="D9"/>
      <w:sz w:val="18"/>
    </w:rPr>
  </w:style>
  <w:style w:type="paragraph" w:customStyle="1" w:styleId="50C2B9C5345E452CA9A38F8EB5B62F6513">
    <w:name w:val="50C2B9C5345E452CA9A38F8EB5B62F65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3">
    <w:name w:val="EA83F79A63064C9A8452A36C087F39B913"/>
    <w:rsid w:val="008D7199"/>
    <w:pPr>
      <w:spacing w:after="180" w:line="240" w:lineRule="auto"/>
    </w:pPr>
    <w:rPr>
      <w:rFonts w:eastAsiaTheme="minorHAnsi"/>
      <w:color w:val="262626" w:themeColor="text1" w:themeTint="D9"/>
      <w:sz w:val="16"/>
    </w:rPr>
  </w:style>
  <w:style w:type="paragraph" w:customStyle="1" w:styleId="E341965520544D3BA88A712249C9D16E6">
    <w:name w:val="E341965520544D3BA88A712249C9D16E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6">
    <w:name w:val="41B63675613849D6844BDF02A85CB41F6"/>
    <w:rsid w:val="008D7199"/>
    <w:pPr>
      <w:spacing w:after="180" w:line="240" w:lineRule="auto"/>
    </w:pPr>
    <w:rPr>
      <w:rFonts w:eastAsiaTheme="minorHAnsi"/>
      <w:color w:val="262626" w:themeColor="text1" w:themeTint="D9"/>
      <w:sz w:val="18"/>
    </w:rPr>
  </w:style>
  <w:style w:type="paragraph" w:customStyle="1" w:styleId="6B6B0FE195E944809BAECCFF0158F5896">
    <w:name w:val="6B6B0FE195E944809BAECCFF0158F5896"/>
    <w:rsid w:val="008D7199"/>
    <w:pPr>
      <w:spacing w:after="180" w:line="240" w:lineRule="auto"/>
    </w:pPr>
    <w:rPr>
      <w:rFonts w:eastAsiaTheme="minorHAnsi"/>
      <w:color w:val="404040" w:themeColor="text1" w:themeTint="BF"/>
    </w:rPr>
  </w:style>
  <w:style w:type="paragraph" w:customStyle="1" w:styleId="A1CB3950A75D41ABB42844B0DF92B98B7">
    <w:name w:val="A1CB3950A75D41ABB42844B0DF92B98B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
    <w:name w:val="2D18659E10804AD38E56DB63ACE50E9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4">
    <w:name w:val="01FB06FB61EE4055AFC56A9A4A20B17C1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4">
    <w:name w:val="3CA9253634FE45F49F86E2F79543D6B2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
    <w:name w:val="C0C3FE2DC44641138CF5158EFD2B71552"/>
    <w:rsid w:val="008D7199"/>
    <w:pPr>
      <w:spacing w:after="180" w:line="240" w:lineRule="auto"/>
    </w:pPr>
    <w:rPr>
      <w:rFonts w:eastAsiaTheme="minorHAnsi"/>
      <w:color w:val="262626" w:themeColor="text1" w:themeTint="D9"/>
      <w:sz w:val="16"/>
    </w:rPr>
  </w:style>
  <w:style w:type="paragraph" w:customStyle="1" w:styleId="9F3AAB161A224FA9B8D701F02F02AB6214">
    <w:name w:val="9F3AAB161A224FA9B8D701F02F02AB6214"/>
    <w:rsid w:val="008D7199"/>
    <w:pPr>
      <w:spacing w:after="180" w:line="240" w:lineRule="auto"/>
    </w:pPr>
    <w:rPr>
      <w:rFonts w:eastAsiaTheme="minorHAnsi"/>
      <w:color w:val="A6A6A6" w:themeColor="background1" w:themeShade="A6"/>
      <w:sz w:val="14"/>
    </w:rPr>
  </w:style>
  <w:style w:type="paragraph" w:customStyle="1" w:styleId="5DF80ACE815641E18BEC96D7E137E69E14">
    <w:name w:val="5DF80ACE815641E18BEC96D7E137E69E14"/>
    <w:rsid w:val="008D7199"/>
    <w:pPr>
      <w:spacing w:after="180" w:line="240" w:lineRule="auto"/>
    </w:pPr>
    <w:rPr>
      <w:rFonts w:eastAsiaTheme="minorHAnsi"/>
      <w:color w:val="A6A6A6" w:themeColor="background1" w:themeShade="A6"/>
      <w:sz w:val="14"/>
    </w:rPr>
  </w:style>
  <w:style w:type="paragraph" w:customStyle="1" w:styleId="4B82B13F1AC24F519C63398F6784211D14">
    <w:name w:val="4B82B13F1AC24F519C63398F6784211D14"/>
    <w:rsid w:val="008D7199"/>
    <w:pPr>
      <w:spacing w:after="180" w:line="240" w:lineRule="auto"/>
    </w:pPr>
    <w:rPr>
      <w:rFonts w:eastAsiaTheme="minorHAnsi"/>
      <w:color w:val="262626" w:themeColor="text1" w:themeTint="D9"/>
      <w:sz w:val="18"/>
    </w:rPr>
  </w:style>
  <w:style w:type="paragraph" w:customStyle="1" w:styleId="383A9FC8C0AA4966B2A6D63953FC3BF914">
    <w:name w:val="383A9FC8C0AA4966B2A6D63953FC3BF9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4">
    <w:name w:val="6E3002F3ED4A4B9AADE4EFDFA4F83F03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4">
    <w:name w:val="D48EF9471508485C8988715678FFA721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4">
    <w:name w:val="E2E7B8C58B8E45D3BA4C0DE921A42ADB14"/>
    <w:rsid w:val="008D7199"/>
    <w:pPr>
      <w:spacing w:after="180" w:line="240" w:lineRule="auto"/>
    </w:pPr>
    <w:rPr>
      <w:rFonts w:eastAsiaTheme="minorHAnsi"/>
      <w:color w:val="A6A6A6" w:themeColor="background1" w:themeShade="A6"/>
      <w:sz w:val="14"/>
    </w:rPr>
  </w:style>
  <w:style w:type="paragraph" w:customStyle="1" w:styleId="4650EB9EA7CC44868DBE6F600097EEF814">
    <w:name w:val="4650EB9EA7CC44868DBE6F600097EEF814"/>
    <w:rsid w:val="008D7199"/>
    <w:pPr>
      <w:spacing w:after="180" w:line="240" w:lineRule="auto"/>
    </w:pPr>
    <w:rPr>
      <w:rFonts w:eastAsiaTheme="minorHAnsi"/>
      <w:color w:val="A6A6A6" w:themeColor="background1" w:themeShade="A6"/>
      <w:sz w:val="14"/>
    </w:rPr>
  </w:style>
  <w:style w:type="paragraph" w:customStyle="1" w:styleId="527953B85D2840FBBF8226A7164EA2F114">
    <w:name w:val="527953B85D2840FBBF8226A7164EA2F114"/>
    <w:rsid w:val="008D7199"/>
    <w:pPr>
      <w:spacing w:after="180" w:line="240" w:lineRule="auto"/>
    </w:pPr>
    <w:rPr>
      <w:rFonts w:eastAsiaTheme="minorHAnsi"/>
      <w:color w:val="262626" w:themeColor="text1" w:themeTint="D9"/>
      <w:sz w:val="18"/>
    </w:rPr>
  </w:style>
  <w:style w:type="paragraph" w:customStyle="1" w:styleId="50C2B9C5345E452CA9A38F8EB5B62F6514">
    <w:name w:val="50C2B9C5345E452CA9A38F8EB5B62F65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4">
    <w:name w:val="EA83F79A63064C9A8452A36C087F39B914"/>
    <w:rsid w:val="008D7199"/>
    <w:pPr>
      <w:spacing w:after="180" w:line="240" w:lineRule="auto"/>
    </w:pPr>
    <w:rPr>
      <w:rFonts w:eastAsiaTheme="minorHAnsi"/>
      <w:color w:val="262626" w:themeColor="text1" w:themeTint="D9"/>
      <w:sz w:val="16"/>
    </w:rPr>
  </w:style>
  <w:style w:type="paragraph" w:customStyle="1" w:styleId="E341965520544D3BA88A712249C9D16E7">
    <w:name w:val="E341965520544D3BA88A712249C9D16E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7">
    <w:name w:val="41B63675613849D6844BDF02A85CB41F7"/>
    <w:rsid w:val="008D7199"/>
    <w:pPr>
      <w:spacing w:after="180" w:line="240" w:lineRule="auto"/>
    </w:pPr>
    <w:rPr>
      <w:rFonts w:eastAsiaTheme="minorHAnsi"/>
      <w:color w:val="262626" w:themeColor="text1" w:themeTint="D9"/>
      <w:sz w:val="18"/>
    </w:rPr>
  </w:style>
  <w:style w:type="paragraph" w:customStyle="1" w:styleId="6B6B0FE195E944809BAECCFF0158F5897">
    <w:name w:val="6B6B0FE195E944809BAECCFF0158F5897"/>
    <w:rsid w:val="008D7199"/>
    <w:pPr>
      <w:spacing w:after="180" w:line="240" w:lineRule="auto"/>
    </w:pPr>
    <w:rPr>
      <w:rFonts w:eastAsiaTheme="minorHAnsi"/>
      <w:color w:val="404040" w:themeColor="text1" w:themeTint="BF"/>
    </w:rPr>
  </w:style>
  <w:style w:type="paragraph" w:customStyle="1" w:styleId="A1CB3950A75D41ABB42844B0DF92B98B8">
    <w:name w:val="A1CB3950A75D41ABB42844B0DF92B98B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
    <w:name w:val="2D18659E10804AD38E56DB63ACE50E9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5">
    <w:name w:val="01FB06FB61EE4055AFC56A9A4A20B17C1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5">
    <w:name w:val="3CA9253634FE45F49F86E2F79543D6B2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
    <w:name w:val="C0C3FE2DC44641138CF5158EFD2B71553"/>
    <w:rsid w:val="008D7199"/>
    <w:pPr>
      <w:spacing w:after="180" w:line="240" w:lineRule="auto"/>
    </w:pPr>
    <w:rPr>
      <w:rFonts w:eastAsiaTheme="minorHAnsi"/>
      <w:color w:val="262626" w:themeColor="text1" w:themeTint="D9"/>
      <w:sz w:val="16"/>
    </w:rPr>
  </w:style>
  <w:style w:type="paragraph" w:customStyle="1" w:styleId="9F3AAB161A224FA9B8D701F02F02AB6215">
    <w:name w:val="9F3AAB161A224FA9B8D701F02F02AB6215"/>
    <w:rsid w:val="008D7199"/>
    <w:pPr>
      <w:spacing w:after="180" w:line="240" w:lineRule="auto"/>
    </w:pPr>
    <w:rPr>
      <w:rFonts w:eastAsiaTheme="minorHAnsi"/>
      <w:color w:val="A6A6A6" w:themeColor="background1" w:themeShade="A6"/>
      <w:sz w:val="14"/>
    </w:rPr>
  </w:style>
  <w:style w:type="paragraph" w:customStyle="1" w:styleId="5DF80ACE815641E18BEC96D7E137E69E15">
    <w:name w:val="5DF80ACE815641E18BEC96D7E137E69E15"/>
    <w:rsid w:val="008D7199"/>
    <w:pPr>
      <w:spacing w:after="180" w:line="240" w:lineRule="auto"/>
    </w:pPr>
    <w:rPr>
      <w:rFonts w:eastAsiaTheme="minorHAnsi"/>
      <w:color w:val="A6A6A6" w:themeColor="background1" w:themeShade="A6"/>
      <w:sz w:val="14"/>
    </w:rPr>
  </w:style>
  <w:style w:type="paragraph" w:customStyle="1" w:styleId="4B82B13F1AC24F519C63398F6784211D15">
    <w:name w:val="4B82B13F1AC24F519C63398F6784211D15"/>
    <w:rsid w:val="008D7199"/>
    <w:pPr>
      <w:spacing w:after="180" w:line="240" w:lineRule="auto"/>
    </w:pPr>
    <w:rPr>
      <w:rFonts w:eastAsiaTheme="minorHAnsi"/>
      <w:color w:val="262626" w:themeColor="text1" w:themeTint="D9"/>
      <w:sz w:val="18"/>
    </w:rPr>
  </w:style>
  <w:style w:type="paragraph" w:customStyle="1" w:styleId="383A9FC8C0AA4966B2A6D63953FC3BF915">
    <w:name w:val="383A9FC8C0AA4966B2A6D63953FC3BF9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5">
    <w:name w:val="6E3002F3ED4A4B9AADE4EFDFA4F83F03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5">
    <w:name w:val="D48EF9471508485C8988715678FFA721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5">
    <w:name w:val="E2E7B8C58B8E45D3BA4C0DE921A42ADB15"/>
    <w:rsid w:val="008D7199"/>
    <w:pPr>
      <w:spacing w:after="180" w:line="240" w:lineRule="auto"/>
    </w:pPr>
    <w:rPr>
      <w:rFonts w:eastAsiaTheme="minorHAnsi"/>
      <w:color w:val="A6A6A6" w:themeColor="background1" w:themeShade="A6"/>
      <w:sz w:val="14"/>
    </w:rPr>
  </w:style>
  <w:style w:type="paragraph" w:customStyle="1" w:styleId="4650EB9EA7CC44868DBE6F600097EEF815">
    <w:name w:val="4650EB9EA7CC44868DBE6F600097EEF815"/>
    <w:rsid w:val="008D7199"/>
    <w:pPr>
      <w:spacing w:after="180" w:line="240" w:lineRule="auto"/>
    </w:pPr>
    <w:rPr>
      <w:rFonts w:eastAsiaTheme="minorHAnsi"/>
      <w:color w:val="A6A6A6" w:themeColor="background1" w:themeShade="A6"/>
      <w:sz w:val="14"/>
    </w:rPr>
  </w:style>
  <w:style w:type="paragraph" w:customStyle="1" w:styleId="527953B85D2840FBBF8226A7164EA2F115">
    <w:name w:val="527953B85D2840FBBF8226A7164EA2F115"/>
    <w:rsid w:val="008D7199"/>
    <w:pPr>
      <w:spacing w:after="180" w:line="240" w:lineRule="auto"/>
    </w:pPr>
    <w:rPr>
      <w:rFonts w:eastAsiaTheme="minorHAnsi"/>
      <w:color w:val="262626" w:themeColor="text1" w:themeTint="D9"/>
      <w:sz w:val="18"/>
    </w:rPr>
  </w:style>
  <w:style w:type="paragraph" w:customStyle="1" w:styleId="50C2B9C5345E452CA9A38F8EB5B62F6515">
    <w:name w:val="50C2B9C5345E452CA9A38F8EB5B62F65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5">
    <w:name w:val="EA83F79A63064C9A8452A36C087F39B915"/>
    <w:rsid w:val="008D7199"/>
    <w:pPr>
      <w:spacing w:after="180" w:line="240" w:lineRule="auto"/>
    </w:pPr>
    <w:rPr>
      <w:rFonts w:eastAsiaTheme="minorHAnsi"/>
      <w:color w:val="262626" w:themeColor="text1" w:themeTint="D9"/>
      <w:sz w:val="16"/>
    </w:rPr>
  </w:style>
  <w:style w:type="paragraph" w:customStyle="1" w:styleId="E341965520544D3BA88A712249C9D16E8">
    <w:name w:val="E341965520544D3BA88A712249C9D16E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8">
    <w:name w:val="41B63675613849D6844BDF02A85CB41F8"/>
    <w:rsid w:val="008D7199"/>
    <w:pPr>
      <w:spacing w:after="180" w:line="240" w:lineRule="auto"/>
    </w:pPr>
    <w:rPr>
      <w:rFonts w:eastAsiaTheme="minorHAnsi"/>
      <w:color w:val="262626" w:themeColor="text1" w:themeTint="D9"/>
      <w:sz w:val="18"/>
    </w:rPr>
  </w:style>
  <w:style w:type="paragraph" w:customStyle="1" w:styleId="6B6B0FE195E944809BAECCFF0158F5898">
    <w:name w:val="6B6B0FE195E944809BAECCFF0158F5898"/>
    <w:rsid w:val="008D7199"/>
    <w:pPr>
      <w:spacing w:after="180" w:line="240" w:lineRule="auto"/>
    </w:pPr>
    <w:rPr>
      <w:rFonts w:eastAsiaTheme="minorHAnsi"/>
      <w:color w:val="404040" w:themeColor="text1" w:themeTint="BF"/>
    </w:rPr>
  </w:style>
  <w:style w:type="paragraph" w:customStyle="1" w:styleId="A1CB3950A75D41ABB42844B0DF92B98B9">
    <w:name w:val="A1CB3950A75D41ABB42844B0DF92B98B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
    <w:name w:val="2D18659E10804AD38E56DB63ACE50E9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6">
    <w:name w:val="01FB06FB61EE4055AFC56A9A4A20B17C1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6">
    <w:name w:val="3CA9253634FE45F49F86E2F79543D6B2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
    <w:name w:val="C0C3FE2DC44641138CF5158EFD2B71554"/>
    <w:rsid w:val="008D7199"/>
    <w:pPr>
      <w:spacing w:after="180" w:line="240" w:lineRule="auto"/>
    </w:pPr>
    <w:rPr>
      <w:rFonts w:eastAsiaTheme="minorHAnsi"/>
      <w:color w:val="262626" w:themeColor="text1" w:themeTint="D9"/>
      <w:sz w:val="16"/>
    </w:rPr>
  </w:style>
  <w:style w:type="paragraph" w:customStyle="1" w:styleId="9F3AAB161A224FA9B8D701F02F02AB6216">
    <w:name w:val="9F3AAB161A224FA9B8D701F02F02AB6216"/>
    <w:rsid w:val="008D7199"/>
    <w:pPr>
      <w:spacing w:after="180" w:line="240" w:lineRule="auto"/>
    </w:pPr>
    <w:rPr>
      <w:rFonts w:eastAsiaTheme="minorHAnsi"/>
      <w:color w:val="A6A6A6" w:themeColor="background1" w:themeShade="A6"/>
      <w:sz w:val="14"/>
    </w:rPr>
  </w:style>
  <w:style w:type="paragraph" w:customStyle="1" w:styleId="5DF80ACE815641E18BEC96D7E137E69E16">
    <w:name w:val="5DF80ACE815641E18BEC96D7E137E69E16"/>
    <w:rsid w:val="008D7199"/>
    <w:pPr>
      <w:spacing w:after="180" w:line="240" w:lineRule="auto"/>
    </w:pPr>
    <w:rPr>
      <w:rFonts w:eastAsiaTheme="minorHAnsi"/>
      <w:color w:val="A6A6A6" w:themeColor="background1" w:themeShade="A6"/>
      <w:sz w:val="14"/>
    </w:rPr>
  </w:style>
  <w:style w:type="paragraph" w:customStyle="1" w:styleId="4B82B13F1AC24F519C63398F6784211D16">
    <w:name w:val="4B82B13F1AC24F519C63398F6784211D16"/>
    <w:rsid w:val="008D7199"/>
    <w:pPr>
      <w:spacing w:after="180" w:line="240" w:lineRule="auto"/>
    </w:pPr>
    <w:rPr>
      <w:rFonts w:eastAsiaTheme="minorHAnsi"/>
      <w:color w:val="262626" w:themeColor="text1" w:themeTint="D9"/>
      <w:sz w:val="18"/>
    </w:rPr>
  </w:style>
  <w:style w:type="paragraph" w:customStyle="1" w:styleId="383A9FC8C0AA4966B2A6D63953FC3BF916">
    <w:name w:val="383A9FC8C0AA4966B2A6D63953FC3BF9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6">
    <w:name w:val="6E3002F3ED4A4B9AADE4EFDFA4F83F03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6">
    <w:name w:val="D48EF9471508485C8988715678FFA721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6">
    <w:name w:val="E2E7B8C58B8E45D3BA4C0DE921A42ADB16"/>
    <w:rsid w:val="008D7199"/>
    <w:pPr>
      <w:spacing w:after="180" w:line="240" w:lineRule="auto"/>
    </w:pPr>
    <w:rPr>
      <w:rFonts w:eastAsiaTheme="minorHAnsi"/>
      <w:color w:val="A6A6A6" w:themeColor="background1" w:themeShade="A6"/>
      <w:sz w:val="14"/>
    </w:rPr>
  </w:style>
  <w:style w:type="paragraph" w:customStyle="1" w:styleId="4650EB9EA7CC44868DBE6F600097EEF816">
    <w:name w:val="4650EB9EA7CC44868DBE6F600097EEF816"/>
    <w:rsid w:val="008D7199"/>
    <w:pPr>
      <w:spacing w:after="180" w:line="240" w:lineRule="auto"/>
    </w:pPr>
    <w:rPr>
      <w:rFonts w:eastAsiaTheme="minorHAnsi"/>
      <w:color w:val="A6A6A6" w:themeColor="background1" w:themeShade="A6"/>
      <w:sz w:val="14"/>
    </w:rPr>
  </w:style>
  <w:style w:type="paragraph" w:customStyle="1" w:styleId="527953B85D2840FBBF8226A7164EA2F116">
    <w:name w:val="527953B85D2840FBBF8226A7164EA2F116"/>
    <w:rsid w:val="008D7199"/>
    <w:pPr>
      <w:spacing w:after="180" w:line="240" w:lineRule="auto"/>
    </w:pPr>
    <w:rPr>
      <w:rFonts w:eastAsiaTheme="minorHAnsi"/>
      <w:color w:val="262626" w:themeColor="text1" w:themeTint="D9"/>
      <w:sz w:val="18"/>
    </w:rPr>
  </w:style>
  <w:style w:type="paragraph" w:customStyle="1" w:styleId="50C2B9C5345E452CA9A38F8EB5B62F6516">
    <w:name w:val="50C2B9C5345E452CA9A38F8EB5B62F65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6">
    <w:name w:val="EA83F79A63064C9A8452A36C087F39B916"/>
    <w:rsid w:val="008D7199"/>
    <w:pPr>
      <w:spacing w:after="180" w:line="240" w:lineRule="auto"/>
    </w:pPr>
    <w:rPr>
      <w:rFonts w:eastAsiaTheme="minorHAnsi"/>
      <w:color w:val="262626" w:themeColor="text1" w:themeTint="D9"/>
      <w:sz w:val="16"/>
    </w:rPr>
  </w:style>
  <w:style w:type="paragraph" w:customStyle="1" w:styleId="E341965520544D3BA88A712249C9D16E9">
    <w:name w:val="E341965520544D3BA88A712249C9D16E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9">
    <w:name w:val="41B63675613849D6844BDF02A85CB41F9"/>
    <w:rsid w:val="008D7199"/>
    <w:pPr>
      <w:spacing w:after="180" w:line="240" w:lineRule="auto"/>
    </w:pPr>
    <w:rPr>
      <w:rFonts w:eastAsiaTheme="minorHAnsi"/>
      <w:color w:val="262626" w:themeColor="text1" w:themeTint="D9"/>
      <w:sz w:val="18"/>
    </w:rPr>
  </w:style>
  <w:style w:type="paragraph" w:customStyle="1" w:styleId="6B6B0FE195E944809BAECCFF0158F5899">
    <w:name w:val="6B6B0FE195E944809BAECCFF0158F5899"/>
    <w:rsid w:val="008D7199"/>
    <w:pPr>
      <w:spacing w:after="180" w:line="240" w:lineRule="auto"/>
    </w:pPr>
    <w:rPr>
      <w:rFonts w:eastAsiaTheme="minorHAnsi"/>
      <w:color w:val="404040" w:themeColor="text1" w:themeTint="BF"/>
    </w:rPr>
  </w:style>
  <w:style w:type="paragraph" w:customStyle="1" w:styleId="A1CB3950A75D41ABB42844B0DF92B98B10">
    <w:name w:val="A1CB3950A75D41ABB42844B0DF92B98B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0">
    <w:name w:val="2D18659E10804AD38E56DB63ACE50E921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7">
    <w:name w:val="01FB06FB61EE4055AFC56A9A4A20B17C1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7">
    <w:name w:val="3CA9253634FE45F49F86E2F79543D6B2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
    <w:name w:val="C0C3FE2DC44641138CF5158EFD2B71555"/>
    <w:rsid w:val="008D7199"/>
    <w:pPr>
      <w:spacing w:after="180" w:line="240" w:lineRule="auto"/>
    </w:pPr>
    <w:rPr>
      <w:rFonts w:eastAsiaTheme="minorHAnsi"/>
      <w:color w:val="262626" w:themeColor="text1" w:themeTint="D9"/>
      <w:sz w:val="16"/>
    </w:rPr>
  </w:style>
  <w:style w:type="paragraph" w:customStyle="1" w:styleId="9F3AAB161A224FA9B8D701F02F02AB6217">
    <w:name w:val="9F3AAB161A224FA9B8D701F02F02AB6217"/>
    <w:rsid w:val="008D7199"/>
    <w:pPr>
      <w:spacing w:after="180" w:line="240" w:lineRule="auto"/>
    </w:pPr>
    <w:rPr>
      <w:rFonts w:eastAsiaTheme="minorHAnsi"/>
      <w:color w:val="A6A6A6" w:themeColor="background1" w:themeShade="A6"/>
      <w:sz w:val="14"/>
    </w:rPr>
  </w:style>
  <w:style w:type="paragraph" w:customStyle="1" w:styleId="5DF80ACE815641E18BEC96D7E137E69E17">
    <w:name w:val="5DF80ACE815641E18BEC96D7E137E69E17"/>
    <w:rsid w:val="008D7199"/>
    <w:pPr>
      <w:spacing w:after="180" w:line="240" w:lineRule="auto"/>
    </w:pPr>
    <w:rPr>
      <w:rFonts w:eastAsiaTheme="minorHAnsi"/>
      <w:color w:val="A6A6A6" w:themeColor="background1" w:themeShade="A6"/>
      <w:sz w:val="14"/>
    </w:rPr>
  </w:style>
  <w:style w:type="paragraph" w:customStyle="1" w:styleId="4B82B13F1AC24F519C63398F6784211D17">
    <w:name w:val="4B82B13F1AC24F519C63398F6784211D17"/>
    <w:rsid w:val="008D7199"/>
    <w:pPr>
      <w:spacing w:after="180" w:line="240" w:lineRule="auto"/>
    </w:pPr>
    <w:rPr>
      <w:rFonts w:eastAsiaTheme="minorHAnsi"/>
      <w:color w:val="262626" w:themeColor="text1" w:themeTint="D9"/>
      <w:sz w:val="18"/>
    </w:rPr>
  </w:style>
  <w:style w:type="paragraph" w:customStyle="1" w:styleId="383A9FC8C0AA4966B2A6D63953FC3BF917">
    <w:name w:val="383A9FC8C0AA4966B2A6D63953FC3BF9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7">
    <w:name w:val="6E3002F3ED4A4B9AADE4EFDFA4F83F03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7">
    <w:name w:val="D48EF9471508485C8988715678FFA721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7">
    <w:name w:val="E2E7B8C58B8E45D3BA4C0DE921A42ADB17"/>
    <w:rsid w:val="008D7199"/>
    <w:pPr>
      <w:spacing w:after="180" w:line="240" w:lineRule="auto"/>
    </w:pPr>
    <w:rPr>
      <w:rFonts w:eastAsiaTheme="minorHAnsi"/>
      <w:color w:val="A6A6A6" w:themeColor="background1" w:themeShade="A6"/>
      <w:sz w:val="14"/>
    </w:rPr>
  </w:style>
  <w:style w:type="paragraph" w:customStyle="1" w:styleId="4650EB9EA7CC44868DBE6F600097EEF817">
    <w:name w:val="4650EB9EA7CC44868DBE6F600097EEF817"/>
    <w:rsid w:val="008D7199"/>
    <w:pPr>
      <w:spacing w:after="180" w:line="240" w:lineRule="auto"/>
    </w:pPr>
    <w:rPr>
      <w:rFonts w:eastAsiaTheme="minorHAnsi"/>
      <w:color w:val="A6A6A6" w:themeColor="background1" w:themeShade="A6"/>
      <w:sz w:val="14"/>
    </w:rPr>
  </w:style>
  <w:style w:type="paragraph" w:customStyle="1" w:styleId="527953B85D2840FBBF8226A7164EA2F117">
    <w:name w:val="527953B85D2840FBBF8226A7164EA2F117"/>
    <w:rsid w:val="008D7199"/>
    <w:pPr>
      <w:spacing w:after="180" w:line="240" w:lineRule="auto"/>
    </w:pPr>
    <w:rPr>
      <w:rFonts w:eastAsiaTheme="minorHAnsi"/>
      <w:color w:val="262626" w:themeColor="text1" w:themeTint="D9"/>
      <w:sz w:val="18"/>
    </w:rPr>
  </w:style>
  <w:style w:type="paragraph" w:customStyle="1" w:styleId="50C2B9C5345E452CA9A38F8EB5B62F6517">
    <w:name w:val="50C2B9C5345E452CA9A38F8EB5B62F65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7">
    <w:name w:val="EA83F79A63064C9A8452A36C087F39B917"/>
    <w:rsid w:val="008D7199"/>
    <w:pPr>
      <w:spacing w:after="180" w:line="240" w:lineRule="auto"/>
    </w:pPr>
    <w:rPr>
      <w:rFonts w:eastAsiaTheme="minorHAnsi"/>
      <w:color w:val="262626" w:themeColor="text1" w:themeTint="D9"/>
      <w:sz w:val="16"/>
    </w:rPr>
  </w:style>
  <w:style w:type="paragraph" w:customStyle="1" w:styleId="E341965520544D3BA88A712249C9D16E10">
    <w:name w:val="E341965520544D3BA88A712249C9D16E1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0">
    <w:name w:val="41B63675613849D6844BDF02A85CB41F10"/>
    <w:rsid w:val="008D7199"/>
    <w:pPr>
      <w:spacing w:after="180" w:line="240" w:lineRule="auto"/>
    </w:pPr>
    <w:rPr>
      <w:rFonts w:eastAsiaTheme="minorHAnsi"/>
      <w:color w:val="262626" w:themeColor="text1" w:themeTint="D9"/>
      <w:sz w:val="18"/>
    </w:rPr>
  </w:style>
  <w:style w:type="paragraph" w:customStyle="1" w:styleId="6B6B0FE195E944809BAECCFF0158F58910">
    <w:name w:val="6B6B0FE195E944809BAECCFF0158F58910"/>
    <w:rsid w:val="008D7199"/>
    <w:pPr>
      <w:spacing w:after="180" w:line="240" w:lineRule="auto"/>
    </w:pPr>
    <w:rPr>
      <w:rFonts w:eastAsiaTheme="minorHAnsi"/>
      <w:color w:val="404040" w:themeColor="text1" w:themeTint="BF"/>
    </w:rPr>
  </w:style>
  <w:style w:type="paragraph" w:customStyle="1" w:styleId="A1CB3950A75D41ABB42844B0DF92B98B11">
    <w:name w:val="A1CB3950A75D41ABB42844B0DF92B98B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1">
    <w:name w:val="2D18659E10804AD38E56DB63ACE50E921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3A6A26CEE50746F6828F62C00F64BADD">
    <w:name w:val="3A6A26CEE50746F6828F62C00F64BADD"/>
    <w:rsid w:val="008D7199"/>
  </w:style>
  <w:style w:type="paragraph" w:customStyle="1" w:styleId="01FB06FB61EE4055AFC56A9A4A20B17C18">
    <w:name w:val="01FB06FB61EE4055AFC56A9A4A20B17C1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8">
    <w:name w:val="3CA9253634FE45F49F86E2F79543D6B2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
    <w:name w:val="C0C3FE2DC44641138CF5158EFD2B71556"/>
    <w:rsid w:val="008D7199"/>
    <w:pPr>
      <w:spacing w:after="180" w:line="240" w:lineRule="auto"/>
    </w:pPr>
    <w:rPr>
      <w:rFonts w:eastAsiaTheme="minorHAnsi"/>
      <w:color w:val="262626" w:themeColor="text1" w:themeTint="D9"/>
      <w:sz w:val="16"/>
    </w:rPr>
  </w:style>
  <w:style w:type="paragraph" w:customStyle="1" w:styleId="9F3AAB161A224FA9B8D701F02F02AB6218">
    <w:name w:val="9F3AAB161A224FA9B8D701F02F02AB6218"/>
    <w:rsid w:val="008D7199"/>
    <w:pPr>
      <w:spacing w:after="180" w:line="240" w:lineRule="auto"/>
    </w:pPr>
    <w:rPr>
      <w:rFonts w:eastAsiaTheme="minorHAnsi"/>
      <w:color w:val="A6A6A6" w:themeColor="background1" w:themeShade="A6"/>
      <w:sz w:val="14"/>
    </w:rPr>
  </w:style>
  <w:style w:type="paragraph" w:customStyle="1" w:styleId="5DF80ACE815641E18BEC96D7E137E69E18">
    <w:name w:val="5DF80ACE815641E18BEC96D7E137E69E18"/>
    <w:rsid w:val="008D7199"/>
    <w:pPr>
      <w:spacing w:after="180" w:line="240" w:lineRule="auto"/>
    </w:pPr>
    <w:rPr>
      <w:rFonts w:eastAsiaTheme="minorHAnsi"/>
      <w:color w:val="A6A6A6" w:themeColor="background1" w:themeShade="A6"/>
      <w:sz w:val="14"/>
    </w:rPr>
  </w:style>
  <w:style w:type="paragraph" w:customStyle="1" w:styleId="4B82B13F1AC24F519C63398F6784211D18">
    <w:name w:val="4B82B13F1AC24F519C63398F6784211D18"/>
    <w:rsid w:val="008D7199"/>
    <w:pPr>
      <w:spacing w:after="180" w:line="240" w:lineRule="auto"/>
    </w:pPr>
    <w:rPr>
      <w:rFonts w:eastAsiaTheme="minorHAnsi"/>
      <w:color w:val="262626" w:themeColor="text1" w:themeTint="D9"/>
      <w:sz w:val="18"/>
    </w:rPr>
  </w:style>
  <w:style w:type="paragraph" w:customStyle="1" w:styleId="383A9FC8C0AA4966B2A6D63953FC3BF918">
    <w:name w:val="383A9FC8C0AA4966B2A6D63953FC3BF9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8">
    <w:name w:val="6E3002F3ED4A4B9AADE4EFDFA4F83F03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8">
    <w:name w:val="D48EF9471508485C8988715678FFA721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8">
    <w:name w:val="E2E7B8C58B8E45D3BA4C0DE921A42ADB18"/>
    <w:rsid w:val="008D7199"/>
    <w:pPr>
      <w:spacing w:after="180" w:line="240" w:lineRule="auto"/>
    </w:pPr>
    <w:rPr>
      <w:rFonts w:eastAsiaTheme="minorHAnsi"/>
      <w:color w:val="A6A6A6" w:themeColor="background1" w:themeShade="A6"/>
      <w:sz w:val="14"/>
    </w:rPr>
  </w:style>
  <w:style w:type="paragraph" w:customStyle="1" w:styleId="4650EB9EA7CC44868DBE6F600097EEF818">
    <w:name w:val="4650EB9EA7CC44868DBE6F600097EEF818"/>
    <w:rsid w:val="008D7199"/>
    <w:pPr>
      <w:spacing w:after="180" w:line="240" w:lineRule="auto"/>
    </w:pPr>
    <w:rPr>
      <w:rFonts w:eastAsiaTheme="minorHAnsi"/>
      <w:color w:val="A6A6A6" w:themeColor="background1" w:themeShade="A6"/>
      <w:sz w:val="14"/>
    </w:rPr>
  </w:style>
  <w:style w:type="paragraph" w:customStyle="1" w:styleId="527953B85D2840FBBF8226A7164EA2F118">
    <w:name w:val="527953B85D2840FBBF8226A7164EA2F118"/>
    <w:rsid w:val="008D7199"/>
    <w:pPr>
      <w:spacing w:after="180" w:line="240" w:lineRule="auto"/>
    </w:pPr>
    <w:rPr>
      <w:rFonts w:eastAsiaTheme="minorHAnsi"/>
      <w:color w:val="262626" w:themeColor="text1" w:themeTint="D9"/>
      <w:sz w:val="18"/>
    </w:rPr>
  </w:style>
  <w:style w:type="paragraph" w:customStyle="1" w:styleId="50C2B9C5345E452CA9A38F8EB5B62F6518">
    <w:name w:val="50C2B9C5345E452CA9A38F8EB5B62F65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8">
    <w:name w:val="EA83F79A63064C9A8452A36C087F39B918"/>
    <w:rsid w:val="008D7199"/>
    <w:pPr>
      <w:spacing w:after="180" w:line="240" w:lineRule="auto"/>
    </w:pPr>
    <w:rPr>
      <w:rFonts w:eastAsiaTheme="minorHAnsi"/>
      <w:color w:val="262626" w:themeColor="text1" w:themeTint="D9"/>
      <w:sz w:val="16"/>
    </w:rPr>
  </w:style>
  <w:style w:type="paragraph" w:customStyle="1" w:styleId="E341965520544D3BA88A712249C9D16E11">
    <w:name w:val="E341965520544D3BA88A712249C9D16E1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1">
    <w:name w:val="41B63675613849D6844BDF02A85CB41F11"/>
    <w:rsid w:val="008D7199"/>
    <w:pPr>
      <w:spacing w:after="180" w:line="240" w:lineRule="auto"/>
    </w:pPr>
    <w:rPr>
      <w:rFonts w:eastAsiaTheme="minorHAnsi"/>
      <w:color w:val="262626" w:themeColor="text1" w:themeTint="D9"/>
      <w:sz w:val="18"/>
    </w:rPr>
  </w:style>
  <w:style w:type="paragraph" w:customStyle="1" w:styleId="6B6B0FE195E944809BAECCFF0158F58911">
    <w:name w:val="6B6B0FE195E944809BAECCFF0158F58911"/>
    <w:rsid w:val="008D7199"/>
    <w:pPr>
      <w:spacing w:after="180" w:line="240" w:lineRule="auto"/>
    </w:pPr>
    <w:rPr>
      <w:rFonts w:eastAsiaTheme="minorHAnsi"/>
      <w:color w:val="404040" w:themeColor="text1" w:themeTint="BF"/>
    </w:rPr>
  </w:style>
  <w:style w:type="paragraph" w:customStyle="1" w:styleId="A1CB3950A75D41ABB42844B0DF92B98B12">
    <w:name w:val="A1CB3950A75D41ABB42844B0DF92B98B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2">
    <w:name w:val="2D18659E10804AD38E56DB63ACE50E921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9">
    <w:name w:val="01FB06FB61EE4055AFC56A9A4A20B17C1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9">
    <w:name w:val="3CA9253634FE45F49F86E2F79543D6B2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
    <w:name w:val="C0C3FE2DC44641138CF5158EFD2B71557"/>
    <w:rsid w:val="008D7199"/>
    <w:pPr>
      <w:spacing w:after="180" w:line="240" w:lineRule="auto"/>
    </w:pPr>
    <w:rPr>
      <w:rFonts w:eastAsiaTheme="minorHAnsi"/>
      <w:color w:val="262626" w:themeColor="text1" w:themeTint="D9"/>
      <w:sz w:val="16"/>
    </w:rPr>
  </w:style>
  <w:style w:type="paragraph" w:customStyle="1" w:styleId="9F3AAB161A224FA9B8D701F02F02AB6219">
    <w:name w:val="9F3AAB161A224FA9B8D701F02F02AB6219"/>
    <w:rsid w:val="008D7199"/>
    <w:pPr>
      <w:spacing w:after="180" w:line="240" w:lineRule="auto"/>
    </w:pPr>
    <w:rPr>
      <w:rFonts w:eastAsiaTheme="minorHAnsi"/>
      <w:color w:val="A6A6A6" w:themeColor="background1" w:themeShade="A6"/>
      <w:sz w:val="14"/>
    </w:rPr>
  </w:style>
  <w:style w:type="paragraph" w:customStyle="1" w:styleId="5DF80ACE815641E18BEC96D7E137E69E19">
    <w:name w:val="5DF80ACE815641E18BEC96D7E137E69E19"/>
    <w:rsid w:val="008D7199"/>
    <w:pPr>
      <w:spacing w:after="180" w:line="240" w:lineRule="auto"/>
    </w:pPr>
    <w:rPr>
      <w:rFonts w:eastAsiaTheme="minorHAnsi"/>
      <w:color w:val="A6A6A6" w:themeColor="background1" w:themeShade="A6"/>
      <w:sz w:val="14"/>
    </w:rPr>
  </w:style>
  <w:style w:type="paragraph" w:customStyle="1" w:styleId="4B82B13F1AC24F519C63398F6784211D19">
    <w:name w:val="4B82B13F1AC24F519C63398F6784211D19"/>
    <w:rsid w:val="008D7199"/>
    <w:pPr>
      <w:spacing w:after="180" w:line="240" w:lineRule="auto"/>
    </w:pPr>
    <w:rPr>
      <w:rFonts w:eastAsiaTheme="minorHAnsi"/>
      <w:color w:val="262626" w:themeColor="text1" w:themeTint="D9"/>
      <w:sz w:val="18"/>
    </w:rPr>
  </w:style>
  <w:style w:type="paragraph" w:customStyle="1" w:styleId="383A9FC8C0AA4966B2A6D63953FC3BF919">
    <w:name w:val="383A9FC8C0AA4966B2A6D63953FC3BF9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9">
    <w:name w:val="6E3002F3ED4A4B9AADE4EFDFA4F83F03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9">
    <w:name w:val="D48EF9471508485C8988715678FFA721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19">
    <w:name w:val="E2E7B8C58B8E45D3BA4C0DE921A42ADB19"/>
    <w:rsid w:val="008D7199"/>
    <w:pPr>
      <w:spacing w:after="180" w:line="240" w:lineRule="auto"/>
    </w:pPr>
    <w:rPr>
      <w:rFonts w:eastAsiaTheme="minorHAnsi"/>
      <w:color w:val="A6A6A6" w:themeColor="background1" w:themeShade="A6"/>
      <w:sz w:val="14"/>
    </w:rPr>
  </w:style>
  <w:style w:type="paragraph" w:customStyle="1" w:styleId="4650EB9EA7CC44868DBE6F600097EEF819">
    <w:name w:val="4650EB9EA7CC44868DBE6F600097EEF819"/>
    <w:rsid w:val="008D7199"/>
    <w:pPr>
      <w:spacing w:after="180" w:line="240" w:lineRule="auto"/>
    </w:pPr>
    <w:rPr>
      <w:rFonts w:eastAsiaTheme="minorHAnsi"/>
      <w:color w:val="A6A6A6" w:themeColor="background1" w:themeShade="A6"/>
      <w:sz w:val="14"/>
    </w:rPr>
  </w:style>
  <w:style w:type="paragraph" w:customStyle="1" w:styleId="527953B85D2840FBBF8226A7164EA2F119">
    <w:name w:val="527953B85D2840FBBF8226A7164EA2F119"/>
    <w:rsid w:val="008D7199"/>
    <w:pPr>
      <w:spacing w:after="180" w:line="240" w:lineRule="auto"/>
    </w:pPr>
    <w:rPr>
      <w:rFonts w:eastAsiaTheme="minorHAnsi"/>
      <w:color w:val="262626" w:themeColor="text1" w:themeTint="D9"/>
      <w:sz w:val="18"/>
    </w:rPr>
  </w:style>
  <w:style w:type="paragraph" w:customStyle="1" w:styleId="50C2B9C5345E452CA9A38F8EB5B62F6519">
    <w:name w:val="50C2B9C5345E452CA9A38F8EB5B62F65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19">
    <w:name w:val="EA83F79A63064C9A8452A36C087F39B919"/>
    <w:rsid w:val="008D7199"/>
    <w:pPr>
      <w:spacing w:after="180" w:line="240" w:lineRule="auto"/>
    </w:pPr>
    <w:rPr>
      <w:rFonts w:eastAsiaTheme="minorHAnsi"/>
      <w:color w:val="262626" w:themeColor="text1" w:themeTint="D9"/>
      <w:sz w:val="16"/>
    </w:rPr>
  </w:style>
  <w:style w:type="paragraph" w:customStyle="1" w:styleId="E341965520544D3BA88A712249C9D16E12">
    <w:name w:val="E341965520544D3BA88A712249C9D16E1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2">
    <w:name w:val="41B63675613849D6844BDF02A85CB41F12"/>
    <w:rsid w:val="008D7199"/>
    <w:pPr>
      <w:spacing w:after="180" w:line="240" w:lineRule="auto"/>
    </w:pPr>
    <w:rPr>
      <w:rFonts w:eastAsiaTheme="minorHAnsi"/>
      <w:color w:val="262626" w:themeColor="text1" w:themeTint="D9"/>
      <w:sz w:val="18"/>
    </w:rPr>
  </w:style>
  <w:style w:type="paragraph" w:customStyle="1" w:styleId="6B6B0FE195E944809BAECCFF0158F58912">
    <w:name w:val="6B6B0FE195E944809BAECCFF0158F58912"/>
    <w:rsid w:val="008D7199"/>
    <w:pPr>
      <w:spacing w:after="180" w:line="240" w:lineRule="auto"/>
    </w:pPr>
    <w:rPr>
      <w:rFonts w:eastAsiaTheme="minorHAnsi"/>
      <w:color w:val="404040" w:themeColor="text1" w:themeTint="BF"/>
    </w:rPr>
  </w:style>
  <w:style w:type="paragraph" w:customStyle="1" w:styleId="A1CB3950A75D41ABB42844B0DF92B98B13">
    <w:name w:val="A1CB3950A75D41ABB42844B0DF92B98B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3">
    <w:name w:val="2D18659E10804AD38E56DB63ACE50E921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0">
    <w:name w:val="01FB06FB61EE4055AFC56A9A4A20B17C2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0">
    <w:name w:val="3CA9253634FE45F49F86E2F79543D6B2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
    <w:name w:val="C0C3FE2DC44641138CF5158EFD2B71558"/>
    <w:rsid w:val="008D7199"/>
    <w:pPr>
      <w:spacing w:after="180" w:line="240" w:lineRule="auto"/>
    </w:pPr>
    <w:rPr>
      <w:rFonts w:eastAsiaTheme="minorHAnsi"/>
      <w:color w:val="262626" w:themeColor="text1" w:themeTint="D9"/>
      <w:sz w:val="16"/>
    </w:rPr>
  </w:style>
  <w:style w:type="paragraph" w:customStyle="1" w:styleId="9F3AAB161A224FA9B8D701F02F02AB6220">
    <w:name w:val="9F3AAB161A224FA9B8D701F02F02AB6220"/>
    <w:rsid w:val="008D7199"/>
    <w:pPr>
      <w:spacing w:after="180" w:line="240" w:lineRule="auto"/>
    </w:pPr>
    <w:rPr>
      <w:rFonts w:eastAsiaTheme="minorHAnsi"/>
      <w:color w:val="A6A6A6" w:themeColor="background1" w:themeShade="A6"/>
      <w:sz w:val="14"/>
    </w:rPr>
  </w:style>
  <w:style w:type="paragraph" w:customStyle="1" w:styleId="5DF80ACE815641E18BEC96D7E137E69E20">
    <w:name w:val="5DF80ACE815641E18BEC96D7E137E69E20"/>
    <w:rsid w:val="008D7199"/>
    <w:pPr>
      <w:spacing w:after="180" w:line="240" w:lineRule="auto"/>
    </w:pPr>
    <w:rPr>
      <w:rFonts w:eastAsiaTheme="minorHAnsi"/>
      <w:color w:val="A6A6A6" w:themeColor="background1" w:themeShade="A6"/>
      <w:sz w:val="14"/>
    </w:rPr>
  </w:style>
  <w:style w:type="paragraph" w:customStyle="1" w:styleId="4B82B13F1AC24F519C63398F6784211D20">
    <w:name w:val="4B82B13F1AC24F519C63398F6784211D20"/>
    <w:rsid w:val="008D7199"/>
    <w:pPr>
      <w:spacing w:after="180" w:line="240" w:lineRule="auto"/>
    </w:pPr>
    <w:rPr>
      <w:rFonts w:eastAsiaTheme="minorHAnsi"/>
      <w:color w:val="262626" w:themeColor="text1" w:themeTint="D9"/>
      <w:sz w:val="18"/>
    </w:rPr>
  </w:style>
  <w:style w:type="paragraph" w:customStyle="1" w:styleId="383A9FC8C0AA4966B2A6D63953FC3BF920">
    <w:name w:val="383A9FC8C0AA4966B2A6D63953FC3BF9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0">
    <w:name w:val="6E3002F3ED4A4B9AADE4EFDFA4F83F03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0">
    <w:name w:val="D48EF9471508485C8988715678FFA721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0">
    <w:name w:val="E2E7B8C58B8E45D3BA4C0DE921A42ADB20"/>
    <w:rsid w:val="008D7199"/>
    <w:pPr>
      <w:spacing w:after="180" w:line="240" w:lineRule="auto"/>
    </w:pPr>
    <w:rPr>
      <w:rFonts w:eastAsiaTheme="minorHAnsi"/>
      <w:color w:val="A6A6A6" w:themeColor="background1" w:themeShade="A6"/>
      <w:sz w:val="14"/>
    </w:rPr>
  </w:style>
  <w:style w:type="paragraph" w:customStyle="1" w:styleId="4650EB9EA7CC44868DBE6F600097EEF820">
    <w:name w:val="4650EB9EA7CC44868DBE6F600097EEF820"/>
    <w:rsid w:val="008D7199"/>
    <w:pPr>
      <w:spacing w:after="180" w:line="240" w:lineRule="auto"/>
    </w:pPr>
    <w:rPr>
      <w:rFonts w:eastAsiaTheme="minorHAnsi"/>
      <w:color w:val="A6A6A6" w:themeColor="background1" w:themeShade="A6"/>
      <w:sz w:val="14"/>
    </w:rPr>
  </w:style>
  <w:style w:type="paragraph" w:customStyle="1" w:styleId="527953B85D2840FBBF8226A7164EA2F120">
    <w:name w:val="527953B85D2840FBBF8226A7164EA2F120"/>
    <w:rsid w:val="008D7199"/>
    <w:pPr>
      <w:spacing w:after="180" w:line="240" w:lineRule="auto"/>
    </w:pPr>
    <w:rPr>
      <w:rFonts w:eastAsiaTheme="minorHAnsi"/>
      <w:color w:val="262626" w:themeColor="text1" w:themeTint="D9"/>
      <w:sz w:val="18"/>
    </w:rPr>
  </w:style>
  <w:style w:type="paragraph" w:customStyle="1" w:styleId="50C2B9C5345E452CA9A38F8EB5B62F6520">
    <w:name w:val="50C2B9C5345E452CA9A38F8EB5B62F65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0">
    <w:name w:val="EA83F79A63064C9A8452A36C087F39B920"/>
    <w:rsid w:val="008D7199"/>
    <w:pPr>
      <w:spacing w:after="180" w:line="240" w:lineRule="auto"/>
    </w:pPr>
    <w:rPr>
      <w:rFonts w:eastAsiaTheme="minorHAnsi"/>
      <w:color w:val="262626" w:themeColor="text1" w:themeTint="D9"/>
      <w:sz w:val="16"/>
    </w:rPr>
  </w:style>
  <w:style w:type="paragraph" w:customStyle="1" w:styleId="E341965520544D3BA88A712249C9D16E13">
    <w:name w:val="E341965520544D3BA88A712249C9D16E1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3">
    <w:name w:val="41B63675613849D6844BDF02A85CB41F13"/>
    <w:rsid w:val="008D7199"/>
    <w:pPr>
      <w:spacing w:after="180" w:line="240" w:lineRule="auto"/>
    </w:pPr>
    <w:rPr>
      <w:rFonts w:eastAsiaTheme="minorHAnsi"/>
      <w:color w:val="262626" w:themeColor="text1" w:themeTint="D9"/>
      <w:sz w:val="18"/>
    </w:rPr>
  </w:style>
  <w:style w:type="paragraph" w:customStyle="1" w:styleId="6B6B0FE195E944809BAECCFF0158F58913">
    <w:name w:val="6B6B0FE195E944809BAECCFF0158F58913"/>
    <w:rsid w:val="008D7199"/>
    <w:pPr>
      <w:spacing w:after="180" w:line="240" w:lineRule="auto"/>
    </w:pPr>
    <w:rPr>
      <w:rFonts w:eastAsiaTheme="minorHAnsi"/>
      <w:color w:val="404040" w:themeColor="text1" w:themeTint="BF"/>
    </w:rPr>
  </w:style>
  <w:style w:type="paragraph" w:customStyle="1" w:styleId="A1CB3950A75D41ABB42844B0DF92B98B14">
    <w:name w:val="A1CB3950A75D41ABB42844B0DF92B98B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4">
    <w:name w:val="2D18659E10804AD38E56DB63ACE50E921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1">
    <w:name w:val="01FB06FB61EE4055AFC56A9A4A20B17C2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1">
    <w:name w:val="3CA9253634FE45F49F86E2F79543D6B2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
    <w:name w:val="C0C3FE2DC44641138CF5158EFD2B71559"/>
    <w:rsid w:val="008D7199"/>
    <w:pPr>
      <w:spacing w:after="180" w:line="240" w:lineRule="auto"/>
    </w:pPr>
    <w:rPr>
      <w:rFonts w:eastAsiaTheme="minorHAnsi"/>
      <w:color w:val="262626" w:themeColor="text1" w:themeTint="D9"/>
      <w:sz w:val="16"/>
    </w:rPr>
  </w:style>
  <w:style w:type="paragraph" w:customStyle="1" w:styleId="9F3AAB161A224FA9B8D701F02F02AB6221">
    <w:name w:val="9F3AAB161A224FA9B8D701F02F02AB6221"/>
    <w:rsid w:val="008D7199"/>
    <w:pPr>
      <w:spacing w:after="180" w:line="240" w:lineRule="auto"/>
    </w:pPr>
    <w:rPr>
      <w:rFonts w:eastAsiaTheme="minorHAnsi"/>
      <w:color w:val="A6A6A6" w:themeColor="background1" w:themeShade="A6"/>
      <w:sz w:val="14"/>
    </w:rPr>
  </w:style>
  <w:style w:type="paragraph" w:customStyle="1" w:styleId="5DF80ACE815641E18BEC96D7E137E69E21">
    <w:name w:val="5DF80ACE815641E18BEC96D7E137E69E21"/>
    <w:rsid w:val="008D7199"/>
    <w:pPr>
      <w:spacing w:after="180" w:line="240" w:lineRule="auto"/>
    </w:pPr>
    <w:rPr>
      <w:rFonts w:eastAsiaTheme="minorHAnsi"/>
      <w:color w:val="A6A6A6" w:themeColor="background1" w:themeShade="A6"/>
      <w:sz w:val="14"/>
    </w:rPr>
  </w:style>
  <w:style w:type="paragraph" w:customStyle="1" w:styleId="4B82B13F1AC24F519C63398F6784211D21">
    <w:name w:val="4B82B13F1AC24F519C63398F6784211D21"/>
    <w:rsid w:val="008D7199"/>
    <w:pPr>
      <w:spacing w:after="180" w:line="240" w:lineRule="auto"/>
    </w:pPr>
    <w:rPr>
      <w:rFonts w:eastAsiaTheme="minorHAnsi"/>
      <w:color w:val="262626" w:themeColor="text1" w:themeTint="D9"/>
      <w:sz w:val="18"/>
    </w:rPr>
  </w:style>
  <w:style w:type="paragraph" w:customStyle="1" w:styleId="383A9FC8C0AA4966B2A6D63953FC3BF921">
    <w:name w:val="383A9FC8C0AA4966B2A6D63953FC3BF9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1">
    <w:name w:val="6E3002F3ED4A4B9AADE4EFDFA4F83F03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1">
    <w:name w:val="D48EF9471508485C8988715678FFA721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1">
    <w:name w:val="E2E7B8C58B8E45D3BA4C0DE921A42ADB21"/>
    <w:rsid w:val="008D7199"/>
    <w:pPr>
      <w:spacing w:after="180" w:line="240" w:lineRule="auto"/>
    </w:pPr>
    <w:rPr>
      <w:rFonts w:eastAsiaTheme="minorHAnsi"/>
      <w:color w:val="A6A6A6" w:themeColor="background1" w:themeShade="A6"/>
      <w:sz w:val="14"/>
    </w:rPr>
  </w:style>
  <w:style w:type="paragraph" w:customStyle="1" w:styleId="4650EB9EA7CC44868DBE6F600097EEF821">
    <w:name w:val="4650EB9EA7CC44868DBE6F600097EEF821"/>
    <w:rsid w:val="008D7199"/>
    <w:pPr>
      <w:spacing w:after="180" w:line="240" w:lineRule="auto"/>
    </w:pPr>
    <w:rPr>
      <w:rFonts w:eastAsiaTheme="minorHAnsi"/>
      <w:color w:val="A6A6A6" w:themeColor="background1" w:themeShade="A6"/>
      <w:sz w:val="14"/>
    </w:rPr>
  </w:style>
  <w:style w:type="paragraph" w:customStyle="1" w:styleId="527953B85D2840FBBF8226A7164EA2F121">
    <w:name w:val="527953B85D2840FBBF8226A7164EA2F121"/>
    <w:rsid w:val="008D7199"/>
    <w:pPr>
      <w:spacing w:after="180" w:line="240" w:lineRule="auto"/>
    </w:pPr>
    <w:rPr>
      <w:rFonts w:eastAsiaTheme="minorHAnsi"/>
      <w:color w:val="262626" w:themeColor="text1" w:themeTint="D9"/>
      <w:sz w:val="18"/>
    </w:rPr>
  </w:style>
  <w:style w:type="paragraph" w:customStyle="1" w:styleId="50C2B9C5345E452CA9A38F8EB5B62F6521">
    <w:name w:val="50C2B9C5345E452CA9A38F8EB5B62F65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1">
    <w:name w:val="EA83F79A63064C9A8452A36C087F39B921"/>
    <w:rsid w:val="008D7199"/>
    <w:pPr>
      <w:spacing w:after="180" w:line="240" w:lineRule="auto"/>
    </w:pPr>
    <w:rPr>
      <w:rFonts w:eastAsiaTheme="minorHAnsi"/>
      <w:color w:val="262626" w:themeColor="text1" w:themeTint="D9"/>
      <w:sz w:val="16"/>
    </w:rPr>
  </w:style>
  <w:style w:type="paragraph" w:customStyle="1" w:styleId="E341965520544D3BA88A712249C9D16E14">
    <w:name w:val="E341965520544D3BA88A712249C9D16E1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4">
    <w:name w:val="41B63675613849D6844BDF02A85CB41F14"/>
    <w:rsid w:val="008D7199"/>
    <w:pPr>
      <w:spacing w:after="180" w:line="240" w:lineRule="auto"/>
    </w:pPr>
    <w:rPr>
      <w:rFonts w:eastAsiaTheme="minorHAnsi"/>
      <w:color w:val="262626" w:themeColor="text1" w:themeTint="D9"/>
      <w:sz w:val="18"/>
    </w:rPr>
  </w:style>
  <w:style w:type="paragraph" w:customStyle="1" w:styleId="6B6B0FE195E944809BAECCFF0158F58914">
    <w:name w:val="6B6B0FE195E944809BAECCFF0158F58914"/>
    <w:rsid w:val="008D7199"/>
    <w:pPr>
      <w:spacing w:after="180" w:line="240" w:lineRule="auto"/>
    </w:pPr>
    <w:rPr>
      <w:rFonts w:eastAsiaTheme="minorHAnsi"/>
      <w:color w:val="404040" w:themeColor="text1" w:themeTint="BF"/>
    </w:rPr>
  </w:style>
  <w:style w:type="paragraph" w:customStyle="1" w:styleId="A1CB3950A75D41ABB42844B0DF92B98B15">
    <w:name w:val="A1CB3950A75D41ABB42844B0DF92B98B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5">
    <w:name w:val="2D18659E10804AD38E56DB63ACE50E921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2">
    <w:name w:val="01FB06FB61EE4055AFC56A9A4A20B17C2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2">
    <w:name w:val="3CA9253634FE45F49F86E2F79543D6B2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
    <w:name w:val="C0C3FE2DC44641138CF5158EFD2B715510"/>
    <w:rsid w:val="008D7199"/>
    <w:pPr>
      <w:spacing w:after="180" w:line="240" w:lineRule="auto"/>
    </w:pPr>
    <w:rPr>
      <w:rFonts w:eastAsiaTheme="minorHAnsi"/>
      <w:color w:val="262626" w:themeColor="text1" w:themeTint="D9"/>
      <w:sz w:val="16"/>
    </w:rPr>
  </w:style>
  <w:style w:type="paragraph" w:customStyle="1" w:styleId="9F3AAB161A224FA9B8D701F02F02AB6222">
    <w:name w:val="9F3AAB161A224FA9B8D701F02F02AB6222"/>
    <w:rsid w:val="008D7199"/>
    <w:pPr>
      <w:spacing w:after="180" w:line="240" w:lineRule="auto"/>
    </w:pPr>
    <w:rPr>
      <w:rFonts w:eastAsiaTheme="minorHAnsi"/>
      <w:color w:val="A6A6A6" w:themeColor="background1" w:themeShade="A6"/>
      <w:sz w:val="14"/>
    </w:rPr>
  </w:style>
  <w:style w:type="paragraph" w:customStyle="1" w:styleId="5DF80ACE815641E18BEC96D7E137E69E22">
    <w:name w:val="5DF80ACE815641E18BEC96D7E137E69E22"/>
    <w:rsid w:val="008D7199"/>
    <w:pPr>
      <w:spacing w:after="180" w:line="240" w:lineRule="auto"/>
    </w:pPr>
    <w:rPr>
      <w:rFonts w:eastAsiaTheme="minorHAnsi"/>
      <w:color w:val="A6A6A6" w:themeColor="background1" w:themeShade="A6"/>
      <w:sz w:val="14"/>
    </w:rPr>
  </w:style>
  <w:style w:type="paragraph" w:customStyle="1" w:styleId="4B82B13F1AC24F519C63398F6784211D22">
    <w:name w:val="4B82B13F1AC24F519C63398F6784211D22"/>
    <w:rsid w:val="008D7199"/>
    <w:pPr>
      <w:spacing w:after="180" w:line="240" w:lineRule="auto"/>
    </w:pPr>
    <w:rPr>
      <w:rFonts w:eastAsiaTheme="minorHAnsi"/>
      <w:color w:val="262626" w:themeColor="text1" w:themeTint="D9"/>
      <w:sz w:val="18"/>
    </w:rPr>
  </w:style>
  <w:style w:type="paragraph" w:customStyle="1" w:styleId="383A9FC8C0AA4966B2A6D63953FC3BF922">
    <w:name w:val="383A9FC8C0AA4966B2A6D63953FC3BF9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2">
    <w:name w:val="6E3002F3ED4A4B9AADE4EFDFA4F83F03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2">
    <w:name w:val="D48EF9471508485C8988715678FFA721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2">
    <w:name w:val="E2E7B8C58B8E45D3BA4C0DE921A42ADB22"/>
    <w:rsid w:val="008D7199"/>
    <w:pPr>
      <w:spacing w:after="180" w:line="240" w:lineRule="auto"/>
    </w:pPr>
    <w:rPr>
      <w:rFonts w:eastAsiaTheme="minorHAnsi"/>
      <w:color w:val="A6A6A6" w:themeColor="background1" w:themeShade="A6"/>
      <w:sz w:val="14"/>
    </w:rPr>
  </w:style>
  <w:style w:type="paragraph" w:customStyle="1" w:styleId="4650EB9EA7CC44868DBE6F600097EEF822">
    <w:name w:val="4650EB9EA7CC44868DBE6F600097EEF822"/>
    <w:rsid w:val="008D7199"/>
    <w:pPr>
      <w:spacing w:after="180" w:line="240" w:lineRule="auto"/>
    </w:pPr>
    <w:rPr>
      <w:rFonts w:eastAsiaTheme="minorHAnsi"/>
      <w:color w:val="A6A6A6" w:themeColor="background1" w:themeShade="A6"/>
      <w:sz w:val="14"/>
    </w:rPr>
  </w:style>
  <w:style w:type="paragraph" w:customStyle="1" w:styleId="527953B85D2840FBBF8226A7164EA2F122">
    <w:name w:val="527953B85D2840FBBF8226A7164EA2F122"/>
    <w:rsid w:val="008D7199"/>
    <w:pPr>
      <w:spacing w:after="180" w:line="240" w:lineRule="auto"/>
    </w:pPr>
    <w:rPr>
      <w:rFonts w:eastAsiaTheme="minorHAnsi"/>
      <w:color w:val="262626" w:themeColor="text1" w:themeTint="D9"/>
      <w:sz w:val="18"/>
    </w:rPr>
  </w:style>
  <w:style w:type="paragraph" w:customStyle="1" w:styleId="50C2B9C5345E452CA9A38F8EB5B62F6522">
    <w:name w:val="50C2B9C5345E452CA9A38F8EB5B62F65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2">
    <w:name w:val="EA83F79A63064C9A8452A36C087F39B922"/>
    <w:rsid w:val="008D7199"/>
    <w:pPr>
      <w:spacing w:after="180" w:line="240" w:lineRule="auto"/>
    </w:pPr>
    <w:rPr>
      <w:rFonts w:eastAsiaTheme="minorHAnsi"/>
      <w:color w:val="262626" w:themeColor="text1" w:themeTint="D9"/>
      <w:sz w:val="16"/>
    </w:rPr>
  </w:style>
  <w:style w:type="paragraph" w:customStyle="1" w:styleId="E341965520544D3BA88A712249C9D16E15">
    <w:name w:val="E341965520544D3BA88A712249C9D16E1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5">
    <w:name w:val="41B63675613849D6844BDF02A85CB41F15"/>
    <w:rsid w:val="008D7199"/>
    <w:pPr>
      <w:spacing w:after="180" w:line="240" w:lineRule="auto"/>
    </w:pPr>
    <w:rPr>
      <w:rFonts w:eastAsiaTheme="minorHAnsi"/>
      <w:color w:val="262626" w:themeColor="text1" w:themeTint="D9"/>
      <w:sz w:val="18"/>
    </w:rPr>
  </w:style>
  <w:style w:type="paragraph" w:customStyle="1" w:styleId="6B6B0FE195E944809BAECCFF0158F58915">
    <w:name w:val="6B6B0FE195E944809BAECCFF0158F58915"/>
    <w:rsid w:val="008D7199"/>
    <w:pPr>
      <w:spacing w:after="180" w:line="240" w:lineRule="auto"/>
    </w:pPr>
    <w:rPr>
      <w:rFonts w:eastAsiaTheme="minorHAnsi"/>
      <w:color w:val="404040" w:themeColor="text1" w:themeTint="BF"/>
    </w:rPr>
  </w:style>
  <w:style w:type="paragraph" w:customStyle="1" w:styleId="A1CB3950A75D41ABB42844B0DF92B98B16">
    <w:name w:val="A1CB3950A75D41ABB42844B0DF92B98B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6">
    <w:name w:val="2D18659E10804AD38E56DB63ACE50E921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3">
    <w:name w:val="01FB06FB61EE4055AFC56A9A4A20B17C2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3">
    <w:name w:val="3CA9253634FE45F49F86E2F79543D6B2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
    <w:name w:val="C0C3FE2DC44641138CF5158EFD2B715511"/>
    <w:rsid w:val="008D7199"/>
    <w:pPr>
      <w:spacing w:after="180" w:line="240" w:lineRule="auto"/>
    </w:pPr>
    <w:rPr>
      <w:rFonts w:eastAsiaTheme="minorHAnsi"/>
      <w:color w:val="262626" w:themeColor="text1" w:themeTint="D9"/>
      <w:sz w:val="16"/>
    </w:rPr>
  </w:style>
  <w:style w:type="paragraph" w:customStyle="1" w:styleId="9F3AAB161A224FA9B8D701F02F02AB6223">
    <w:name w:val="9F3AAB161A224FA9B8D701F02F02AB6223"/>
    <w:rsid w:val="008D7199"/>
    <w:pPr>
      <w:spacing w:after="180" w:line="240" w:lineRule="auto"/>
    </w:pPr>
    <w:rPr>
      <w:rFonts w:eastAsiaTheme="minorHAnsi"/>
      <w:color w:val="A6A6A6" w:themeColor="background1" w:themeShade="A6"/>
      <w:sz w:val="14"/>
    </w:rPr>
  </w:style>
  <w:style w:type="paragraph" w:customStyle="1" w:styleId="5DF80ACE815641E18BEC96D7E137E69E23">
    <w:name w:val="5DF80ACE815641E18BEC96D7E137E69E23"/>
    <w:rsid w:val="008D7199"/>
    <w:pPr>
      <w:spacing w:after="180" w:line="240" w:lineRule="auto"/>
    </w:pPr>
    <w:rPr>
      <w:rFonts w:eastAsiaTheme="minorHAnsi"/>
      <w:color w:val="A6A6A6" w:themeColor="background1" w:themeShade="A6"/>
      <w:sz w:val="14"/>
    </w:rPr>
  </w:style>
  <w:style w:type="paragraph" w:customStyle="1" w:styleId="4B82B13F1AC24F519C63398F6784211D23">
    <w:name w:val="4B82B13F1AC24F519C63398F6784211D23"/>
    <w:rsid w:val="008D7199"/>
    <w:pPr>
      <w:spacing w:after="180" w:line="240" w:lineRule="auto"/>
    </w:pPr>
    <w:rPr>
      <w:rFonts w:eastAsiaTheme="minorHAnsi"/>
      <w:color w:val="262626" w:themeColor="text1" w:themeTint="D9"/>
      <w:sz w:val="18"/>
    </w:rPr>
  </w:style>
  <w:style w:type="paragraph" w:customStyle="1" w:styleId="383A9FC8C0AA4966B2A6D63953FC3BF923">
    <w:name w:val="383A9FC8C0AA4966B2A6D63953FC3BF9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3">
    <w:name w:val="6E3002F3ED4A4B9AADE4EFDFA4F83F03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3">
    <w:name w:val="D48EF9471508485C8988715678FFA721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3">
    <w:name w:val="E2E7B8C58B8E45D3BA4C0DE921A42ADB23"/>
    <w:rsid w:val="008D7199"/>
    <w:pPr>
      <w:spacing w:after="180" w:line="240" w:lineRule="auto"/>
    </w:pPr>
    <w:rPr>
      <w:rFonts w:eastAsiaTheme="minorHAnsi"/>
      <w:color w:val="A6A6A6" w:themeColor="background1" w:themeShade="A6"/>
      <w:sz w:val="14"/>
    </w:rPr>
  </w:style>
  <w:style w:type="paragraph" w:customStyle="1" w:styleId="4650EB9EA7CC44868DBE6F600097EEF823">
    <w:name w:val="4650EB9EA7CC44868DBE6F600097EEF823"/>
    <w:rsid w:val="008D7199"/>
    <w:pPr>
      <w:spacing w:after="180" w:line="240" w:lineRule="auto"/>
    </w:pPr>
    <w:rPr>
      <w:rFonts w:eastAsiaTheme="minorHAnsi"/>
      <w:color w:val="A6A6A6" w:themeColor="background1" w:themeShade="A6"/>
      <w:sz w:val="14"/>
    </w:rPr>
  </w:style>
  <w:style w:type="paragraph" w:customStyle="1" w:styleId="527953B85D2840FBBF8226A7164EA2F123">
    <w:name w:val="527953B85D2840FBBF8226A7164EA2F123"/>
    <w:rsid w:val="008D7199"/>
    <w:pPr>
      <w:spacing w:after="180" w:line="240" w:lineRule="auto"/>
    </w:pPr>
    <w:rPr>
      <w:rFonts w:eastAsiaTheme="minorHAnsi"/>
      <w:color w:val="262626" w:themeColor="text1" w:themeTint="D9"/>
      <w:sz w:val="18"/>
    </w:rPr>
  </w:style>
  <w:style w:type="paragraph" w:customStyle="1" w:styleId="50C2B9C5345E452CA9A38F8EB5B62F6523">
    <w:name w:val="50C2B9C5345E452CA9A38F8EB5B62F65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3">
    <w:name w:val="EA83F79A63064C9A8452A36C087F39B923"/>
    <w:rsid w:val="008D7199"/>
    <w:pPr>
      <w:spacing w:after="180" w:line="240" w:lineRule="auto"/>
    </w:pPr>
    <w:rPr>
      <w:rFonts w:eastAsiaTheme="minorHAnsi"/>
      <w:color w:val="262626" w:themeColor="text1" w:themeTint="D9"/>
      <w:sz w:val="16"/>
    </w:rPr>
  </w:style>
  <w:style w:type="paragraph" w:customStyle="1" w:styleId="E341965520544D3BA88A712249C9D16E16">
    <w:name w:val="E341965520544D3BA88A712249C9D16E1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6">
    <w:name w:val="41B63675613849D6844BDF02A85CB41F16"/>
    <w:rsid w:val="008D7199"/>
    <w:pPr>
      <w:spacing w:after="180" w:line="240" w:lineRule="auto"/>
    </w:pPr>
    <w:rPr>
      <w:rFonts w:eastAsiaTheme="minorHAnsi"/>
      <w:color w:val="262626" w:themeColor="text1" w:themeTint="D9"/>
      <w:sz w:val="18"/>
    </w:rPr>
  </w:style>
  <w:style w:type="paragraph" w:customStyle="1" w:styleId="6B6B0FE195E944809BAECCFF0158F58916">
    <w:name w:val="6B6B0FE195E944809BAECCFF0158F58916"/>
    <w:rsid w:val="008D7199"/>
    <w:pPr>
      <w:spacing w:after="180" w:line="240" w:lineRule="auto"/>
    </w:pPr>
    <w:rPr>
      <w:rFonts w:eastAsiaTheme="minorHAnsi"/>
      <w:color w:val="404040" w:themeColor="text1" w:themeTint="BF"/>
    </w:rPr>
  </w:style>
  <w:style w:type="paragraph" w:customStyle="1" w:styleId="A1CB3950A75D41ABB42844B0DF92B98B17">
    <w:name w:val="A1CB3950A75D41ABB42844B0DF92B98B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7">
    <w:name w:val="2D18659E10804AD38E56DB63ACE50E921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4">
    <w:name w:val="01FB06FB61EE4055AFC56A9A4A20B17C2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4">
    <w:name w:val="3CA9253634FE45F49F86E2F79543D6B2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
    <w:name w:val="C0C3FE2DC44641138CF5158EFD2B715512"/>
    <w:rsid w:val="008D7199"/>
    <w:pPr>
      <w:spacing w:after="180" w:line="240" w:lineRule="auto"/>
    </w:pPr>
    <w:rPr>
      <w:rFonts w:eastAsiaTheme="minorHAnsi"/>
      <w:color w:val="262626" w:themeColor="text1" w:themeTint="D9"/>
      <w:sz w:val="16"/>
    </w:rPr>
  </w:style>
  <w:style w:type="paragraph" w:customStyle="1" w:styleId="9F3AAB161A224FA9B8D701F02F02AB6224">
    <w:name w:val="9F3AAB161A224FA9B8D701F02F02AB6224"/>
    <w:rsid w:val="008D7199"/>
    <w:pPr>
      <w:spacing w:after="180" w:line="240" w:lineRule="auto"/>
    </w:pPr>
    <w:rPr>
      <w:rFonts w:eastAsiaTheme="minorHAnsi"/>
      <w:color w:val="A6A6A6" w:themeColor="background1" w:themeShade="A6"/>
      <w:sz w:val="14"/>
    </w:rPr>
  </w:style>
  <w:style w:type="paragraph" w:customStyle="1" w:styleId="5DF80ACE815641E18BEC96D7E137E69E24">
    <w:name w:val="5DF80ACE815641E18BEC96D7E137E69E24"/>
    <w:rsid w:val="008D7199"/>
    <w:pPr>
      <w:spacing w:after="180" w:line="240" w:lineRule="auto"/>
    </w:pPr>
    <w:rPr>
      <w:rFonts w:eastAsiaTheme="minorHAnsi"/>
      <w:color w:val="A6A6A6" w:themeColor="background1" w:themeShade="A6"/>
      <w:sz w:val="14"/>
    </w:rPr>
  </w:style>
  <w:style w:type="paragraph" w:customStyle="1" w:styleId="4B82B13F1AC24F519C63398F6784211D24">
    <w:name w:val="4B82B13F1AC24F519C63398F6784211D24"/>
    <w:rsid w:val="008D7199"/>
    <w:pPr>
      <w:spacing w:after="180" w:line="240" w:lineRule="auto"/>
    </w:pPr>
    <w:rPr>
      <w:rFonts w:eastAsiaTheme="minorHAnsi"/>
      <w:color w:val="262626" w:themeColor="text1" w:themeTint="D9"/>
      <w:sz w:val="18"/>
    </w:rPr>
  </w:style>
  <w:style w:type="paragraph" w:customStyle="1" w:styleId="383A9FC8C0AA4966B2A6D63953FC3BF924">
    <w:name w:val="383A9FC8C0AA4966B2A6D63953FC3BF9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4">
    <w:name w:val="6E3002F3ED4A4B9AADE4EFDFA4F83F032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4">
    <w:name w:val="D48EF9471508485C8988715678FFA721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4">
    <w:name w:val="E2E7B8C58B8E45D3BA4C0DE921A42ADB24"/>
    <w:rsid w:val="008D7199"/>
    <w:pPr>
      <w:spacing w:after="180" w:line="240" w:lineRule="auto"/>
    </w:pPr>
    <w:rPr>
      <w:rFonts w:eastAsiaTheme="minorHAnsi"/>
      <w:color w:val="A6A6A6" w:themeColor="background1" w:themeShade="A6"/>
      <w:sz w:val="14"/>
    </w:rPr>
  </w:style>
  <w:style w:type="paragraph" w:customStyle="1" w:styleId="4650EB9EA7CC44868DBE6F600097EEF824">
    <w:name w:val="4650EB9EA7CC44868DBE6F600097EEF824"/>
    <w:rsid w:val="008D7199"/>
    <w:pPr>
      <w:spacing w:after="180" w:line="240" w:lineRule="auto"/>
    </w:pPr>
    <w:rPr>
      <w:rFonts w:eastAsiaTheme="minorHAnsi"/>
      <w:color w:val="A6A6A6" w:themeColor="background1" w:themeShade="A6"/>
      <w:sz w:val="14"/>
    </w:rPr>
  </w:style>
  <w:style w:type="paragraph" w:customStyle="1" w:styleId="527953B85D2840FBBF8226A7164EA2F124">
    <w:name w:val="527953B85D2840FBBF8226A7164EA2F124"/>
    <w:rsid w:val="008D7199"/>
    <w:pPr>
      <w:spacing w:after="180" w:line="240" w:lineRule="auto"/>
    </w:pPr>
    <w:rPr>
      <w:rFonts w:eastAsiaTheme="minorHAnsi"/>
      <w:color w:val="262626" w:themeColor="text1" w:themeTint="D9"/>
      <w:sz w:val="18"/>
    </w:rPr>
  </w:style>
  <w:style w:type="paragraph" w:customStyle="1" w:styleId="50C2B9C5345E452CA9A38F8EB5B62F6524">
    <w:name w:val="50C2B9C5345E452CA9A38F8EB5B62F65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4">
    <w:name w:val="EA83F79A63064C9A8452A36C087F39B924"/>
    <w:rsid w:val="008D7199"/>
    <w:pPr>
      <w:spacing w:after="180" w:line="240" w:lineRule="auto"/>
    </w:pPr>
    <w:rPr>
      <w:rFonts w:eastAsiaTheme="minorHAnsi"/>
      <w:color w:val="262626" w:themeColor="text1" w:themeTint="D9"/>
      <w:sz w:val="16"/>
    </w:rPr>
  </w:style>
  <w:style w:type="paragraph" w:customStyle="1" w:styleId="E341965520544D3BA88A712249C9D16E17">
    <w:name w:val="E341965520544D3BA88A712249C9D16E1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7">
    <w:name w:val="41B63675613849D6844BDF02A85CB41F17"/>
    <w:rsid w:val="008D7199"/>
    <w:pPr>
      <w:spacing w:after="180" w:line="240" w:lineRule="auto"/>
    </w:pPr>
    <w:rPr>
      <w:rFonts w:eastAsiaTheme="minorHAnsi"/>
      <w:color w:val="262626" w:themeColor="text1" w:themeTint="D9"/>
      <w:sz w:val="18"/>
    </w:rPr>
  </w:style>
  <w:style w:type="paragraph" w:customStyle="1" w:styleId="6B6B0FE195E944809BAECCFF0158F58917">
    <w:name w:val="6B6B0FE195E944809BAECCFF0158F58917"/>
    <w:rsid w:val="008D7199"/>
    <w:pPr>
      <w:spacing w:after="180" w:line="240" w:lineRule="auto"/>
    </w:pPr>
    <w:rPr>
      <w:rFonts w:eastAsiaTheme="minorHAnsi"/>
      <w:color w:val="404040" w:themeColor="text1" w:themeTint="BF"/>
    </w:rPr>
  </w:style>
  <w:style w:type="paragraph" w:customStyle="1" w:styleId="A1CB3950A75D41ABB42844B0DF92B98B18">
    <w:name w:val="A1CB3950A75D41ABB42844B0DF92B98B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8">
    <w:name w:val="2D18659E10804AD38E56DB63ACE50E921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5">
    <w:name w:val="01FB06FB61EE4055AFC56A9A4A20B17C2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5">
    <w:name w:val="3CA9253634FE45F49F86E2F79543D6B2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
    <w:name w:val="C0C3FE2DC44641138CF5158EFD2B715513"/>
    <w:rsid w:val="008D7199"/>
    <w:pPr>
      <w:spacing w:after="180" w:line="240" w:lineRule="auto"/>
    </w:pPr>
    <w:rPr>
      <w:rFonts w:eastAsiaTheme="minorHAnsi"/>
      <w:color w:val="262626" w:themeColor="text1" w:themeTint="D9"/>
      <w:sz w:val="16"/>
    </w:rPr>
  </w:style>
  <w:style w:type="paragraph" w:customStyle="1" w:styleId="9F3AAB161A224FA9B8D701F02F02AB6225">
    <w:name w:val="9F3AAB161A224FA9B8D701F02F02AB6225"/>
    <w:rsid w:val="008D7199"/>
    <w:pPr>
      <w:spacing w:after="180" w:line="240" w:lineRule="auto"/>
    </w:pPr>
    <w:rPr>
      <w:rFonts w:eastAsiaTheme="minorHAnsi"/>
      <w:color w:val="A6A6A6" w:themeColor="background1" w:themeShade="A6"/>
      <w:sz w:val="14"/>
    </w:rPr>
  </w:style>
  <w:style w:type="paragraph" w:customStyle="1" w:styleId="5DF80ACE815641E18BEC96D7E137E69E25">
    <w:name w:val="5DF80ACE815641E18BEC96D7E137E69E25"/>
    <w:rsid w:val="008D7199"/>
    <w:pPr>
      <w:spacing w:after="180" w:line="240" w:lineRule="auto"/>
    </w:pPr>
    <w:rPr>
      <w:rFonts w:eastAsiaTheme="minorHAnsi"/>
      <w:color w:val="A6A6A6" w:themeColor="background1" w:themeShade="A6"/>
      <w:sz w:val="14"/>
    </w:rPr>
  </w:style>
  <w:style w:type="paragraph" w:customStyle="1" w:styleId="4B82B13F1AC24F519C63398F6784211D25">
    <w:name w:val="4B82B13F1AC24F519C63398F6784211D25"/>
    <w:rsid w:val="008D7199"/>
    <w:pPr>
      <w:spacing w:after="180" w:line="240" w:lineRule="auto"/>
    </w:pPr>
    <w:rPr>
      <w:rFonts w:eastAsiaTheme="minorHAnsi"/>
      <w:color w:val="262626" w:themeColor="text1" w:themeTint="D9"/>
      <w:sz w:val="18"/>
    </w:rPr>
  </w:style>
  <w:style w:type="paragraph" w:customStyle="1" w:styleId="383A9FC8C0AA4966B2A6D63953FC3BF925">
    <w:name w:val="383A9FC8C0AA4966B2A6D63953FC3BF9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5">
    <w:name w:val="6E3002F3ED4A4B9AADE4EFDFA4F83F032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5">
    <w:name w:val="D48EF9471508485C8988715678FFA721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5">
    <w:name w:val="E2E7B8C58B8E45D3BA4C0DE921A42ADB25"/>
    <w:rsid w:val="008D7199"/>
    <w:pPr>
      <w:spacing w:after="180" w:line="240" w:lineRule="auto"/>
    </w:pPr>
    <w:rPr>
      <w:rFonts w:eastAsiaTheme="minorHAnsi"/>
      <w:color w:val="A6A6A6" w:themeColor="background1" w:themeShade="A6"/>
      <w:sz w:val="14"/>
    </w:rPr>
  </w:style>
  <w:style w:type="paragraph" w:customStyle="1" w:styleId="4650EB9EA7CC44868DBE6F600097EEF825">
    <w:name w:val="4650EB9EA7CC44868DBE6F600097EEF825"/>
    <w:rsid w:val="008D7199"/>
    <w:pPr>
      <w:spacing w:after="180" w:line="240" w:lineRule="auto"/>
    </w:pPr>
    <w:rPr>
      <w:rFonts w:eastAsiaTheme="minorHAnsi"/>
      <w:color w:val="A6A6A6" w:themeColor="background1" w:themeShade="A6"/>
      <w:sz w:val="14"/>
    </w:rPr>
  </w:style>
  <w:style w:type="paragraph" w:customStyle="1" w:styleId="527953B85D2840FBBF8226A7164EA2F125">
    <w:name w:val="527953B85D2840FBBF8226A7164EA2F125"/>
    <w:rsid w:val="008D7199"/>
    <w:pPr>
      <w:spacing w:after="180" w:line="240" w:lineRule="auto"/>
    </w:pPr>
    <w:rPr>
      <w:rFonts w:eastAsiaTheme="minorHAnsi"/>
      <w:color w:val="262626" w:themeColor="text1" w:themeTint="D9"/>
      <w:sz w:val="18"/>
    </w:rPr>
  </w:style>
  <w:style w:type="paragraph" w:customStyle="1" w:styleId="50C2B9C5345E452CA9A38F8EB5B62F6525">
    <w:name w:val="50C2B9C5345E452CA9A38F8EB5B62F65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5">
    <w:name w:val="EA83F79A63064C9A8452A36C087F39B925"/>
    <w:rsid w:val="008D7199"/>
    <w:pPr>
      <w:spacing w:after="180" w:line="240" w:lineRule="auto"/>
    </w:pPr>
    <w:rPr>
      <w:rFonts w:eastAsiaTheme="minorHAnsi"/>
      <w:color w:val="262626" w:themeColor="text1" w:themeTint="D9"/>
      <w:sz w:val="16"/>
    </w:rPr>
  </w:style>
  <w:style w:type="paragraph" w:customStyle="1" w:styleId="E341965520544D3BA88A712249C9D16E18">
    <w:name w:val="E341965520544D3BA88A712249C9D16E1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8">
    <w:name w:val="41B63675613849D6844BDF02A85CB41F18"/>
    <w:rsid w:val="008D7199"/>
    <w:pPr>
      <w:spacing w:after="180" w:line="240" w:lineRule="auto"/>
    </w:pPr>
    <w:rPr>
      <w:rFonts w:eastAsiaTheme="minorHAnsi"/>
      <w:color w:val="262626" w:themeColor="text1" w:themeTint="D9"/>
      <w:sz w:val="18"/>
    </w:rPr>
  </w:style>
  <w:style w:type="paragraph" w:customStyle="1" w:styleId="6B6B0FE195E944809BAECCFF0158F58918">
    <w:name w:val="6B6B0FE195E944809BAECCFF0158F58918"/>
    <w:rsid w:val="008D7199"/>
    <w:pPr>
      <w:spacing w:after="180" w:line="240" w:lineRule="auto"/>
    </w:pPr>
    <w:rPr>
      <w:rFonts w:eastAsiaTheme="minorHAnsi"/>
      <w:color w:val="404040" w:themeColor="text1" w:themeTint="BF"/>
    </w:rPr>
  </w:style>
  <w:style w:type="paragraph" w:customStyle="1" w:styleId="A1CB3950A75D41ABB42844B0DF92B98B19">
    <w:name w:val="A1CB3950A75D41ABB42844B0DF92B98B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19">
    <w:name w:val="2D18659E10804AD38E56DB63ACE50E921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6">
    <w:name w:val="01FB06FB61EE4055AFC56A9A4A20B17C2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6">
    <w:name w:val="3CA9253634FE45F49F86E2F79543D6B2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4">
    <w:name w:val="C0C3FE2DC44641138CF5158EFD2B715514"/>
    <w:rsid w:val="008D7199"/>
    <w:pPr>
      <w:spacing w:after="180" w:line="240" w:lineRule="auto"/>
    </w:pPr>
    <w:rPr>
      <w:rFonts w:eastAsiaTheme="minorHAnsi"/>
      <w:color w:val="262626" w:themeColor="text1" w:themeTint="D9"/>
      <w:sz w:val="16"/>
    </w:rPr>
  </w:style>
  <w:style w:type="paragraph" w:customStyle="1" w:styleId="9F3AAB161A224FA9B8D701F02F02AB6226">
    <w:name w:val="9F3AAB161A224FA9B8D701F02F02AB6226"/>
    <w:rsid w:val="008D7199"/>
    <w:pPr>
      <w:spacing w:after="180" w:line="240" w:lineRule="auto"/>
    </w:pPr>
    <w:rPr>
      <w:rFonts w:eastAsiaTheme="minorHAnsi"/>
      <w:color w:val="A6A6A6" w:themeColor="background1" w:themeShade="A6"/>
      <w:sz w:val="14"/>
    </w:rPr>
  </w:style>
  <w:style w:type="paragraph" w:customStyle="1" w:styleId="5DF80ACE815641E18BEC96D7E137E69E26">
    <w:name w:val="5DF80ACE815641E18BEC96D7E137E69E26"/>
    <w:rsid w:val="008D7199"/>
    <w:pPr>
      <w:spacing w:after="180" w:line="240" w:lineRule="auto"/>
    </w:pPr>
    <w:rPr>
      <w:rFonts w:eastAsiaTheme="minorHAnsi"/>
      <w:color w:val="A6A6A6" w:themeColor="background1" w:themeShade="A6"/>
      <w:sz w:val="14"/>
    </w:rPr>
  </w:style>
  <w:style w:type="paragraph" w:customStyle="1" w:styleId="4B82B13F1AC24F519C63398F6784211D26">
    <w:name w:val="4B82B13F1AC24F519C63398F6784211D26"/>
    <w:rsid w:val="008D7199"/>
    <w:pPr>
      <w:spacing w:after="180" w:line="240" w:lineRule="auto"/>
    </w:pPr>
    <w:rPr>
      <w:rFonts w:eastAsiaTheme="minorHAnsi"/>
      <w:color w:val="262626" w:themeColor="text1" w:themeTint="D9"/>
      <w:sz w:val="18"/>
    </w:rPr>
  </w:style>
  <w:style w:type="paragraph" w:customStyle="1" w:styleId="383A9FC8C0AA4966B2A6D63953FC3BF926">
    <w:name w:val="383A9FC8C0AA4966B2A6D63953FC3BF9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6">
    <w:name w:val="6E3002F3ED4A4B9AADE4EFDFA4F83F032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6">
    <w:name w:val="D48EF9471508485C8988715678FFA721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6">
    <w:name w:val="E2E7B8C58B8E45D3BA4C0DE921A42ADB26"/>
    <w:rsid w:val="008D7199"/>
    <w:pPr>
      <w:spacing w:after="180" w:line="240" w:lineRule="auto"/>
    </w:pPr>
    <w:rPr>
      <w:rFonts w:eastAsiaTheme="minorHAnsi"/>
      <w:color w:val="A6A6A6" w:themeColor="background1" w:themeShade="A6"/>
      <w:sz w:val="14"/>
    </w:rPr>
  </w:style>
  <w:style w:type="paragraph" w:customStyle="1" w:styleId="4650EB9EA7CC44868DBE6F600097EEF826">
    <w:name w:val="4650EB9EA7CC44868DBE6F600097EEF826"/>
    <w:rsid w:val="008D7199"/>
    <w:pPr>
      <w:spacing w:after="180" w:line="240" w:lineRule="auto"/>
    </w:pPr>
    <w:rPr>
      <w:rFonts w:eastAsiaTheme="minorHAnsi"/>
      <w:color w:val="A6A6A6" w:themeColor="background1" w:themeShade="A6"/>
      <w:sz w:val="14"/>
    </w:rPr>
  </w:style>
  <w:style w:type="paragraph" w:customStyle="1" w:styleId="527953B85D2840FBBF8226A7164EA2F126">
    <w:name w:val="527953B85D2840FBBF8226A7164EA2F126"/>
    <w:rsid w:val="008D7199"/>
    <w:pPr>
      <w:spacing w:after="180" w:line="240" w:lineRule="auto"/>
    </w:pPr>
    <w:rPr>
      <w:rFonts w:eastAsiaTheme="minorHAnsi"/>
      <w:color w:val="262626" w:themeColor="text1" w:themeTint="D9"/>
      <w:sz w:val="18"/>
    </w:rPr>
  </w:style>
  <w:style w:type="paragraph" w:customStyle="1" w:styleId="50C2B9C5345E452CA9A38F8EB5B62F6526">
    <w:name w:val="50C2B9C5345E452CA9A38F8EB5B62F65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6">
    <w:name w:val="EA83F79A63064C9A8452A36C087F39B926"/>
    <w:rsid w:val="008D7199"/>
    <w:pPr>
      <w:spacing w:after="180" w:line="240" w:lineRule="auto"/>
    </w:pPr>
    <w:rPr>
      <w:rFonts w:eastAsiaTheme="minorHAnsi"/>
      <w:color w:val="262626" w:themeColor="text1" w:themeTint="D9"/>
      <w:sz w:val="16"/>
    </w:rPr>
  </w:style>
  <w:style w:type="paragraph" w:customStyle="1" w:styleId="E341965520544D3BA88A712249C9D16E19">
    <w:name w:val="E341965520544D3BA88A712249C9D16E1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19">
    <w:name w:val="41B63675613849D6844BDF02A85CB41F19"/>
    <w:rsid w:val="008D7199"/>
    <w:pPr>
      <w:spacing w:after="180" w:line="240" w:lineRule="auto"/>
    </w:pPr>
    <w:rPr>
      <w:rFonts w:eastAsiaTheme="minorHAnsi"/>
      <w:color w:val="262626" w:themeColor="text1" w:themeTint="D9"/>
      <w:sz w:val="18"/>
    </w:rPr>
  </w:style>
  <w:style w:type="paragraph" w:customStyle="1" w:styleId="6B6B0FE195E944809BAECCFF0158F58919">
    <w:name w:val="6B6B0FE195E944809BAECCFF0158F58919"/>
    <w:rsid w:val="008D7199"/>
    <w:pPr>
      <w:spacing w:after="180" w:line="240" w:lineRule="auto"/>
    </w:pPr>
    <w:rPr>
      <w:rFonts w:eastAsiaTheme="minorHAnsi"/>
      <w:color w:val="404040" w:themeColor="text1" w:themeTint="BF"/>
    </w:rPr>
  </w:style>
  <w:style w:type="paragraph" w:customStyle="1" w:styleId="A1CB3950A75D41ABB42844B0DF92B98B20">
    <w:name w:val="A1CB3950A75D41ABB42844B0DF92B98B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0">
    <w:name w:val="2D18659E10804AD38E56DB63ACE50E922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7">
    <w:name w:val="01FB06FB61EE4055AFC56A9A4A20B17C2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7">
    <w:name w:val="3CA9253634FE45F49F86E2F79543D6B2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5">
    <w:name w:val="C0C3FE2DC44641138CF5158EFD2B715515"/>
    <w:rsid w:val="008D7199"/>
    <w:pPr>
      <w:spacing w:after="180" w:line="240" w:lineRule="auto"/>
    </w:pPr>
    <w:rPr>
      <w:rFonts w:eastAsiaTheme="minorHAnsi"/>
      <w:color w:val="262626" w:themeColor="text1" w:themeTint="D9"/>
      <w:sz w:val="16"/>
    </w:rPr>
  </w:style>
  <w:style w:type="paragraph" w:customStyle="1" w:styleId="9F3AAB161A224FA9B8D701F02F02AB6227">
    <w:name w:val="9F3AAB161A224FA9B8D701F02F02AB6227"/>
    <w:rsid w:val="008D7199"/>
    <w:pPr>
      <w:spacing w:after="180" w:line="240" w:lineRule="auto"/>
    </w:pPr>
    <w:rPr>
      <w:rFonts w:eastAsiaTheme="minorHAnsi"/>
      <w:color w:val="A6A6A6" w:themeColor="background1" w:themeShade="A6"/>
      <w:sz w:val="14"/>
    </w:rPr>
  </w:style>
  <w:style w:type="paragraph" w:customStyle="1" w:styleId="5DF80ACE815641E18BEC96D7E137E69E27">
    <w:name w:val="5DF80ACE815641E18BEC96D7E137E69E27"/>
    <w:rsid w:val="008D7199"/>
    <w:pPr>
      <w:spacing w:after="180" w:line="240" w:lineRule="auto"/>
    </w:pPr>
    <w:rPr>
      <w:rFonts w:eastAsiaTheme="minorHAnsi"/>
      <w:color w:val="A6A6A6" w:themeColor="background1" w:themeShade="A6"/>
      <w:sz w:val="14"/>
    </w:rPr>
  </w:style>
  <w:style w:type="paragraph" w:customStyle="1" w:styleId="4B82B13F1AC24F519C63398F6784211D27">
    <w:name w:val="4B82B13F1AC24F519C63398F6784211D27"/>
    <w:rsid w:val="008D7199"/>
    <w:pPr>
      <w:spacing w:after="180" w:line="240" w:lineRule="auto"/>
    </w:pPr>
    <w:rPr>
      <w:rFonts w:eastAsiaTheme="minorHAnsi"/>
      <w:color w:val="262626" w:themeColor="text1" w:themeTint="D9"/>
      <w:sz w:val="18"/>
    </w:rPr>
  </w:style>
  <w:style w:type="paragraph" w:customStyle="1" w:styleId="383A9FC8C0AA4966B2A6D63953FC3BF927">
    <w:name w:val="383A9FC8C0AA4966B2A6D63953FC3BF9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7">
    <w:name w:val="6E3002F3ED4A4B9AADE4EFDFA4F83F032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7">
    <w:name w:val="D48EF9471508485C8988715678FFA721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7">
    <w:name w:val="E2E7B8C58B8E45D3BA4C0DE921A42ADB27"/>
    <w:rsid w:val="008D7199"/>
    <w:pPr>
      <w:spacing w:after="180" w:line="240" w:lineRule="auto"/>
    </w:pPr>
    <w:rPr>
      <w:rFonts w:eastAsiaTheme="minorHAnsi"/>
      <w:color w:val="A6A6A6" w:themeColor="background1" w:themeShade="A6"/>
      <w:sz w:val="14"/>
    </w:rPr>
  </w:style>
  <w:style w:type="paragraph" w:customStyle="1" w:styleId="4650EB9EA7CC44868DBE6F600097EEF827">
    <w:name w:val="4650EB9EA7CC44868DBE6F600097EEF827"/>
    <w:rsid w:val="008D7199"/>
    <w:pPr>
      <w:spacing w:after="180" w:line="240" w:lineRule="auto"/>
    </w:pPr>
    <w:rPr>
      <w:rFonts w:eastAsiaTheme="minorHAnsi"/>
      <w:color w:val="A6A6A6" w:themeColor="background1" w:themeShade="A6"/>
      <w:sz w:val="14"/>
    </w:rPr>
  </w:style>
  <w:style w:type="paragraph" w:customStyle="1" w:styleId="527953B85D2840FBBF8226A7164EA2F127">
    <w:name w:val="527953B85D2840FBBF8226A7164EA2F127"/>
    <w:rsid w:val="008D7199"/>
    <w:pPr>
      <w:spacing w:after="180" w:line="240" w:lineRule="auto"/>
    </w:pPr>
    <w:rPr>
      <w:rFonts w:eastAsiaTheme="minorHAnsi"/>
      <w:color w:val="262626" w:themeColor="text1" w:themeTint="D9"/>
      <w:sz w:val="18"/>
    </w:rPr>
  </w:style>
  <w:style w:type="paragraph" w:customStyle="1" w:styleId="50C2B9C5345E452CA9A38F8EB5B62F6527">
    <w:name w:val="50C2B9C5345E452CA9A38F8EB5B62F65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7">
    <w:name w:val="EA83F79A63064C9A8452A36C087F39B927"/>
    <w:rsid w:val="008D7199"/>
    <w:pPr>
      <w:spacing w:after="180" w:line="240" w:lineRule="auto"/>
    </w:pPr>
    <w:rPr>
      <w:rFonts w:eastAsiaTheme="minorHAnsi"/>
      <w:color w:val="262626" w:themeColor="text1" w:themeTint="D9"/>
      <w:sz w:val="16"/>
    </w:rPr>
  </w:style>
  <w:style w:type="paragraph" w:customStyle="1" w:styleId="E341965520544D3BA88A712249C9D16E20">
    <w:name w:val="E341965520544D3BA88A712249C9D16E2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0">
    <w:name w:val="41B63675613849D6844BDF02A85CB41F20"/>
    <w:rsid w:val="008D7199"/>
    <w:pPr>
      <w:spacing w:after="180" w:line="240" w:lineRule="auto"/>
    </w:pPr>
    <w:rPr>
      <w:rFonts w:eastAsiaTheme="minorHAnsi"/>
      <w:color w:val="262626" w:themeColor="text1" w:themeTint="D9"/>
      <w:sz w:val="18"/>
    </w:rPr>
  </w:style>
  <w:style w:type="paragraph" w:customStyle="1" w:styleId="6B6B0FE195E944809BAECCFF0158F58920">
    <w:name w:val="6B6B0FE195E944809BAECCFF0158F58920"/>
    <w:rsid w:val="008D7199"/>
    <w:pPr>
      <w:spacing w:after="180" w:line="240" w:lineRule="auto"/>
    </w:pPr>
    <w:rPr>
      <w:rFonts w:eastAsiaTheme="minorHAnsi"/>
      <w:color w:val="404040" w:themeColor="text1" w:themeTint="BF"/>
    </w:rPr>
  </w:style>
  <w:style w:type="paragraph" w:customStyle="1" w:styleId="A1CB3950A75D41ABB42844B0DF92B98B21">
    <w:name w:val="A1CB3950A75D41ABB42844B0DF92B98B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1">
    <w:name w:val="2D18659E10804AD38E56DB63ACE50E922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8">
    <w:name w:val="01FB06FB61EE4055AFC56A9A4A20B17C2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8">
    <w:name w:val="3CA9253634FE45F49F86E2F79543D6B2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6">
    <w:name w:val="C0C3FE2DC44641138CF5158EFD2B715516"/>
    <w:rsid w:val="008D7199"/>
    <w:pPr>
      <w:spacing w:after="180" w:line="240" w:lineRule="auto"/>
    </w:pPr>
    <w:rPr>
      <w:rFonts w:eastAsiaTheme="minorHAnsi"/>
      <w:color w:val="262626" w:themeColor="text1" w:themeTint="D9"/>
      <w:sz w:val="16"/>
    </w:rPr>
  </w:style>
  <w:style w:type="paragraph" w:customStyle="1" w:styleId="9F3AAB161A224FA9B8D701F02F02AB6228">
    <w:name w:val="9F3AAB161A224FA9B8D701F02F02AB6228"/>
    <w:rsid w:val="008D7199"/>
    <w:pPr>
      <w:spacing w:after="180" w:line="240" w:lineRule="auto"/>
    </w:pPr>
    <w:rPr>
      <w:rFonts w:eastAsiaTheme="minorHAnsi"/>
      <w:color w:val="A6A6A6" w:themeColor="background1" w:themeShade="A6"/>
      <w:sz w:val="14"/>
    </w:rPr>
  </w:style>
  <w:style w:type="paragraph" w:customStyle="1" w:styleId="5DF80ACE815641E18BEC96D7E137E69E28">
    <w:name w:val="5DF80ACE815641E18BEC96D7E137E69E28"/>
    <w:rsid w:val="008D7199"/>
    <w:pPr>
      <w:spacing w:after="180" w:line="240" w:lineRule="auto"/>
    </w:pPr>
    <w:rPr>
      <w:rFonts w:eastAsiaTheme="minorHAnsi"/>
      <w:color w:val="A6A6A6" w:themeColor="background1" w:themeShade="A6"/>
      <w:sz w:val="14"/>
    </w:rPr>
  </w:style>
  <w:style w:type="paragraph" w:customStyle="1" w:styleId="4B82B13F1AC24F519C63398F6784211D28">
    <w:name w:val="4B82B13F1AC24F519C63398F6784211D28"/>
    <w:rsid w:val="008D7199"/>
    <w:pPr>
      <w:spacing w:after="180" w:line="240" w:lineRule="auto"/>
    </w:pPr>
    <w:rPr>
      <w:rFonts w:eastAsiaTheme="minorHAnsi"/>
      <w:color w:val="262626" w:themeColor="text1" w:themeTint="D9"/>
      <w:sz w:val="18"/>
    </w:rPr>
  </w:style>
  <w:style w:type="paragraph" w:customStyle="1" w:styleId="383A9FC8C0AA4966B2A6D63953FC3BF928">
    <w:name w:val="383A9FC8C0AA4966B2A6D63953FC3BF9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8">
    <w:name w:val="6E3002F3ED4A4B9AADE4EFDFA4F83F032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8">
    <w:name w:val="D48EF9471508485C8988715678FFA721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8">
    <w:name w:val="E2E7B8C58B8E45D3BA4C0DE921A42ADB28"/>
    <w:rsid w:val="008D7199"/>
    <w:pPr>
      <w:spacing w:after="180" w:line="240" w:lineRule="auto"/>
    </w:pPr>
    <w:rPr>
      <w:rFonts w:eastAsiaTheme="minorHAnsi"/>
      <w:color w:val="A6A6A6" w:themeColor="background1" w:themeShade="A6"/>
      <w:sz w:val="14"/>
    </w:rPr>
  </w:style>
  <w:style w:type="paragraph" w:customStyle="1" w:styleId="4650EB9EA7CC44868DBE6F600097EEF828">
    <w:name w:val="4650EB9EA7CC44868DBE6F600097EEF828"/>
    <w:rsid w:val="008D7199"/>
    <w:pPr>
      <w:spacing w:after="180" w:line="240" w:lineRule="auto"/>
    </w:pPr>
    <w:rPr>
      <w:rFonts w:eastAsiaTheme="minorHAnsi"/>
      <w:color w:val="A6A6A6" w:themeColor="background1" w:themeShade="A6"/>
      <w:sz w:val="14"/>
    </w:rPr>
  </w:style>
  <w:style w:type="paragraph" w:customStyle="1" w:styleId="527953B85D2840FBBF8226A7164EA2F128">
    <w:name w:val="527953B85D2840FBBF8226A7164EA2F128"/>
    <w:rsid w:val="008D7199"/>
    <w:pPr>
      <w:spacing w:after="180" w:line="240" w:lineRule="auto"/>
    </w:pPr>
    <w:rPr>
      <w:rFonts w:eastAsiaTheme="minorHAnsi"/>
      <w:color w:val="262626" w:themeColor="text1" w:themeTint="D9"/>
      <w:sz w:val="18"/>
    </w:rPr>
  </w:style>
  <w:style w:type="paragraph" w:customStyle="1" w:styleId="50C2B9C5345E452CA9A38F8EB5B62F6528">
    <w:name w:val="50C2B9C5345E452CA9A38F8EB5B62F65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8">
    <w:name w:val="EA83F79A63064C9A8452A36C087F39B928"/>
    <w:rsid w:val="008D7199"/>
    <w:pPr>
      <w:spacing w:after="180" w:line="240" w:lineRule="auto"/>
    </w:pPr>
    <w:rPr>
      <w:rFonts w:eastAsiaTheme="minorHAnsi"/>
      <w:color w:val="262626" w:themeColor="text1" w:themeTint="D9"/>
      <w:sz w:val="16"/>
    </w:rPr>
  </w:style>
  <w:style w:type="paragraph" w:customStyle="1" w:styleId="E341965520544D3BA88A712249C9D16E21">
    <w:name w:val="E341965520544D3BA88A712249C9D16E2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1">
    <w:name w:val="41B63675613849D6844BDF02A85CB41F21"/>
    <w:rsid w:val="008D7199"/>
    <w:pPr>
      <w:spacing w:after="180" w:line="240" w:lineRule="auto"/>
    </w:pPr>
    <w:rPr>
      <w:rFonts w:eastAsiaTheme="minorHAnsi"/>
      <w:color w:val="262626" w:themeColor="text1" w:themeTint="D9"/>
      <w:sz w:val="18"/>
    </w:rPr>
  </w:style>
  <w:style w:type="paragraph" w:customStyle="1" w:styleId="6B6B0FE195E944809BAECCFF0158F58921">
    <w:name w:val="6B6B0FE195E944809BAECCFF0158F58921"/>
    <w:rsid w:val="008D7199"/>
    <w:pPr>
      <w:spacing w:after="180" w:line="240" w:lineRule="auto"/>
    </w:pPr>
    <w:rPr>
      <w:rFonts w:eastAsiaTheme="minorHAnsi"/>
      <w:color w:val="404040" w:themeColor="text1" w:themeTint="BF"/>
    </w:rPr>
  </w:style>
  <w:style w:type="paragraph" w:customStyle="1" w:styleId="A1CB3950A75D41ABB42844B0DF92B98B22">
    <w:name w:val="A1CB3950A75D41ABB42844B0DF92B98B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2">
    <w:name w:val="2D18659E10804AD38E56DB63ACE50E922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29">
    <w:name w:val="01FB06FB61EE4055AFC56A9A4A20B17C2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29">
    <w:name w:val="3CA9253634FE45F49F86E2F79543D6B2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7">
    <w:name w:val="C0C3FE2DC44641138CF5158EFD2B715517"/>
    <w:rsid w:val="008D7199"/>
    <w:pPr>
      <w:spacing w:after="180" w:line="240" w:lineRule="auto"/>
    </w:pPr>
    <w:rPr>
      <w:rFonts w:eastAsiaTheme="minorHAnsi"/>
      <w:color w:val="262626" w:themeColor="text1" w:themeTint="D9"/>
      <w:sz w:val="16"/>
    </w:rPr>
  </w:style>
  <w:style w:type="paragraph" w:customStyle="1" w:styleId="9F3AAB161A224FA9B8D701F02F02AB6229">
    <w:name w:val="9F3AAB161A224FA9B8D701F02F02AB6229"/>
    <w:rsid w:val="008D7199"/>
    <w:pPr>
      <w:spacing w:after="180" w:line="240" w:lineRule="auto"/>
    </w:pPr>
    <w:rPr>
      <w:rFonts w:eastAsiaTheme="minorHAnsi"/>
      <w:color w:val="A6A6A6" w:themeColor="background1" w:themeShade="A6"/>
      <w:sz w:val="14"/>
    </w:rPr>
  </w:style>
  <w:style w:type="paragraph" w:customStyle="1" w:styleId="5DF80ACE815641E18BEC96D7E137E69E29">
    <w:name w:val="5DF80ACE815641E18BEC96D7E137E69E29"/>
    <w:rsid w:val="008D7199"/>
    <w:pPr>
      <w:spacing w:after="180" w:line="240" w:lineRule="auto"/>
    </w:pPr>
    <w:rPr>
      <w:rFonts w:eastAsiaTheme="minorHAnsi"/>
      <w:color w:val="A6A6A6" w:themeColor="background1" w:themeShade="A6"/>
      <w:sz w:val="14"/>
    </w:rPr>
  </w:style>
  <w:style w:type="paragraph" w:customStyle="1" w:styleId="4B82B13F1AC24F519C63398F6784211D29">
    <w:name w:val="4B82B13F1AC24F519C63398F6784211D29"/>
    <w:rsid w:val="008D7199"/>
    <w:pPr>
      <w:spacing w:after="180" w:line="240" w:lineRule="auto"/>
    </w:pPr>
    <w:rPr>
      <w:rFonts w:eastAsiaTheme="minorHAnsi"/>
      <w:color w:val="262626" w:themeColor="text1" w:themeTint="D9"/>
      <w:sz w:val="18"/>
    </w:rPr>
  </w:style>
  <w:style w:type="paragraph" w:customStyle="1" w:styleId="383A9FC8C0AA4966B2A6D63953FC3BF929">
    <w:name w:val="383A9FC8C0AA4966B2A6D63953FC3BF9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29">
    <w:name w:val="6E3002F3ED4A4B9AADE4EFDFA4F83F032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29">
    <w:name w:val="D48EF9471508485C8988715678FFA721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2E7B8C58B8E45D3BA4C0DE921A42ADB29">
    <w:name w:val="E2E7B8C58B8E45D3BA4C0DE921A42ADB29"/>
    <w:rsid w:val="008D7199"/>
    <w:pPr>
      <w:spacing w:after="180" w:line="240" w:lineRule="auto"/>
    </w:pPr>
    <w:rPr>
      <w:rFonts w:eastAsiaTheme="minorHAnsi"/>
      <w:color w:val="A6A6A6" w:themeColor="background1" w:themeShade="A6"/>
      <w:sz w:val="14"/>
    </w:rPr>
  </w:style>
  <w:style w:type="paragraph" w:customStyle="1" w:styleId="4650EB9EA7CC44868DBE6F600097EEF829">
    <w:name w:val="4650EB9EA7CC44868DBE6F600097EEF829"/>
    <w:rsid w:val="008D7199"/>
    <w:pPr>
      <w:spacing w:after="180" w:line="240" w:lineRule="auto"/>
    </w:pPr>
    <w:rPr>
      <w:rFonts w:eastAsiaTheme="minorHAnsi"/>
      <w:color w:val="A6A6A6" w:themeColor="background1" w:themeShade="A6"/>
      <w:sz w:val="14"/>
    </w:rPr>
  </w:style>
  <w:style w:type="paragraph" w:customStyle="1" w:styleId="527953B85D2840FBBF8226A7164EA2F129">
    <w:name w:val="527953B85D2840FBBF8226A7164EA2F129"/>
    <w:rsid w:val="008D7199"/>
    <w:pPr>
      <w:spacing w:after="180" w:line="240" w:lineRule="auto"/>
    </w:pPr>
    <w:rPr>
      <w:rFonts w:eastAsiaTheme="minorHAnsi"/>
      <w:color w:val="262626" w:themeColor="text1" w:themeTint="D9"/>
      <w:sz w:val="18"/>
    </w:rPr>
  </w:style>
  <w:style w:type="paragraph" w:customStyle="1" w:styleId="50C2B9C5345E452CA9A38F8EB5B62F6529">
    <w:name w:val="50C2B9C5345E452CA9A38F8EB5B62F65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29">
    <w:name w:val="EA83F79A63064C9A8452A36C087F39B929"/>
    <w:rsid w:val="008D7199"/>
    <w:pPr>
      <w:spacing w:after="180" w:line="240" w:lineRule="auto"/>
    </w:pPr>
    <w:rPr>
      <w:rFonts w:eastAsiaTheme="minorHAnsi"/>
      <w:color w:val="262626" w:themeColor="text1" w:themeTint="D9"/>
      <w:sz w:val="16"/>
    </w:rPr>
  </w:style>
  <w:style w:type="paragraph" w:customStyle="1" w:styleId="E341965520544D3BA88A712249C9D16E22">
    <w:name w:val="E341965520544D3BA88A712249C9D16E2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2">
    <w:name w:val="41B63675613849D6844BDF02A85CB41F22"/>
    <w:rsid w:val="008D7199"/>
    <w:pPr>
      <w:spacing w:after="180" w:line="240" w:lineRule="auto"/>
    </w:pPr>
    <w:rPr>
      <w:rFonts w:eastAsiaTheme="minorHAnsi"/>
      <w:color w:val="262626" w:themeColor="text1" w:themeTint="D9"/>
      <w:sz w:val="18"/>
    </w:rPr>
  </w:style>
  <w:style w:type="paragraph" w:customStyle="1" w:styleId="6B6B0FE195E944809BAECCFF0158F58922">
    <w:name w:val="6B6B0FE195E944809BAECCFF0158F58922"/>
    <w:rsid w:val="008D7199"/>
    <w:pPr>
      <w:spacing w:after="180" w:line="240" w:lineRule="auto"/>
    </w:pPr>
    <w:rPr>
      <w:rFonts w:eastAsiaTheme="minorHAnsi"/>
      <w:color w:val="404040" w:themeColor="text1" w:themeTint="BF"/>
    </w:rPr>
  </w:style>
  <w:style w:type="paragraph" w:customStyle="1" w:styleId="A1CB3950A75D41ABB42844B0DF92B98B23">
    <w:name w:val="A1CB3950A75D41ABB42844B0DF92B98B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3">
    <w:name w:val="2D18659E10804AD38E56DB63ACE50E922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0">
    <w:name w:val="01FB06FB61EE4055AFC56A9A4A20B17C3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0">
    <w:name w:val="3CA9253634FE45F49F86E2F79543D6B2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8">
    <w:name w:val="C0C3FE2DC44641138CF5158EFD2B715518"/>
    <w:rsid w:val="008D7199"/>
    <w:pPr>
      <w:spacing w:after="180" w:line="240" w:lineRule="auto"/>
    </w:pPr>
    <w:rPr>
      <w:rFonts w:eastAsiaTheme="minorHAnsi"/>
      <w:color w:val="262626" w:themeColor="text1" w:themeTint="D9"/>
      <w:sz w:val="16"/>
    </w:rPr>
  </w:style>
  <w:style w:type="paragraph" w:customStyle="1" w:styleId="9F3AAB161A224FA9B8D701F02F02AB6230">
    <w:name w:val="9F3AAB161A224FA9B8D701F02F02AB6230"/>
    <w:rsid w:val="008D7199"/>
    <w:pPr>
      <w:spacing w:after="180" w:line="240" w:lineRule="auto"/>
    </w:pPr>
    <w:rPr>
      <w:rFonts w:eastAsiaTheme="minorHAnsi"/>
      <w:color w:val="A6A6A6" w:themeColor="background1" w:themeShade="A6"/>
      <w:sz w:val="14"/>
    </w:rPr>
  </w:style>
  <w:style w:type="paragraph" w:customStyle="1" w:styleId="5DF80ACE815641E18BEC96D7E137E69E30">
    <w:name w:val="5DF80ACE815641E18BEC96D7E137E69E30"/>
    <w:rsid w:val="008D7199"/>
    <w:pPr>
      <w:spacing w:after="180" w:line="240" w:lineRule="auto"/>
    </w:pPr>
    <w:rPr>
      <w:rFonts w:eastAsiaTheme="minorHAnsi"/>
      <w:color w:val="A6A6A6" w:themeColor="background1" w:themeShade="A6"/>
      <w:sz w:val="14"/>
    </w:rPr>
  </w:style>
  <w:style w:type="paragraph" w:customStyle="1" w:styleId="4B82B13F1AC24F519C63398F6784211D30">
    <w:name w:val="4B82B13F1AC24F519C63398F6784211D30"/>
    <w:rsid w:val="008D7199"/>
    <w:pPr>
      <w:spacing w:after="180" w:line="240" w:lineRule="auto"/>
    </w:pPr>
    <w:rPr>
      <w:rFonts w:eastAsiaTheme="minorHAnsi"/>
      <w:color w:val="262626" w:themeColor="text1" w:themeTint="D9"/>
      <w:sz w:val="18"/>
    </w:rPr>
  </w:style>
  <w:style w:type="paragraph" w:customStyle="1" w:styleId="383A9FC8C0AA4966B2A6D63953FC3BF930">
    <w:name w:val="383A9FC8C0AA4966B2A6D63953FC3BF9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0">
    <w:name w:val="6E3002F3ED4A4B9AADE4EFDFA4F83F033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0">
    <w:name w:val="D48EF9471508485C8988715678FFA721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
    <w:name w:val="913AC87962B04E25A6706BCDAE95491E"/>
    <w:rsid w:val="008D7199"/>
    <w:pPr>
      <w:spacing w:after="180" w:line="240" w:lineRule="auto"/>
    </w:pPr>
    <w:rPr>
      <w:rFonts w:eastAsiaTheme="minorHAnsi"/>
      <w:color w:val="262626" w:themeColor="text1" w:themeTint="D9"/>
      <w:sz w:val="16"/>
    </w:rPr>
  </w:style>
  <w:style w:type="paragraph" w:customStyle="1" w:styleId="E2E7B8C58B8E45D3BA4C0DE921A42ADB30">
    <w:name w:val="E2E7B8C58B8E45D3BA4C0DE921A42ADB30"/>
    <w:rsid w:val="008D7199"/>
    <w:pPr>
      <w:spacing w:after="180" w:line="240" w:lineRule="auto"/>
    </w:pPr>
    <w:rPr>
      <w:rFonts w:eastAsiaTheme="minorHAnsi"/>
      <w:color w:val="A6A6A6" w:themeColor="background1" w:themeShade="A6"/>
      <w:sz w:val="14"/>
    </w:rPr>
  </w:style>
  <w:style w:type="paragraph" w:customStyle="1" w:styleId="4650EB9EA7CC44868DBE6F600097EEF830">
    <w:name w:val="4650EB9EA7CC44868DBE6F600097EEF830"/>
    <w:rsid w:val="008D7199"/>
    <w:pPr>
      <w:spacing w:after="180" w:line="240" w:lineRule="auto"/>
    </w:pPr>
    <w:rPr>
      <w:rFonts w:eastAsiaTheme="minorHAnsi"/>
      <w:color w:val="A6A6A6" w:themeColor="background1" w:themeShade="A6"/>
      <w:sz w:val="14"/>
    </w:rPr>
  </w:style>
  <w:style w:type="paragraph" w:customStyle="1" w:styleId="527953B85D2840FBBF8226A7164EA2F130">
    <w:name w:val="527953B85D2840FBBF8226A7164EA2F130"/>
    <w:rsid w:val="008D7199"/>
    <w:pPr>
      <w:spacing w:after="180" w:line="240" w:lineRule="auto"/>
    </w:pPr>
    <w:rPr>
      <w:rFonts w:eastAsiaTheme="minorHAnsi"/>
      <w:color w:val="262626" w:themeColor="text1" w:themeTint="D9"/>
      <w:sz w:val="18"/>
    </w:rPr>
  </w:style>
  <w:style w:type="paragraph" w:customStyle="1" w:styleId="50C2B9C5345E452CA9A38F8EB5B62F6530">
    <w:name w:val="50C2B9C5345E452CA9A38F8EB5B62F65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0">
    <w:name w:val="EA83F79A63064C9A8452A36C087F39B930"/>
    <w:rsid w:val="008D7199"/>
    <w:pPr>
      <w:spacing w:after="180" w:line="240" w:lineRule="auto"/>
    </w:pPr>
    <w:rPr>
      <w:rFonts w:eastAsiaTheme="minorHAnsi"/>
      <w:color w:val="262626" w:themeColor="text1" w:themeTint="D9"/>
      <w:sz w:val="16"/>
    </w:rPr>
  </w:style>
  <w:style w:type="paragraph" w:customStyle="1" w:styleId="E341965520544D3BA88A712249C9D16E23">
    <w:name w:val="E341965520544D3BA88A712249C9D16E2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41B63675613849D6844BDF02A85CB41F23">
    <w:name w:val="41B63675613849D6844BDF02A85CB41F23"/>
    <w:rsid w:val="008D7199"/>
    <w:pPr>
      <w:spacing w:after="180" w:line="240" w:lineRule="auto"/>
    </w:pPr>
    <w:rPr>
      <w:rFonts w:eastAsiaTheme="minorHAnsi"/>
      <w:color w:val="262626" w:themeColor="text1" w:themeTint="D9"/>
      <w:sz w:val="18"/>
    </w:rPr>
  </w:style>
  <w:style w:type="paragraph" w:customStyle="1" w:styleId="6B6B0FE195E944809BAECCFF0158F58923">
    <w:name w:val="6B6B0FE195E944809BAECCFF0158F58923"/>
    <w:rsid w:val="008D7199"/>
    <w:pPr>
      <w:spacing w:after="180" w:line="240" w:lineRule="auto"/>
    </w:pPr>
    <w:rPr>
      <w:rFonts w:eastAsiaTheme="minorHAnsi"/>
      <w:color w:val="404040" w:themeColor="text1" w:themeTint="BF"/>
    </w:rPr>
  </w:style>
  <w:style w:type="paragraph" w:customStyle="1" w:styleId="A1CB3950A75D41ABB42844B0DF92B98B24">
    <w:name w:val="A1CB3950A75D41ABB42844B0DF92B98B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4">
    <w:name w:val="2D18659E10804AD38E56DB63ACE50E922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1">
    <w:name w:val="01FB06FB61EE4055AFC56A9A4A20B17C3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1">
    <w:name w:val="3CA9253634FE45F49F86E2F79543D6B2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9">
    <w:name w:val="C0C3FE2DC44641138CF5158EFD2B715519"/>
    <w:rsid w:val="008D7199"/>
    <w:pPr>
      <w:spacing w:after="180" w:line="240" w:lineRule="auto"/>
    </w:pPr>
    <w:rPr>
      <w:rFonts w:eastAsiaTheme="minorHAnsi"/>
      <w:color w:val="262626" w:themeColor="text1" w:themeTint="D9"/>
      <w:sz w:val="16"/>
    </w:rPr>
  </w:style>
  <w:style w:type="paragraph" w:customStyle="1" w:styleId="9F3AAB161A224FA9B8D701F02F02AB6231">
    <w:name w:val="9F3AAB161A224FA9B8D701F02F02AB6231"/>
    <w:rsid w:val="008D7199"/>
    <w:pPr>
      <w:spacing w:after="180" w:line="240" w:lineRule="auto"/>
    </w:pPr>
    <w:rPr>
      <w:rFonts w:eastAsiaTheme="minorHAnsi"/>
      <w:color w:val="A6A6A6" w:themeColor="background1" w:themeShade="A6"/>
      <w:sz w:val="14"/>
    </w:rPr>
  </w:style>
  <w:style w:type="paragraph" w:customStyle="1" w:styleId="5DF80ACE815641E18BEC96D7E137E69E31">
    <w:name w:val="5DF80ACE815641E18BEC96D7E137E69E31"/>
    <w:rsid w:val="008D7199"/>
    <w:pPr>
      <w:spacing w:after="180" w:line="240" w:lineRule="auto"/>
    </w:pPr>
    <w:rPr>
      <w:rFonts w:eastAsiaTheme="minorHAnsi"/>
      <w:color w:val="A6A6A6" w:themeColor="background1" w:themeShade="A6"/>
      <w:sz w:val="14"/>
    </w:rPr>
  </w:style>
  <w:style w:type="paragraph" w:customStyle="1" w:styleId="4B82B13F1AC24F519C63398F6784211D31">
    <w:name w:val="4B82B13F1AC24F519C63398F6784211D31"/>
    <w:rsid w:val="008D7199"/>
    <w:pPr>
      <w:spacing w:after="180" w:line="240" w:lineRule="auto"/>
    </w:pPr>
    <w:rPr>
      <w:rFonts w:eastAsiaTheme="minorHAnsi"/>
      <w:color w:val="262626" w:themeColor="text1" w:themeTint="D9"/>
      <w:sz w:val="18"/>
    </w:rPr>
  </w:style>
  <w:style w:type="paragraph" w:customStyle="1" w:styleId="383A9FC8C0AA4966B2A6D63953FC3BF931">
    <w:name w:val="383A9FC8C0AA4966B2A6D63953FC3BF9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1">
    <w:name w:val="6E3002F3ED4A4B9AADE4EFDFA4F83F033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1">
    <w:name w:val="D48EF9471508485C8988715678FFA721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
    <w:name w:val="913AC87962B04E25A6706BCDAE95491E1"/>
    <w:rsid w:val="008D7199"/>
    <w:pPr>
      <w:spacing w:after="180" w:line="240" w:lineRule="auto"/>
    </w:pPr>
    <w:rPr>
      <w:rFonts w:eastAsiaTheme="minorHAnsi"/>
      <w:color w:val="262626" w:themeColor="text1" w:themeTint="D9"/>
      <w:sz w:val="16"/>
    </w:rPr>
  </w:style>
  <w:style w:type="paragraph" w:customStyle="1" w:styleId="E2E7B8C58B8E45D3BA4C0DE921A42ADB31">
    <w:name w:val="E2E7B8C58B8E45D3BA4C0DE921A42ADB31"/>
    <w:rsid w:val="008D7199"/>
    <w:pPr>
      <w:spacing w:after="180" w:line="240" w:lineRule="auto"/>
    </w:pPr>
    <w:rPr>
      <w:rFonts w:eastAsiaTheme="minorHAnsi"/>
      <w:color w:val="A6A6A6" w:themeColor="background1" w:themeShade="A6"/>
      <w:sz w:val="14"/>
    </w:rPr>
  </w:style>
  <w:style w:type="paragraph" w:customStyle="1" w:styleId="4650EB9EA7CC44868DBE6F600097EEF831">
    <w:name w:val="4650EB9EA7CC44868DBE6F600097EEF831"/>
    <w:rsid w:val="008D7199"/>
    <w:pPr>
      <w:spacing w:after="180" w:line="240" w:lineRule="auto"/>
    </w:pPr>
    <w:rPr>
      <w:rFonts w:eastAsiaTheme="minorHAnsi"/>
      <w:color w:val="A6A6A6" w:themeColor="background1" w:themeShade="A6"/>
      <w:sz w:val="14"/>
    </w:rPr>
  </w:style>
  <w:style w:type="paragraph" w:customStyle="1" w:styleId="527953B85D2840FBBF8226A7164EA2F131">
    <w:name w:val="527953B85D2840FBBF8226A7164EA2F131"/>
    <w:rsid w:val="008D7199"/>
    <w:pPr>
      <w:spacing w:after="180" w:line="240" w:lineRule="auto"/>
    </w:pPr>
    <w:rPr>
      <w:rFonts w:eastAsiaTheme="minorHAnsi"/>
      <w:color w:val="262626" w:themeColor="text1" w:themeTint="D9"/>
      <w:sz w:val="18"/>
    </w:rPr>
  </w:style>
  <w:style w:type="paragraph" w:customStyle="1" w:styleId="50C2B9C5345E452CA9A38F8EB5B62F6531">
    <w:name w:val="50C2B9C5345E452CA9A38F8EB5B62F65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1">
    <w:name w:val="EA83F79A63064C9A8452A36C087F39B931"/>
    <w:rsid w:val="008D7199"/>
    <w:pPr>
      <w:spacing w:after="180" w:line="240" w:lineRule="auto"/>
    </w:pPr>
    <w:rPr>
      <w:rFonts w:eastAsiaTheme="minorHAnsi"/>
      <w:color w:val="262626" w:themeColor="text1" w:themeTint="D9"/>
      <w:sz w:val="16"/>
    </w:rPr>
  </w:style>
  <w:style w:type="paragraph" w:customStyle="1" w:styleId="41B63675613849D6844BDF02A85CB41F24">
    <w:name w:val="41B63675613849D6844BDF02A85CB41F24"/>
    <w:rsid w:val="008D7199"/>
    <w:pPr>
      <w:spacing w:after="180" w:line="240" w:lineRule="auto"/>
    </w:pPr>
    <w:rPr>
      <w:rFonts w:eastAsiaTheme="minorHAnsi"/>
      <w:color w:val="262626" w:themeColor="text1" w:themeTint="D9"/>
      <w:sz w:val="18"/>
    </w:rPr>
  </w:style>
  <w:style w:type="paragraph" w:customStyle="1" w:styleId="6B6B0FE195E944809BAECCFF0158F58924">
    <w:name w:val="6B6B0FE195E944809BAECCFF0158F58924"/>
    <w:rsid w:val="008D7199"/>
    <w:pPr>
      <w:spacing w:after="180" w:line="240" w:lineRule="auto"/>
    </w:pPr>
    <w:rPr>
      <w:rFonts w:eastAsiaTheme="minorHAnsi"/>
      <w:color w:val="404040" w:themeColor="text1" w:themeTint="BF"/>
    </w:rPr>
  </w:style>
  <w:style w:type="paragraph" w:customStyle="1" w:styleId="A1CB3950A75D41ABB42844B0DF92B98B25">
    <w:name w:val="A1CB3950A75D41ABB42844B0DF92B98B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5">
    <w:name w:val="2D18659E10804AD38E56DB63ACE50E922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44970C89624042868088BEA84317ED71">
    <w:name w:val="44970C89624042868088BEA84317ED71"/>
    <w:rsid w:val="008D7199"/>
  </w:style>
  <w:style w:type="paragraph" w:customStyle="1" w:styleId="01FB06FB61EE4055AFC56A9A4A20B17C32">
    <w:name w:val="01FB06FB61EE4055AFC56A9A4A20B17C3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2">
    <w:name w:val="3CA9253634FE45F49F86E2F79543D6B2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0">
    <w:name w:val="C0C3FE2DC44641138CF5158EFD2B715520"/>
    <w:rsid w:val="008D7199"/>
    <w:pPr>
      <w:spacing w:after="180" w:line="240" w:lineRule="auto"/>
    </w:pPr>
    <w:rPr>
      <w:rFonts w:eastAsiaTheme="minorHAnsi"/>
      <w:color w:val="262626" w:themeColor="text1" w:themeTint="D9"/>
      <w:sz w:val="16"/>
    </w:rPr>
  </w:style>
  <w:style w:type="paragraph" w:customStyle="1" w:styleId="9F3AAB161A224FA9B8D701F02F02AB6232">
    <w:name w:val="9F3AAB161A224FA9B8D701F02F02AB6232"/>
    <w:rsid w:val="008D7199"/>
    <w:pPr>
      <w:spacing w:after="180" w:line="240" w:lineRule="auto"/>
    </w:pPr>
    <w:rPr>
      <w:rFonts w:eastAsiaTheme="minorHAnsi"/>
      <w:color w:val="A6A6A6" w:themeColor="background1" w:themeShade="A6"/>
      <w:sz w:val="14"/>
    </w:rPr>
  </w:style>
  <w:style w:type="paragraph" w:customStyle="1" w:styleId="5DF80ACE815641E18BEC96D7E137E69E32">
    <w:name w:val="5DF80ACE815641E18BEC96D7E137E69E32"/>
    <w:rsid w:val="008D7199"/>
    <w:pPr>
      <w:spacing w:after="180" w:line="240" w:lineRule="auto"/>
    </w:pPr>
    <w:rPr>
      <w:rFonts w:eastAsiaTheme="minorHAnsi"/>
      <w:color w:val="A6A6A6" w:themeColor="background1" w:themeShade="A6"/>
      <w:sz w:val="14"/>
    </w:rPr>
  </w:style>
  <w:style w:type="paragraph" w:customStyle="1" w:styleId="4B82B13F1AC24F519C63398F6784211D32">
    <w:name w:val="4B82B13F1AC24F519C63398F6784211D32"/>
    <w:rsid w:val="008D7199"/>
    <w:pPr>
      <w:spacing w:after="180" w:line="240" w:lineRule="auto"/>
    </w:pPr>
    <w:rPr>
      <w:rFonts w:eastAsiaTheme="minorHAnsi"/>
      <w:color w:val="262626" w:themeColor="text1" w:themeTint="D9"/>
      <w:sz w:val="18"/>
    </w:rPr>
  </w:style>
  <w:style w:type="paragraph" w:customStyle="1" w:styleId="383A9FC8C0AA4966B2A6D63953FC3BF932">
    <w:name w:val="383A9FC8C0AA4966B2A6D63953FC3BF9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2">
    <w:name w:val="6E3002F3ED4A4B9AADE4EFDFA4F83F033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2">
    <w:name w:val="D48EF9471508485C8988715678FFA721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
    <w:name w:val="913AC87962B04E25A6706BCDAE95491E2"/>
    <w:rsid w:val="008D7199"/>
    <w:pPr>
      <w:spacing w:after="180" w:line="240" w:lineRule="auto"/>
    </w:pPr>
    <w:rPr>
      <w:rFonts w:eastAsiaTheme="minorHAnsi"/>
      <w:color w:val="262626" w:themeColor="text1" w:themeTint="D9"/>
      <w:sz w:val="16"/>
    </w:rPr>
  </w:style>
  <w:style w:type="paragraph" w:customStyle="1" w:styleId="E2E7B8C58B8E45D3BA4C0DE921A42ADB32">
    <w:name w:val="E2E7B8C58B8E45D3BA4C0DE921A42ADB32"/>
    <w:rsid w:val="008D7199"/>
    <w:pPr>
      <w:spacing w:after="180" w:line="240" w:lineRule="auto"/>
    </w:pPr>
    <w:rPr>
      <w:rFonts w:eastAsiaTheme="minorHAnsi"/>
      <w:color w:val="A6A6A6" w:themeColor="background1" w:themeShade="A6"/>
      <w:sz w:val="14"/>
    </w:rPr>
  </w:style>
  <w:style w:type="paragraph" w:customStyle="1" w:styleId="4650EB9EA7CC44868DBE6F600097EEF832">
    <w:name w:val="4650EB9EA7CC44868DBE6F600097EEF832"/>
    <w:rsid w:val="008D7199"/>
    <w:pPr>
      <w:spacing w:after="180" w:line="240" w:lineRule="auto"/>
    </w:pPr>
    <w:rPr>
      <w:rFonts w:eastAsiaTheme="minorHAnsi"/>
      <w:color w:val="A6A6A6" w:themeColor="background1" w:themeShade="A6"/>
      <w:sz w:val="14"/>
    </w:rPr>
  </w:style>
  <w:style w:type="paragraph" w:customStyle="1" w:styleId="527953B85D2840FBBF8226A7164EA2F132">
    <w:name w:val="527953B85D2840FBBF8226A7164EA2F132"/>
    <w:rsid w:val="008D7199"/>
    <w:pPr>
      <w:spacing w:after="180" w:line="240" w:lineRule="auto"/>
    </w:pPr>
    <w:rPr>
      <w:rFonts w:eastAsiaTheme="minorHAnsi"/>
      <w:color w:val="262626" w:themeColor="text1" w:themeTint="D9"/>
      <w:sz w:val="18"/>
    </w:rPr>
  </w:style>
  <w:style w:type="paragraph" w:customStyle="1" w:styleId="50C2B9C5345E452CA9A38F8EB5B62F6532">
    <w:name w:val="50C2B9C5345E452CA9A38F8EB5B62F65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2">
    <w:name w:val="EA83F79A63064C9A8452A36C087F39B932"/>
    <w:rsid w:val="008D7199"/>
    <w:pPr>
      <w:spacing w:after="180" w:line="240" w:lineRule="auto"/>
    </w:pPr>
    <w:rPr>
      <w:rFonts w:eastAsiaTheme="minorHAnsi"/>
      <w:color w:val="262626" w:themeColor="text1" w:themeTint="D9"/>
      <w:sz w:val="16"/>
    </w:rPr>
  </w:style>
  <w:style w:type="paragraph" w:customStyle="1" w:styleId="41B63675613849D6844BDF02A85CB41F25">
    <w:name w:val="41B63675613849D6844BDF02A85CB41F25"/>
    <w:rsid w:val="008D7199"/>
    <w:pPr>
      <w:spacing w:after="180" w:line="240" w:lineRule="auto"/>
    </w:pPr>
    <w:rPr>
      <w:rFonts w:eastAsiaTheme="minorHAnsi"/>
      <w:color w:val="262626" w:themeColor="text1" w:themeTint="D9"/>
      <w:sz w:val="18"/>
    </w:rPr>
  </w:style>
  <w:style w:type="paragraph" w:customStyle="1" w:styleId="6B6B0FE195E944809BAECCFF0158F58925">
    <w:name w:val="6B6B0FE195E944809BAECCFF0158F58925"/>
    <w:rsid w:val="008D7199"/>
    <w:pPr>
      <w:spacing w:after="180" w:line="240" w:lineRule="auto"/>
    </w:pPr>
    <w:rPr>
      <w:rFonts w:eastAsiaTheme="minorHAnsi"/>
      <w:color w:val="404040" w:themeColor="text1" w:themeTint="BF"/>
    </w:rPr>
  </w:style>
  <w:style w:type="paragraph" w:customStyle="1" w:styleId="A1CB3950A75D41ABB42844B0DF92B98B26">
    <w:name w:val="A1CB3950A75D41ABB42844B0DF92B98B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6">
    <w:name w:val="2D18659E10804AD38E56DB63ACE50E922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09CCE2568A341BC9FB0D4085CCC7965">
    <w:name w:val="009CCE2568A341BC9FB0D4085CCC7965"/>
    <w:rsid w:val="008D7199"/>
  </w:style>
  <w:style w:type="paragraph" w:customStyle="1" w:styleId="C69B43F380B8457EA1571E26D535D152">
    <w:name w:val="C69B43F380B8457EA1571E26D535D152"/>
    <w:rsid w:val="008D7199"/>
  </w:style>
  <w:style w:type="paragraph" w:customStyle="1" w:styleId="01FB06FB61EE4055AFC56A9A4A20B17C33">
    <w:name w:val="01FB06FB61EE4055AFC56A9A4A20B17C3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3">
    <w:name w:val="3CA9253634FE45F49F86E2F79543D6B2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1">
    <w:name w:val="C0C3FE2DC44641138CF5158EFD2B715521"/>
    <w:rsid w:val="008D7199"/>
    <w:pPr>
      <w:spacing w:after="180" w:line="240" w:lineRule="auto"/>
    </w:pPr>
    <w:rPr>
      <w:rFonts w:eastAsiaTheme="minorHAnsi"/>
      <w:color w:val="262626" w:themeColor="text1" w:themeTint="D9"/>
      <w:sz w:val="16"/>
    </w:rPr>
  </w:style>
  <w:style w:type="paragraph" w:customStyle="1" w:styleId="9F3AAB161A224FA9B8D701F02F02AB6233">
    <w:name w:val="9F3AAB161A224FA9B8D701F02F02AB6233"/>
    <w:rsid w:val="008D7199"/>
    <w:pPr>
      <w:spacing w:after="180" w:line="240" w:lineRule="auto"/>
    </w:pPr>
    <w:rPr>
      <w:rFonts w:eastAsiaTheme="minorHAnsi"/>
      <w:color w:val="A6A6A6" w:themeColor="background1" w:themeShade="A6"/>
      <w:sz w:val="14"/>
    </w:rPr>
  </w:style>
  <w:style w:type="paragraph" w:customStyle="1" w:styleId="5DF80ACE815641E18BEC96D7E137E69E33">
    <w:name w:val="5DF80ACE815641E18BEC96D7E137E69E33"/>
    <w:rsid w:val="008D7199"/>
    <w:pPr>
      <w:spacing w:after="180" w:line="240" w:lineRule="auto"/>
    </w:pPr>
    <w:rPr>
      <w:rFonts w:eastAsiaTheme="minorHAnsi"/>
      <w:color w:val="A6A6A6" w:themeColor="background1" w:themeShade="A6"/>
      <w:sz w:val="14"/>
    </w:rPr>
  </w:style>
  <w:style w:type="paragraph" w:customStyle="1" w:styleId="4B82B13F1AC24F519C63398F6784211D33">
    <w:name w:val="4B82B13F1AC24F519C63398F6784211D33"/>
    <w:rsid w:val="008D7199"/>
    <w:pPr>
      <w:spacing w:after="180" w:line="240" w:lineRule="auto"/>
    </w:pPr>
    <w:rPr>
      <w:rFonts w:eastAsiaTheme="minorHAnsi"/>
      <w:color w:val="262626" w:themeColor="text1" w:themeTint="D9"/>
      <w:sz w:val="18"/>
    </w:rPr>
  </w:style>
  <w:style w:type="paragraph" w:customStyle="1" w:styleId="383A9FC8C0AA4966B2A6D63953FC3BF933">
    <w:name w:val="383A9FC8C0AA4966B2A6D63953FC3BF9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3">
    <w:name w:val="6E3002F3ED4A4B9AADE4EFDFA4F83F033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3">
    <w:name w:val="D48EF9471508485C8988715678FFA721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
    <w:name w:val="913AC87962B04E25A6706BCDAE95491E3"/>
    <w:rsid w:val="008D7199"/>
    <w:pPr>
      <w:spacing w:after="180" w:line="240" w:lineRule="auto"/>
    </w:pPr>
    <w:rPr>
      <w:rFonts w:eastAsiaTheme="minorHAnsi"/>
      <w:color w:val="262626" w:themeColor="text1" w:themeTint="D9"/>
      <w:sz w:val="16"/>
    </w:rPr>
  </w:style>
  <w:style w:type="paragraph" w:customStyle="1" w:styleId="E2E7B8C58B8E45D3BA4C0DE921A42ADB33">
    <w:name w:val="E2E7B8C58B8E45D3BA4C0DE921A42ADB33"/>
    <w:rsid w:val="008D7199"/>
    <w:pPr>
      <w:spacing w:after="180" w:line="240" w:lineRule="auto"/>
    </w:pPr>
    <w:rPr>
      <w:rFonts w:eastAsiaTheme="minorHAnsi"/>
      <w:color w:val="A6A6A6" w:themeColor="background1" w:themeShade="A6"/>
      <w:sz w:val="14"/>
    </w:rPr>
  </w:style>
  <w:style w:type="paragraph" w:customStyle="1" w:styleId="4650EB9EA7CC44868DBE6F600097EEF833">
    <w:name w:val="4650EB9EA7CC44868DBE6F600097EEF833"/>
    <w:rsid w:val="008D7199"/>
    <w:pPr>
      <w:spacing w:after="180" w:line="240" w:lineRule="auto"/>
    </w:pPr>
    <w:rPr>
      <w:rFonts w:eastAsiaTheme="minorHAnsi"/>
      <w:color w:val="A6A6A6" w:themeColor="background1" w:themeShade="A6"/>
      <w:sz w:val="14"/>
    </w:rPr>
  </w:style>
  <w:style w:type="paragraph" w:customStyle="1" w:styleId="527953B85D2840FBBF8226A7164EA2F133">
    <w:name w:val="527953B85D2840FBBF8226A7164EA2F133"/>
    <w:rsid w:val="008D7199"/>
    <w:pPr>
      <w:spacing w:after="180" w:line="240" w:lineRule="auto"/>
    </w:pPr>
    <w:rPr>
      <w:rFonts w:eastAsiaTheme="minorHAnsi"/>
      <w:color w:val="262626" w:themeColor="text1" w:themeTint="D9"/>
      <w:sz w:val="18"/>
    </w:rPr>
  </w:style>
  <w:style w:type="paragraph" w:customStyle="1" w:styleId="50C2B9C5345E452CA9A38F8EB5B62F6533">
    <w:name w:val="50C2B9C5345E452CA9A38F8EB5B62F65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3">
    <w:name w:val="EA83F79A63064C9A8452A36C087F39B933"/>
    <w:rsid w:val="008D7199"/>
    <w:pPr>
      <w:spacing w:after="180" w:line="240" w:lineRule="auto"/>
    </w:pPr>
    <w:rPr>
      <w:rFonts w:eastAsiaTheme="minorHAnsi"/>
      <w:color w:val="262626" w:themeColor="text1" w:themeTint="D9"/>
      <w:sz w:val="16"/>
    </w:rPr>
  </w:style>
  <w:style w:type="paragraph" w:customStyle="1" w:styleId="41B63675613849D6844BDF02A85CB41F26">
    <w:name w:val="41B63675613849D6844BDF02A85CB41F26"/>
    <w:rsid w:val="008D7199"/>
    <w:pPr>
      <w:spacing w:after="180" w:line="240" w:lineRule="auto"/>
    </w:pPr>
    <w:rPr>
      <w:rFonts w:eastAsiaTheme="minorHAnsi"/>
      <w:color w:val="262626" w:themeColor="text1" w:themeTint="D9"/>
      <w:sz w:val="18"/>
    </w:rPr>
  </w:style>
  <w:style w:type="paragraph" w:customStyle="1" w:styleId="6B6B0FE195E944809BAECCFF0158F58926">
    <w:name w:val="6B6B0FE195E944809BAECCFF0158F58926"/>
    <w:rsid w:val="008D7199"/>
    <w:pPr>
      <w:spacing w:after="180" w:line="240" w:lineRule="auto"/>
    </w:pPr>
    <w:rPr>
      <w:rFonts w:eastAsiaTheme="minorHAnsi"/>
      <w:color w:val="404040" w:themeColor="text1" w:themeTint="BF"/>
    </w:rPr>
  </w:style>
  <w:style w:type="paragraph" w:customStyle="1" w:styleId="A1CB3950A75D41ABB42844B0DF92B98B27">
    <w:name w:val="A1CB3950A75D41ABB42844B0DF92B98B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7">
    <w:name w:val="2D18659E10804AD38E56DB63ACE50E922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4">
    <w:name w:val="01FB06FB61EE4055AFC56A9A4A20B17C3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4">
    <w:name w:val="3CA9253634FE45F49F86E2F79543D6B2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2">
    <w:name w:val="C0C3FE2DC44641138CF5158EFD2B715522"/>
    <w:rsid w:val="008D7199"/>
    <w:pPr>
      <w:spacing w:after="180" w:line="240" w:lineRule="auto"/>
    </w:pPr>
    <w:rPr>
      <w:rFonts w:eastAsiaTheme="minorHAnsi"/>
      <w:color w:val="262626" w:themeColor="text1" w:themeTint="D9"/>
      <w:sz w:val="16"/>
    </w:rPr>
  </w:style>
  <w:style w:type="paragraph" w:customStyle="1" w:styleId="9F3AAB161A224FA9B8D701F02F02AB6234">
    <w:name w:val="9F3AAB161A224FA9B8D701F02F02AB6234"/>
    <w:rsid w:val="008D7199"/>
    <w:pPr>
      <w:spacing w:after="180" w:line="240" w:lineRule="auto"/>
    </w:pPr>
    <w:rPr>
      <w:rFonts w:eastAsiaTheme="minorHAnsi"/>
      <w:color w:val="A6A6A6" w:themeColor="background1" w:themeShade="A6"/>
      <w:sz w:val="14"/>
    </w:rPr>
  </w:style>
  <w:style w:type="paragraph" w:customStyle="1" w:styleId="5DF80ACE815641E18BEC96D7E137E69E34">
    <w:name w:val="5DF80ACE815641E18BEC96D7E137E69E34"/>
    <w:rsid w:val="008D7199"/>
    <w:pPr>
      <w:spacing w:after="180" w:line="240" w:lineRule="auto"/>
    </w:pPr>
    <w:rPr>
      <w:rFonts w:eastAsiaTheme="minorHAnsi"/>
      <w:color w:val="A6A6A6" w:themeColor="background1" w:themeShade="A6"/>
      <w:sz w:val="14"/>
    </w:rPr>
  </w:style>
  <w:style w:type="paragraph" w:customStyle="1" w:styleId="4B82B13F1AC24F519C63398F6784211D34">
    <w:name w:val="4B82B13F1AC24F519C63398F6784211D34"/>
    <w:rsid w:val="008D7199"/>
    <w:pPr>
      <w:spacing w:after="180" w:line="240" w:lineRule="auto"/>
    </w:pPr>
    <w:rPr>
      <w:rFonts w:eastAsiaTheme="minorHAnsi"/>
      <w:color w:val="262626" w:themeColor="text1" w:themeTint="D9"/>
      <w:sz w:val="18"/>
    </w:rPr>
  </w:style>
  <w:style w:type="paragraph" w:customStyle="1" w:styleId="383A9FC8C0AA4966B2A6D63953FC3BF934">
    <w:name w:val="383A9FC8C0AA4966B2A6D63953FC3BF9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4">
    <w:name w:val="6E3002F3ED4A4B9AADE4EFDFA4F83F033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4">
    <w:name w:val="D48EF9471508485C8988715678FFA721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
    <w:name w:val="913AC87962B04E25A6706BCDAE95491E4"/>
    <w:rsid w:val="008D7199"/>
    <w:pPr>
      <w:spacing w:after="180" w:line="240" w:lineRule="auto"/>
    </w:pPr>
    <w:rPr>
      <w:rFonts w:eastAsiaTheme="minorHAnsi"/>
      <w:color w:val="262626" w:themeColor="text1" w:themeTint="D9"/>
      <w:sz w:val="16"/>
    </w:rPr>
  </w:style>
  <w:style w:type="paragraph" w:customStyle="1" w:styleId="E2E7B8C58B8E45D3BA4C0DE921A42ADB34">
    <w:name w:val="E2E7B8C58B8E45D3BA4C0DE921A42ADB34"/>
    <w:rsid w:val="008D7199"/>
    <w:pPr>
      <w:spacing w:after="180" w:line="240" w:lineRule="auto"/>
    </w:pPr>
    <w:rPr>
      <w:rFonts w:eastAsiaTheme="minorHAnsi"/>
      <w:color w:val="A6A6A6" w:themeColor="background1" w:themeShade="A6"/>
      <w:sz w:val="14"/>
    </w:rPr>
  </w:style>
  <w:style w:type="paragraph" w:customStyle="1" w:styleId="4650EB9EA7CC44868DBE6F600097EEF834">
    <w:name w:val="4650EB9EA7CC44868DBE6F600097EEF834"/>
    <w:rsid w:val="008D7199"/>
    <w:pPr>
      <w:spacing w:after="180" w:line="240" w:lineRule="auto"/>
    </w:pPr>
    <w:rPr>
      <w:rFonts w:eastAsiaTheme="minorHAnsi"/>
      <w:color w:val="A6A6A6" w:themeColor="background1" w:themeShade="A6"/>
      <w:sz w:val="14"/>
    </w:rPr>
  </w:style>
  <w:style w:type="paragraph" w:customStyle="1" w:styleId="527953B85D2840FBBF8226A7164EA2F134">
    <w:name w:val="527953B85D2840FBBF8226A7164EA2F134"/>
    <w:rsid w:val="008D7199"/>
    <w:pPr>
      <w:spacing w:after="180" w:line="240" w:lineRule="auto"/>
    </w:pPr>
    <w:rPr>
      <w:rFonts w:eastAsiaTheme="minorHAnsi"/>
      <w:color w:val="262626" w:themeColor="text1" w:themeTint="D9"/>
      <w:sz w:val="18"/>
    </w:rPr>
  </w:style>
  <w:style w:type="paragraph" w:customStyle="1" w:styleId="50C2B9C5345E452CA9A38F8EB5B62F6534">
    <w:name w:val="50C2B9C5345E452CA9A38F8EB5B62F65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4">
    <w:name w:val="EA83F79A63064C9A8452A36C087F39B934"/>
    <w:rsid w:val="008D7199"/>
    <w:pPr>
      <w:spacing w:after="180" w:line="240" w:lineRule="auto"/>
    </w:pPr>
    <w:rPr>
      <w:rFonts w:eastAsiaTheme="minorHAnsi"/>
      <w:color w:val="262626" w:themeColor="text1" w:themeTint="D9"/>
      <w:sz w:val="16"/>
    </w:rPr>
  </w:style>
  <w:style w:type="paragraph" w:customStyle="1" w:styleId="41B63675613849D6844BDF02A85CB41F27">
    <w:name w:val="41B63675613849D6844BDF02A85CB41F27"/>
    <w:rsid w:val="008D7199"/>
    <w:pPr>
      <w:spacing w:after="180" w:line="240" w:lineRule="auto"/>
    </w:pPr>
    <w:rPr>
      <w:rFonts w:eastAsiaTheme="minorHAnsi"/>
      <w:color w:val="262626" w:themeColor="text1" w:themeTint="D9"/>
      <w:sz w:val="18"/>
    </w:rPr>
  </w:style>
  <w:style w:type="paragraph" w:customStyle="1" w:styleId="6B6B0FE195E944809BAECCFF0158F58927">
    <w:name w:val="6B6B0FE195E944809BAECCFF0158F58927"/>
    <w:rsid w:val="008D7199"/>
    <w:pPr>
      <w:spacing w:after="180" w:line="240" w:lineRule="auto"/>
    </w:pPr>
    <w:rPr>
      <w:rFonts w:eastAsiaTheme="minorHAnsi"/>
      <w:color w:val="404040" w:themeColor="text1" w:themeTint="BF"/>
    </w:rPr>
  </w:style>
  <w:style w:type="paragraph" w:customStyle="1" w:styleId="A1CB3950A75D41ABB42844B0DF92B98B28">
    <w:name w:val="A1CB3950A75D41ABB42844B0DF92B98B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8">
    <w:name w:val="2D18659E10804AD38E56DB63ACE50E922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5">
    <w:name w:val="01FB06FB61EE4055AFC56A9A4A20B17C3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5">
    <w:name w:val="3CA9253634FE45F49F86E2F79543D6B2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3">
    <w:name w:val="C0C3FE2DC44641138CF5158EFD2B715523"/>
    <w:rsid w:val="008D7199"/>
    <w:pPr>
      <w:spacing w:after="180" w:line="240" w:lineRule="auto"/>
    </w:pPr>
    <w:rPr>
      <w:rFonts w:eastAsiaTheme="minorHAnsi"/>
      <w:color w:val="262626" w:themeColor="text1" w:themeTint="D9"/>
      <w:sz w:val="16"/>
    </w:rPr>
  </w:style>
  <w:style w:type="paragraph" w:customStyle="1" w:styleId="9F3AAB161A224FA9B8D701F02F02AB6235">
    <w:name w:val="9F3AAB161A224FA9B8D701F02F02AB6235"/>
    <w:rsid w:val="008D7199"/>
    <w:pPr>
      <w:spacing w:after="180" w:line="240" w:lineRule="auto"/>
    </w:pPr>
    <w:rPr>
      <w:rFonts w:eastAsiaTheme="minorHAnsi"/>
      <w:color w:val="A6A6A6" w:themeColor="background1" w:themeShade="A6"/>
      <w:sz w:val="14"/>
    </w:rPr>
  </w:style>
  <w:style w:type="paragraph" w:customStyle="1" w:styleId="5DF80ACE815641E18BEC96D7E137E69E35">
    <w:name w:val="5DF80ACE815641E18BEC96D7E137E69E35"/>
    <w:rsid w:val="008D7199"/>
    <w:pPr>
      <w:spacing w:after="180" w:line="240" w:lineRule="auto"/>
    </w:pPr>
    <w:rPr>
      <w:rFonts w:eastAsiaTheme="minorHAnsi"/>
      <w:color w:val="A6A6A6" w:themeColor="background1" w:themeShade="A6"/>
      <w:sz w:val="14"/>
    </w:rPr>
  </w:style>
  <w:style w:type="paragraph" w:customStyle="1" w:styleId="4B82B13F1AC24F519C63398F6784211D35">
    <w:name w:val="4B82B13F1AC24F519C63398F6784211D35"/>
    <w:rsid w:val="008D7199"/>
    <w:pPr>
      <w:spacing w:after="180" w:line="240" w:lineRule="auto"/>
    </w:pPr>
    <w:rPr>
      <w:rFonts w:eastAsiaTheme="minorHAnsi"/>
      <w:color w:val="262626" w:themeColor="text1" w:themeTint="D9"/>
      <w:sz w:val="18"/>
    </w:rPr>
  </w:style>
  <w:style w:type="paragraph" w:customStyle="1" w:styleId="383A9FC8C0AA4966B2A6D63953FC3BF935">
    <w:name w:val="383A9FC8C0AA4966B2A6D63953FC3BF9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5">
    <w:name w:val="6E3002F3ED4A4B9AADE4EFDFA4F83F033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5">
    <w:name w:val="D48EF9471508485C8988715678FFA721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
    <w:name w:val="913AC87962B04E25A6706BCDAE95491E5"/>
    <w:rsid w:val="008D7199"/>
    <w:pPr>
      <w:spacing w:after="180" w:line="240" w:lineRule="auto"/>
    </w:pPr>
    <w:rPr>
      <w:rFonts w:eastAsiaTheme="minorHAnsi"/>
      <w:color w:val="262626" w:themeColor="text1" w:themeTint="D9"/>
      <w:sz w:val="16"/>
    </w:rPr>
  </w:style>
  <w:style w:type="paragraph" w:customStyle="1" w:styleId="E2E7B8C58B8E45D3BA4C0DE921A42ADB35">
    <w:name w:val="E2E7B8C58B8E45D3BA4C0DE921A42ADB35"/>
    <w:rsid w:val="008D7199"/>
    <w:pPr>
      <w:spacing w:after="180" w:line="240" w:lineRule="auto"/>
    </w:pPr>
    <w:rPr>
      <w:rFonts w:eastAsiaTheme="minorHAnsi"/>
      <w:color w:val="A6A6A6" w:themeColor="background1" w:themeShade="A6"/>
      <w:sz w:val="14"/>
    </w:rPr>
  </w:style>
  <w:style w:type="paragraph" w:customStyle="1" w:styleId="4650EB9EA7CC44868DBE6F600097EEF835">
    <w:name w:val="4650EB9EA7CC44868DBE6F600097EEF835"/>
    <w:rsid w:val="008D7199"/>
    <w:pPr>
      <w:spacing w:after="180" w:line="240" w:lineRule="auto"/>
    </w:pPr>
    <w:rPr>
      <w:rFonts w:eastAsiaTheme="minorHAnsi"/>
      <w:color w:val="A6A6A6" w:themeColor="background1" w:themeShade="A6"/>
      <w:sz w:val="14"/>
    </w:rPr>
  </w:style>
  <w:style w:type="paragraph" w:customStyle="1" w:styleId="527953B85D2840FBBF8226A7164EA2F135">
    <w:name w:val="527953B85D2840FBBF8226A7164EA2F135"/>
    <w:rsid w:val="008D7199"/>
    <w:pPr>
      <w:spacing w:after="180" w:line="240" w:lineRule="auto"/>
    </w:pPr>
    <w:rPr>
      <w:rFonts w:eastAsiaTheme="minorHAnsi"/>
      <w:color w:val="262626" w:themeColor="text1" w:themeTint="D9"/>
      <w:sz w:val="18"/>
    </w:rPr>
  </w:style>
  <w:style w:type="paragraph" w:customStyle="1" w:styleId="50C2B9C5345E452CA9A38F8EB5B62F6535">
    <w:name w:val="50C2B9C5345E452CA9A38F8EB5B62F65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5">
    <w:name w:val="EA83F79A63064C9A8452A36C087F39B935"/>
    <w:rsid w:val="008D7199"/>
    <w:pPr>
      <w:spacing w:after="180" w:line="240" w:lineRule="auto"/>
    </w:pPr>
    <w:rPr>
      <w:rFonts w:eastAsiaTheme="minorHAnsi"/>
      <w:color w:val="262626" w:themeColor="text1" w:themeTint="D9"/>
      <w:sz w:val="16"/>
    </w:rPr>
  </w:style>
  <w:style w:type="paragraph" w:customStyle="1" w:styleId="41B63675613849D6844BDF02A85CB41F28">
    <w:name w:val="41B63675613849D6844BDF02A85CB41F28"/>
    <w:rsid w:val="008D7199"/>
    <w:pPr>
      <w:spacing w:after="180" w:line="240" w:lineRule="auto"/>
    </w:pPr>
    <w:rPr>
      <w:rFonts w:eastAsiaTheme="minorHAnsi"/>
      <w:color w:val="262626" w:themeColor="text1" w:themeTint="D9"/>
      <w:sz w:val="18"/>
    </w:rPr>
  </w:style>
  <w:style w:type="paragraph" w:customStyle="1" w:styleId="6B6B0FE195E944809BAECCFF0158F58928">
    <w:name w:val="6B6B0FE195E944809BAECCFF0158F58928"/>
    <w:rsid w:val="008D7199"/>
    <w:pPr>
      <w:spacing w:after="180" w:line="240" w:lineRule="auto"/>
    </w:pPr>
    <w:rPr>
      <w:rFonts w:eastAsiaTheme="minorHAnsi"/>
      <w:color w:val="404040" w:themeColor="text1" w:themeTint="BF"/>
    </w:rPr>
  </w:style>
  <w:style w:type="paragraph" w:customStyle="1" w:styleId="A1CB3950A75D41ABB42844B0DF92B98B29">
    <w:name w:val="A1CB3950A75D41ABB42844B0DF92B98B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29">
    <w:name w:val="2D18659E10804AD38E56DB63ACE50E922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6">
    <w:name w:val="01FB06FB61EE4055AFC56A9A4A20B17C3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6">
    <w:name w:val="3CA9253634FE45F49F86E2F79543D6B2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4">
    <w:name w:val="C0C3FE2DC44641138CF5158EFD2B715524"/>
    <w:rsid w:val="008D7199"/>
    <w:pPr>
      <w:spacing w:after="180" w:line="240" w:lineRule="auto"/>
    </w:pPr>
    <w:rPr>
      <w:rFonts w:eastAsiaTheme="minorHAnsi"/>
      <w:color w:val="262626" w:themeColor="text1" w:themeTint="D9"/>
      <w:sz w:val="16"/>
    </w:rPr>
  </w:style>
  <w:style w:type="paragraph" w:customStyle="1" w:styleId="9F3AAB161A224FA9B8D701F02F02AB6236">
    <w:name w:val="9F3AAB161A224FA9B8D701F02F02AB6236"/>
    <w:rsid w:val="008D7199"/>
    <w:pPr>
      <w:spacing w:after="180" w:line="240" w:lineRule="auto"/>
    </w:pPr>
    <w:rPr>
      <w:rFonts w:eastAsiaTheme="minorHAnsi"/>
      <w:color w:val="A6A6A6" w:themeColor="background1" w:themeShade="A6"/>
      <w:sz w:val="14"/>
    </w:rPr>
  </w:style>
  <w:style w:type="paragraph" w:customStyle="1" w:styleId="5DF80ACE815641E18BEC96D7E137E69E36">
    <w:name w:val="5DF80ACE815641E18BEC96D7E137E69E36"/>
    <w:rsid w:val="008D7199"/>
    <w:pPr>
      <w:spacing w:after="180" w:line="240" w:lineRule="auto"/>
    </w:pPr>
    <w:rPr>
      <w:rFonts w:eastAsiaTheme="minorHAnsi"/>
      <w:color w:val="A6A6A6" w:themeColor="background1" w:themeShade="A6"/>
      <w:sz w:val="14"/>
    </w:rPr>
  </w:style>
  <w:style w:type="paragraph" w:customStyle="1" w:styleId="4B82B13F1AC24F519C63398F6784211D36">
    <w:name w:val="4B82B13F1AC24F519C63398F6784211D36"/>
    <w:rsid w:val="008D7199"/>
    <w:pPr>
      <w:spacing w:after="180" w:line="240" w:lineRule="auto"/>
    </w:pPr>
    <w:rPr>
      <w:rFonts w:eastAsiaTheme="minorHAnsi"/>
      <w:color w:val="262626" w:themeColor="text1" w:themeTint="D9"/>
      <w:sz w:val="18"/>
    </w:rPr>
  </w:style>
  <w:style w:type="paragraph" w:customStyle="1" w:styleId="383A9FC8C0AA4966B2A6D63953FC3BF936">
    <w:name w:val="383A9FC8C0AA4966B2A6D63953FC3BF9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6">
    <w:name w:val="6E3002F3ED4A4B9AADE4EFDFA4F83F033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6">
    <w:name w:val="D48EF9471508485C8988715678FFA721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
    <w:name w:val="913AC87962B04E25A6706BCDAE95491E6"/>
    <w:rsid w:val="008D7199"/>
    <w:pPr>
      <w:spacing w:after="180" w:line="240" w:lineRule="auto"/>
    </w:pPr>
    <w:rPr>
      <w:rFonts w:eastAsiaTheme="minorHAnsi"/>
      <w:color w:val="262626" w:themeColor="text1" w:themeTint="D9"/>
      <w:sz w:val="16"/>
    </w:rPr>
  </w:style>
  <w:style w:type="paragraph" w:customStyle="1" w:styleId="E2E7B8C58B8E45D3BA4C0DE921A42ADB36">
    <w:name w:val="E2E7B8C58B8E45D3BA4C0DE921A42ADB36"/>
    <w:rsid w:val="008D7199"/>
    <w:pPr>
      <w:spacing w:after="180" w:line="240" w:lineRule="auto"/>
    </w:pPr>
    <w:rPr>
      <w:rFonts w:eastAsiaTheme="minorHAnsi"/>
      <w:color w:val="A6A6A6" w:themeColor="background1" w:themeShade="A6"/>
      <w:sz w:val="14"/>
    </w:rPr>
  </w:style>
  <w:style w:type="paragraph" w:customStyle="1" w:styleId="4650EB9EA7CC44868DBE6F600097EEF836">
    <w:name w:val="4650EB9EA7CC44868DBE6F600097EEF836"/>
    <w:rsid w:val="008D7199"/>
    <w:pPr>
      <w:spacing w:after="180" w:line="240" w:lineRule="auto"/>
    </w:pPr>
    <w:rPr>
      <w:rFonts w:eastAsiaTheme="minorHAnsi"/>
      <w:color w:val="A6A6A6" w:themeColor="background1" w:themeShade="A6"/>
      <w:sz w:val="14"/>
    </w:rPr>
  </w:style>
  <w:style w:type="paragraph" w:customStyle="1" w:styleId="527953B85D2840FBBF8226A7164EA2F136">
    <w:name w:val="527953B85D2840FBBF8226A7164EA2F136"/>
    <w:rsid w:val="008D7199"/>
    <w:pPr>
      <w:spacing w:after="180" w:line="240" w:lineRule="auto"/>
    </w:pPr>
    <w:rPr>
      <w:rFonts w:eastAsiaTheme="minorHAnsi"/>
      <w:color w:val="262626" w:themeColor="text1" w:themeTint="D9"/>
      <w:sz w:val="18"/>
    </w:rPr>
  </w:style>
  <w:style w:type="paragraph" w:customStyle="1" w:styleId="50C2B9C5345E452CA9A38F8EB5B62F6536">
    <w:name w:val="50C2B9C5345E452CA9A38F8EB5B62F65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6">
    <w:name w:val="EA83F79A63064C9A8452A36C087F39B936"/>
    <w:rsid w:val="008D7199"/>
    <w:pPr>
      <w:spacing w:after="180" w:line="240" w:lineRule="auto"/>
    </w:pPr>
    <w:rPr>
      <w:rFonts w:eastAsiaTheme="minorHAnsi"/>
      <w:color w:val="262626" w:themeColor="text1" w:themeTint="D9"/>
      <w:sz w:val="16"/>
    </w:rPr>
  </w:style>
  <w:style w:type="paragraph" w:customStyle="1" w:styleId="41B63675613849D6844BDF02A85CB41F29">
    <w:name w:val="41B63675613849D6844BDF02A85CB41F29"/>
    <w:rsid w:val="008D7199"/>
    <w:pPr>
      <w:spacing w:after="180" w:line="240" w:lineRule="auto"/>
    </w:pPr>
    <w:rPr>
      <w:rFonts w:eastAsiaTheme="minorHAnsi"/>
      <w:color w:val="262626" w:themeColor="text1" w:themeTint="D9"/>
      <w:sz w:val="18"/>
    </w:rPr>
  </w:style>
  <w:style w:type="paragraph" w:customStyle="1" w:styleId="6B6B0FE195E944809BAECCFF0158F58929">
    <w:name w:val="6B6B0FE195E944809BAECCFF0158F58929"/>
    <w:rsid w:val="008D7199"/>
    <w:pPr>
      <w:spacing w:after="180" w:line="240" w:lineRule="auto"/>
    </w:pPr>
    <w:rPr>
      <w:rFonts w:eastAsiaTheme="minorHAnsi"/>
      <w:color w:val="404040" w:themeColor="text1" w:themeTint="BF"/>
    </w:rPr>
  </w:style>
  <w:style w:type="paragraph" w:customStyle="1" w:styleId="A1CB3950A75D41ABB42844B0DF92B98B30">
    <w:name w:val="A1CB3950A75D41ABB42844B0DF92B98B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0">
    <w:name w:val="2D18659E10804AD38E56DB63ACE50E923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7">
    <w:name w:val="01FB06FB61EE4055AFC56A9A4A20B17C3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7">
    <w:name w:val="3CA9253634FE45F49F86E2F79543D6B2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5">
    <w:name w:val="C0C3FE2DC44641138CF5158EFD2B715525"/>
    <w:rsid w:val="008D7199"/>
    <w:pPr>
      <w:spacing w:after="180" w:line="240" w:lineRule="auto"/>
    </w:pPr>
    <w:rPr>
      <w:rFonts w:eastAsiaTheme="minorHAnsi"/>
      <w:color w:val="262626" w:themeColor="text1" w:themeTint="D9"/>
      <w:sz w:val="16"/>
    </w:rPr>
  </w:style>
  <w:style w:type="paragraph" w:customStyle="1" w:styleId="9F3AAB161A224FA9B8D701F02F02AB6237">
    <w:name w:val="9F3AAB161A224FA9B8D701F02F02AB6237"/>
    <w:rsid w:val="008D7199"/>
    <w:pPr>
      <w:spacing w:after="180" w:line="240" w:lineRule="auto"/>
    </w:pPr>
    <w:rPr>
      <w:rFonts w:eastAsiaTheme="minorHAnsi"/>
      <w:color w:val="A6A6A6" w:themeColor="background1" w:themeShade="A6"/>
      <w:sz w:val="14"/>
    </w:rPr>
  </w:style>
  <w:style w:type="paragraph" w:customStyle="1" w:styleId="5DF80ACE815641E18BEC96D7E137E69E37">
    <w:name w:val="5DF80ACE815641E18BEC96D7E137E69E37"/>
    <w:rsid w:val="008D7199"/>
    <w:pPr>
      <w:spacing w:after="180" w:line="240" w:lineRule="auto"/>
    </w:pPr>
    <w:rPr>
      <w:rFonts w:eastAsiaTheme="minorHAnsi"/>
      <w:color w:val="A6A6A6" w:themeColor="background1" w:themeShade="A6"/>
      <w:sz w:val="14"/>
    </w:rPr>
  </w:style>
  <w:style w:type="paragraph" w:customStyle="1" w:styleId="4B82B13F1AC24F519C63398F6784211D37">
    <w:name w:val="4B82B13F1AC24F519C63398F6784211D37"/>
    <w:rsid w:val="008D7199"/>
    <w:pPr>
      <w:spacing w:after="180" w:line="240" w:lineRule="auto"/>
    </w:pPr>
    <w:rPr>
      <w:rFonts w:eastAsiaTheme="minorHAnsi"/>
      <w:color w:val="262626" w:themeColor="text1" w:themeTint="D9"/>
      <w:sz w:val="18"/>
    </w:rPr>
  </w:style>
  <w:style w:type="paragraph" w:customStyle="1" w:styleId="383A9FC8C0AA4966B2A6D63953FC3BF937">
    <w:name w:val="383A9FC8C0AA4966B2A6D63953FC3BF9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7">
    <w:name w:val="6E3002F3ED4A4B9AADE4EFDFA4F83F033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7">
    <w:name w:val="D48EF9471508485C8988715678FFA721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
    <w:name w:val="913AC87962B04E25A6706BCDAE95491E7"/>
    <w:rsid w:val="008D7199"/>
    <w:pPr>
      <w:spacing w:after="180" w:line="240" w:lineRule="auto"/>
    </w:pPr>
    <w:rPr>
      <w:rFonts w:eastAsiaTheme="minorHAnsi"/>
      <w:color w:val="262626" w:themeColor="text1" w:themeTint="D9"/>
      <w:sz w:val="16"/>
    </w:rPr>
  </w:style>
  <w:style w:type="paragraph" w:customStyle="1" w:styleId="E2E7B8C58B8E45D3BA4C0DE921A42ADB37">
    <w:name w:val="E2E7B8C58B8E45D3BA4C0DE921A42ADB37"/>
    <w:rsid w:val="008D7199"/>
    <w:pPr>
      <w:spacing w:after="180" w:line="240" w:lineRule="auto"/>
    </w:pPr>
    <w:rPr>
      <w:rFonts w:eastAsiaTheme="minorHAnsi"/>
      <w:color w:val="A6A6A6" w:themeColor="background1" w:themeShade="A6"/>
      <w:sz w:val="14"/>
    </w:rPr>
  </w:style>
  <w:style w:type="paragraph" w:customStyle="1" w:styleId="4650EB9EA7CC44868DBE6F600097EEF837">
    <w:name w:val="4650EB9EA7CC44868DBE6F600097EEF837"/>
    <w:rsid w:val="008D7199"/>
    <w:pPr>
      <w:spacing w:after="180" w:line="240" w:lineRule="auto"/>
    </w:pPr>
    <w:rPr>
      <w:rFonts w:eastAsiaTheme="minorHAnsi"/>
      <w:color w:val="A6A6A6" w:themeColor="background1" w:themeShade="A6"/>
      <w:sz w:val="14"/>
    </w:rPr>
  </w:style>
  <w:style w:type="paragraph" w:customStyle="1" w:styleId="527953B85D2840FBBF8226A7164EA2F137">
    <w:name w:val="527953B85D2840FBBF8226A7164EA2F137"/>
    <w:rsid w:val="008D7199"/>
    <w:pPr>
      <w:spacing w:after="180" w:line="240" w:lineRule="auto"/>
    </w:pPr>
    <w:rPr>
      <w:rFonts w:eastAsiaTheme="minorHAnsi"/>
      <w:color w:val="262626" w:themeColor="text1" w:themeTint="D9"/>
      <w:sz w:val="18"/>
    </w:rPr>
  </w:style>
  <w:style w:type="paragraph" w:customStyle="1" w:styleId="50C2B9C5345E452CA9A38F8EB5B62F6537">
    <w:name w:val="50C2B9C5345E452CA9A38F8EB5B62F65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7">
    <w:name w:val="EA83F79A63064C9A8452A36C087F39B937"/>
    <w:rsid w:val="008D7199"/>
    <w:pPr>
      <w:spacing w:after="180" w:line="240" w:lineRule="auto"/>
    </w:pPr>
    <w:rPr>
      <w:rFonts w:eastAsiaTheme="minorHAnsi"/>
      <w:color w:val="262626" w:themeColor="text1" w:themeTint="D9"/>
      <w:sz w:val="16"/>
    </w:rPr>
  </w:style>
  <w:style w:type="paragraph" w:customStyle="1" w:styleId="41B63675613849D6844BDF02A85CB41F30">
    <w:name w:val="41B63675613849D6844BDF02A85CB41F30"/>
    <w:rsid w:val="008D7199"/>
    <w:pPr>
      <w:spacing w:after="180" w:line="240" w:lineRule="auto"/>
    </w:pPr>
    <w:rPr>
      <w:rFonts w:eastAsiaTheme="minorHAnsi"/>
      <w:color w:val="262626" w:themeColor="text1" w:themeTint="D9"/>
      <w:sz w:val="18"/>
    </w:rPr>
  </w:style>
  <w:style w:type="paragraph" w:customStyle="1" w:styleId="6B6B0FE195E944809BAECCFF0158F58930">
    <w:name w:val="6B6B0FE195E944809BAECCFF0158F58930"/>
    <w:rsid w:val="008D7199"/>
    <w:pPr>
      <w:spacing w:after="180" w:line="240" w:lineRule="auto"/>
    </w:pPr>
    <w:rPr>
      <w:rFonts w:eastAsiaTheme="minorHAnsi"/>
      <w:color w:val="404040" w:themeColor="text1" w:themeTint="BF"/>
    </w:rPr>
  </w:style>
  <w:style w:type="paragraph" w:customStyle="1" w:styleId="A1CB3950A75D41ABB42844B0DF92B98B31">
    <w:name w:val="A1CB3950A75D41ABB42844B0DF92B98B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1">
    <w:name w:val="2D18659E10804AD38E56DB63ACE50E923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8">
    <w:name w:val="01FB06FB61EE4055AFC56A9A4A20B17C3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8">
    <w:name w:val="3CA9253634FE45F49F86E2F79543D6B2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6">
    <w:name w:val="C0C3FE2DC44641138CF5158EFD2B715526"/>
    <w:rsid w:val="008D7199"/>
    <w:pPr>
      <w:spacing w:after="180" w:line="240" w:lineRule="auto"/>
    </w:pPr>
    <w:rPr>
      <w:rFonts w:eastAsiaTheme="minorHAnsi"/>
      <w:color w:val="262626" w:themeColor="text1" w:themeTint="D9"/>
      <w:sz w:val="16"/>
    </w:rPr>
  </w:style>
  <w:style w:type="paragraph" w:customStyle="1" w:styleId="9F3AAB161A224FA9B8D701F02F02AB6238">
    <w:name w:val="9F3AAB161A224FA9B8D701F02F02AB6238"/>
    <w:rsid w:val="008D7199"/>
    <w:pPr>
      <w:spacing w:after="180" w:line="240" w:lineRule="auto"/>
    </w:pPr>
    <w:rPr>
      <w:rFonts w:eastAsiaTheme="minorHAnsi"/>
      <w:color w:val="A6A6A6" w:themeColor="background1" w:themeShade="A6"/>
      <w:sz w:val="14"/>
    </w:rPr>
  </w:style>
  <w:style w:type="paragraph" w:customStyle="1" w:styleId="5DF80ACE815641E18BEC96D7E137E69E38">
    <w:name w:val="5DF80ACE815641E18BEC96D7E137E69E38"/>
    <w:rsid w:val="008D7199"/>
    <w:pPr>
      <w:spacing w:after="180" w:line="240" w:lineRule="auto"/>
    </w:pPr>
    <w:rPr>
      <w:rFonts w:eastAsiaTheme="minorHAnsi"/>
      <w:color w:val="A6A6A6" w:themeColor="background1" w:themeShade="A6"/>
      <w:sz w:val="14"/>
    </w:rPr>
  </w:style>
  <w:style w:type="paragraph" w:customStyle="1" w:styleId="4B82B13F1AC24F519C63398F6784211D38">
    <w:name w:val="4B82B13F1AC24F519C63398F6784211D38"/>
    <w:rsid w:val="008D7199"/>
    <w:pPr>
      <w:spacing w:after="180" w:line="240" w:lineRule="auto"/>
    </w:pPr>
    <w:rPr>
      <w:rFonts w:eastAsiaTheme="minorHAnsi"/>
      <w:color w:val="262626" w:themeColor="text1" w:themeTint="D9"/>
      <w:sz w:val="18"/>
    </w:rPr>
  </w:style>
  <w:style w:type="paragraph" w:customStyle="1" w:styleId="383A9FC8C0AA4966B2A6D63953FC3BF938">
    <w:name w:val="383A9FC8C0AA4966B2A6D63953FC3BF9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8">
    <w:name w:val="6E3002F3ED4A4B9AADE4EFDFA4F83F033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8">
    <w:name w:val="D48EF9471508485C8988715678FFA721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
    <w:name w:val="913AC87962B04E25A6706BCDAE95491E8"/>
    <w:rsid w:val="008D7199"/>
    <w:pPr>
      <w:spacing w:after="180" w:line="240" w:lineRule="auto"/>
    </w:pPr>
    <w:rPr>
      <w:rFonts w:eastAsiaTheme="minorHAnsi"/>
      <w:color w:val="262626" w:themeColor="text1" w:themeTint="D9"/>
      <w:sz w:val="16"/>
    </w:rPr>
  </w:style>
  <w:style w:type="paragraph" w:customStyle="1" w:styleId="E2E7B8C58B8E45D3BA4C0DE921A42ADB38">
    <w:name w:val="E2E7B8C58B8E45D3BA4C0DE921A42ADB38"/>
    <w:rsid w:val="008D7199"/>
    <w:pPr>
      <w:spacing w:after="180" w:line="240" w:lineRule="auto"/>
    </w:pPr>
    <w:rPr>
      <w:rFonts w:eastAsiaTheme="minorHAnsi"/>
      <w:color w:val="A6A6A6" w:themeColor="background1" w:themeShade="A6"/>
      <w:sz w:val="14"/>
    </w:rPr>
  </w:style>
  <w:style w:type="paragraph" w:customStyle="1" w:styleId="4650EB9EA7CC44868DBE6F600097EEF838">
    <w:name w:val="4650EB9EA7CC44868DBE6F600097EEF838"/>
    <w:rsid w:val="008D7199"/>
    <w:pPr>
      <w:spacing w:after="180" w:line="240" w:lineRule="auto"/>
    </w:pPr>
    <w:rPr>
      <w:rFonts w:eastAsiaTheme="minorHAnsi"/>
      <w:color w:val="A6A6A6" w:themeColor="background1" w:themeShade="A6"/>
      <w:sz w:val="14"/>
    </w:rPr>
  </w:style>
  <w:style w:type="paragraph" w:customStyle="1" w:styleId="527953B85D2840FBBF8226A7164EA2F138">
    <w:name w:val="527953B85D2840FBBF8226A7164EA2F138"/>
    <w:rsid w:val="008D7199"/>
    <w:pPr>
      <w:spacing w:after="180" w:line="240" w:lineRule="auto"/>
    </w:pPr>
    <w:rPr>
      <w:rFonts w:eastAsiaTheme="minorHAnsi"/>
      <w:color w:val="262626" w:themeColor="text1" w:themeTint="D9"/>
      <w:sz w:val="18"/>
    </w:rPr>
  </w:style>
  <w:style w:type="paragraph" w:customStyle="1" w:styleId="50C2B9C5345E452CA9A38F8EB5B62F6538">
    <w:name w:val="50C2B9C5345E452CA9A38F8EB5B62F65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8">
    <w:name w:val="EA83F79A63064C9A8452A36C087F39B938"/>
    <w:rsid w:val="008D7199"/>
    <w:pPr>
      <w:spacing w:after="180" w:line="240" w:lineRule="auto"/>
    </w:pPr>
    <w:rPr>
      <w:rFonts w:eastAsiaTheme="minorHAnsi"/>
      <w:color w:val="262626" w:themeColor="text1" w:themeTint="D9"/>
      <w:sz w:val="16"/>
    </w:rPr>
  </w:style>
  <w:style w:type="paragraph" w:customStyle="1" w:styleId="41B63675613849D6844BDF02A85CB41F31">
    <w:name w:val="41B63675613849D6844BDF02A85CB41F31"/>
    <w:rsid w:val="008D7199"/>
    <w:pPr>
      <w:spacing w:after="180" w:line="240" w:lineRule="auto"/>
    </w:pPr>
    <w:rPr>
      <w:rFonts w:eastAsiaTheme="minorHAnsi"/>
      <w:color w:val="262626" w:themeColor="text1" w:themeTint="D9"/>
      <w:sz w:val="18"/>
    </w:rPr>
  </w:style>
  <w:style w:type="paragraph" w:customStyle="1" w:styleId="6B6B0FE195E944809BAECCFF0158F58931">
    <w:name w:val="6B6B0FE195E944809BAECCFF0158F58931"/>
    <w:rsid w:val="008D7199"/>
    <w:pPr>
      <w:spacing w:after="180" w:line="240" w:lineRule="auto"/>
    </w:pPr>
    <w:rPr>
      <w:rFonts w:eastAsiaTheme="minorHAnsi"/>
      <w:color w:val="404040" w:themeColor="text1" w:themeTint="BF"/>
    </w:rPr>
  </w:style>
  <w:style w:type="paragraph" w:customStyle="1" w:styleId="A1CB3950A75D41ABB42844B0DF92B98B32">
    <w:name w:val="A1CB3950A75D41ABB42844B0DF92B98B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2">
    <w:name w:val="2D18659E10804AD38E56DB63ACE50E923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39">
    <w:name w:val="01FB06FB61EE4055AFC56A9A4A20B17C3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39">
    <w:name w:val="3CA9253634FE45F49F86E2F79543D6B2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7">
    <w:name w:val="C0C3FE2DC44641138CF5158EFD2B715527"/>
    <w:rsid w:val="008D7199"/>
    <w:pPr>
      <w:spacing w:after="180" w:line="240" w:lineRule="auto"/>
    </w:pPr>
    <w:rPr>
      <w:rFonts w:eastAsiaTheme="minorHAnsi"/>
      <w:color w:val="262626" w:themeColor="text1" w:themeTint="D9"/>
      <w:sz w:val="16"/>
    </w:rPr>
  </w:style>
  <w:style w:type="paragraph" w:customStyle="1" w:styleId="9F3AAB161A224FA9B8D701F02F02AB6239">
    <w:name w:val="9F3AAB161A224FA9B8D701F02F02AB6239"/>
    <w:rsid w:val="008D7199"/>
    <w:pPr>
      <w:spacing w:after="180" w:line="240" w:lineRule="auto"/>
    </w:pPr>
    <w:rPr>
      <w:rFonts w:eastAsiaTheme="minorHAnsi"/>
      <w:color w:val="A6A6A6" w:themeColor="background1" w:themeShade="A6"/>
      <w:sz w:val="14"/>
    </w:rPr>
  </w:style>
  <w:style w:type="paragraph" w:customStyle="1" w:styleId="5DF80ACE815641E18BEC96D7E137E69E39">
    <w:name w:val="5DF80ACE815641E18BEC96D7E137E69E39"/>
    <w:rsid w:val="008D7199"/>
    <w:pPr>
      <w:spacing w:after="180" w:line="240" w:lineRule="auto"/>
    </w:pPr>
    <w:rPr>
      <w:rFonts w:eastAsiaTheme="minorHAnsi"/>
      <w:color w:val="A6A6A6" w:themeColor="background1" w:themeShade="A6"/>
      <w:sz w:val="14"/>
    </w:rPr>
  </w:style>
  <w:style w:type="paragraph" w:customStyle="1" w:styleId="4B82B13F1AC24F519C63398F6784211D39">
    <w:name w:val="4B82B13F1AC24F519C63398F6784211D39"/>
    <w:rsid w:val="008D7199"/>
    <w:pPr>
      <w:spacing w:after="180" w:line="240" w:lineRule="auto"/>
    </w:pPr>
    <w:rPr>
      <w:rFonts w:eastAsiaTheme="minorHAnsi"/>
      <w:color w:val="262626" w:themeColor="text1" w:themeTint="D9"/>
      <w:sz w:val="18"/>
    </w:rPr>
  </w:style>
  <w:style w:type="paragraph" w:customStyle="1" w:styleId="383A9FC8C0AA4966B2A6D63953FC3BF939">
    <w:name w:val="383A9FC8C0AA4966B2A6D63953FC3BF9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39">
    <w:name w:val="6E3002F3ED4A4B9AADE4EFDFA4F83F033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39">
    <w:name w:val="D48EF9471508485C8988715678FFA721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
    <w:name w:val="913AC87962B04E25A6706BCDAE95491E9"/>
    <w:rsid w:val="008D7199"/>
    <w:pPr>
      <w:spacing w:after="180" w:line="240" w:lineRule="auto"/>
    </w:pPr>
    <w:rPr>
      <w:rFonts w:eastAsiaTheme="minorHAnsi"/>
      <w:color w:val="262626" w:themeColor="text1" w:themeTint="D9"/>
      <w:sz w:val="16"/>
    </w:rPr>
  </w:style>
  <w:style w:type="paragraph" w:customStyle="1" w:styleId="E2E7B8C58B8E45D3BA4C0DE921A42ADB39">
    <w:name w:val="E2E7B8C58B8E45D3BA4C0DE921A42ADB39"/>
    <w:rsid w:val="008D7199"/>
    <w:pPr>
      <w:spacing w:after="180" w:line="240" w:lineRule="auto"/>
    </w:pPr>
    <w:rPr>
      <w:rFonts w:eastAsiaTheme="minorHAnsi"/>
      <w:color w:val="A6A6A6" w:themeColor="background1" w:themeShade="A6"/>
      <w:sz w:val="14"/>
    </w:rPr>
  </w:style>
  <w:style w:type="paragraph" w:customStyle="1" w:styleId="4650EB9EA7CC44868DBE6F600097EEF839">
    <w:name w:val="4650EB9EA7CC44868DBE6F600097EEF839"/>
    <w:rsid w:val="008D7199"/>
    <w:pPr>
      <w:spacing w:after="180" w:line="240" w:lineRule="auto"/>
    </w:pPr>
    <w:rPr>
      <w:rFonts w:eastAsiaTheme="minorHAnsi"/>
      <w:color w:val="A6A6A6" w:themeColor="background1" w:themeShade="A6"/>
      <w:sz w:val="14"/>
    </w:rPr>
  </w:style>
  <w:style w:type="paragraph" w:customStyle="1" w:styleId="527953B85D2840FBBF8226A7164EA2F139">
    <w:name w:val="527953B85D2840FBBF8226A7164EA2F139"/>
    <w:rsid w:val="008D7199"/>
    <w:pPr>
      <w:spacing w:after="180" w:line="240" w:lineRule="auto"/>
    </w:pPr>
    <w:rPr>
      <w:rFonts w:eastAsiaTheme="minorHAnsi"/>
      <w:color w:val="262626" w:themeColor="text1" w:themeTint="D9"/>
      <w:sz w:val="18"/>
    </w:rPr>
  </w:style>
  <w:style w:type="paragraph" w:customStyle="1" w:styleId="50C2B9C5345E452CA9A38F8EB5B62F6539">
    <w:name w:val="50C2B9C5345E452CA9A38F8EB5B62F65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39">
    <w:name w:val="EA83F79A63064C9A8452A36C087F39B939"/>
    <w:rsid w:val="008D7199"/>
    <w:pPr>
      <w:spacing w:after="180" w:line="240" w:lineRule="auto"/>
    </w:pPr>
    <w:rPr>
      <w:rFonts w:eastAsiaTheme="minorHAnsi"/>
      <w:color w:val="262626" w:themeColor="text1" w:themeTint="D9"/>
      <w:sz w:val="16"/>
    </w:rPr>
  </w:style>
  <w:style w:type="paragraph" w:customStyle="1" w:styleId="41B63675613849D6844BDF02A85CB41F32">
    <w:name w:val="41B63675613849D6844BDF02A85CB41F32"/>
    <w:rsid w:val="008D7199"/>
    <w:pPr>
      <w:spacing w:after="180" w:line="240" w:lineRule="auto"/>
    </w:pPr>
    <w:rPr>
      <w:rFonts w:eastAsiaTheme="minorHAnsi"/>
      <w:color w:val="262626" w:themeColor="text1" w:themeTint="D9"/>
      <w:sz w:val="18"/>
    </w:rPr>
  </w:style>
  <w:style w:type="paragraph" w:customStyle="1" w:styleId="6B6B0FE195E944809BAECCFF0158F58932">
    <w:name w:val="6B6B0FE195E944809BAECCFF0158F58932"/>
    <w:rsid w:val="008D7199"/>
    <w:pPr>
      <w:spacing w:after="180" w:line="240" w:lineRule="auto"/>
    </w:pPr>
    <w:rPr>
      <w:rFonts w:eastAsiaTheme="minorHAnsi"/>
      <w:color w:val="404040" w:themeColor="text1" w:themeTint="BF"/>
    </w:rPr>
  </w:style>
  <w:style w:type="paragraph" w:customStyle="1" w:styleId="A1CB3950A75D41ABB42844B0DF92B98B33">
    <w:name w:val="A1CB3950A75D41ABB42844B0DF92B98B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3">
    <w:name w:val="2D18659E10804AD38E56DB63ACE50E923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0">
    <w:name w:val="01FB06FB61EE4055AFC56A9A4A20B17C4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0">
    <w:name w:val="3CA9253634FE45F49F86E2F79543D6B2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8">
    <w:name w:val="C0C3FE2DC44641138CF5158EFD2B715528"/>
    <w:rsid w:val="008D7199"/>
    <w:pPr>
      <w:spacing w:after="180" w:line="240" w:lineRule="auto"/>
    </w:pPr>
    <w:rPr>
      <w:rFonts w:eastAsiaTheme="minorHAnsi"/>
      <w:color w:val="262626" w:themeColor="text1" w:themeTint="D9"/>
      <w:sz w:val="16"/>
    </w:rPr>
  </w:style>
  <w:style w:type="paragraph" w:customStyle="1" w:styleId="9F3AAB161A224FA9B8D701F02F02AB6240">
    <w:name w:val="9F3AAB161A224FA9B8D701F02F02AB6240"/>
    <w:rsid w:val="008D7199"/>
    <w:pPr>
      <w:spacing w:after="180" w:line="240" w:lineRule="auto"/>
    </w:pPr>
    <w:rPr>
      <w:rFonts w:eastAsiaTheme="minorHAnsi"/>
      <w:color w:val="A6A6A6" w:themeColor="background1" w:themeShade="A6"/>
      <w:sz w:val="14"/>
    </w:rPr>
  </w:style>
  <w:style w:type="paragraph" w:customStyle="1" w:styleId="5DF80ACE815641E18BEC96D7E137E69E40">
    <w:name w:val="5DF80ACE815641E18BEC96D7E137E69E40"/>
    <w:rsid w:val="008D7199"/>
    <w:pPr>
      <w:spacing w:after="180" w:line="240" w:lineRule="auto"/>
    </w:pPr>
    <w:rPr>
      <w:rFonts w:eastAsiaTheme="minorHAnsi"/>
      <w:color w:val="A6A6A6" w:themeColor="background1" w:themeShade="A6"/>
      <w:sz w:val="14"/>
    </w:rPr>
  </w:style>
  <w:style w:type="paragraph" w:customStyle="1" w:styleId="4B82B13F1AC24F519C63398F6784211D40">
    <w:name w:val="4B82B13F1AC24F519C63398F6784211D40"/>
    <w:rsid w:val="008D7199"/>
    <w:pPr>
      <w:spacing w:after="180" w:line="240" w:lineRule="auto"/>
    </w:pPr>
    <w:rPr>
      <w:rFonts w:eastAsiaTheme="minorHAnsi"/>
      <w:color w:val="262626" w:themeColor="text1" w:themeTint="D9"/>
      <w:sz w:val="18"/>
    </w:rPr>
  </w:style>
  <w:style w:type="paragraph" w:customStyle="1" w:styleId="383A9FC8C0AA4966B2A6D63953FC3BF940">
    <w:name w:val="383A9FC8C0AA4966B2A6D63953FC3BF9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0">
    <w:name w:val="6E3002F3ED4A4B9AADE4EFDFA4F83F034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0">
    <w:name w:val="D48EF9471508485C8988715678FFA721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
    <w:name w:val="913AC87962B04E25A6706BCDAE95491E10"/>
    <w:rsid w:val="008D7199"/>
    <w:pPr>
      <w:spacing w:after="180" w:line="240" w:lineRule="auto"/>
    </w:pPr>
    <w:rPr>
      <w:rFonts w:eastAsiaTheme="minorHAnsi"/>
      <w:color w:val="262626" w:themeColor="text1" w:themeTint="D9"/>
      <w:sz w:val="16"/>
    </w:rPr>
  </w:style>
  <w:style w:type="paragraph" w:customStyle="1" w:styleId="E2E7B8C58B8E45D3BA4C0DE921A42ADB40">
    <w:name w:val="E2E7B8C58B8E45D3BA4C0DE921A42ADB40"/>
    <w:rsid w:val="008D7199"/>
    <w:pPr>
      <w:spacing w:after="180" w:line="240" w:lineRule="auto"/>
    </w:pPr>
    <w:rPr>
      <w:rFonts w:eastAsiaTheme="minorHAnsi"/>
      <w:color w:val="A6A6A6" w:themeColor="background1" w:themeShade="A6"/>
      <w:sz w:val="14"/>
    </w:rPr>
  </w:style>
  <w:style w:type="paragraph" w:customStyle="1" w:styleId="4650EB9EA7CC44868DBE6F600097EEF840">
    <w:name w:val="4650EB9EA7CC44868DBE6F600097EEF840"/>
    <w:rsid w:val="008D7199"/>
    <w:pPr>
      <w:spacing w:after="180" w:line="240" w:lineRule="auto"/>
    </w:pPr>
    <w:rPr>
      <w:rFonts w:eastAsiaTheme="minorHAnsi"/>
      <w:color w:val="A6A6A6" w:themeColor="background1" w:themeShade="A6"/>
      <w:sz w:val="14"/>
    </w:rPr>
  </w:style>
  <w:style w:type="paragraph" w:customStyle="1" w:styleId="50C2B9C5345E452CA9A38F8EB5B62F6540">
    <w:name w:val="50C2B9C5345E452CA9A38F8EB5B62F65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0">
    <w:name w:val="EA83F79A63064C9A8452A36C087F39B940"/>
    <w:rsid w:val="008D7199"/>
    <w:pPr>
      <w:spacing w:after="180" w:line="240" w:lineRule="auto"/>
    </w:pPr>
    <w:rPr>
      <w:rFonts w:eastAsiaTheme="minorHAnsi"/>
      <w:color w:val="262626" w:themeColor="text1" w:themeTint="D9"/>
      <w:sz w:val="16"/>
    </w:rPr>
  </w:style>
  <w:style w:type="paragraph" w:customStyle="1" w:styleId="41B63675613849D6844BDF02A85CB41F33">
    <w:name w:val="41B63675613849D6844BDF02A85CB41F33"/>
    <w:rsid w:val="008D7199"/>
    <w:pPr>
      <w:spacing w:after="180" w:line="240" w:lineRule="auto"/>
    </w:pPr>
    <w:rPr>
      <w:rFonts w:eastAsiaTheme="minorHAnsi"/>
      <w:color w:val="262626" w:themeColor="text1" w:themeTint="D9"/>
      <w:sz w:val="18"/>
    </w:rPr>
  </w:style>
  <w:style w:type="paragraph" w:customStyle="1" w:styleId="6B6B0FE195E944809BAECCFF0158F58933">
    <w:name w:val="6B6B0FE195E944809BAECCFF0158F58933"/>
    <w:rsid w:val="008D7199"/>
    <w:pPr>
      <w:spacing w:after="180" w:line="240" w:lineRule="auto"/>
    </w:pPr>
    <w:rPr>
      <w:rFonts w:eastAsiaTheme="minorHAnsi"/>
      <w:color w:val="404040" w:themeColor="text1" w:themeTint="BF"/>
    </w:rPr>
  </w:style>
  <w:style w:type="paragraph" w:customStyle="1" w:styleId="A1CB3950A75D41ABB42844B0DF92B98B34">
    <w:name w:val="A1CB3950A75D41ABB42844B0DF92B98B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4">
    <w:name w:val="2D18659E10804AD38E56DB63ACE50E923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1">
    <w:name w:val="01FB06FB61EE4055AFC56A9A4A20B17C4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1">
    <w:name w:val="3CA9253634FE45F49F86E2F79543D6B2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29">
    <w:name w:val="C0C3FE2DC44641138CF5158EFD2B715529"/>
    <w:rsid w:val="008D7199"/>
    <w:pPr>
      <w:spacing w:after="180" w:line="240" w:lineRule="auto"/>
    </w:pPr>
    <w:rPr>
      <w:rFonts w:eastAsiaTheme="minorHAnsi"/>
      <w:color w:val="262626" w:themeColor="text1" w:themeTint="D9"/>
      <w:sz w:val="16"/>
    </w:rPr>
  </w:style>
  <w:style w:type="paragraph" w:customStyle="1" w:styleId="9F3AAB161A224FA9B8D701F02F02AB6241">
    <w:name w:val="9F3AAB161A224FA9B8D701F02F02AB6241"/>
    <w:rsid w:val="008D7199"/>
    <w:pPr>
      <w:spacing w:after="180" w:line="240" w:lineRule="auto"/>
    </w:pPr>
    <w:rPr>
      <w:rFonts w:eastAsiaTheme="minorHAnsi"/>
      <w:color w:val="A6A6A6" w:themeColor="background1" w:themeShade="A6"/>
      <w:sz w:val="14"/>
    </w:rPr>
  </w:style>
  <w:style w:type="paragraph" w:customStyle="1" w:styleId="5DF80ACE815641E18BEC96D7E137E69E41">
    <w:name w:val="5DF80ACE815641E18BEC96D7E137E69E41"/>
    <w:rsid w:val="008D7199"/>
    <w:pPr>
      <w:spacing w:after="180" w:line="240" w:lineRule="auto"/>
    </w:pPr>
    <w:rPr>
      <w:rFonts w:eastAsiaTheme="minorHAnsi"/>
      <w:color w:val="A6A6A6" w:themeColor="background1" w:themeShade="A6"/>
      <w:sz w:val="14"/>
    </w:rPr>
  </w:style>
  <w:style w:type="paragraph" w:customStyle="1" w:styleId="4B82B13F1AC24F519C63398F6784211D41">
    <w:name w:val="4B82B13F1AC24F519C63398F6784211D41"/>
    <w:rsid w:val="008D7199"/>
    <w:pPr>
      <w:spacing w:after="180" w:line="240" w:lineRule="auto"/>
    </w:pPr>
    <w:rPr>
      <w:rFonts w:eastAsiaTheme="minorHAnsi"/>
      <w:color w:val="262626" w:themeColor="text1" w:themeTint="D9"/>
      <w:sz w:val="18"/>
    </w:rPr>
  </w:style>
  <w:style w:type="paragraph" w:customStyle="1" w:styleId="383A9FC8C0AA4966B2A6D63953FC3BF941">
    <w:name w:val="383A9FC8C0AA4966B2A6D63953FC3BF9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1">
    <w:name w:val="6E3002F3ED4A4B9AADE4EFDFA4F83F034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1">
    <w:name w:val="D48EF9471508485C8988715678FFA721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
    <w:name w:val="913AC87962B04E25A6706BCDAE95491E11"/>
    <w:rsid w:val="008D7199"/>
    <w:pPr>
      <w:spacing w:after="180" w:line="240" w:lineRule="auto"/>
    </w:pPr>
    <w:rPr>
      <w:rFonts w:eastAsiaTheme="minorHAnsi"/>
      <w:color w:val="262626" w:themeColor="text1" w:themeTint="D9"/>
      <w:sz w:val="16"/>
    </w:rPr>
  </w:style>
  <w:style w:type="paragraph" w:customStyle="1" w:styleId="E2E7B8C58B8E45D3BA4C0DE921A42ADB41">
    <w:name w:val="E2E7B8C58B8E45D3BA4C0DE921A42ADB41"/>
    <w:rsid w:val="008D7199"/>
    <w:pPr>
      <w:spacing w:after="180" w:line="240" w:lineRule="auto"/>
    </w:pPr>
    <w:rPr>
      <w:rFonts w:eastAsiaTheme="minorHAnsi"/>
      <w:color w:val="A6A6A6" w:themeColor="background1" w:themeShade="A6"/>
      <w:sz w:val="14"/>
    </w:rPr>
  </w:style>
  <w:style w:type="paragraph" w:customStyle="1" w:styleId="4650EB9EA7CC44868DBE6F600097EEF841">
    <w:name w:val="4650EB9EA7CC44868DBE6F600097EEF841"/>
    <w:rsid w:val="008D7199"/>
    <w:pPr>
      <w:spacing w:after="180" w:line="240" w:lineRule="auto"/>
    </w:pPr>
    <w:rPr>
      <w:rFonts w:eastAsiaTheme="minorHAnsi"/>
      <w:color w:val="A6A6A6" w:themeColor="background1" w:themeShade="A6"/>
      <w:sz w:val="14"/>
    </w:rPr>
  </w:style>
  <w:style w:type="paragraph" w:customStyle="1" w:styleId="3E45E67D40564DB4BA8966430309E40B">
    <w:name w:val="3E45E67D40564DB4BA8966430309E40B"/>
    <w:rsid w:val="008D7199"/>
    <w:pPr>
      <w:spacing w:after="180" w:line="240" w:lineRule="auto"/>
    </w:pPr>
    <w:rPr>
      <w:rFonts w:eastAsiaTheme="minorHAnsi"/>
      <w:color w:val="262626" w:themeColor="text1" w:themeTint="D9"/>
      <w:sz w:val="18"/>
    </w:rPr>
  </w:style>
  <w:style w:type="paragraph" w:customStyle="1" w:styleId="50C2B9C5345E452CA9A38F8EB5B62F6541">
    <w:name w:val="50C2B9C5345E452CA9A38F8EB5B62F65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1">
    <w:name w:val="EA83F79A63064C9A8452A36C087F39B941"/>
    <w:rsid w:val="008D7199"/>
    <w:pPr>
      <w:spacing w:after="180" w:line="240" w:lineRule="auto"/>
    </w:pPr>
    <w:rPr>
      <w:rFonts w:eastAsiaTheme="minorHAnsi"/>
      <w:color w:val="262626" w:themeColor="text1" w:themeTint="D9"/>
      <w:sz w:val="16"/>
    </w:rPr>
  </w:style>
  <w:style w:type="paragraph" w:customStyle="1" w:styleId="41B63675613849D6844BDF02A85CB41F34">
    <w:name w:val="41B63675613849D6844BDF02A85CB41F34"/>
    <w:rsid w:val="008D7199"/>
    <w:pPr>
      <w:spacing w:after="180" w:line="240" w:lineRule="auto"/>
    </w:pPr>
    <w:rPr>
      <w:rFonts w:eastAsiaTheme="minorHAnsi"/>
      <w:color w:val="262626" w:themeColor="text1" w:themeTint="D9"/>
      <w:sz w:val="18"/>
    </w:rPr>
  </w:style>
  <w:style w:type="paragraph" w:customStyle="1" w:styleId="6B6B0FE195E944809BAECCFF0158F58934">
    <w:name w:val="6B6B0FE195E944809BAECCFF0158F58934"/>
    <w:rsid w:val="008D7199"/>
    <w:pPr>
      <w:spacing w:after="180" w:line="240" w:lineRule="auto"/>
    </w:pPr>
    <w:rPr>
      <w:rFonts w:eastAsiaTheme="minorHAnsi"/>
      <w:color w:val="404040" w:themeColor="text1" w:themeTint="BF"/>
    </w:rPr>
  </w:style>
  <w:style w:type="paragraph" w:customStyle="1" w:styleId="A1CB3950A75D41ABB42844B0DF92B98B35">
    <w:name w:val="A1CB3950A75D41ABB42844B0DF92B98B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5">
    <w:name w:val="2D18659E10804AD38E56DB63ACE50E923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2">
    <w:name w:val="01FB06FB61EE4055AFC56A9A4A20B17C4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2">
    <w:name w:val="3CA9253634FE45F49F86E2F79543D6B2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0">
    <w:name w:val="C0C3FE2DC44641138CF5158EFD2B715530"/>
    <w:rsid w:val="008D7199"/>
    <w:pPr>
      <w:spacing w:after="180" w:line="240" w:lineRule="auto"/>
    </w:pPr>
    <w:rPr>
      <w:rFonts w:eastAsiaTheme="minorHAnsi"/>
      <w:color w:val="262626" w:themeColor="text1" w:themeTint="D9"/>
      <w:sz w:val="16"/>
    </w:rPr>
  </w:style>
  <w:style w:type="paragraph" w:customStyle="1" w:styleId="9F3AAB161A224FA9B8D701F02F02AB6242">
    <w:name w:val="9F3AAB161A224FA9B8D701F02F02AB6242"/>
    <w:rsid w:val="008D7199"/>
    <w:pPr>
      <w:spacing w:after="180" w:line="240" w:lineRule="auto"/>
    </w:pPr>
    <w:rPr>
      <w:rFonts w:eastAsiaTheme="minorHAnsi"/>
      <w:color w:val="A6A6A6" w:themeColor="background1" w:themeShade="A6"/>
      <w:sz w:val="14"/>
    </w:rPr>
  </w:style>
  <w:style w:type="paragraph" w:customStyle="1" w:styleId="5DF80ACE815641E18BEC96D7E137E69E42">
    <w:name w:val="5DF80ACE815641E18BEC96D7E137E69E42"/>
    <w:rsid w:val="008D7199"/>
    <w:pPr>
      <w:spacing w:after="180" w:line="240" w:lineRule="auto"/>
    </w:pPr>
    <w:rPr>
      <w:rFonts w:eastAsiaTheme="minorHAnsi"/>
      <w:color w:val="A6A6A6" w:themeColor="background1" w:themeShade="A6"/>
      <w:sz w:val="14"/>
    </w:rPr>
  </w:style>
  <w:style w:type="paragraph" w:customStyle="1" w:styleId="4B82B13F1AC24F519C63398F6784211D42">
    <w:name w:val="4B82B13F1AC24F519C63398F6784211D42"/>
    <w:rsid w:val="008D7199"/>
    <w:pPr>
      <w:spacing w:after="180" w:line="240" w:lineRule="auto"/>
    </w:pPr>
    <w:rPr>
      <w:rFonts w:eastAsiaTheme="minorHAnsi"/>
      <w:color w:val="262626" w:themeColor="text1" w:themeTint="D9"/>
      <w:sz w:val="18"/>
    </w:rPr>
  </w:style>
  <w:style w:type="paragraph" w:customStyle="1" w:styleId="383A9FC8C0AA4966B2A6D63953FC3BF942">
    <w:name w:val="383A9FC8C0AA4966B2A6D63953FC3BF9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2">
    <w:name w:val="6E3002F3ED4A4B9AADE4EFDFA4F83F034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2">
    <w:name w:val="D48EF9471508485C8988715678FFA721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
    <w:name w:val="913AC87962B04E25A6706BCDAE95491E12"/>
    <w:rsid w:val="008D7199"/>
    <w:pPr>
      <w:spacing w:after="180" w:line="240" w:lineRule="auto"/>
    </w:pPr>
    <w:rPr>
      <w:rFonts w:eastAsiaTheme="minorHAnsi"/>
      <w:color w:val="262626" w:themeColor="text1" w:themeTint="D9"/>
      <w:sz w:val="16"/>
    </w:rPr>
  </w:style>
  <w:style w:type="paragraph" w:customStyle="1" w:styleId="E2E7B8C58B8E45D3BA4C0DE921A42ADB42">
    <w:name w:val="E2E7B8C58B8E45D3BA4C0DE921A42ADB42"/>
    <w:rsid w:val="008D7199"/>
    <w:pPr>
      <w:spacing w:after="180" w:line="240" w:lineRule="auto"/>
    </w:pPr>
    <w:rPr>
      <w:rFonts w:eastAsiaTheme="minorHAnsi"/>
      <w:color w:val="A6A6A6" w:themeColor="background1" w:themeShade="A6"/>
      <w:sz w:val="14"/>
    </w:rPr>
  </w:style>
  <w:style w:type="paragraph" w:customStyle="1" w:styleId="4650EB9EA7CC44868DBE6F600097EEF842">
    <w:name w:val="4650EB9EA7CC44868DBE6F600097EEF842"/>
    <w:rsid w:val="008D7199"/>
    <w:pPr>
      <w:spacing w:after="180" w:line="240" w:lineRule="auto"/>
    </w:pPr>
    <w:rPr>
      <w:rFonts w:eastAsiaTheme="minorHAnsi"/>
      <w:color w:val="A6A6A6" w:themeColor="background1" w:themeShade="A6"/>
      <w:sz w:val="14"/>
    </w:rPr>
  </w:style>
  <w:style w:type="paragraph" w:customStyle="1" w:styleId="50C2B9C5345E452CA9A38F8EB5B62F6542">
    <w:name w:val="50C2B9C5345E452CA9A38F8EB5B62F65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2">
    <w:name w:val="EA83F79A63064C9A8452A36C087F39B942"/>
    <w:rsid w:val="008D7199"/>
    <w:pPr>
      <w:spacing w:after="180" w:line="240" w:lineRule="auto"/>
    </w:pPr>
    <w:rPr>
      <w:rFonts w:eastAsiaTheme="minorHAnsi"/>
      <w:color w:val="262626" w:themeColor="text1" w:themeTint="D9"/>
      <w:sz w:val="16"/>
    </w:rPr>
  </w:style>
  <w:style w:type="paragraph" w:customStyle="1" w:styleId="41B63675613849D6844BDF02A85CB41F35">
    <w:name w:val="41B63675613849D6844BDF02A85CB41F35"/>
    <w:rsid w:val="008D7199"/>
    <w:pPr>
      <w:spacing w:after="180" w:line="240" w:lineRule="auto"/>
    </w:pPr>
    <w:rPr>
      <w:rFonts w:eastAsiaTheme="minorHAnsi"/>
      <w:color w:val="262626" w:themeColor="text1" w:themeTint="D9"/>
      <w:sz w:val="18"/>
    </w:rPr>
  </w:style>
  <w:style w:type="paragraph" w:customStyle="1" w:styleId="6B6B0FE195E944809BAECCFF0158F58935">
    <w:name w:val="6B6B0FE195E944809BAECCFF0158F58935"/>
    <w:rsid w:val="008D7199"/>
    <w:pPr>
      <w:spacing w:after="180" w:line="240" w:lineRule="auto"/>
    </w:pPr>
    <w:rPr>
      <w:rFonts w:eastAsiaTheme="minorHAnsi"/>
      <w:color w:val="404040" w:themeColor="text1" w:themeTint="BF"/>
    </w:rPr>
  </w:style>
  <w:style w:type="paragraph" w:customStyle="1" w:styleId="A1CB3950A75D41ABB42844B0DF92B98B36">
    <w:name w:val="A1CB3950A75D41ABB42844B0DF92B98B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6">
    <w:name w:val="2D18659E10804AD38E56DB63ACE50E923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F17E4AE587214D84830161364E779DFF">
    <w:name w:val="F17E4AE587214D84830161364E779DFF"/>
    <w:rsid w:val="008D7199"/>
  </w:style>
  <w:style w:type="paragraph" w:customStyle="1" w:styleId="01FB06FB61EE4055AFC56A9A4A20B17C43">
    <w:name w:val="01FB06FB61EE4055AFC56A9A4A20B17C4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3">
    <w:name w:val="3CA9253634FE45F49F86E2F79543D6B2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1">
    <w:name w:val="C0C3FE2DC44641138CF5158EFD2B715531"/>
    <w:rsid w:val="008D7199"/>
    <w:pPr>
      <w:spacing w:after="180" w:line="240" w:lineRule="auto"/>
    </w:pPr>
    <w:rPr>
      <w:rFonts w:eastAsiaTheme="minorHAnsi"/>
      <w:color w:val="262626" w:themeColor="text1" w:themeTint="D9"/>
      <w:sz w:val="16"/>
    </w:rPr>
  </w:style>
  <w:style w:type="paragraph" w:customStyle="1" w:styleId="9F3AAB161A224FA9B8D701F02F02AB6243">
    <w:name w:val="9F3AAB161A224FA9B8D701F02F02AB6243"/>
    <w:rsid w:val="008D7199"/>
    <w:pPr>
      <w:spacing w:after="180" w:line="240" w:lineRule="auto"/>
    </w:pPr>
    <w:rPr>
      <w:rFonts w:eastAsiaTheme="minorHAnsi"/>
      <w:color w:val="A6A6A6" w:themeColor="background1" w:themeShade="A6"/>
      <w:sz w:val="14"/>
    </w:rPr>
  </w:style>
  <w:style w:type="paragraph" w:customStyle="1" w:styleId="5DF80ACE815641E18BEC96D7E137E69E43">
    <w:name w:val="5DF80ACE815641E18BEC96D7E137E69E43"/>
    <w:rsid w:val="008D7199"/>
    <w:pPr>
      <w:spacing w:after="180" w:line="240" w:lineRule="auto"/>
    </w:pPr>
    <w:rPr>
      <w:rFonts w:eastAsiaTheme="minorHAnsi"/>
      <w:color w:val="A6A6A6" w:themeColor="background1" w:themeShade="A6"/>
      <w:sz w:val="14"/>
    </w:rPr>
  </w:style>
  <w:style w:type="paragraph" w:customStyle="1" w:styleId="4B82B13F1AC24F519C63398F6784211D43">
    <w:name w:val="4B82B13F1AC24F519C63398F6784211D43"/>
    <w:rsid w:val="008D7199"/>
    <w:pPr>
      <w:spacing w:after="180" w:line="240" w:lineRule="auto"/>
    </w:pPr>
    <w:rPr>
      <w:rFonts w:eastAsiaTheme="minorHAnsi"/>
      <w:color w:val="262626" w:themeColor="text1" w:themeTint="D9"/>
      <w:sz w:val="18"/>
    </w:rPr>
  </w:style>
  <w:style w:type="paragraph" w:customStyle="1" w:styleId="383A9FC8C0AA4966B2A6D63953FC3BF943">
    <w:name w:val="383A9FC8C0AA4966B2A6D63953FC3BF9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3">
    <w:name w:val="6E3002F3ED4A4B9AADE4EFDFA4F83F034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3">
    <w:name w:val="D48EF9471508485C8988715678FFA721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
    <w:name w:val="913AC87962B04E25A6706BCDAE95491E13"/>
    <w:rsid w:val="008D7199"/>
    <w:pPr>
      <w:spacing w:after="180" w:line="240" w:lineRule="auto"/>
    </w:pPr>
    <w:rPr>
      <w:rFonts w:eastAsiaTheme="minorHAnsi"/>
      <w:color w:val="262626" w:themeColor="text1" w:themeTint="D9"/>
      <w:sz w:val="16"/>
    </w:rPr>
  </w:style>
  <w:style w:type="paragraph" w:customStyle="1" w:styleId="E2E7B8C58B8E45D3BA4C0DE921A42ADB43">
    <w:name w:val="E2E7B8C58B8E45D3BA4C0DE921A42ADB43"/>
    <w:rsid w:val="008D7199"/>
    <w:pPr>
      <w:spacing w:after="180" w:line="240" w:lineRule="auto"/>
    </w:pPr>
    <w:rPr>
      <w:rFonts w:eastAsiaTheme="minorHAnsi"/>
      <w:color w:val="A6A6A6" w:themeColor="background1" w:themeShade="A6"/>
      <w:sz w:val="14"/>
    </w:rPr>
  </w:style>
  <w:style w:type="paragraph" w:customStyle="1" w:styleId="4650EB9EA7CC44868DBE6F600097EEF843">
    <w:name w:val="4650EB9EA7CC44868DBE6F600097EEF843"/>
    <w:rsid w:val="008D7199"/>
    <w:pPr>
      <w:spacing w:after="180" w:line="240" w:lineRule="auto"/>
    </w:pPr>
    <w:rPr>
      <w:rFonts w:eastAsiaTheme="minorHAnsi"/>
      <w:color w:val="A6A6A6" w:themeColor="background1" w:themeShade="A6"/>
      <w:sz w:val="14"/>
    </w:rPr>
  </w:style>
  <w:style w:type="paragraph" w:customStyle="1" w:styleId="50C2B9C5345E452CA9A38F8EB5B62F6543">
    <w:name w:val="50C2B9C5345E452CA9A38F8EB5B62F65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3">
    <w:name w:val="EA83F79A63064C9A8452A36C087F39B943"/>
    <w:rsid w:val="008D7199"/>
    <w:pPr>
      <w:spacing w:after="180" w:line="240" w:lineRule="auto"/>
    </w:pPr>
    <w:rPr>
      <w:rFonts w:eastAsiaTheme="minorHAnsi"/>
      <w:color w:val="262626" w:themeColor="text1" w:themeTint="D9"/>
      <w:sz w:val="16"/>
    </w:rPr>
  </w:style>
  <w:style w:type="paragraph" w:customStyle="1" w:styleId="41B63675613849D6844BDF02A85CB41F36">
    <w:name w:val="41B63675613849D6844BDF02A85CB41F36"/>
    <w:rsid w:val="008D7199"/>
    <w:pPr>
      <w:spacing w:after="180" w:line="240" w:lineRule="auto"/>
    </w:pPr>
    <w:rPr>
      <w:rFonts w:eastAsiaTheme="minorHAnsi"/>
      <w:color w:val="262626" w:themeColor="text1" w:themeTint="D9"/>
      <w:sz w:val="18"/>
    </w:rPr>
  </w:style>
  <w:style w:type="paragraph" w:customStyle="1" w:styleId="6B6B0FE195E944809BAECCFF0158F58936">
    <w:name w:val="6B6B0FE195E944809BAECCFF0158F58936"/>
    <w:rsid w:val="008D7199"/>
    <w:pPr>
      <w:spacing w:after="180" w:line="240" w:lineRule="auto"/>
    </w:pPr>
    <w:rPr>
      <w:rFonts w:eastAsiaTheme="minorHAnsi"/>
      <w:color w:val="404040" w:themeColor="text1" w:themeTint="BF"/>
    </w:rPr>
  </w:style>
  <w:style w:type="paragraph" w:customStyle="1" w:styleId="A1CB3950A75D41ABB42844B0DF92B98B37">
    <w:name w:val="A1CB3950A75D41ABB42844B0DF92B98B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7">
    <w:name w:val="2D18659E10804AD38E56DB63ACE50E923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4">
    <w:name w:val="01FB06FB61EE4055AFC56A9A4A20B17C4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4">
    <w:name w:val="3CA9253634FE45F49F86E2F79543D6B2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2">
    <w:name w:val="C0C3FE2DC44641138CF5158EFD2B715532"/>
    <w:rsid w:val="008D7199"/>
    <w:pPr>
      <w:spacing w:after="180" w:line="240" w:lineRule="auto"/>
    </w:pPr>
    <w:rPr>
      <w:rFonts w:eastAsiaTheme="minorHAnsi"/>
      <w:color w:val="262626" w:themeColor="text1" w:themeTint="D9"/>
      <w:sz w:val="16"/>
    </w:rPr>
  </w:style>
  <w:style w:type="paragraph" w:customStyle="1" w:styleId="9F3AAB161A224FA9B8D701F02F02AB6244">
    <w:name w:val="9F3AAB161A224FA9B8D701F02F02AB6244"/>
    <w:rsid w:val="008D7199"/>
    <w:pPr>
      <w:spacing w:after="180" w:line="240" w:lineRule="auto"/>
    </w:pPr>
    <w:rPr>
      <w:rFonts w:eastAsiaTheme="minorHAnsi"/>
      <w:color w:val="A6A6A6" w:themeColor="background1" w:themeShade="A6"/>
      <w:sz w:val="14"/>
    </w:rPr>
  </w:style>
  <w:style w:type="paragraph" w:customStyle="1" w:styleId="5DF80ACE815641E18BEC96D7E137E69E44">
    <w:name w:val="5DF80ACE815641E18BEC96D7E137E69E44"/>
    <w:rsid w:val="008D7199"/>
    <w:pPr>
      <w:spacing w:after="180" w:line="240" w:lineRule="auto"/>
    </w:pPr>
    <w:rPr>
      <w:rFonts w:eastAsiaTheme="minorHAnsi"/>
      <w:color w:val="A6A6A6" w:themeColor="background1" w:themeShade="A6"/>
      <w:sz w:val="14"/>
    </w:rPr>
  </w:style>
  <w:style w:type="paragraph" w:customStyle="1" w:styleId="4B82B13F1AC24F519C63398F6784211D44">
    <w:name w:val="4B82B13F1AC24F519C63398F6784211D44"/>
    <w:rsid w:val="008D7199"/>
    <w:pPr>
      <w:spacing w:after="180" w:line="240" w:lineRule="auto"/>
    </w:pPr>
    <w:rPr>
      <w:rFonts w:eastAsiaTheme="minorHAnsi"/>
      <w:color w:val="262626" w:themeColor="text1" w:themeTint="D9"/>
      <w:sz w:val="18"/>
    </w:rPr>
  </w:style>
  <w:style w:type="paragraph" w:customStyle="1" w:styleId="383A9FC8C0AA4966B2A6D63953FC3BF944">
    <w:name w:val="383A9FC8C0AA4966B2A6D63953FC3BF9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4">
    <w:name w:val="6E3002F3ED4A4B9AADE4EFDFA4F83F034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4">
    <w:name w:val="D48EF9471508485C8988715678FFA721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
    <w:name w:val="913AC87962B04E25A6706BCDAE95491E14"/>
    <w:rsid w:val="008D7199"/>
    <w:pPr>
      <w:spacing w:after="180" w:line="240" w:lineRule="auto"/>
    </w:pPr>
    <w:rPr>
      <w:rFonts w:eastAsiaTheme="minorHAnsi"/>
      <w:color w:val="262626" w:themeColor="text1" w:themeTint="D9"/>
      <w:sz w:val="16"/>
    </w:rPr>
  </w:style>
  <w:style w:type="paragraph" w:customStyle="1" w:styleId="E2E7B8C58B8E45D3BA4C0DE921A42ADB44">
    <w:name w:val="E2E7B8C58B8E45D3BA4C0DE921A42ADB44"/>
    <w:rsid w:val="008D7199"/>
    <w:pPr>
      <w:spacing w:after="180" w:line="240" w:lineRule="auto"/>
    </w:pPr>
    <w:rPr>
      <w:rFonts w:eastAsiaTheme="minorHAnsi"/>
      <w:color w:val="A6A6A6" w:themeColor="background1" w:themeShade="A6"/>
      <w:sz w:val="14"/>
    </w:rPr>
  </w:style>
  <w:style w:type="paragraph" w:customStyle="1" w:styleId="4650EB9EA7CC44868DBE6F600097EEF844">
    <w:name w:val="4650EB9EA7CC44868DBE6F600097EEF844"/>
    <w:rsid w:val="008D7199"/>
    <w:pPr>
      <w:spacing w:after="180" w:line="240" w:lineRule="auto"/>
    </w:pPr>
    <w:rPr>
      <w:rFonts w:eastAsiaTheme="minorHAnsi"/>
      <w:color w:val="A6A6A6" w:themeColor="background1" w:themeShade="A6"/>
      <w:sz w:val="14"/>
    </w:rPr>
  </w:style>
  <w:style w:type="paragraph" w:customStyle="1" w:styleId="50C2B9C5345E452CA9A38F8EB5B62F6544">
    <w:name w:val="50C2B9C5345E452CA9A38F8EB5B62F65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4">
    <w:name w:val="EA83F79A63064C9A8452A36C087F39B944"/>
    <w:rsid w:val="008D7199"/>
    <w:pPr>
      <w:spacing w:after="180" w:line="240" w:lineRule="auto"/>
    </w:pPr>
    <w:rPr>
      <w:rFonts w:eastAsiaTheme="minorHAnsi"/>
      <w:color w:val="262626" w:themeColor="text1" w:themeTint="D9"/>
      <w:sz w:val="16"/>
    </w:rPr>
  </w:style>
  <w:style w:type="paragraph" w:customStyle="1" w:styleId="41B63675613849D6844BDF02A85CB41F37">
    <w:name w:val="41B63675613849D6844BDF02A85CB41F37"/>
    <w:rsid w:val="008D7199"/>
    <w:pPr>
      <w:spacing w:after="180" w:line="240" w:lineRule="auto"/>
    </w:pPr>
    <w:rPr>
      <w:rFonts w:eastAsiaTheme="minorHAnsi"/>
      <w:color w:val="262626" w:themeColor="text1" w:themeTint="D9"/>
      <w:sz w:val="18"/>
    </w:rPr>
  </w:style>
  <w:style w:type="paragraph" w:customStyle="1" w:styleId="6B6B0FE195E944809BAECCFF0158F58937">
    <w:name w:val="6B6B0FE195E944809BAECCFF0158F58937"/>
    <w:rsid w:val="008D7199"/>
    <w:pPr>
      <w:spacing w:after="180" w:line="240" w:lineRule="auto"/>
    </w:pPr>
    <w:rPr>
      <w:rFonts w:eastAsiaTheme="minorHAnsi"/>
      <w:color w:val="404040" w:themeColor="text1" w:themeTint="BF"/>
    </w:rPr>
  </w:style>
  <w:style w:type="paragraph" w:customStyle="1" w:styleId="A1CB3950A75D41ABB42844B0DF92B98B38">
    <w:name w:val="A1CB3950A75D41ABB42844B0DF92B98B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8">
    <w:name w:val="2D18659E10804AD38E56DB63ACE50E923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5">
    <w:name w:val="01FB06FB61EE4055AFC56A9A4A20B17C4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5">
    <w:name w:val="3CA9253634FE45F49F86E2F79543D6B2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3">
    <w:name w:val="C0C3FE2DC44641138CF5158EFD2B715533"/>
    <w:rsid w:val="008D7199"/>
    <w:pPr>
      <w:spacing w:after="180" w:line="240" w:lineRule="auto"/>
    </w:pPr>
    <w:rPr>
      <w:rFonts w:eastAsiaTheme="minorHAnsi"/>
      <w:color w:val="262626" w:themeColor="text1" w:themeTint="D9"/>
      <w:sz w:val="16"/>
    </w:rPr>
  </w:style>
  <w:style w:type="paragraph" w:customStyle="1" w:styleId="9F3AAB161A224FA9B8D701F02F02AB6245">
    <w:name w:val="9F3AAB161A224FA9B8D701F02F02AB6245"/>
    <w:rsid w:val="008D7199"/>
    <w:pPr>
      <w:spacing w:after="180" w:line="240" w:lineRule="auto"/>
    </w:pPr>
    <w:rPr>
      <w:rFonts w:eastAsiaTheme="minorHAnsi"/>
      <w:color w:val="A6A6A6" w:themeColor="background1" w:themeShade="A6"/>
      <w:sz w:val="14"/>
    </w:rPr>
  </w:style>
  <w:style w:type="paragraph" w:customStyle="1" w:styleId="5DF80ACE815641E18BEC96D7E137E69E45">
    <w:name w:val="5DF80ACE815641E18BEC96D7E137E69E45"/>
    <w:rsid w:val="008D7199"/>
    <w:pPr>
      <w:spacing w:after="180" w:line="240" w:lineRule="auto"/>
    </w:pPr>
    <w:rPr>
      <w:rFonts w:eastAsiaTheme="minorHAnsi"/>
      <w:color w:val="A6A6A6" w:themeColor="background1" w:themeShade="A6"/>
      <w:sz w:val="14"/>
    </w:rPr>
  </w:style>
  <w:style w:type="paragraph" w:customStyle="1" w:styleId="4B82B13F1AC24F519C63398F6784211D45">
    <w:name w:val="4B82B13F1AC24F519C63398F6784211D45"/>
    <w:rsid w:val="008D7199"/>
    <w:pPr>
      <w:spacing w:after="180" w:line="240" w:lineRule="auto"/>
    </w:pPr>
    <w:rPr>
      <w:rFonts w:eastAsiaTheme="minorHAnsi"/>
      <w:color w:val="262626" w:themeColor="text1" w:themeTint="D9"/>
      <w:sz w:val="18"/>
    </w:rPr>
  </w:style>
  <w:style w:type="paragraph" w:customStyle="1" w:styleId="383A9FC8C0AA4966B2A6D63953FC3BF945">
    <w:name w:val="383A9FC8C0AA4966B2A6D63953FC3BF9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5">
    <w:name w:val="6E3002F3ED4A4B9AADE4EFDFA4F83F034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5">
    <w:name w:val="D48EF9471508485C8988715678FFA721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
    <w:name w:val="913AC87962B04E25A6706BCDAE95491E15"/>
    <w:rsid w:val="008D7199"/>
    <w:pPr>
      <w:spacing w:after="180" w:line="240" w:lineRule="auto"/>
    </w:pPr>
    <w:rPr>
      <w:rFonts w:eastAsiaTheme="minorHAnsi"/>
      <w:color w:val="262626" w:themeColor="text1" w:themeTint="D9"/>
      <w:sz w:val="16"/>
    </w:rPr>
  </w:style>
  <w:style w:type="paragraph" w:customStyle="1" w:styleId="E2E7B8C58B8E45D3BA4C0DE921A42ADB45">
    <w:name w:val="E2E7B8C58B8E45D3BA4C0DE921A42ADB45"/>
    <w:rsid w:val="008D7199"/>
    <w:pPr>
      <w:spacing w:after="180" w:line="240" w:lineRule="auto"/>
    </w:pPr>
    <w:rPr>
      <w:rFonts w:eastAsiaTheme="minorHAnsi"/>
      <w:color w:val="A6A6A6" w:themeColor="background1" w:themeShade="A6"/>
      <w:sz w:val="14"/>
    </w:rPr>
  </w:style>
  <w:style w:type="paragraph" w:customStyle="1" w:styleId="4650EB9EA7CC44868DBE6F600097EEF845">
    <w:name w:val="4650EB9EA7CC44868DBE6F600097EEF845"/>
    <w:rsid w:val="008D7199"/>
    <w:pPr>
      <w:spacing w:after="180" w:line="240" w:lineRule="auto"/>
    </w:pPr>
    <w:rPr>
      <w:rFonts w:eastAsiaTheme="minorHAnsi"/>
      <w:color w:val="A6A6A6" w:themeColor="background1" w:themeShade="A6"/>
      <w:sz w:val="14"/>
    </w:rPr>
  </w:style>
  <w:style w:type="paragraph" w:customStyle="1" w:styleId="50C2B9C5345E452CA9A38F8EB5B62F6545">
    <w:name w:val="50C2B9C5345E452CA9A38F8EB5B62F65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5">
    <w:name w:val="EA83F79A63064C9A8452A36C087F39B945"/>
    <w:rsid w:val="008D7199"/>
    <w:pPr>
      <w:spacing w:after="180" w:line="240" w:lineRule="auto"/>
    </w:pPr>
    <w:rPr>
      <w:rFonts w:eastAsiaTheme="minorHAnsi"/>
      <w:color w:val="262626" w:themeColor="text1" w:themeTint="D9"/>
      <w:sz w:val="16"/>
    </w:rPr>
  </w:style>
  <w:style w:type="paragraph" w:customStyle="1" w:styleId="41B63675613849D6844BDF02A85CB41F38">
    <w:name w:val="41B63675613849D6844BDF02A85CB41F38"/>
    <w:rsid w:val="008D7199"/>
    <w:pPr>
      <w:spacing w:after="180" w:line="240" w:lineRule="auto"/>
    </w:pPr>
    <w:rPr>
      <w:rFonts w:eastAsiaTheme="minorHAnsi"/>
      <w:color w:val="262626" w:themeColor="text1" w:themeTint="D9"/>
      <w:sz w:val="18"/>
    </w:rPr>
  </w:style>
  <w:style w:type="paragraph" w:customStyle="1" w:styleId="6B6B0FE195E944809BAECCFF0158F58938">
    <w:name w:val="6B6B0FE195E944809BAECCFF0158F58938"/>
    <w:rsid w:val="008D7199"/>
    <w:pPr>
      <w:spacing w:after="180" w:line="240" w:lineRule="auto"/>
    </w:pPr>
    <w:rPr>
      <w:rFonts w:eastAsiaTheme="minorHAnsi"/>
      <w:color w:val="404040" w:themeColor="text1" w:themeTint="BF"/>
    </w:rPr>
  </w:style>
  <w:style w:type="paragraph" w:customStyle="1" w:styleId="A1CB3950A75D41ABB42844B0DF92B98B39">
    <w:name w:val="A1CB3950A75D41ABB42844B0DF92B98B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39">
    <w:name w:val="2D18659E10804AD38E56DB63ACE50E923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6">
    <w:name w:val="01FB06FB61EE4055AFC56A9A4A20B17C4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6">
    <w:name w:val="3CA9253634FE45F49F86E2F79543D6B2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4">
    <w:name w:val="C0C3FE2DC44641138CF5158EFD2B715534"/>
    <w:rsid w:val="008D7199"/>
    <w:pPr>
      <w:spacing w:after="180" w:line="240" w:lineRule="auto"/>
    </w:pPr>
    <w:rPr>
      <w:rFonts w:eastAsiaTheme="minorHAnsi"/>
      <w:color w:val="262626" w:themeColor="text1" w:themeTint="D9"/>
      <w:sz w:val="16"/>
    </w:rPr>
  </w:style>
  <w:style w:type="paragraph" w:customStyle="1" w:styleId="9F3AAB161A224FA9B8D701F02F02AB6246">
    <w:name w:val="9F3AAB161A224FA9B8D701F02F02AB6246"/>
    <w:rsid w:val="008D7199"/>
    <w:pPr>
      <w:spacing w:after="180" w:line="240" w:lineRule="auto"/>
    </w:pPr>
    <w:rPr>
      <w:rFonts w:eastAsiaTheme="minorHAnsi"/>
      <w:color w:val="A6A6A6" w:themeColor="background1" w:themeShade="A6"/>
      <w:sz w:val="14"/>
    </w:rPr>
  </w:style>
  <w:style w:type="paragraph" w:customStyle="1" w:styleId="5DF80ACE815641E18BEC96D7E137E69E46">
    <w:name w:val="5DF80ACE815641E18BEC96D7E137E69E46"/>
    <w:rsid w:val="008D7199"/>
    <w:pPr>
      <w:spacing w:after="180" w:line="240" w:lineRule="auto"/>
    </w:pPr>
    <w:rPr>
      <w:rFonts w:eastAsiaTheme="minorHAnsi"/>
      <w:color w:val="A6A6A6" w:themeColor="background1" w:themeShade="A6"/>
      <w:sz w:val="14"/>
    </w:rPr>
  </w:style>
  <w:style w:type="paragraph" w:customStyle="1" w:styleId="4B82B13F1AC24F519C63398F6784211D46">
    <w:name w:val="4B82B13F1AC24F519C63398F6784211D46"/>
    <w:rsid w:val="008D7199"/>
    <w:pPr>
      <w:spacing w:after="180" w:line="240" w:lineRule="auto"/>
    </w:pPr>
    <w:rPr>
      <w:rFonts w:eastAsiaTheme="minorHAnsi"/>
      <w:color w:val="262626" w:themeColor="text1" w:themeTint="D9"/>
      <w:sz w:val="18"/>
    </w:rPr>
  </w:style>
  <w:style w:type="paragraph" w:customStyle="1" w:styleId="383A9FC8C0AA4966B2A6D63953FC3BF946">
    <w:name w:val="383A9FC8C0AA4966B2A6D63953FC3BF9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6">
    <w:name w:val="6E3002F3ED4A4B9AADE4EFDFA4F83F034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6">
    <w:name w:val="D48EF9471508485C8988715678FFA721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6">
    <w:name w:val="913AC87962B04E25A6706BCDAE95491E16"/>
    <w:rsid w:val="008D7199"/>
    <w:pPr>
      <w:spacing w:after="180" w:line="240" w:lineRule="auto"/>
    </w:pPr>
    <w:rPr>
      <w:rFonts w:eastAsiaTheme="minorHAnsi"/>
      <w:color w:val="262626" w:themeColor="text1" w:themeTint="D9"/>
      <w:sz w:val="16"/>
    </w:rPr>
  </w:style>
  <w:style w:type="paragraph" w:customStyle="1" w:styleId="E2E7B8C58B8E45D3BA4C0DE921A42ADB46">
    <w:name w:val="E2E7B8C58B8E45D3BA4C0DE921A42ADB46"/>
    <w:rsid w:val="008D7199"/>
    <w:pPr>
      <w:spacing w:after="180" w:line="240" w:lineRule="auto"/>
    </w:pPr>
    <w:rPr>
      <w:rFonts w:eastAsiaTheme="minorHAnsi"/>
      <w:color w:val="A6A6A6" w:themeColor="background1" w:themeShade="A6"/>
      <w:sz w:val="14"/>
    </w:rPr>
  </w:style>
  <w:style w:type="paragraph" w:customStyle="1" w:styleId="4650EB9EA7CC44868DBE6F600097EEF846">
    <w:name w:val="4650EB9EA7CC44868DBE6F600097EEF846"/>
    <w:rsid w:val="008D7199"/>
    <w:pPr>
      <w:spacing w:after="180" w:line="240" w:lineRule="auto"/>
    </w:pPr>
    <w:rPr>
      <w:rFonts w:eastAsiaTheme="minorHAnsi"/>
      <w:color w:val="A6A6A6" w:themeColor="background1" w:themeShade="A6"/>
      <w:sz w:val="14"/>
    </w:rPr>
  </w:style>
  <w:style w:type="paragraph" w:customStyle="1" w:styleId="50C2B9C5345E452CA9A38F8EB5B62F6546">
    <w:name w:val="50C2B9C5345E452CA9A38F8EB5B62F654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6">
    <w:name w:val="EA83F79A63064C9A8452A36C087F39B946"/>
    <w:rsid w:val="008D7199"/>
    <w:pPr>
      <w:spacing w:after="180" w:line="240" w:lineRule="auto"/>
    </w:pPr>
    <w:rPr>
      <w:rFonts w:eastAsiaTheme="minorHAnsi"/>
      <w:color w:val="262626" w:themeColor="text1" w:themeTint="D9"/>
      <w:sz w:val="16"/>
    </w:rPr>
  </w:style>
  <w:style w:type="paragraph" w:customStyle="1" w:styleId="41B63675613849D6844BDF02A85CB41F39">
    <w:name w:val="41B63675613849D6844BDF02A85CB41F39"/>
    <w:rsid w:val="008D7199"/>
    <w:pPr>
      <w:spacing w:after="180" w:line="240" w:lineRule="auto"/>
    </w:pPr>
    <w:rPr>
      <w:rFonts w:eastAsiaTheme="minorHAnsi"/>
      <w:color w:val="262626" w:themeColor="text1" w:themeTint="D9"/>
      <w:sz w:val="18"/>
    </w:rPr>
  </w:style>
  <w:style w:type="paragraph" w:customStyle="1" w:styleId="6B6B0FE195E944809BAECCFF0158F58939">
    <w:name w:val="6B6B0FE195E944809BAECCFF0158F58939"/>
    <w:rsid w:val="008D7199"/>
    <w:pPr>
      <w:spacing w:after="180" w:line="240" w:lineRule="auto"/>
    </w:pPr>
    <w:rPr>
      <w:rFonts w:eastAsiaTheme="minorHAnsi"/>
      <w:color w:val="404040" w:themeColor="text1" w:themeTint="BF"/>
    </w:rPr>
  </w:style>
  <w:style w:type="paragraph" w:customStyle="1" w:styleId="A1CB3950A75D41ABB42844B0DF92B98B40">
    <w:name w:val="A1CB3950A75D41ABB42844B0DF92B98B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0">
    <w:name w:val="2D18659E10804AD38E56DB63ACE50E924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7">
    <w:name w:val="01FB06FB61EE4055AFC56A9A4A20B17C4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7">
    <w:name w:val="3CA9253634FE45F49F86E2F79543D6B2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5">
    <w:name w:val="C0C3FE2DC44641138CF5158EFD2B715535"/>
    <w:rsid w:val="008D7199"/>
    <w:pPr>
      <w:spacing w:after="180" w:line="240" w:lineRule="auto"/>
    </w:pPr>
    <w:rPr>
      <w:rFonts w:eastAsiaTheme="minorHAnsi"/>
      <w:color w:val="262626" w:themeColor="text1" w:themeTint="D9"/>
      <w:sz w:val="16"/>
    </w:rPr>
  </w:style>
  <w:style w:type="paragraph" w:customStyle="1" w:styleId="9F3AAB161A224FA9B8D701F02F02AB6247">
    <w:name w:val="9F3AAB161A224FA9B8D701F02F02AB6247"/>
    <w:rsid w:val="008D7199"/>
    <w:pPr>
      <w:spacing w:after="180" w:line="240" w:lineRule="auto"/>
    </w:pPr>
    <w:rPr>
      <w:rFonts w:eastAsiaTheme="minorHAnsi"/>
      <w:color w:val="A6A6A6" w:themeColor="background1" w:themeShade="A6"/>
      <w:sz w:val="14"/>
    </w:rPr>
  </w:style>
  <w:style w:type="paragraph" w:customStyle="1" w:styleId="5DF80ACE815641E18BEC96D7E137E69E47">
    <w:name w:val="5DF80ACE815641E18BEC96D7E137E69E47"/>
    <w:rsid w:val="008D7199"/>
    <w:pPr>
      <w:spacing w:after="180" w:line="240" w:lineRule="auto"/>
    </w:pPr>
    <w:rPr>
      <w:rFonts w:eastAsiaTheme="minorHAnsi"/>
      <w:color w:val="A6A6A6" w:themeColor="background1" w:themeShade="A6"/>
      <w:sz w:val="14"/>
    </w:rPr>
  </w:style>
  <w:style w:type="paragraph" w:customStyle="1" w:styleId="4B82B13F1AC24F519C63398F6784211D47">
    <w:name w:val="4B82B13F1AC24F519C63398F6784211D47"/>
    <w:rsid w:val="008D7199"/>
    <w:pPr>
      <w:spacing w:after="180" w:line="240" w:lineRule="auto"/>
    </w:pPr>
    <w:rPr>
      <w:rFonts w:eastAsiaTheme="minorHAnsi"/>
      <w:color w:val="262626" w:themeColor="text1" w:themeTint="D9"/>
      <w:sz w:val="18"/>
    </w:rPr>
  </w:style>
  <w:style w:type="paragraph" w:customStyle="1" w:styleId="383A9FC8C0AA4966B2A6D63953FC3BF947">
    <w:name w:val="383A9FC8C0AA4966B2A6D63953FC3BF9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7">
    <w:name w:val="6E3002F3ED4A4B9AADE4EFDFA4F83F034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7">
    <w:name w:val="D48EF9471508485C8988715678FFA721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7">
    <w:name w:val="913AC87962B04E25A6706BCDAE95491E17"/>
    <w:rsid w:val="008D7199"/>
    <w:pPr>
      <w:spacing w:after="180" w:line="240" w:lineRule="auto"/>
    </w:pPr>
    <w:rPr>
      <w:rFonts w:eastAsiaTheme="minorHAnsi"/>
      <w:color w:val="262626" w:themeColor="text1" w:themeTint="D9"/>
      <w:sz w:val="16"/>
    </w:rPr>
  </w:style>
  <w:style w:type="paragraph" w:customStyle="1" w:styleId="E2E7B8C58B8E45D3BA4C0DE921A42ADB47">
    <w:name w:val="E2E7B8C58B8E45D3BA4C0DE921A42ADB47"/>
    <w:rsid w:val="008D7199"/>
    <w:pPr>
      <w:spacing w:after="180" w:line="240" w:lineRule="auto"/>
    </w:pPr>
    <w:rPr>
      <w:rFonts w:eastAsiaTheme="minorHAnsi"/>
      <w:color w:val="A6A6A6" w:themeColor="background1" w:themeShade="A6"/>
      <w:sz w:val="14"/>
    </w:rPr>
  </w:style>
  <w:style w:type="paragraph" w:customStyle="1" w:styleId="4650EB9EA7CC44868DBE6F600097EEF847">
    <w:name w:val="4650EB9EA7CC44868DBE6F600097EEF847"/>
    <w:rsid w:val="008D7199"/>
    <w:pPr>
      <w:spacing w:after="180" w:line="240" w:lineRule="auto"/>
    </w:pPr>
    <w:rPr>
      <w:rFonts w:eastAsiaTheme="minorHAnsi"/>
      <w:color w:val="A6A6A6" w:themeColor="background1" w:themeShade="A6"/>
      <w:sz w:val="14"/>
    </w:rPr>
  </w:style>
  <w:style w:type="paragraph" w:customStyle="1" w:styleId="50C2B9C5345E452CA9A38F8EB5B62F6547">
    <w:name w:val="50C2B9C5345E452CA9A38F8EB5B62F654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7">
    <w:name w:val="EA83F79A63064C9A8452A36C087F39B947"/>
    <w:rsid w:val="008D7199"/>
    <w:pPr>
      <w:spacing w:after="180" w:line="240" w:lineRule="auto"/>
    </w:pPr>
    <w:rPr>
      <w:rFonts w:eastAsiaTheme="minorHAnsi"/>
      <w:color w:val="262626" w:themeColor="text1" w:themeTint="D9"/>
      <w:sz w:val="16"/>
    </w:rPr>
  </w:style>
  <w:style w:type="paragraph" w:customStyle="1" w:styleId="41B63675613849D6844BDF02A85CB41F40">
    <w:name w:val="41B63675613849D6844BDF02A85CB41F40"/>
    <w:rsid w:val="008D7199"/>
    <w:pPr>
      <w:spacing w:after="180" w:line="240" w:lineRule="auto"/>
    </w:pPr>
    <w:rPr>
      <w:rFonts w:eastAsiaTheme="minorHAnsi"/>
      <w:color w:val="262626" w:themeColor="text1" w:themeTint="D9"/>
      <w:sz w:val="18"/>
    </w:rPr>
  </w:style>
  <w:style w:type="paragraph" w:customStyle="1" w:styleId="6B6B0FE195E944809BAECCFF0158F58940">
    <w:name w:val="6B6B0FE195E944809BAECCFF0158F58940"/>
    <w:rsid w:val="008D7199"/>
    <w:pPr>
      <w:spacing w:after="180" w:line="240" w:lineRule="auto"/>
    </w:pPr>
    <w:rPr>
      <w:rFonts w:eastAsiaTheme="minorHAnsi"/>
      <w:color w:val="404040" w:themeColor="text1" w:themeTint="BF"/>
    </w:rPr>
  </w:style>
  <w:style w:type="paragraph" w:customStyle="1" w:styleId="A1CB3950A75D41ABB42844B0DF92B98B41">
    <w:name w:val="A1CB3950A75D41ABB42844B0DF92B98B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1">
    <w:name w:val="2D18659E10804AD38E56DB63ACE50E924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8">
    <w:name w:val="01FB06FB61EE4055AFC56A9A4A20B17C4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8">
    <w:name w:val="3CA9253634FE45F49F86E2F79543D6B2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6">
    <w:name w:val="C0C3FE2DC44641138CF5158EFD2B715536"/>
    <w:rsid w:val="008D7199"/>
    <w:pPr>
      <w:spacing w:after="180" w:line="240" w:lineRule="auto"/>
    </w:pPr>
    <w:rPr>
      <w:rFonts w:eastAsiaTheme="minorHAnsi"/>
      <w:color w:val="262626" w:themeColor="text1" w:themeTint="D9"/>
      <w:sz w:val="16"/>
    </w:rPr>
  </w:style>
  <w:style w:type="paragraph" w:customStyle="1" w:styleId="9F3AAB161A224FA9B8D701F02F02AB6248">
    <w:name w:val="9F3AAB161A224FA9B8D701F02F02AB6248"/>
    <w:rsid w:val="008D7199"/>
    <w:pPr>
      <w:spacing w:after="180" w:line="240" w:lineRule="auto"/>
    </w:pPr>
    <w:rPr>
      <w:rFonts w:eastAsiaTheme="minorHAnsi"/>
      <w:color w:val="A6A6A6" w:themeColor="background1" w:themeShade="A6"/>
      <w:sz w:val="14"/>
    </w:rPr>
  </w:style>
  <w:style w:type="paragraph" w:customStyle="1" w:styleId="5DF80ACE815641E18BEC96D7E137E69E48">
    <w:name w:val="5DF80ACE815641E18BEC96D7E137E69E48"/>
    <w:rsid w:val="008D7199"/>
    <w:pPr>
      <w:spacing w:after="180" w:line="240" w:lineRule="auto"/>
    </w:pPr>
    <w:rPr>
      <w:rFonts w:eastAsiaTheme="minorHAnsi"/>
      <w:color w:val="A6A6A6" w:themeColor="background1" w:themeShade="A6"/>
      <w:sz w:val="14"/>
    </w:rPr>
  </w:style>
  <w:style w:type="paragraph" w:customStyle="1" w:styleId="4B82B13F1AC24F519C63398F6784211D48">
    <w:name w:val="4B82B13F1AC24F519C63398F6784211D48"/>
    <w:rsid w:val="008D7199"/>
    <w:pPr>
      <w:spacing w:after="180" w:line="240" w:lineRule="auto"/>
    </w:pPr>
    <w:rPr>
      <w:rFonts w:eastAsiaTheme="minorHAnsi"/>
      <w:color w:val="262626" w:themeColor="text1" w:themeTint="D9"/>
      <w:sz w:val="18"/>
    </w:rPr>
  </w:style>
  <w:style w:type="paragraph" w:customStyle="1" w:styleId="383A9FC8C0AA4966B2A6D63953FC3BF948">
    <w:name w:val="383A9FC8C0AA4966B2A6D63953FC3BF9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8">
    <w:name w:val="6E3002F3ED4A4B9AADE4EFDFA4F83F034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8">
    <w:name w:val="D48EF9471508485C8988715678FFA721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8">
    <w:name w:val="913AC87962B04E25A6706BCDAE95491E18"/>
    <w:rsid w:val="008D7199"/>
    <w:pPr>
      <w:spacing w:after="180" w:line="240" w:lineRule="auto"/>
    </w:pPr>
    <w:rPr>
      <w:rFonts w:eastAsiaTheme="minorHAnsi"/>
      <w:color w:val="262626" w:themeColor="text1" w:themeTint="D9"/>
      <w:sz w:val="16"/>
    </w:rPr>
  </w:style>
  <w:style w:type="paragraph" w:customStyle="1" w:styleId="E2E7B8C58B8E45D3BA4C0DE921A42ADB48">
    <w:name w:val="E2E7B8C58B8E45D3BA4C0DE921A42ADB48"/>
    <w:rsid w:val="008D7199"/>
    <w:pPr>
      <w:spacing w:after="180" w:line="240" w:lineRule="auto"/>
    </w:pPr>
    <w:rPr>
      <w:rFonts w:eastAsiaTheme="minorHAnsi"/>
      <w:color w:val="A6A6A6" w:themeColor="background1" w:themeShade="A6"/>
      <w:sz w:val="14"/>
    </w:rPr>
  </w:style>
  <w:style w:type="paragraph" w:customStyle="1" w:styleId="4650EB9EA7CC44868DBE6F600097EEF848">
    <w:name w:val="4650EB9EA7CC44868DBE6F600097EEF848"/>
    <w:rsid w:val="008D7199"/>
    <w:pPr>
      <w:spacing w:after="180" w:line="240" w:lineRule="auto"/>
    </w:pPr>
    <w:rPr>
      <w:rFonts w:eastAsiaTheme="minorHAnsi"/>
      <w:color w:val="A6A6A6" w:themeColor="background1" w:themeShade="A6"/>
      <w:sz w:val="14"/>
    </w:rPr>
  </w:style>
  <w:style w:type="paragraph" w:customStyle="1" w:styleId="50C2B9C5345E452CA9A38F8EB5B62F6548">
    <w:name w:val="50C2B9C5345E452CA9A38F8EB5B62F654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8">
    <w:name w:val="EA83F79A63064C9A8452A36C087F39B948"/>
    <w:rsid w:val="008D7199"/>
    <w:pPr>
      <w:spacing w:after="180" w:line="240" w:lineRule="auto"/>
    </w:pPr>
    <w:rPr>
      <w:rFonts w:eastAsiaTheme="minorHAnsi"/>
      <w:color w:val="262626" w:themeColor="text1" w:themeTint="D9"/>
      <w:sz w:val="16"/>
    </w:rPr>
  </w:style>
  <w:style w:type="paragraph" w:customStyle="1" w:styleId="41B63675613849D6844BDF02A85CB41F41">
    <w:name w:val="41B63675613849D6844BDF02A85CB41F41"/>
    <w:rsid w:val="008D7199"/>
    <w:pPr>
      <w:spacing w:after="180" w:line="240" w:lineRule="auto"/>
    </w:pPr>
    <w:rPr>
      <w:rFonts w:eastAsiaTheme="minorHAnsi"/>
      <w:color w:val="262626" w:themeColor="text1" w:themeTint="D9"/>
      <w:sz w:val="18"/>
    </w:rPr>
  </w:style>
  <w:style w:type="paragraph" w:customStyle="1" w:styleId="6B6B0FE195E944809BAECCFF0158F58941">
    <w:name w:val="6B6B0FE195E944809BAECCFF0158F58941"/>
    <w:rsid w:val="008D7199"/>
    <w:pPr>
      <w:spacing w:after="180" w:line="240" w:lineRule="auto"/>
    </w:pPr>
    <w:rPr>
      <w:rFonts w:eastAsiaTheme="minorHAnsi"/>
      <w:color w:val="404040" w:themeColor="text1" w:themeTint="BF"/>
    </w:rPr>
  </w:style>
  <w:style w:type="paragraph" w:customStyle="1" w:styleId="A1CB3950A75D41ABB42844B0DF92B98B42">
    <w:name w:val="A1CB3950A75D41ABB42844B0DF92B98B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2">
    <w:name w:val="2D18659E10804AD38E56DB63ACE50E924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49">
    <w:name w:val="01FB06FB61EE4055AFC56A9A4A20B17C4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49">
    <w:name w:val="3CA9253634FE45F49F86E2F79543D6B2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7">
    <w:name w:val="C0C3FE2DC44641138CF5158EFD2B715537"/>
    <w:rsid w:val="008D7199"/>
    <w:pPr>
      <w:spacing w:after="180" w:line="240" w:lineRule="auto"/>
    </w:pPr>
    <w:rPr>
      <w:rFonts w:eastAsiaTheme="minorHAnsi"/>
      <w:color w:val="262626" w:themeColor="text1" w:themeTint="D9"/>
      <w:sz w:val="16"/>
    </w:rPr>
  </w:style>
  <w:style w:type="paragraph" w:customStyle="1" w:styleId="9F3AAB161A224FA9B8D701F02F02AB6249">
    <w:name w:val="9F3AAB161A224FA9B8D701F02F02AB6249"/>
    <w:rsid w:val="008D7199"/>
    <w:pPr>
      <w:spacing w:after="180" w:line="240" w:lineRule="auto"/>
    </w:pPr>
    <w:rPr>
      <w:rFonts w:eastAsiaTheme="minorHAnsi"/>
      <w:color w:val="A6A6A6" w:themeColor="background1" w:themeShade="A6"/>
      <w:sz w:val="14"/>
    </w:rPr>
  </w:style>
  <w:style w:type="paragraph" w:customStyle="1" w:styleId="5DF80ACE815641E18BEC96D7E137E69E49">
    <w:name w:val="5DF80ACE815641E18BEC96D7E137E69E49"/>
    <w:rsid w:val="008D7199"/>
    <w:pPr>
      <w:spacing w:after="180" w:line="240" w:lineRule="auto"/>
    </w:pPr>
    <w:rPr>
      <w:rFonts w:eastAsiaTheme="minorHAnsi"/>
      <w:color w:val="A6A6A6" w:themeColor="background1" w:themeShade="A6"/>
      <w:sz w:val="14"/>
    </w:rPr>
  </w:style>
  <w:style w:type="paragraph" w:customStyle="1" w:styleId="4B82B13F1AC24F519C63398F6784211D49">
    <w:name w:val="4B82B13F1AC24F519C63398F6784211D49"/>
    <w:rsid w:val="008D7199"/>
    <w:pPr>
      <w:spacing w:after="180" w:line="240" w:lineRule="auto"/>
    </w:pPr>
    <w:rPr>
      <w:rFonts w:eastAsiaTheme="minorHAnsi"/>
      <w:color w:val="262626" w:themeColor="text1" w:themeTint="D9"/>
      <w:sz w:val="18"/>
    </w:rPr>
  </w:style>
  <w:style w:type="paragraph" w:customStyle="1" w:styleId="383A9FC8C0AA4966B2A6D63953FC3BF949">
    <w:name w:val="383A9FC8C0AA4966B2A6D63953FC3BF9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49">
    <w:name w:val="6E3002F3ED4A4B9AADE4EFDFA4F83F034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49">
    <w:name w:val="D48EF9471508485C8988715678FFA721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9">
    <w:name w:val="913AC87962B04E25A6706BCDAE95491E19"/>
    <w:rsid w:val="008D7199"/>
    <w:pPr>
      <w:spacing w:after="180" w:line="240" w:lineRule="auto"/>
    </w:pPr>
    <w:rPr>
      <w:rFonts w:eastAsiaTheme="minorHAnsi"/>
      <w:color w:val="262626" w:themeColor="text1" w:themeTint="D9"/>
      <w:sz w:val="16"/>
    </w:rPr>
  </w:style>
  <w:style w:type="paragraph" w:customStyle="1" w:styleId="E2E7B8C58B8E45D3BA4C0DE921A42ADB49">
    <w:name w:val="E2E7B8C58B8E45D3BA4C0DE921A42ADB49"/>
    <w:rsid w:val="008D7199"/>
    <w:pPr>
      <w:spacing w:after="180" w:line="240" w:lineRule="auto"/>
    </w:pPr>
    <w:rPr>
      <w:rFonts w:eastAsiaTheme="minorHAnsi"/>
      <w:color w:val="A6A6A6" w:themeColor="background1" w:themeShade="A6"/>
      <w:sz w:val="14"/>
    </w:rPr>
  </w:style>
  <w:style w:type="paragraph" w:customStyle="1" w:styleId="4650EB9EA7CC44868DBE6F600097EEF849">
    <w:name w:val="4650EB9EA7CC44868DBE6F600097EEF849"/>
    <w:rsid w:val="008D7199"/>
    <w:pPr>
      <w:spacing w:after="180" w:line="240" w:lineRule="auto"/>
    </w:pPr>
    <w:rPr>
      <w:rFonts w:eastAsiaTheme="minorHAnsi"/>
      <w:color w:val="A6A6A6" w:themeColor="background1" w:themeShade="A6"/>
      <w:sz w:val="14"/>
    </w:rPr>
  </w:style>
  <w:style w:type="paragraph" w:customStyle="1" w:styleId="50C2B9C5345E452CA9A38F8EB5B62F6549">
    <w:name w:val="50C2B9C5345E452CA9A38F8EB5B62F654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49">
    <w:name w:val="EA83F79A63064C9A8452A36C087F39B949"/>
    <w:rsid w:val="008D7199"/>
    <w:pPr>
      <w:spacing w:after="180" w:line="240" w:lineRule="auto"/>
    </w:pPr>
    <w:rPr>
      <w:rFonts w:eastAsiaTheme="minorHAnsi"/>
      <w:color w:val="262626" w:themeColor="text1" w:themeTint="D9"/>
      <w:sz w:val="16"/>
    </w:rPr>
  </w:style>
  <w:style w:type="paragraph" w:customStyle="1" w:styleId="41B63675613849D6844BDF02A85CB41F42">
    <w:name w:val="41B63675613849D6844BDF02A85CB41F42"/>
    <w:rsid w:val="008D7199"/>
    <w:pPr>
      <w:spacing w:after="180" w:line="240" w:lineRule="auto"/>
    </w:pPr>
    <w:rPr>
      <w:rFonts w:eastAsiaTheme="minorHAnsi"/>
      <w:color w:val="262626" w:themeColor="text1" w:themeTint="D9"/>
      <w:sz w:val="18"/>
    </w:rPr>
  </w:style>
  <w:style w:type="paragraph" w:customStyle="1" w:styleId="6B6B0FE195E944809BAECCFF0158F58942">
    <w:name w:val="6B6B0FE195E944809BAECCFF0158F58942"/>
    <w:rsid w:val="008D7199"/>
    <w:pPr>
      <w:spacing w:after="180" w:line="240" w:lineRule="auto"/>
    </w:pPr>
    <w:rPr>
      <w:rFonts w:eastAsiaTheme="minorHAnsi"/>
      <w:color w:val="404040" w:themeColor="text1" w:themeTint="BF"/>
    </w:rPr>
  </w:style>
  <w:style w:type="paragraph" w:customStyle="1" w:styleId="A1CB3950A75D41ABB42844B0DF92B98B43">
    <w:name w:val="A1CB3950A75D41ABB42844B0DF92B98B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3">
    <w:name w:val="2D18659E10804AD38E56DB63ACE50E924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0">
    <w:name w:val="01FB06FB61EE4055AFC56A9A4A20B17C5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0">
    <w:name w:val="3CA9253634FE45F49F86E2F79543D6B2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8">
    <w:name w:val="C0C3FE2DC44641138CF5158EFD2B715538"/>
    <w:rsid w:val="008D7199"/>
    <w:pPr>
      <w:spacing w:after="180" w:line="240" w:lineRule="auto"/>
    </w:pPr>
    <w:rPr>
      <w:rFonts w:eastAsiaTheme="minorHAnsi"/>
      <w:color w:val="262626" w:themeColor="text1" w:themeTint="D9"/>
      <w:sz w:val="16"/>
    </w:rPr>
  </w:style>
  <w:style w:type="paragraph" w:customStyle="1" w:styleId="9F3AAB161A224FA9B8D701F02F02AB6250">
    <w:name w:val="9F3AAB161A224FA9B8D701F02F02AB6250"/>
    <w:rsid w:val="008D7199"/>
    <w:pPr>
      <w:spacing w:after="180" w:line="240" w:lineRule="auto"/>
    </w:pPr>
    <w:rPr>
      <w:rFonts w:eastAsiaTheme="minorHAnsi"/>
      <w:color w:val="A6A6A6" w:themeColor="background1" w:themeShade="A6"/>
      <w:sz w:val="14"/>
    </w:rPr>
  </w:style>
  <w:style w:type="paragraph" w:customStyle="1" w:styleId="5DF80ACE815641E18BEC96D7E137E69E50">
    <w:name w:val="5DF80ACE815641E18BEC96D7E137E69E50"/>
    <w:rsid w:val="008D7199"/>
    <w:pPr>
      <w:spacing w:after="180" w:line="240" w:lineRule="auto"/>
    </w:pPr>
    <w:rPr>
      <w:rFonts w:eastAsiaTheme="minorHAnsi"/>
      <w:color w:val="A6A6A6" w:themeColor="background1" w:themeShade="A6"/>
      <w:sz w:val="14"/>
    </w:rPr>
  </w:style>
  <w:style w:type="paragraph" w:customStyle="1" w:styleId="4B82B13F1AC24F519C63398F6784211D50">
    <w:name w:val="4B82B13F1AC24F519C63398F6784211D50"/>
    <w:rsid w:val="008D7199"/>
    <w:pPr>
      <w:spacing w:after="180" w:line="240" w:lineRule="auto"/>
    </w:pPr>
    <w:rPr>
      <w:rFonts w:eastAsiaTheme="minorHAnsi"/>
      <w:color w:val="262626" w:themeColor="text1" w:themeTint="D9"/>
      <w:sz w:val="18"/>
    </w:rPr>
  </w:style>
  <w:style w:type="paragraph" w:customStyle="1" w:styleId="383A9FC8C0AA4966B2A6D63953FC3BF950">
    <w:name w:val="383A9FC8C0AA4966B2A6D63953FC3BF9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0">
    <w:name w:val="6E3002F3ED4A4B9AADE4EFDFA4F83F035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0">
    <w:name w:val="D48EF9471508485C8988715678FFA721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0">
    <w:name w:val="913AC87962B04E25A6706BCDAE95491E20"/>
    <w:rsid w:val="008D7199"/>
    <w:pPr>
      <w:spacing w:after="180" w:line="240" w:lineRule="auto"/>
    </w:pPr>
    <w:rPr>
      <w:rFonts w:eastAsiaTheme="minorHAnsi"/>
      <w:color w:val="262626" w:themeColor="text1" w:themeTint="D9"/>
      <w:sz w:val="16"/>
    </w:rPr>
  </w:style>
  <w:style w:type="paragraph" w:customStyle="1" w:styleId="E2E7B8C58B8E45D3BA4C0DE921A42ADB50">
    <w:name w:val="E2E7B8C58B8E45D3BA4C0DE921A42ADB50"/>
    <w:rsid w:val="008D7199"/>
    <w:pPr>
      <w:spacing w:after="180" w:line="240" w:lineRule="auto"/>
    </w:pPr>
    <w:rPr>
      <w:rFonts w:eastAsiaTheme="minorHAnsi"/>
      <w:color w:val="A6A6A6" w:themeColor="background1" w:themeShade="A6"/>
      <w:sz w:val="14"/>
    </w:rPr>
  </w:style>
  <w:style w:type="paragraph" w:customStyle="1" w:styleId="4650EB9EA7CC44868DBE6F600097EEF850">
    <w:name w:val="4650EB9EA7CC44868DBE6F600097EEF850"/>
    <w:rsid w:val="008D7199"/>
    <w:pPr>
      <w:spacing w:after="180" w:line="240" w:lineRule="auto"/>
    </w:pPr>
    <w:rPr>
      <w:rFonts w:eastAsiaTheme="minorHAnsi"/>
      <w:color w:val="A6A6A6" w:themeColor="background1" w:themeShade="A6"/>
      <w:sz w:val="14"/>
    </w:rPr>
  </w:style>
  <w:style w:type="paragraph" w:customStyle="1" w:styleId="50C2B9C5345E452CA9A38F8EB5B62F6550">
    <w:name w:val="50C2B9C5345E452CA9A38F8EB5B62F655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0">
    <w:name w:val="EA83F79A63064C9A8452A36C087F39B950"/>
    <w:rsid w:val="008D7199"/>
    <w:pPr>
      <w:spacing w:after="180" w:line="240" w:lineRule="auto"/>
    </w:pPr>
    <w:rPr>
      <w:rFonts w:eastAsiaTheme="minorHAnsi"/>
      <w:color w:val="262626" w:themeColor="text1" w:themeTint="D9"/>
      <w:sz w:val="16"/>
    </w:rPr>
  </w:style>
  <w:style w:type="paragraph" w:customStyle="1" w:styleId="41B63675613849D6844BDF02A85CB41F43">
    <w:name w:val="41B63675613849D6844BDF02A85CB41F43"/>
    <w:rsid w:val="008D7199"/>
    <w:pPr>
      <w:spacing w:after="180" w:line="240" w:lineRule="auto"/>
    </w:pPr>
    <w:rPr>
      <w:rFonts w:eastAsiaTheme="minorHAnsi"/>
      <w:color w:val="262626" w:themeColor="text1" w:themeTint="D9"/>
      <w:sz w:val="18"/>
    </w:rPr>
  </w:style>
  <w:style w:type="paragraph" w:customStyle="1" w:styleId="6B6B0FE195E944809BAECCFF0158F58943">
    <w:name w:val="6B6B0FE195E944809BAECCFF0158F58943"/>
    <w:rsid w:val="008D7199"/>
    <w:pPr>
      <w:spacing w:after="180" w:line="240" w:lineRule="auto"/>
    </w:pPr>
    <w:rPr>
      <w:rFonts w:eastAsiaTheme="minorHAnsi"/>
      <w:color w:val="404040" w:themeColor="text1" w:themeTint="BF"/>
    </w:rPr>
  </w:style>
  <w:style w:type="paragraph" w:customStyle="1" w:styleId="A1CB3950A75D41ABB42844B0DF92B98B44">
    <w:name w:val="A1CB3950A75D41ABB42844B0DF92B98B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4">
    <w:name w:val="2D18659E10804AD38E56DB63ACE50E924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1">
    <w:name w:val="01FB06FB61EE4055AFC56A9A4A20B17C5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1">
    <w:name w:val="3CA9253634FE45F49F86E2F79543D6B2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39">
    <w:name w:val="C0C3FE2DC44641138CF5158EFD2B715539"/>
    <w:rsid w:val="008D7199"/>
    <w:pPr>
      <w:spacing w:after="180" w:line="240" w:lineRule="auto"/>
    </w:pPr>
    <w:rPr>
      <w:rFonts w:eastAsiaTheme="minorHAnsi"/>
      <w:color w:val="262626" w:themeColor="text1" w:themeTint="D9"/>
      <w:sz w:val="16"/>
    </w:rPr>
  </w:style>
  <w:style w:type="paragraph" w:customStyle="1" w:styleId="9F3AAB161A224FA9B8D701F02F02AB6251">
    <w:name w:val="9F3AAB161A224FA9B8D701F02F02AB6251"/>
    <w:rsid w:val="008D7199"/>
    <w:pPr>
      <w:spacing w:after="180" w:line="240" w:lineRule="auto"/>
    </w:pPr>
    <w:rPr>
      <w:rFonts w:eastAsiaTheme="minorHAnsi"/>
      <w:color w:val="A6A6A6" w:themeColor="background1" w:themeShade="A6"/>
      <w:sz w:val="14"/>
    </w:rPr>
  </w:style>
  <w:style w:type="paragraph" w:customStyle="1" w:styleId="5DF80ACE815641E18BEC96D7E137E69E51">
    <w:name w:val="5DF80ACE815641E18BEC96D7E137E69E51"/>
    <w:rsid w:val="008D7199"/>
    <w:pPr>
      <w:spacing w:after="180" w:line="240" w:lineRule="auto"/>
    </w:pPr>
    <w:rPr>
      <w:rFonts w:eastAsiaTheme="minorHAnsi"/>
      <w:color w:val="A6A6A6" w:themeColor="background1" w:themeShade="A6"/>
      <w:sz w:val="14"/>
    </w:rPr>
  </w:style>
  <w:style w:type="paragraph" w:customStyle="1" w:styleId="4B82B13F1AC24F519C63398F6784211D51">
    <w:name w:val="4B82B13F1AC24F519C63398F6784211D51"/>
    <w:rsid w:val="008D7199"/>
    <w:pPr>
      <w:spacing w:after="180" w:line="240" w:lineRule="auto"/>
    </w:pPr>
    <w:rPr>
      <w:rFonts w:eastAsiaTheme="minorHAnsi"/>
      <w:color w:val="262626" w:themeColor="text1" w:themeTint="D9"/>
      <w:sz w:val="18"/>
    </w:rPr>
  </w:style>
  <w:style w:type="paragraph" w:customStyle="1" w:styleId="383A9FC8C0AA4966B2A6D63953FC3BF951">
    <w:name w:val="383A9FC8C0AA4966B2A6D63953FC3BF9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1">
    <w:name w:val="6E3002F3ED4A4B9AADE4EFDFA4F83F035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1">
    <w:name w:val="D48EF9471508485C8988715678FFA721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1">
    <w:name w:val="913AC87962B04E25A6706BCDAE95491E21"/>
    <w:rsid w:val="008D7199"/>
    <w:pPr>
      <w:spacing w:after="180" w:line="240" w:lineRule="auto"/>
    </w:pPr>
    <w:rPr>
      <w:rFonts w:eastAsiaTheme="minorHAnsi"/>
      <w:color w:val="262626" w:themeColor="text1" w:themeTint="D9"/>
      <w:sz w:val="16"/>
    </w:rPr>
  </w:style>
  <w:style w:type="paragraph" w:customStyle="1" w:styleId="E2E7B8C58B8E45D3BA4C0DE921A42ADB51">
    <w:name w:val="E2E7B8C58B8E45D3BA4C0DE921A42ADB51"/>
    <w:rsid w:val="008D7199"/>
    <w:pPr>
      <w:spacing w:after="180" w:line="240" w:lineRule="auto"/>
    </w:pPr>
    <w:rPr>
      <w:rFonts w:eastAsiaTheme="minorHAnsi"/>
      <w:color w:val="A6A6A6" w:themeColor="background1" w:themeShade="A6"/>
      <w:sz w:val="14"/>
    </w:rPr>
  </w:style>
  <w:style w:type="paragraph" w:customStyle="1" w:styleId="4650EB9EA7CC44868DBE6F600097EEF851">
    <w:name w:val="4650EB9EA7CC44868DBE6F600097EEF851"/>
    <w:rsid w:val="008D7199"/>
    <w:pPr>
      <w:spacing w:after="180" w:line="240" w:lineRule="auto"/>
    </w:pPr>
    <w:rPr>
      <w:rFonts w:eastAsiaTheme="minorHAnsi"/>
      <w:color w:val="A6A6A6" w:themeColor="background1" w:themeShade="A6"/>
      <w:sz w:val="14"/>
    </w:rPr>
  </w:style>
  <w:style w:type="paragraph" w:customStyle="1" w:styleId="50C2B9C5345E452CA9A38F8EB5B62F6551">
    <w:name w:val="50C2B9C5345E452CA9A38F8EB5B62F655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1">
    <w:name w:val="EA83F79A63064C9A8452A36C087F39B951"/>
    <w:rsid w:val="008D7199"/>
    <w:pPr>
      <w:spacing w:after="180" w:line="240" w:lineRule="auto"/>
    </w:pPr>
    <w:rPr>
      <w:rFonts w:eastAsiaTheme="minorHAnsi"/>
      <w:color w:val="262626" w:themeColor="text1" w:themeTint="D9"/>
      <w:sz w:val="16"/>
    </w:rPr>
  </w:style>
  <w:style w:type="paragraph" w:customStyle="1" w:styleId="41B63675613849D6844BDF02A85CB41F44">
    <w:name w:val="41B63675613849D6844BDF02A85CB41F44"/>
    <w:rsid w:val="008D7199"/>
    <w:pPr>
      <w:spacing w:after="180" w:line="240" w:lineRule="auto"/>
    </w:pPr>
    <w:rPr>
      <w:rFonts w:eastAsiaTheme="minorHAnsi"/>
      <w:color w:val="262626" w:themeColor="text1" w:themeTint="D9"/>
      <w:sz w:val="18"/>
    </w:rPr>
  </w:style>
  <w:style w:type="paragraph" w:customStyle="1" w:styleId="6B6B0FE195E944809BAECCFF0158F58944">
    <w:name w:val="6B6B0FE195E944809BAECCFF0158F58944"/>
    <w:rsid w:val="008D7199"/>
    <w:pPr>
      <w:spacing w:after="180" w:line="240" w:lineRule="auto"/>
    </w:pPr>
    <w:rPr>
      <w:rFonts w:eastAsiaTheme="minorHAnsi"/>
      <w:color w:val="404040" w:themeColor="text1" w:themeTint="BF"/>
    </w:rPr>
  </w:style>
  <w:style w:type="paragraph" w:customStyle="1" w:styleId="A1CB3950A75D41ABB42844B0DF92B98B45">
    <w:name w:val="A1CB3950A75D41ABB42844B0DF92B98B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5">
    <w:name w:val="2D18659E10804AD38E56DB63ACE50E924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2">
    <w:name w:val="01FB06FB61EE4055AFC56A9A4A20B17C5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2">
    <w:name w:val="3CA9253634FE45F49F86E2F79543D6B2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0">
    <w:name w:val="C0C3FE2DC44641138CF5158EFD2B715540"/>
    <w:rsid w:val="008D7199"/>
    <w:pPr>
      <w:spacing w:after="180" w:line="240" w:lineRule="auto"/>
    </w:pPr>
    <w:rPr>
      <w:rFonts w:eastAsiaTheme="minorHAnsi"/>
      <w:color w:val="262626" w:themeColor="text1" w:themeTint="D9"/>
      <w:sz w:val="16"/>
    </w:rPr>
  </w:style>
  <w:style w:type="paragraph" w:customStyle="1" w:styleId="9F3AAB161A224FA9B8D701F02F02AB6252">
    <w:name w:val="9F3AAB161A224FA9B8D701F02F02AB6252"/>
    <w:rsid w:val="008D7199"/>
    <w:pPr>
      <w:spacing w:after="180" w:line="240" w:lineRule="auto"/>
    </w:pPr>
    <w:rPr>
      <w:rFonts w:eastAsiaTheme="minorHAnsi"/>
      <w:color w:val="A6A6A6" w:themeColor="background1" w:themeShade="A6"/>
      <w:sz w:val="14"/>
    </w:rPr>
  </w:style>
  <w:style w:type="paragraph" w:customStyle="1" w:styleId="5DF80ACE815641E18BEC96D7E137E69E52">
    <w:name w:val="5DF80ACE815641E18BEC96D7E137E69E52"/>
    <w:rsid w:val="008D7199"/>
    <w:pPr>
      <w:spacing w:after="180" w:line="240" w:lineRule="auto"/>
    </w:pPr>
    <w:rPr>
      <w:rFonts w:eastAsiaTheme="minorHAnsi"/>
      <w:color w:val="A6A6A6" w:themeColor="background1" w:themeShade="A6"/>
      <w:sz w:val="14"/>
    </w:rPr>
  </w:style>
  <w:style w:type="paragraph" w:customStyle="1" w:styleId="4B82B13F1AC24F519C63398F6784211D52">
    <w:name w:val="4B82B13F1AC24F519C63398F6784211D52"/>
    <w:rsid w:val="008D7199"/>
    <w:pPr>
      <w:spacing w:after="180" w:line="240" w:lineRule="auto"/>
    </w:pPr>
    <w:rPr>
      <w:rFonts w:eastAsiaTheme="minorHAnsi"/>
      <w:color w:val="262626" w:themeColor="text1" w:themeTint="D9"/>
      <w:sz w:val="18"/>
    </w:rPr>
  </w:style>
  <w:style w:type="paragraph" w:customStyle="1" w:styleId="383A9FC8C0AA4966B2A6D63953FC3BF952">
    <w:name w:val="383A9FC8C0AA4966B2A6D63953FC3BF9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2">
    <w:name w:val="6E3002F3ED4A4B9AADE4EFDFA4F83F035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2">
    <w:name w:val="D48EF9471508485C8988715678FFA721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2">
    <w:name w:val="913AC87962B04E25A6706BCDAE95491E22"/>
    <w:rsid w:val="008D7199"/>
    <w:pPr>
      <w:spacing w:after="180" w:line="240" w:lineRule="auto"/>
    </w:pPr>
    <w:rPr>
      <w:rFonts w:eastAsiaTheme="minorHAnsi"/>
      <w:color w:val="262626" w:themeColor="text1" w:themeTint="D9"/>
      <w:sz w:val="16"/>
    </w:rPr>
  </w:style>
  <w:style w:type="paragraph" w:customStyle="1" w:styleId="E2E7B8C58B8E45D3BA4C0DE921A42ADB52">
    <w:name w:val="E2E7B8C58B8E45D3BA4C0DE921A42ADB52"/>
    <w:rsid w:val="008D7199"/>
    <w:pPr>
      <w:spacing w:after="180" w:line="240" w:lineRule="auto"/>
    </w:pPr>
    <w:rPr>
      <w:rFonts w:eastAsiaTheme="minorHAnsi"/>
      <w:color w:val="A6A6A6" w:themeColor="background1" w:themeShade="A6"/>
      <w:sz w:val="14"/>
    </w:rPr>
  </w:style>
  <w:style w:type="paragraph" w:customStyle="1" w:styleId="4650EB9EA7CC44868DBE6F600097EEF852">
    <w:name w:val="4650EB9EA7CC44868DBE6F600097EEF852"/>
    <w:rsid w:val="008D7199"/>
    <w:pPr>
      <w:spacing w:after="180" w:line="240" w:lineRule="auto"/>
    </w:pPr>
    <w:rPr>
      <w:rFonts w:eastAsiaTheme="minorHAnsi"/>
      <w:color w:val="A6A6A6" w:themeColor="background1" w:themeShade="A6"/>
      <w:sz w:val="14"/>
    </w:rPr>
  </w:style>
  <w:style w:type="paragraph" w:customStyle="1" w:styleId="50C2B9C5345E452CA9A38F8EB5B62F6552">
    <w:name w:val="50C2B9C5345E452CA9A38F8EB5B62F655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2">
    <w:name w:val="EA83F79A63064C9A8452A36C087F39B952"/>
    <w:rsid w:val="008D7199"/>
    <w:pPr>
      <w:spacing w:after="180" w:line="240" w:lineRule="auto"/>
    </w:pPr>
    <w:rPr>
      <w:rFonts w:eastAsiaTheme="minorHAnsi"/>
      <w:color w:val="262626" w:themeColor="text1" w:themeTint="D9"/>
      <w:sz w:val="16"/>
    </w:rPr>
  </w:style>
  <w:style w:type="paragraph" w:customStyle="1" w:styleId="41B63675613849D6844BDF02A85CB41F45">
    <w:name w:val="41B63675613849D6844BDF02A85CB41F45"/>
    <w:rsid w:val="008D7199"/>
    <w:pPr>
      <w:spacing w:after="180" w:line="240" w:lineRule="auto"/>
    </w:pPr>
    <w:rPr>
      <w:rFonts w:eastAsiaTheme="minorHAnsi"/>
      <w:color w:val="262626" w:themeColor="text1" w:themeTint="D9"/>
      <w:sz w:val="18"/>
    </w:rPr>
  </w:style>
  <w:style w:type="paragraph" w:customStyle="1" w:styleId="6B6B0FE195E944809BAECCFF0158F58945">
    <w:name w:val="6B6B0FE195E944809BAECCFF0158F58945"/>
    <w:rsid w:val="008D7199"/>
    <w:pPr>
      <w:spacing w:after="180" w:line="240" w:lineRule="auto"/>
    </w:pPr>
    <w:rPr>
      <w:rFonts w:eastAsiaTheme="minorHAnsi"/>
      <w:color w:val="404040" w:themeColor="text1" w:themeTint="BF"/>
    </w:rPr>
  </w:style>
  <w:style w:type="paragraph" w:customStyle="1" w:styleId="A1CB3950A75D41ABB42844B0DF92B98B46">
    <w:name w:val="A1CB3950A75D41ABB42844B0DF92B98B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6">
    <w:name w:val="2D18659E10804AD38E56DB63ACE50E924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3">
    <w:name w:val="01FB06FB61EE4055AFC56A9A4A20B17C5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3">
    <w:name w:val="3CA9253634FE45F49F86E2F79543D6B2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1">
    <w:name w:val="C0C3FE2DC44641138CF5158EFD2B715541"/>
    <w:rsid w:val="008D7199"/>
    <w:pPr>
      <w:spacing w:after="180" w:line="240" w:lineRule="auto"/>
    </w:pPr>
    <w:rPr>
      <w:rFonts w:eastAsiaTheme="minorHAnsi"/>
      <w:color w:val="262626" w:themeColor="text1" w:themeTint="D9"/>
      <w:sz w:val="16"/>
    </w:rPr>
  </w:style>
  <w:style w:type="paragraph" w:customStyle="1" w:styleId="9F3AAB161A224FA9B8D701F02F02AB6253">
    <w:name w:val="9F3AAB161A224FA9B8D701F02F02AB6253"/>
    <w:rsid w:val="008D7199"/>
    <w:pPr>
      <w:spacing w:after="180" w:line="240" w:lineRule="auto"/>
    </w:pPr>
    <w:rPr>
      <w:rFonts w:eastAsiaTheme="minorHAnsi"/>
      <w:color w:val="A6A6A6" w:themeColor="background1" w:themeShade="A6"/>
      <w:sz w:val="14"/>
    </w:rPr>
  </w:style>
  <w:style w:type="paragraph" w:customStyle="1" w:styleId="5DF80ACE815641E18BEC96D7E137E69E53">
    <w:name w:val="5DF80ACE815641E18BEC96D7E137E69E53"/>
    <w:rsid w:val="008D7199"/>
    <w:pPr>
      <w:spacing w:after="180" w:line="240" w:lineRule="auto"/>
    </w:pPr>
    <w:rPr>
      <w:rFonts w:eastAsiaTheme="minorHAnsi"/>
      <w:color w:val="A6A6A6" w:themeColor="background1" w:themeShade="A6"/>
      <w:sz w:val="14"/>
    </w:rPr>
  </w:style>
  <w:style w:type="paragraph" w:customStyle="1" w:styleId="4B82B13F1AC24F519C63398F6784211D53">
    <w:name w:val="4B82B13F1AC24F519C63398F6784211D53"/>
    <w:rsid w:val="008D7199"/>
    <w:pPr>
      <w:spacing w:after="180" w:line="240" w:lineRule="auto"/>
    </w:pPr>
    <w:rPr>
      <w:rFonts w:eastAsiaTheme="minorHAnsi"/>
      <w:color w:val="262626" w:themeColor="text1" w:themeTint="D9"/>
      <w:sz w:val="18"/>
    </w:rPr>
  </w:style>
  <w:style w:type="paragraph" w:customStyle="1" w:styleId="383A9FC8C0AA4966B2A6D63953FC3BF953">
    <w:name w:val="383A9FC8C0AA4966B2A6D63953FC3BF9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3">
    <w:name w:val="6E3002F3ED4A4B9AADE4EFDFA4F83F035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3">
    <w:name w:val="D48EF9471508485C8988715678FFA721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3">
    <w:name w:val="913AC87962B04E25A6706BCDAE95491E23"/>
    <w:rsid w:val="008D7199"/>
    <w:pPr>
      <w:spacing w:after="180" w:line="240" w:lineRule="auto"/>
    </w:pPr>
    <w:rPr>
      <w:rFonts w:eastAsiaTheme="minorHAnsi"/>
      <w:color w:val="262626" w:themeColor="text1" w:themeTint="D9"/>
      <w:sz w:val="16"/>
    </w:rPr>
  </w:style>
  <w:style w:type="paragraph" w:customStyle="1" w:styleId="E2E7B8C58B8E45D3BA4C0DE921A42ADB53">
    <w:name w:val="E2E7B8C58B8E45D3BA4C0DE921A42ADB53"/>
    <w:rsid w:val="008D7199"/>
    <w:pPr>
      <w:spacing w:after="180" w:line="240" w:lineRule="auto"/>
    </w:pPr>
    <w:rPr>
      <w:rFonts w:eastAsiaTheme="minorHAnsi"/>
      <w:color w:val="A6A6A6" w:themeColor="background1" w:themeShade="A6"/>
      <w:sz w:val="14"/>
    </w:rPr>
  </w:style>
  <w:style w:type="paragraph" w:customStyle="1" w:styleId="4650EB9EA7CC44868DBE6F600097EEF853">
    <w:name w:val="4650EB9EA7CC44868DBE6F600097EEF853"/>
    <w:rsid w:val="008D7199"/>
    <w:pPr>
      <w:spacing w:after="180" w:line="240" w:lineRule="auto"/>
    </w:pPr>
    <w:rPr>
      <w:rFonts w:eastAsiaTheme="minorHAnsi"/>
      <w:color w:val="A6A6A6" w:themeColor="background1" w:themeShade="A6"/>
      <w:sz w:val="14"/>
    </w:rPr>
  </w:style>
  <w:style w:type="paragraph" w:customStyle="1" w:styleId="50C2B9C5345E452CA9A38F8EB5B62F6553">
    <w:name w:val="50C2B9C5345E452CA9A38F8EB5B62F655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3">
    <w:name w:val="EA83F79A63064C9A8452A36C087F39B953"/>
    <w:rsid w:val="008D7199"/>
    <w:pPr>
      <w:spacing w:after="180" w:line="240" w:lineRule="auto"/>
    </w:pPr>
    <w:rPr>
      <w:rFonts w:eastAsiaTheme="minorHAnsi"/>
      <w:color w:val="262626" w:themeColor="text1" w:themeTint="D9"/>
      <w:sz w:val="16"/>
    </w:rPr>
  </w:style>
  <w:style w:type="paragraph" w:customStyle="1" w:styleId="41B63675613849D6844BDF02A85CB41F46">
    <w:name w:val="41B63675613849D6844BDF02A85CB41F46"/>
    <w:rsid w:val="008D7199"/>
    <w:pPr>
      <w:spacing w:after="180" w:line="240" w:lineRule="auto"/>
    </w:pPr>
    <w:rPr>
      <w:rFonts w:eastAsiaTheme="minorHAnsi"/>
      <w:color w:val="262626" w:themeColor="text1" w:themeTint="D9"/>
      <w:sz w:val="18"/>
    </w:rPr>
  </w:style>
  <w:style w:type="paragraph" w:customStyle="1" w:styleId="6B6B0FE195E944809BAECCFF0158F58946">
    <w:name w:val="6B6B0FE195E944809BAECCFF0158F58946"/>
    <w:rsid w:val="008D7199"/>
    <w:pPr>
      <w:spacing w:after="180" w:line="240" w:lineRule="auto"/>
    </w:pPr>
    <w:rPr>
      <w:rFonts w:eastAsiaTheme="minorHAnsi"/>
      <w:color w:val="404040" w:themeColor="text1" w:themeTint="BF"/>
    </w:rPr>
  </w:style>
  <w:style w:type="paragraph" w:customStyle="1" w:styleId="A1CB3950A75D41ABB42844B0DF92B98B47">
    <w:name w:val="A1CB3950A75D41ABB42844B0DF92B98B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7">
    <w:name w:val="2D18659E10804AD38E56DB63ACE50E924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4">
    <w:name w:val="01FB06FB61EE4055AFC56A9A4A20B17C5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4">
    <w:name w:val="3CA9253634FE45F49F86E2F79543D6B2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2">
    <w:name w:val="C0C3FE2DC44641138CF5158EFD2B715542"/>
    <w:rsid w:val="008D7199"/>
    <w:pPr>
      <w:spacing w:after="180" w:line="240" w:lineRule="auto"/>
    </w:pPr>
    <w:rPr>
      <w:rFonts w:eastAsiaTheme="minorHAnsi"/>
      <w:color w:val="262626" w:themeColor="text1" w:themeTint="D9"/>
      <w:sz w:val="16"/>
    </w:rPr>
  </w:style>
  <w:style w:type="paragraph" w:customStyle="1" w:styleId="9F3AAB161A224FA9B8D701F02F02AB6254">
    <w:name w:val="9F3AAB161A224FA9B8D701F02F02AB6254"/>
    <w:rsid w:val="008D7199"/>
    <w:pPr>
      <w:spacing w:after="180" w:line="240" w:lineRule="auto"/>
    </w:pPr>
    <w:rPr>
      <w:rFonts w:eastAsiaTheme="minorHAnsi"/>
      <w:color w:val="A6A6A6" w:themeColor="background1" w:themeShade="A6"/>
      <w:sz w:val="14"/>
    </w:rPr>
  </w:style>
  <w:style w:type="paragraph" w:customStyle="1" w:styleId="5DF80ACE815641E18BEC96D7E137E69E54">
    <w:name w:val="5DF80ACE815641E18BEC96D7E137E69E54"/>
    <w:rsid w:val="008D7199"/>
    <w:pPr>
      <w:spacing w:after="180" w:line="240" w:lineRule="auto"/>
    </w:pPr>
    <w:rPr>
      <w:rFonts w:eastAsiaTheme="minorHAnsi"/>
      <w:color w:val="A6A6A6" w:themeColor="background1" w:themeShade="A6"/>
      <w:sz w:val="14"/>
    </w:rPr>
  </w:style>
  <w:style w:type="paragraph" w:customStyle="1" w:styleId="4B82B13F1AC24F519C63398F6784211D54">
    <w:name w:val="4B82B13F1AC24F519C63398F6784211D54"/>
    <w:rsid w:val="008D7199"/>
    <w:pPr>
      <w:spacing w:after="180" w:line="240" w:lineRule="auto"/>
    </w:pPr>
    <w:rPr>
      <w:rFonts w:eastAsiaTheme="minorHAnsi"/>
      <w:color w:val="262626" w:themeColor="text1" w:themeTint="D9"/>
      <w:sz w:val="18"/>
    </w:rPr>
  </w:style>
  <w:style w:type="paragraph" w:customStyle="1" w:styleId="383A9FC8C0AA4966B2A6D63953FC3BF954">
    <w:name w:val="383A9FC8C0AA4966B2A6D63953FC3BF9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4">
    <w:name w:val="6E3002F3ED4A4B9AADE4EFDFA4F83F035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4">
    <w:name w:val="D48EF9471508485C8988715678FFA721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4">
    <w:name w:val="913AC87962B04E25A6706BCDAE95491E24"/>
    <w:rsid w:val="008D7199"/>
    <w:pPr>
      <w:spacing w:after="180" w:line="240" w:lineRule="auto"/>
    </w:pPr>
    <w:rPr>
      <w:rFonts w:eastAsiaTheme="minorHAnsi"/>
      <w:color w:val="262626" w:themeColor="text1" w:themeTint="D9"/>
      <w:sz w:val="16"/>
    </w:rPr>
  </w:style>
  <w:style w:type="paragraph" w:customStyle="1" w:styleId="E2E7B8C58B8E45D3BA4C0DE921A42ADB54">
    <w:name w:val="E2E7B8C58B8E45D3BA4C0DE921A42ADB54"/>
    <w:rsid w:val="008D7199"/>
    <w:pPr>
      <w:spacing w:after="180" w:line="240" w:lineRule="auto"/>
    </w:pPr>
    <w:rPr>
      <w:rFonts w:eastAsiaTheme="minorHAnsi"/>
      <w:color w:val="A6A6A6" w:themeColor="background1" w:themeShade="A6"/>
      <w:sz w:val="14"/>
    </w:rPr>
  </w:style>
  <w:style w:type="paragraph" w:customStyle="1" w:styleId="4650EB9EA7CC44868DBE6F600097EEF854">
    <w:name w:val="4650EB9EA7CC44868DBE6F600097EEF854"/>
    <w:rsid w:val="008D7199"/>
    <w:pPr>
      <w:spacing w:after="180" w:line="240" w:lineRule="auto"/>
    </w:pPr>
    <w:rPr>
      <w:rFonts w:eastAsiaTheme="minorHAnsi"/>
      <w:color w:val="A6A6A6" w:themeColor="background1" w:themeShade="A6"/>
      <w:sz w:val="14"/>
    </w:rPr>
  </w:style>
  <w:style w:type="paragraph" w:customStyle="1" w:styleId="50C2B9C5345E452CA9A38F8EB5B62F6554">
    <w:name w:val="50C2B9C5345E452CA9A38F8EB5B62F655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4">
    <w:name w:val="EA83F79A63064C9A8452A36C087F39B954"/>
    <w:rsid w:val="008D7199"/>
    <w:pPr>
      <w:spacing w:after="180" w:line="240" w:lineRule="auto"/>
    </w:pPr>
    <w:rPr>
      <w:rFonts w:eastAsiaTheme="minorHAnsi"/>
      <w:color w:val="262626" w:themeColor="text1" w:themeTint="D9"/>
      <w:sz w:val="16"/>
    </w:rPr>
  </w:style>
  <w:style w:type="paragraph" w:customStyle="1" w:styleId="41B63675613849D6844BDF02A85CB41F47">
    <w:name w:val="41B63675613849D6844BDF02A85CB41F47"/>
    <w:rsid w:val="008D7199"/>
    <w:pPr>
      <w:spacing w:after="180" w:line="240" w:lineRule="auto"/>
    </w:pPr>
    <w:rPr>
      <w:rFonts w:eastAsiaTheme="minorHAnsi"/>
      <w:color w:val="262626" w:themeColor="text1" w:themeTint="D9"/>
      <w:sz w:val="18"/>
    </w:rPr>
  </w:style>
  <w:style w:type="paragraph" w:customStyle="1" w:styleId="6B6B0FE195E944809BAECCFF0158F58947">
    <w:name w:val="6B6B0FE195E944809BAECCFF0158F58947"/>
    <w:rsid w:val="008D7199"/>
    <w:pPr>
      <w:spacing w:after="180" w:line="240" w:lineRule="auto"/>
    </w:pPr>
    <w:rPr>
      <w:rFonts w:eastAsiaTheme="minorHAnsi"/>
      <w:color w:val="404040" w:themeColor="text1" w:themeTint="BF"/>
    </w:rPr>
  </w:style>
  <w:style w:type="paragraph" w:customStyle="1" w:styleId="A1CB3950A75D41ABB42844B0DF92B98B48">
    <w:name w:val="A1CB3950A75D41ABB42844B0DF92B98B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8">
    <w:name w:val="2D18659E10804AD38E56DB63ACE50E924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5">
    <w:name w:val="01FB06FB61EE4055AFC56A9A4A20B17C5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5">
    <w:name w:val="3CA9253634FE45F49F86E2F79543D6B2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3">
    <w:name w:val="C0C3FE2DC44641138CF5158EFD2B715543"/>
    <w:rsid w:val="008D7199"/>
    <w:pPr>
      <w:spacing w:after="180" w:line="240" w:lineRule="auto"/>
    </w:pPr>
    <w:rPr>
      <w:rFonts w:eastAsiaTheme="minorHAnsi"/>
      <w:color w:val="262626" w:themeColor="text1" w:themeTint="D9"/>
      <w:sz w:val="16"/>
    </w:rPr>
  </w:style>
  <w:style w:type="paragraph" w:customStyle="1" w:styleId="9F3AAB161A224FA9B8D701F02F02AB6255">
    <w:name w:val="9F3AAB161A224FA9B8D701F02F02AB6255"/>
    <w:rsid w:val="008D7199"/>
    <w:pPr>
      <w:spacing w:after="180" w:line="240" w:lineRule="auto"/>
    </w:pPr>
    <w:rPr>
      <w:rFonts w:eastAsiaTheme="minorHAnsi"/>
      <w:color w:val="A6A6A6" w:themeColor="background1" w:themeShade="A6"/>
      <w:sz w:val="14"/>
    </w:rPr>
  </w:style>
  <w:style w:type="paragraph" w:customStyle="1" w:styleId="5DF80ACE815641E18BEC96D7E137E69E55">
    <w:name w:val="5DF80ACE815641E18BEC96D7E137E69E55"/>
    <w:rsid w:val="008D7199"/>
    <w:pPr>
      <w:spacing w:after="180" w:line="240" w:lineRule="auto"/>
    </w:pPr>
    <w:rPr>
      <w:rFonts w:eastAsiaTheme="minorHAnsi"/>
      <w:color w:val="A6A6A6" w:themeColor="background1" w:themeShade="A6"/>
      <w:sz w:val="14"/>
    </w:rPr>
  </w:style>
  <w:style w:type="paragraph" w:customStyle="1" w:styleId="4B82B13F1AC24F519C63398F6784211D55">
    <w:name w:val="4B82B13F1AC24F519C63398F6784211D55"/>
    <w:rsid w:val="008D7199"/>
    <w:pPr>
      <w:spacing w:after="180" w:line="240" w:lineRule="auto"/>
    </w:pPr>
    <w:rPr>
      <w:rFonts w:eastAsiaTheme="minorHAnsi"/>
      <w:color w:val="262626" w:themeColor="text1" w:themeTint="D9"/>
      <w:sz w:val="18"/>
    </w:rPr>
  </w:style>
  <w:style w:type="paragraph" w:customStyle="1" w:styleId="383A9FC8C0AA4966B2A6D63953FC3BF955">
    <w:name w:val="383A9FC8C0AA4966B2A6D63953FC3BF9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5">
    <w:name w:val="6E3002F3ED4A4B9AADE4EFDFA4F83F035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5">
    <w:name w:val="D48EF9471508485C8988715678FFA721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5">
    <w:name w:val="913AC87962B04E25A6706BCDAE95491E25"/>
    <w:rsid w:val="008D7199"/>
    <w:pPr>
      <w:spacing w:after="180" w:line="240" w:lineRule="auto"/>
    </w:pPr>
    <w:rPr>
      <w:rFonts w:eastAsiaTheme="minorHAnsi"/>
      <w:color w:val="262626" w:themeColor="text1" w:themeTint="D9"/>
      <w:sz w:val="16"/>
    </w:rPr>
  </w:style>
  <w:style w:type="paragraph" w:customStyle="1" w:styleId="E2E7B8C58B8E45D3BA4C0DE921A42ADB55">
    <w:name w:val="E2E7B8C58B8E45D3BA4C0DE921A42ADB55"/>
    <w:rsid w:val="008D7199"/>
    <w:pPr>
      <w:spacing w:after="180" w:line="240" w:lineRule="auto"/>
    </w:pPr>
    <w:rPr>
      <w:rFonts w:eastAsiaTheme="minorHAnsi"/>
      <w:color w:val="A6A6A6" w:themeColor="background1" w:themeShade="A6"/>
      <w:sz w:val="14"/>
    </w:rPr>
  </w:style>
  <w:style w:type="paragraph" w:customStyle="1" w:styleId="4650EB9EA7CC44868DBE6F600097EEF855">
    <w:name w:val="4650EB9EA7CC44868DBE6F600097EEF855"/>
    <w:rsid w:val="008D7199"/>
    <w:pPr>
      <w:spacing w:after="180" w:line="240" w:lineRule="auto"/>
    </w:pPr>
    <w:rPr>
      <w:rFonts w:eastAsiaTheme="minorHAnsi"/>
      <w:color w:val="A6A6A6" w:themeColor="background1" w:themeShade="A6"/>
      <w:sz w:val="14"/>
    </w:rPr>
  </w:style>
  <w:style w:type="paragraph" w:customStyle="1" w:styleId="50C2B9C5345E452CA9A38F8EB5B62F6555">
    <w:name w:val="50C2B9C5345E452CA9A38F8EB5B62F655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5">
    <w:name w:val="EA83F79A63064C9A8452A36C087F39B955"/>
    <w:rsid w:val="008D7199"/>
    <w:pPr>
      <w:spacing w:after="180" w:line="240" w:lineRule="auto"/>
    </w:pPr>
    <w:rPr>
      <w:rFonts w:eastAsiaTheme="minorHAnsi"/>
      <w:color w:val="262626" w:themeColor="text1" w:themeTint="D9"/>
      <w:sz w:val="16"/>
    </w:rPr>
  </w:style>
  <w:style w:type="paragraph" w:customStyle="1" w:styleId="41B63675613849D6844BDF02A85CB41F48">
    <w:name w:val="41B63675613849D6844BDF02A85CB41F48"/>
    <w:rsid w:val="008D7199"/>
    <w:pPr>
      <w:spacing w:after="180" w:line="240" w:lineRule="auto"/>
    </w:pPr>
    <w:rPr>
      <w:rFonts w:eastAsiaTheme="minorHAnsi"/>
      <w:color w:val="262626" w:themeColor="text1" w:themeTint="D9"/>
      <w:sz w:val="18"/>
    </w:rPr>
  </w:style>
  <w:style w:type="paragraph" w:customStyle="1" w:styleId="6B6B0FE195E944809BAECCFF0158F58948">
    <w:name w:val="6B6B0FE195E944809BAECCFF0158F58948"/>
    <w:rsid w:val="008D7199"/>
    <w:pPr>
      <w:spacing w:after="180" w:line="240" w:lineRule="auto"/>
    </w:pPr>
    <w:rPr>
      <w:rFonts w:eastAsiaTheme="minorHAnsi"/>
      <w:color w:val="404040" w:themeColor="text1" w:themeTint="BF"/>
    </w:rPr>
  </w:style>
  <w:style w:type="paragraph" w:customStyle="1" w:styleId="A1CB3950A75D41ABB42844B0DF92B98B49">
    <w:name w:val="A1CB3950A75D41ABB42844B0DF92B98B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49">
    <w:name w:val="2D18659E10804AD38E56DB63ACE50E924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95D712EC02748C6BEC5B9EB3ABE3F9D">
    <w:name w:val="695D712EC02748C6BEC5B9EB3ABE3F9D"/>
    <w:rsid w:val="008D7199"/>
  </w:style>
  <w:style w:type="paragraph" w:customStyle="1" w:styleId="01FB06FB61EE4055AFC56A9A4A20B17C56">
    <w:name w:val="01FB06FB61EE4055AFC56A9A4A20B17C5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6">
    <w:name w:val="3CA9253634FE45F49F86E2F79543D6B2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4">
    <w:name w:val="C0C3FE2DC44641138CF5158EFD2B715544"/>
    <w:rsid w:val="008D7199"/>
    <w:pPr>
      <w:spacing w:after="180" w:line="240" w:lineRule="auto"/>
    </w:pPr>
    <w:rPr>
      <w:rFonts w:eastAsiaTheme="minorHAnsi"/>
      <w:color w:val="262626" w:themeColor="text1" w:themeTint="D9"/>
      <w:sz w:val="16"/>
    </w:rPr>
  </w:style>
  <w:style w:type="paragraph" w:customStyle="1" w:styleId="9F3AAB161A224FA9B8D701F02F02AB6256">
    <w:name w:val="9F3AAB161A224FA9B8D701F02F02AB6256"/>
    <w:rsid w:val="008D7199"/>
    <w:pPr>
      <w:spacing w:after="180" w:line="240" w:lineRule="auto"/>
    </w:pPr>
    <w:rPr>
      <w:rFonts w:eastAsiaTheme="minorHAnsi"/>
      <w:color w:val="A6A6A6" w:themeColor="background1" w:themeShade="A6"/>
      <w:sz w:val="14"/>
    </w:rPr>
  </w:style>
  <w:style w:type="paragraph" w:customStyle="1" w:styleId="5DF80ACE815641E18BEC96D7E137E69E56">
    <w:name w:val="5DF80ACE815641E18BEC96D7E137E69E56"/>
    <w:rsid w:val="008D7199"/>
    <w:pPr>
      <w:spacing w:after="180" w:line="240" w:lineRule="auto"/>
    </w:pPr>
    <w:rPr>
      <w:rFonts w:eastAsiaTheme="minorHAnsi"/>
      <w:color w:val="A6A6A6" w:themeColor="background1" w:themeShade="A6"/>
      <w:sz w:val="14"/>
    </w:rPr>
  </w:style>
  <w:style w:type="paragraph" w:customStyle="1" w:styleId="4B82B13F1AC24F519C63398F6784211D56">
    <w:name w:val="4B82B13F1AC24F519C63398F6784211D56"/>
    <w:rsid w:val="008D7199"/>
    <w:pPr>
      <w:spacing w:after="180" w:line="240" w:lineRule="auto"/>
    </w:pPr>
    <w:rPr>
      <w:rFonts w:eastAsiaTheme="minorHAnsi"/>
      <w:color w:val="262626" w:themeColor="text1" w:themeTint="D9"/>
      <w:sz w:val="18"/>
    </w:rPr>
  </w:style>
  <w:style w:type="paragraph" w:customStyle="1" w:styleId="383A9FC8C0AA4966B2A6D63953FC3BF956">
    <w:name w:val="383A9FC8C0AA4966B2A6D63953FC3BF9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6">
    <w:name w:val="6E3002F3ED4A4B9AADE4EFDFA4F83F035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6">
    <w:name w:val="D48EF9471508485C8988715678FFA721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6">
    <w:name w:val="913AC87962B04E25A6706BCDAE95491E26"/>
    <w:rsid w:val="008D7199"/>
    <w:pPr>
      <w:spacing w:after="180" w:line="240" w:lineRule="auto"/>
    </w:pPr>
    <w:rPr>
      <w:rFonts w:eastAsiaTheme="minorHAnsi"/>
      <w:color w:val="262626" w:themeColor="text1" w:themeTint="D9"/>
      <w:sz w:val="16"/>
    </w:rPr>
  </w:style>
  <w:style w:type="paragraph" w:customStyle="1" w:styleId="E2E7B8C58B8E45D3BA4C0DE921A42ADB56">
    <w:name w:val="E2E7B8C58B8E45D3BA4C0DE921A42ADB56"/>
    <w:rsid w:val="008D7199"/>
    <w:pPr>
      <w:spacing w:after="180" w:line="240" w:lineRule="auto"/>
    </w:pPr>
    <w:rPr>
      <w:rFonts w:eastAsiaTheme="minorHAnsi"/>
      <w:color w:val="A6A6A6" w:themeColor="background1" w:themeShade="A6"/>
      <w:sz w:val="14"/>
    </w:rPr>
  </w:style>
  <w:style w:type="paragraph" w:customStyle="1" w:styleId="4650EB9EA7CC44868DBE6F600097EEF856">
    <w:name w:val="4650EB9EA7CC44868DBE6F600097EEF856"/>
    <w:rsid w:val="008D7199"/>
    <w:pPr>
      <w:spacing w:after="180" w:line="240" w:lineRule="auto"/>
    </w:pPr>
    <w:rPr>
      <w:rFonts w:eastAsiaTheme="minorHAnsi"/>
      <w:color w:val="A6A6A6" w:themeColor="background1" w:themeShade="A6"/>
      <w:sz w:val="14"/>
    </w:rPr>
  </w:style>
  <w:style w:type="paragraph" w:customStyle="1" w:styleId="50C2B9C5345E452CA9A38F8EB5B62F6556">
    <w:name w:val="50C2B9C5345E452CA9A38F8EB5B62F655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6">
    <w:name w:val="EA83F79A63064C9A8452A36C087F39B956"/>
    <w:rsid w:val="008D7199"/>
    <w:pPr>
      <w:spacing w:after="180" w:line="240" w:lineRule="auto"/>
    </w:pPr>
    <w:rPr>
      <w:rFonts w:eastAsiaTheme="minorHAnsi"/>
      <w:color w:val="262626" w:themeColor="text1" w:themeTint="D9"/>
      <w:sz w:val="16"/>
    </w:rPr>
  </w:style>
  <w:style w:type="paragraph" w:customStyle="1" w:styleId="41B63675613849D6844BDF02A85CB41F49">
    <w:name w:val="41B63675613849D6844BDF02A85CB41F49"/>
    <w:rsid w:val="008D7199"/>
    <w:pPr>
      <w:spacing w:after="180" w:line="240" w:lineRule="auto"/>
    </w:pPr>
    <w:rPr>
      <w:rFonts w:eastAsiaTheme="minorHAnsi"/>
      <w:color w:val="262626" w:themeColor="text1" w:themeTint="D9"/>
      <w:sz w:val="18"/>
    </w:rPr>
  </w:style>
  <w:style w:type="paragraph" w:customStyle="1" w:styleId="6B6B0FE195E944809BAECCFF0158F58949">
    <w:name w:val="6B6B0FE195E944809BAECCFF0158F58949"/>
    <w:rsid w:val="008D7199"/>
    <w:pPr>
      <w:spacing w:after="180" w:line="240" w:lineRule="auto"/>
    </w:pPr>
    <w:rPr>
      <w:rFonts w:eastAsiaTheme="minorHAnsi"/>
      <w:color w:val="404040" w:themeColor="text1" w:themeTint="BF"/>
    </w:rPr>
  </w:style>
  <w:style w:type="paragraph" w:customStyle="1" w:styleId="A1CB3950A75D41ABB42844B0DF92B98B50">
    <w:name w:val="A1CB3950A75D41ABB42844B0DF92B98B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0">
    <w:name w:val="2D18659E10804AD38E56DB63ACE50E925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DD9A2E2C65834E6B924447652F2A173C">
    <w:name w:val="DD9A2E2C65834E6B924447652F2A173C"/>
    <w:rsid w:val="008D7199"/>
  </w:style>
  <w:style w:type="paragraph" w:customStyle="1" w:styleId="4ABC3BBE973149E8BE81CC94D7A007CD">
    <w:name w:val="4ABC3BBE973149E8BE81CC94D7A007CD"/>
    <w:rsid w:val="008D7199"/>
  </w:style>
  <w:style w:type="paragraph" w:customStyle="1" w:styleId="409617BFB8E54DBEB837DBE3764D6DBC">
    <w:name w:val="409617BFB8E54DBEB837DBE3764D6DBC"/>
    <w:rsid w:val="008D7199"/>
  </w:style>
  <w:style w:type="paragraph" w:customStyle="1" w:styleId="9C865EC6993540CBBC8E10245F01DEF3">
    <w:name w:val="9C865EC6993540CBBC8E10245F01DEF3"/>
    <w:rsid w:val="008D7199"/>
  </w:style>
  <w:style w:type="paragraph" w:customStyle="1" w:styleId="F46FF1E36AD5469B80DBE6040D82C4B5">
    <w:name w:val="F46FF1E36AD5469B80DBE6040D82C4B5"/>
    <w:rsid w:val="008D7199"/>
  </w:style>
  <w:style w:type="paragraph" w:customStyle="1" w:styleId="D509E164AD7445A8910B7D4493451F81">
    <w:name w:val="D509E164AD7445A8910B7D4493451F81"/>
    <w:rsid w:val="008D7199"/>
  </w:style>
  <w:style w:type="paragraph" w:customStyle="1" w:styleId="4E13F2F41D704B5CB91CD59B5F056298">
    <w:name w:val="4E13F2F41D704B5CB91CD59B5F056298"/>
    <w:rsid w:val="008D7199"/>
  </w:style>
  <w:style w:type="paragraph" w:customStyle="1" w:styleId="46A55CF0897544C19DE0F1492A85893B">
    <w:name w:val="46A55CF0897544C19DE0F1492A85893B"/>
    <w:rsid w:val="008D7199"/>
  </w:style>
  <w:style w:type="paragraph" w:customStyle="1" w:styleId="1BE812DC3F2B4EF3A980D8BBD2613EAC">
    <w:name w:val="1BE812DC3F2B4EF3A980D8BBD2613EAC"/>
    <w:rsid w:val="008D7199"/>
  </w:style>
  <w:style w:type="paragraph" w:customStyle="1" w:styleId="0BA4EAA1A96243F3926E309421EE148A">
    <w:name w:val="0BA4EAA1A96243F3926E309421EE148A"/>
    <w:rsid w:val="008D7199"/>
  </w:style>
  <w:style w:type="paragraph" w:customStyle="1" w:styleId="2A71456A13D6419B8CA08EBBBF6A9575">
    <w:name w:val="2A71456A13D6419B8CA08EBBBF6A9575"/>
    <w:rsid w:val="008D7199"/>
  </w:style>
  <w:style w:type="paragraph" w:customStyle="1" w:styleId="F0F6B4FD00D04503A4173AA599A0FCFB">
    <w:name w:val="F0F6B4FD00D04503A4173AA599A0FCFB"/>
    <w:rsid w:val="008D7199"/>
  </w:style>
  <w:style w:type="paragraph" w:customStyle="1" w:styleId="2D07AB3D48C544A7ABC34B8EA92D5527">
    <w:name w:val="2D07AB3D48C544A7ABC34B8EA92D5527"/>
    <w:rsid w:val="008D7199"/>
  </w:style>
  <w:style w:type="paragraph" w:customStyle="1" w:styleId="58AC07268CE44D3A80065C5488120359">
    <w:name w:val="58AC07268CE44D3A80065C5488120359"/>
    <w:rsid w:val="008D7199"/>
  </w:style>
  <w:style w:type="paragraph" w:customStyle="1" w:styleId="559EB0FA953940DFB13295266E14D22D">
    <w:name w:val="559EB0FA953940DFB13295266E14D22D"/>
    <w:rsid w:val="008D7199"/>
  </w:style>
  <w:style w:type="paragraph" w:customStyle="1" w:styleId="01FB06FB61EE4055AFC56A9A4A20B17C57">
    <w:name w:val="01FB06FB61EE4055AFC56A9A4A20B17C5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7">
    <w:name w:val="3CA9253634FE45F49F86E2F79543D6B2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5">
    <w:name w:val="C0C3FE2DC44641138CF5158EFD2B715545"/>
    <w:rsid w:val="008D7199"/>
    <w:pPr>
      <w:spacing w:after="180" w:line="240" w:lineRule="auto"/>
    </w:pPr>
    <w:rPr>
      <w:rFonts w:eastAsiaTheme="minorHAnsi"/>
      <w:color w:val="262626" w:themeColor="text1" w:themeTint="D9"/>
      <w:sz w:val="16"/>
    </w:rPr>
  </w:style>
  <w:style w:type="paragraph" w:customStyle="1" w:styleId="9F3AAB161A224FA9B8D701F02F02AB6257">
    <w:name w:val="9F3AAB161A224FA9B8D701F02F02AB6257"/>
    <w:rsid w:val="008D7199"/>
    <w:pPr>
      <w:spacing w:after="180" w:line="240" w:lineRule="auto"/>
    </w:pPr>
    <w:rPr>
      <w:rFonts w:eastAsiaTheme="minorHAnsi"/>
      <w:color w:val="A6A6A6" w:themeColor="background1" w:themeShade="A6"/>
      <w:sz w:val="14"/>
    </w:rPr>
  </w:style>
  <w:style w:type="paragraph" w:customStyle="1" w:styleId="5DF80ACE815641E18BEC96D7E137E69E57">
    <w:name w:val="5DF80ACE815641E18BEC96D7E137E69E57"/>
    <w:rsid w:val="008D7199"/>
    <w:pPr>
      <w:spacing w:after="180" w:line="240" w:lineRule="auto"/>
    </w:pPr>
    <w:rPr>
      <w:rFonts w:eastAsiaTheme="minorHAnsi"/>
      <w:color w:val="A6A6A6" w:themeColor="background1" w:themeShade="A6"/>
      <w:sz w:val="14"/>
    </w:rPr>
  </w:style>
  <w:style w:type="paragraph" w:customStyle="1" w:styleId="4B82B13F1AC24F519C63398F6784211D57">
    <w:name w:val="4B82B13F1AC24F519C63398F6784211D57"/>
    <w:rsid w:val="008D7199"/>
    <w:pPr>
      <w:spacing w:after="180" w:line="240" w:lineRule="auto"/>
    </w:pPr>
    <w:rPr>
      <w:rFonts w:eastAsiaTheme="minorHAnsi"/>
      <w:color w:val="262626" w:themeColor="text1" w:themeTint="D9"/>
      <w:sz w:val="18"/>
    </w:rPr>
  </w:style>
  <w:style w:type="paragraph" w:customStyle="1" w:styleId="383A9FC8C0AA4966B2A6D63953FC3BF957">
    <w:name w:val="383A9FC8C0AA4966B2A6D63953FC3BF9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7">
    <w:name w:val="6E3002F3ED4A4B9AADE4EFDFA4F83F035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7">
    <w:name w:val="D48EF9471508485C8988715678FFA721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7">
    <w:name w:val="913AC87962B04E25A6706BCDAE95491E27"/>
    <w:rsid w:val="008D7199"/>
    <w:pPr>
      <w:spacing w:after="180" w:line="240" w:lineRule="auto"/>
    </w:pPr>
    <w:rPr>
      <w:rFonts w:eastAsiaTheme="minorHAnsi"/>
      <w:color w:val="262626" w:themeColor="text1" w:themeTint="D9"/>
      <w:sz w:val="16"/>
    </w:rPr>
  </w:style>
  <w:style w:type="paragraph" w:customStyle="1" w:styleId="E2E7B8C58B8E45D3BA4C0DE921A42ADB57">
    <w:name w:val="E2E7B8C58B8E45D3BA4C0DE921A42ADB57"/>
    <w:rsid w:val="008D7199"/>
    <w:pPr>
      <w:spacing w:after="180" w:line="240" w:lineRule="auto"/>
    </w:pPr>
    <w:rPr>
      <w:rFonts w:eastAsiaTheme="minorHAnsi"/>
      <w:color w:val="A6A6A6" w:themeColor="background1" w:themeShade="A6"/>
      <w:sz w:val="14"/>
    </w:rPr>
  </w:style>
  <w:style w:type="paragraph" w:customStyle="1" w:styleId="4650EB9EA7CC44868DBE6F600097EEF857">
    <w:name w:val="4650EB9EA7CC44868DBE6F600097EEF857"/>
    <w:rsid w:val="008D7199"/>
    <w:pPr>
      <w:spacing w:after="180" w:line="240" w:lineRule="auto"/>
    </w:pPr>
    <w:rPr>
      <w:rFonts w:eastAsiaTheme="minorHAnsi"/>
      <w:color w:val="A6A6A6" w:themeColor="background1" w:themeShade="A6"/>
      <w:sz w:val="14"/>
    </w:rPr>
  </w:style>
  <w:style w:type="paragraph" w:customStyle="1" w:styleId="F0F6B4FD00D04503A4173AA599A0FCFB1">
    <w:name w:val="F0F6B4FD00D04503A4173AA599A0FCFB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
    <w:name w:val="2D07AB3D48C544A7ABC34B8EA92D55271"/>
    <w:rsid w:val="008D7199"/>
    <w:pPr>
      <w:spacing w:after="180" w:line="240" w:lineRule="auto"/>
    </w:pPr>
    <w:rPr>
      <w:rFonts w:eastAsiaTheme="minorHAnsi"/>
      <w:color w:val="262626" w:themeColor="text1" w:themeTint="D9"/>
      <w:sz w:val="16"/>
    </w:rPr>
  </w:style>
  <w:style w:type="paragraph" w:customStyle="1" w:styleId="58AC07268CE44D3A80065C54881203591">
    <w:name w:val="58AC07268CE44D3A80065C54881203591"/>
    <w:rsid w:val="008D7199"/>
    <w:pPr>
      <w:spacing w:after="180" w:line="240" w:lineRule="auto"/>
    </w:pPr>
    <w:rPr>
      <w:rFonts w:eastAsiaTheme="minorHAnsi"/>
      <w:color w:val="A6A6A6" w:themeColor="background1" w:themeShade="A6"/>
      <w:sz w:val="14"/>
    </w:rPr>
  </w:style>
  <w:style w:type="paragraph" w:customStyle="1" w:styleId="559EB0FA953940DFB13295266E14D22D1">
    <w:name w:val="559EB0FA953940DFB13295266E14D22D1"/>
    <w:rsid w:val="008D7199"/>
    <w:pPr>
      <w:spacing w:after="180" w:line="240" w:lineRule="auto"/>
    </w:pPr>
    <w:rPr>
      <w:rFonts w:eastAsiaTheme="minorHAnsi"/>
      <w:color w:val="A6A6A6" w:themeColor="background1" w:themeShade="A6"/>
      <w:sz w:val="14"/>
    </w:rPr>
  </w:style>
  <w:style w:type="paragraph" w:customStyle="1" w:styleId="50C2B9C5345E452CA9A38F8EB5B62F6557">
    <w:name w:val="50C2B9C5345E452CA9A38F8EB5B62F655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7">
    <w:name w:val="EA83F79A63064C9A8452A36C087F39B957"/>
    <w:rsid w:val="008D7199"/>
    <w:pPr>
      <w:spacing w:after="180" w:line="240" w:lineRule="auto"/>
    </w:pPr>
    <w:rPr>
      <w:rFonts w:eastAsiaTheme="minorHAnsi"/>
      <w:color w:val="262626" w:themeColor="text1" w:themeTint="D9"/>
      <w:sz w:val="16"/>
    </w:rPr>
  </w:style>
  <w:style w:type="paragraph" w:customStyle="1" w:styleId="41B63675613849D6844BDF02A85CB41F50">
    <w:name w:val="41B63675613849D6844BDF02A85CB41F50"/>
    <w:rsid w:val="008D7199"/>
    <w:pPr>
      <w:spacing w:after="180" w:line="240" w:lineRule="auto"/>
    </w:pPr>
    <w:rPr>
      <w:rFonts w:eastAsiaTheme="minorHAnsi"/>
      <w:color w:val="262626" w:themeColor="text1" w:themeTint="D9"/>
      <w:sz w:val="18"/>
    </w:rPr>
  </w:style>
  <w:style w:type="paragraph" w:customStyle="1" w:styleId="6B6B0FE195E944809BAECCFF0158F58950">
    <w:name w:val="6B6B0FE195E944809BAECCFF0158F58950"/>
    <w:rsid w:val="008D7199"/>
    <w:pPr>
      <w:spacing w:after="180" w:line="240" w:lineRule="auto"/>
    </w:pPr>
    <w:rPr>
      <w:rFonts w:eastAsiaTheme="minorHAnsi"/>
      <w:color w:val="404040" w:themeColor="text1" w:themeTint="BF"/>
    </w:rPr>
  </w:style>
  <w:style w:type="paragraph" w:customStyle="1" w:styleId="A1CB3950A75D41ABB42844B0DF92B98B51">
    <w:name w:val="A1CB3950A75D41ABB42844B0DF92B98B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1">
    <w:name w:val="2D18659E10804AD38E56DB63ACE50E925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58">
    <w:name w:val="01FB06FB61EE4055AFC56A9A4A20B17C5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8">
    <w:name w:val="3CA9253634FE45F49F86E2F79543D6B2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6">
    <w:name w:val="C0C3FE2DC44641138CF5158EFD2B715546"/>
    <w:rsid w:val="008D7199"/>
    <w:pPr>
      <w:spacing w:after="180" w:line="240" w:lineRule="auto"/>
    </w:pPr>
    <w:rPr>
      <w:rFonts w:eastAsiaTheme="minorHAnsi"/>
      <w:color w:val="262626" w:themeColor="text1" w:themeTint="D9"/>
      <w:sz w:val="16"/>
    </w:rPr>
  </w:style>
  <w:style w:type="paragraph" w:customStyle="1" w:styleId="9F3AAB161A224FA9B8D701F02F02AB6258">
    <w:name w:val="9F3AAB161A224FA9B8D701F02F02AB6258"/>
    <w:rsid w:val="008D7199"/>
    <w:pPr>
      <w:spacing w:after="180" w:line="240" w:lineRule="auto"/>
    </w:pPr>
    <w:rPr>
      <w:rFonts w:eastAsiaTheme="minorHAnsi"/>
      <w:color w:val="A6A6A6" w:themeColor="background1" w:themeShade="A6"/>
      <w:sz w:val="14"/>
    </w:rPr>
  </w:style>
  <w:style w:type="paragraph" w:customStyle="1" w:styleId="5DF80ACE815641E18BEC96D7E137E69E58">
    <w:name w:val="5DF80ACE815641E18BEC96D7E137E69E58"/>
    <w:rsid w:val="008D7199"/>
    <w:pPr>
      <w:spacing w:after="180" w:line="240" w:lineRule="auto"/>
    </w:pPr>
    <w:rPr>
      <w:rFonts w:eastAsiaTheme="minorHAnsi"/>
      <w:color w:val="A6A6A6" w:themeColor="background1" w:themeShade="A6"/>
      <w:sz w:val="14"/>
    </w:rPr>
  </w:style>
  <w:style w:type="paragraph" w:customStyle="1" w:styleId="4B82B13F1AC24F519C63398F6784211D58">
    <w:name w:val="4B82B13F1AC24F519C63398F6784211D58"/>
    <w:rsid w:val="008D7199"/>
    <w:pPr>
      <w:spacing w:after="180" w:line="240" w:lineRule="auto"/>
    </w:pPr>
    <w:rPr>
      <w:rFonts w:eastAsiaTheme="minorHAnsi"/>
      <w:color w:val="262626" w:themeColor="text1" w:themeTint="D9"/>
      <w:sz w:val="18"/>
    </w:rPr>
  </w:style>
  <w:style w:type="paragraph" w:customStyle="1" w:styleId="383A9FC8C0AA4966B2A6D63953FC3BF958">
    <w:name w:val="383A9FC8C0AA4966B2A6D63953FC3BF9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8">
    <w:name w:val="6E3002F3ED4A4B9AADE4EFDFA4F83F035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8">
    <w:name w:val="D48EF9471508485C8988715678FFA721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8">
    <w:name w:val="913AC87962B04E25A6706BCDAE95491E28"/>
    <w:rsid w:val="008D7199"/>
    <w:pPr>
      <w:spacing w:after="180" w:line="240" w:lineRule="auto"/>
    </w:pPr>
    <w:rPr>
      <w:rFonts w:eastAsiaTheme="minorHAnsi"/>
      <w:color w:val="262626" w:themeColor="text1" w:themeTint="D9"/>
      <w:sz w:val="16"/>
    </w:rPr>
  </w:style>
  <w:style w:type="paragraph" w:customStyle="1" w:styleId="E2E7B8C58B8E45D3BA4C0DE921A42ADB58">
    <w:name w:val="E2E7B8C58B8E45D3BA4C0DE921A42ADB58"/>
    <w:rsid w:val="008D7199"/>
    <w:pPr>
      <w:spacing w:after="180" w:line="240" w:lineRule="auto"/>
    </w:pPr>
    <w:rPr>
      <w:rFonts w:eastAsiaTheme="minorHAnsi"/>
      <w:color w:val="A6A6A6" w:themeColor="background1" w:themeShade="A6"/>
      <w:sz w:val="14"/>
    </w:rPr>
  </w:style>
  <w:style w:type="paragraph" w:customStyle="1" w:styleId="4650EB9EA7CC44868DBE6F600097EEF858">
    <w:name w:val="4650EB9EA7CC44868DBE6F600097EEF858"/>
    <w:rsid w:val="008D7199"/>
    <w:pPr>
      <w:spacing w:after="180" w:line="240" w:lineRule="auto"/>
    </w:pPr>
    <w:rPr>
      <w:rFonts w:eastAsiaTheme="minorHAnsi"/>
      <w:color w:val="A6A6A6" w:themeColor="background1" w:themeShade="A6"/>
      <w:sz w:val="14"/>
    </w:rPr>
  </w:style>
  <w:style w:type="paragraph" w:customStyle="1" w:styleId="F0F6B4FD00D04503A4173AA599A0FCFB2">
    <w:name w:val="F0F6B4FD00D04503A4173AA599A0FCFB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
    <w:name w:val="2D07AB3D48C544A7ABC34B8EA92D55272"/>
    <w:rsid w:val="008D7199"/>
    <w:pPr>
      <w:spacing w:after="180" w:line="240" w:lineRule="auto"/>
    </w:pPr>
    <w:rPr>
      <w:rFonts w:eastAsiaTheme="minorHAnsi"/>
      <w:color w:val="262626" w:themeColor="text1" w:themeTint="D9"/>
      <w:sz w:val="16"/>
    </w:rPr>
  </w:style>
  <w:style w:type="paragraph" w:customStyle="1" w:styleId="58AC07268CE44D3A80065C54881203592">
    <w:name w:val="58AC07268CE44D3A80065C54881203592"/>
    <w:rsid w:val="008D7199"/>
    <w:pPr>
      <w:spacing w:after="180" w:line="240" w:lineRule="auto"/>
    </w:pPr>
    <w:rPr>
      <w:rFonts w:eastAsiaTheme="minorHAnsi"/>
      <w:color w:val="A6A6A6" w:themeColor="background1" w:themeShade="A6"/>
      <w:sz w:val="14"/>
    </w:rPr>
  </w:style>
  <w:style w:type="paragraph" w:customStyle="1" w:styleId="559EB0FA953940DFB13295266E14D22D2">
    <w:name w:val="559EB0FA953940DFB13295266E14D22D2"/>
    <w:rsid w:val="008D7199"/>
    <w:pPr>
      <w:spacing w:after="180" w:line="240" w:lineRule="auto"/>
    </w:pPr>
    <w:rPr>
      <w:rFonts w:eastAsiaTheme="minorHAnsi"/>
      <w:color w:val="A6A6A6" w:themeColor="background1" w:themeShade="A6"/>
      <w:sz w:val="14"/>
    </w:rPr>
  </w:style>
  <w:style w:type="paragraph" w:customStyle="1" w:styleId="50C2B9C5345E452CA9A38F8EB5B62F6558">
    <w:name w:val="50C2B9C5345E452CA9A38F8EB5B62F655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8">
    <w:name w:val="EA83F79A63064C9A8452A36C087F39B958"/>
    <w:rsid w:val="008D7199"/>
    <w:pPr>
      <w:spacing w:after="180" w:line="240" w:lineRule="auto"/>
    </w:pPr>
    <w:rPr>
      <w:rFonts w:eastAsiaTheme="minorHAnsi"/>
      <w:color w:val="262626" w:themeColor="text1" w:themeTint="D9"/>
      <w:sz w:val="16"/>
    </w:rPr>
  </w:style>
  <w:style w:type="paragraph" w:customStyle="1" w:styleId="41B63675613849D6844BDF02A85CB41F51">
    <w:name w:val="41B63675613849D6844BDF02A85CB41F51"/>
    <w:rsid w:val="008D7199"/>
    <w:pPr>
      <w:spacing w:after="180" w:line="240" w:lineRule="auto"/>
    </w:pPr>
    <w:rPr>
      <w:rFonts w:eastAsiaTheme="minorHAnsi"/>
      <w:color w:val="262626" w:themeColor="text1" w:themeTint="D9"/>
      <w:sz w:val="18"/>
    </w:rPr>
  </w:style>
  <w:style w:type="paragraph" w:customStyle="1" w:styleId="6B6B0FE195E944809BAECCFF0158F58951">
    <w:name w:val="6B6B0FE195E944809BAECCFF0158F58951"/>
    <w:rsid w:val="008D7199"/>
    <w:pPr>
      <w:spacing w:after="180" w:line="240" w:lineRule="auto"/>
    </w:pPr>
    <w:rPr>
      <w:rFonts w:eastAsiaTheme="minorHAnsi"/>
      <w:color w:val="404040" w:themeColor="text1" w:themeTint="BF"/>
    </w:rPr>
  </w:style>
  <w:style w:type="paragraph" w:customStyle="1" w:styleId="A1CB3950A75D41ABB42844B0DF92B98B52">
    <w:name w:val="A1CB3950A75D41ABB42844B0DF92B98B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2">
    <w:name w:val="2D18659E10804AD38E56DB63ACE50E925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1E4C26C800A47D48AD99D1C5B7CE02B">
    <w:name w:val="21E4C26C800A47D48AD99D1C5B7CE02B"/>
    <w:rsid w:val="008D7199"/>
  </w:style>
  <w:style w:type="paragraph" w:customStyle="1" w:styleId="DE17D41320344EDC846AEC00BA8890F3">
    <w:name w:val="DE17D41320344EDC846AEC00BA8890F3"/>
    <w:rsid w:val="008D7199"/>
  </w:style>
  <w:style w:type="paragraph" w:customStyle="1" w:styleId="01FB06FB61EE4055AFC56A9A4A20B17C59">
    <w:name w:val="01FB06FB61EE4055AFC56A9A4A20B17C5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59">
    <w:name w:val="3CA9253634FE45F49F86E2F79543D6B2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7">
    <w:name w:val="C0C3FE2DC44641138CF5158EFD2B715547"/>
    <w:rsid w:val="008D7199"/>
    <w:pPr>
      <w:spacing w:after="180" w:line="240" w:lineRule="auto"/>
    </w:pPr>
    <w:rPr>
      <w:rFonts w:eastAsiaTheme="minorHAnsi"/>
      <w:color w:val="262626" w:themeColor="text1" w:themeTint="D9"/>
      <w:sz w:val="16"/>
    </w:rPr>
  </w:style>
  <w:style w:type="paragraph" w:customStyle="1" w:styleId="9F3AAB161A224FA9B8D701F02F02AB6259">
    <w:name w:val="9F3AAB161A224FA9B8D701F02F02AB6259"/>
    <w:rsid w:val="008D7199"/>
    <w:pPr>
      <w:spacing w:after="180" w:line="240" w:lineRule="auto"/>
    </w:pPr>
    <w:rPr>
      <w:rFonts w:eastAsiaTheme="minorHAnsi"/>
      <w:color w:val="A6A6A6" w:themeColor="background1" w:themeShade="A6"/>
      <w:sz w:val="14"/>
    </w:rPr>
  </w:style>
  <w:style w:type="paragraph" w:customStyle="1" w:styleId="5DF80ACE815641E18BEC96D7E137E69E59">
    <w:name w:val="5DF80ACE815641E18BEC96D7E137E69E59"/>
    <w:rsid w:val="008D7199"/>
    <w:pPr>
      <w:spacing w:after="180" w:line="240" w:lineRule="auto"/>
    </w:pPr>
    <w:rPr>
      <w:rFonts w:eastAsiaTheme="minorHAnsi"/>
      <w:color w:val="A6A6A6" w:themeColor="background1" w:themeShade="A6"/>
      <w:sz w:val="14"/>
    </w:rPr>
  </w:style>
  <w:style w:type="paragraph" w:customStyle="1" w:styleId="4B82B13F1AC24F519C63398F6784211D59">
    <w:name w:val="4B82B13F1AC24F519C63398F6784211D59"/>
    <w:rsid w:val="008D7199"/>
    <w:pPr>
      <w:spacing w:after="180" w:line="240" w:lineRule="auto"/>
    </w:pPr>
    <w:rPr>
      <w:rFonts w:eastAsiaTheme="minorHAnsi"/>
      <w:color w:val="262626" w:themeColor="text1" w:themeTint="D9"/>
      <w:sz w:val="18"/>
    </w:rPr>
  </w:style>
  <w:style w:type="paragraph" w:customStyle="1" w:styleId="383A9FC8C0AA4966B2A6D63953FC3BF959">
    <w:name w:val="383A9FC8C0AA4966B2A6D63953FC3BF9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59">
    <w:name w:val="6E3002F3ED4A4B9AADE4EFDFA4F83F035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59">
    <w:name w:val="D48EF9471508485C8988715678FFA721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29">
    <w:name w:val="913AC87962B04E25A6706BCDAE95491E29"/>
    <w:rsid w:val="008D7199"/>
    <w:pPr>
      <w:spacing w:after="180" w:line="240" w:lineRule="auto"/>
    </w:pPr>
    <w:rPr>
      <w:rFonts w:eastAsiaTheme="minorHAnsi"/>
      <w:color w:val="262626" w:themeColor="text1" w:themeTint="D9"/>
      <w:sz w:val="16"/>
    </w:rPr>
  </w:style>
  <w:style w:type="paragraph" w:customStyle="1" w:styleId="E2E7B8C58B8E45D3BA4C0DE921A42ADB59">
    <w:name w:val="E2E7B8C58B8E45D3BA4C0DE921A42ADB59"/>
    <w:rsid w:val="008D7199"/>
    <w:pPr>
      <w:spacing w:after="180" w:line="240" w:lineRule="auto"/>
    </w:pPr>
    <w:rPr>
      <w:rFonts w:eastAsiaTheme="minorHAnsi"/>
      <w:color w:val="A6A6A6" w:themeColor="background1" w:themeShade="A6"/>
      <w:sz w:val="14"/>
    </w:rPr>
  </w:style>
  <w:style w:type="paragraph" w:customStyle="1" w:styleId="4650EB9EA7CC44868DBE6F600097EEF859">
    <w:name w:val="4650EB9EA7CC44868DBE6F600097EEF859"/>
    <w:rsid w:val="008D7199"/>
    <w:pPr>
      <w:spacing w:after="180" w:line="240" w:lineRule="auto"/>
    </w:pPr>
    <w:rPr>
      <w:rFonts w:eastAsiaTheme="minorHAnsi"/>
      <w:color w:val="A6A6A6" w:themeColor="background1" w:themeShade="A6"/>
      <w:sz w:val="14"/>
    </w:rPr>
  </w:style>
  <w:style w:type="paragraph" w:customStyle="1" w:styleId="F0F6B4FD00D04503A4173AA599A0FCFB3">
    <w:name w:val="F0F6B4FD00D04503A4173AA599A0FCFB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
    <w:name w:val="2D07AB3D48C544A7ABC34B8EA92D55273"/>
    <w:rsid w:val="008D7199"/>
    <w:pPr>
      <w:spacing w:after="180" w:line="240" w:lineRule="auto"/>
    </w:pPr>
    <w:rPr>
      <w:rFonts w:eastAsiaTheme="minorHAnsi"/>
      <w:color w:val="262626" w:themeColor="text1" w:themeTint="D9"/>
      <w:sz w:val="16"/>
    </w:rPr>
  </w:style>
  <w:style w:type="paragraph" w:customStyle="1" w:styleId="DE17D41320344EDC846AEC00BA8890F31">
    <w:name w:val="DE17D41320344EDC846AEC00BA8890F31"/>
    <w:rsid w:val="008D7199"/>
    <w:pPr>
      <w:spacing w:after="180" w:line="240" w:lineRule="auto"/>
    </w:pPr>
    <w:rPr>
      <w:rFonts w:eastAsiaTheme="minorHAnsi"/>
      <w:color w:val="A6A6A6" w:themeColor="background1" w:themeShade="A6"/>
      <w:sz w:val="14"/>
    </w:rPr>
  </w:style>
  <w:style w:type="paragraph" w:customStyle="1" w:styleId="50C2B9C5345E452CA9A38F8EB5B62F6559">
    <w:name w:val="50C2B9C5345E452CA9A38F8EB5B62F655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59">
    <w:name w:val="EA83F79A63064C9A8452A36C087F39B959"/>
    <w:rsid w:val="008D7199"/>
    <w:pPr>
      <w:spacing w:after="180" w:line="240" w:lineRule="auto"/>
    </w:pPr>
    <w:rPr>
      <w:rFonts w:eastAsiaTheme="minorHAnsi"/>
      <w:color w:val="262626" w:themeColor="text1" w:themeTint="D9"/>
      <w:sz w:val="16"/>
    </w:rPr>
  </w:style>
  <w:style w:type="paragraph" w:customStyle="1" w:styleId="41B63675613849D6844BDF02A85CB41F52">
    <w:name w:val="41B63675613849D6844BDF02A85CB41F52"/>
    <w:rsid w:val="008D7199"/>
    <w:pPr>
      <w:spacing w:after="180" w:line="240" w:lineRule="auto"/>
    </w:pPr>
    <w:rPr>
      <w:rFonts w:eastAsiaTheme="minorHAnsi"/>
      <w:color w:val="262626" w:themeColor="text1" w:themeTint="D9"/>
      <w:sz w:val="18"/>
    </w:rPr>
  </w:style>
  <w:style w:type="paragraph" w:customStyle="1" w:styleId="6B6B0FE195E944809BAECCFF0158F58952">
    <w:name w:val="6B6B0FE195E944809BAECCFF0158F58952"/>
    <w:rsid w:val="008D7199"/>
    <w:pPr>
      <w:spacing w:after="180" w:line="240" w:lineRule="auto"/>
    </w:pPr>
    <w:rPr>
      <w:rFonts w:eastAsiaTheme="minorHAnsi"/>
      <w:color w:val="404040" w:themeColor="text1" w:themeTint="BF"/>
    </w:rPr>
  </w:style>
  <w:style w:type="paragraph" w:customStyle="1" w:styleId="A1CB3950A75D41ABB42844B0DF92B98B53">
    <w:name w:val="A1CB3950A75D41ABB42844B0DF92B98B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3">
    <w:name w:val="2D18659E10804AD38E56DB63ACE50E925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0">
    <w:name w:val="01FB06FB61EE4055AFC56A9A4A20B17C6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0">
    <w:name w:val="3CA9253634FE45F49F86E2F79543D6B2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8">
    <w:name w:val="C0C3FE2DC44641138CF5158EFD2B715548"/>
    <w:rsid w:val="008D7199"/>
    <w:pPr>
      <w:spacing w:after="180" w:line="240" w:lineRule="auto"/>
    </w:pPr>
    <w:rPr>
      <w:rFonts w:eastAsiaTheme="minorHAnsi"/>
      <w:color w:val="262626" w:themeColor="text1" w:themeTint="D9"/>
      <w:sz w:val="16"/>
    </w:rPr>
  </w:style>
  <w:style w:type="paragraph" w:customStyle="1" w:styleId="9F3AAB161A224FA9B8D701F02F02AB6260">
    <w:name w:val="9F3AAB161A224FA9B8D701F02F02AB6260"/>
    <w:rsid w:val="008D7199"/>
    <w:pPr>
      <w:spacing w:after="180" w:line="240" w:lineRule="auto"/>
    </w:pPr>
    <w:rPr>
      <w:rFonts w:eastAsiaTheme="minorHAnsi"/>
      <w:color w:val="A6A6A6" w:themeColor="background1" w:themeShade="A6"/>
      <w:sz w:val="14"/>
    </w:rPr>
  </w:style>
  <w:style w:type="paragraph" w:customStyle="1" w:styleId="5DF80ACE815641E18BEC96D7E137E69E60">
    <w:name w:val="5DF80ACE815641E18BEC96D7E137E69E60"/>
    <w:rsid w:val="008D7199"/>
    <w:pPr>
      <w:spacing w:after="180" w:line="240" w:lineRule="auto"/>
    </w:pPr>
    <w:rPr>
      <w:rFonts w:eastAsiaTheme="minorHAnsi"/>
      <w:color w:val="A6A6A6" w:themeColor="background1" w:themeShade="A6"/>
      <w:sz w:val="14"/>
    </w:rPr>
  </w:style>
  <w:style w:type="paragraph" w:customStyle="1" w:styleId="4B82B13F1AC24F519C63398F6784211D60">
    <w:name w:val="4B82B13F1AC24F519C63398F6784211D60"/>
    <w:rsid w:val="008D7199"/>
    <w:pPr>
      <w:spacing w:after="180" w:line="240" w:lineRule="auto"/>
    </w:pPr>
    <w:rPr>
      <w:rFonts w:eastAsiaTheme="minorHAnsi"/>
      <w:color w:val="262626" w:themeColor="text1" w:themeTint="D9"/>
      <w:sz w:val="18"/>
    </w:rPr>
  </w:style>
  <w:style w:type="paragraph" w:customStyle="1" w:styleId="383A9FC8C0AA4966B2A6D63953FC3BF960">
    <w:name w:val="383A9FC8C0AA4966B2A6D63953FC3BF9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0">
    <w:name w:val="6E3002F3ED4A4B9AADE4EFDFA4F83F036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0">
    <w:name w:val="D48EF9471508485C8988715678FFA721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0">
    <w:name w:val="913AC87962B04E25A6706BCDAE95491E30"/>
    <w:rsid w:val="008D7199"/>
    <w:pPr>
      <w:spacing w:after="180" w:line="240" w:lineRule="auto"/>
    </w:pPr>
    <w:rPr>
      <w:rFonts w:eastAsiaTheme="minorHAnsi"/>
      <w:color w:val="262626" w:themeColor="text1" w:themeTint="D9"/>
      <w:sz w:val="16"/>
    </w:rPr>
  </w:style>
  <w:style w:type="paragraph" w:customStyle="1" w:styleId="E2E7B8C58B8E45D3BA4C0DE921A42ADB60">
    <w:name w:val="E2E7B8C58B8E45D3BA4C0DE921A42ADB60"/>
    <w:rsid w:val="008D7199"/>
    <w:pPr>
      <w:spacing w:after="180" w:line="240" w:lineRule="auto"/>
    </w:pPr>
    <w:rPr>
      <w:rFonts w:eastAsiaTheme="minorHAnsi"/>
      <w:color w:val="A6A6A6" w:themeColor="background1" w:themeShade="A6"/>
      <w:sz w:val="14"/>
    </w:rPr>
  </w:style>
  <w:style w:type="paragraph" w:customStyle="1" w:styleId="4650EB9EA7CC44868DBE6F600097EEF860">
    <w:name w:val="4650EB9EA7CC44868DBE6F600097EEF860"/>
    <w:rsid w:val="008D7199"/>
    <w:pPr>
      <w:spacing w:after="180" w:line="240" w:lineRule="auto"/>
    </w:pPr>
    <w:rPr>
      <w:rFonts w:eastAsiaTheme="minorHAnsi"/>
      <w:color w:val="A6A6A6" w:themeColor="background1" w:themeShade="A6"/>
      <w:sz w:val="14"/>
    </w:rPr>
  </w:style>
  <w:style w:type="paragraph" w:customStyle="1" w:styleId="F0F6B4FD00D04503A4173AA599A0FCFB4">
    <w:name w:val="F0F6B4FD00D04503A4173AA599A0FCFB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
    <w:name w:val="2D07AB3D48C544A7ABC34B8EA92D55274"/>
    <w:rsid w:val="008D7199"/>
    <w:pPr>
      <w:spacing w:after="180" w:line="240" w:lineRule="auto"/>
    </w:pPr>
    <w:rPr>
      <w:rFonts w:eastAsiaTheme="minorHAnsi"/>
      <w:color w:val="262626" w:themeColor="text1" w:themeTint="D9"/>
      <w:sz w:val="16"/>
    </w:rPr>
  </w:style>
  <w:style w:type="paragraph" w:customStyle="1" w:styleId="DE17D41320344EDC846AEC00BA8890F32">
    <w:name w:val="DE17D41320344EDC846AEC00BA8890F32"/>
    <w:rsid w:val="008D7199"/>
    <w:pPr>
      <w:spacing w:after="180" w:line="240" w:lineRule="auto"/>
    </w:pPr>
    <w:rPr>
      <w:rFonts w:eastAsiaTheme="minorHAnsi"/>
      <w:color w:val="A6A6A6" w:themeColor="background1" w:themeShade="A6"/>
      <w:sz w:val="14"/>
    </w:rPr>
  </w:style>
  <w:style w:type="paragraph" w:customStyle="1" w:styleId="50C2B9C5345E452CA9A38F8EB5B62F6560">
    <w:name w:val="50C2B9C5345E452CA9A38F8EB5B62F656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0">
    <w:name w:val="EA83F79A63064C9A8452A36C087F39B960"/>
    <w:rsid w:val="008D7199"/>
    <w:pPr>
      <w:spacing w:after="180" w:line="240" w:lineRule="auto"/>
    </w:pPr>
    <w:rPr>
      <w:rFonts w:eastAsiaTheme="minorHAnsi"/>
      <w:color w:val="262626" w:themeColor="text1" w:themeTint="D9"/>
      <w:sz w:val="16"/>
    </w:rPr>
  </w:style>
  <w:style w:type="paragraph" w:customStyle="1" w:styleId="41B63675613849D6844BDF02A85CB41F53">
    <w:name w:val="41B63675613849D6844BDF02A85CB41F53"/>
    <w:rsid w:val="008D7199"/>
    <w:pPr>
      <w:spacing w:after="180" w:line="240" w:lineRule="auto"/>
    </w:pPr>
    <w:rPr>
      <w:rFonts w:eastAsiaTheme="minorHAnsi"/>
      <w:color w:val="262626" w:themeColor="text1" w:themeTint="D9"/>
      <w:sz w:val="18"/>
    </w:rPr>
  </w:style>
  <w:style w:type="paragraph" w:customStyle="1" w:styleId="6B6B0FE195E944809BAECCFF0158F58953">
    <w:name w:val="6B6B0FE195E944809BAECCFF0158F58953"/>
    <w:rsid w:val="008D7199"/>
    <w:pPr>
      <w:spacing w:after="180" w:line="240" w:lineRule="auto"/>
    </w:pPr>
    <w:rPr>
      <w:rFonts w:eastAsiaTheme="minorHAnsi"/>
      <w:color w:val="404040" w:themeColor="text1" w:themeTint="BF"/>
    </w:rPr>
  </w:style>
  <w:style w:type="paragraph" w:customStyle="1" w:styleId="A1CB3950A75D41ABB42844B0DF92B98B54">
    <w:name w:val="A1CB3950A75D41ABB42844B0DF92B98B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4">
    <w:name w:val="2D18659E10804AD38E56DB63ACE50E925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6F33F01851B4AEAAFDCCF22FC61ECFD">
    <w:name w:val="66F33F01851B4AEAAFDCCF22FC61ECFD"/>
    <w:rsid w:val="008D7199"/>
  </w:style>
  <w:style w:type="paragraph" w:customStyle="1" w:styleId="01FB06FB61EE4055AFC56A9A4A20B17C61">
    <w:name w:val="01FB06FB61EE4055AFC56A9A4A20B17C6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1">
    <w:name w:val="3CA9253634FE45F49F86E2F79543D6B2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49">
    <w:name w:val="C0C3FE2DC44641138CF5158EFD2B715549"/>
    <w:rsid w:val="008D7199"/>
    <w:pPr>
      <w:spacing w:after="180" w:line="240" w:lineRule="auto"/>
    </w:pPr>
    <w:rPr>
      <w:rFonts w:eastAsiaTheme="minorHAnsi"/>
      <w:color w:val="262626" w:themeColor="text1" w:themeTint="D9"/>
      <w:sz w:val="16"/>
    </w:rPr>
  </w:style>
  <w:style w:type="paragraph" w:customStyle="1" w:styleId="9F3AAB161A224FA9B8D701F02F02AB6261">
    <w:name w:val="9F3AAB161A224FA9B8D701F02F02AB6261"/>
    <w:rsid w:val="008D7199"/>
    <w:pPr>
      <w:spacing w:after="180" w:line="240" w:lineRule="auto"/>
    </w:pPr>
    <w:rPr>
      <w:rFonts w:eastAsiaTheme="minorHAnsi"/>
      <w:color w:val="A6A6A6" w:themeColor="background1" w:themeShade="A6"/>
      <w:sz w:val="14"/>
    </w:rPr>
  </w:style>
  <w:style w:type="paragraph" w:customStyle="1" w:styleId="5DF80ACE815641E18BEC96D7E137E69E61">
    <w:name w:val="5DF80ACE815641E18BEC96D7E137E69E61"/>
    <w:rsid w:val="008D7199"/>
    <w:pPr>
      <w:spacing w:after="180" w:line="240" w:lineRule="auto"/>
    </w:pPr>
    <w:rPr>
      <w:rFonts w:eastAsiaTheme="minorHAnsi"/>
      <w:color w:val="A6A6A6" w:themeColor="background1" w:themeShade="A6"/>
      <w:sz w:val="14"/>
    </w:rPr>
  </w:style>
  <w:style w:type="paragraph" w:customStyle="1" w:styleId="4B82B13F1AC24F519C63398F6784211D61">
    <w:name w:val="4B82B13F1AC24F519C63398F6784211D61"/>
    <w:rsid w:val="008D7199"/>
    <w:pPr>
      <w:spacing w:after="180" w:line="240" w:lineRule="auto"/>
    </w:pPr>
    <w:rPr>
      <w:rFonts w:eastAsiaTheme="minorHAnsi"/>
      <w:color w:val="262626" w:themeColor="text1" w:themeTint="D9"/>
      <w:sz w:val="18"/>
    </w:rPr>
  </w:style>
  <w:style w:type="paragraph" w:customStyle="1" w:styleId="383A9FC8C0AA4966B2A6D63953FC3BF961">
    <w:name w:val="383A9FC8C0AA4966B2A6D63953FC3BF9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1">
    <w:name w:val="6E3002F3ED4A4B9AADE4EFDFA4F83F036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1">
    <w:name w:val="D48EF9471508485C8988715678FFA721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1">
    <w:name w:val="913AC87962B04E25A6706BCDAE95491E31"/>
    <w:rsid w:val="008D7199"/>
    <w:pPr>
      <w:spacing w:after="180" w:line="240" w:lineRule="auto"/>
    </w:pPr>
    <w:rPr>
      <w:rFonts w:eastAsiaTheme="minorHAnsi"/>
      <w:color w:val="262626" w:themeColor="text1" w:themeTint="D9"/>
      <w:sz w:val="16"/>
    </w:rPr>
  </w:style>
  <w:style w:type="paragraph" w:customStyle="1" w:styleId="E2E7B8C58B8E45D3BA4C0DE921A42ADB61">
    <w:name w:val="E2E7B8C58B8E45D3BA4C0DE921A42ADB61"/>
    <w:rsid w:val="008D7199"/>
    <w:pPr>
      <w:spacing w:after="180" w:line="240" w:lineRule="auto"/>
    </w:pPr>
    <w:rPr>
      <w:rFonts w:eastAsiaTheme="minorHAnsi"/>
      <w:color w:val="A6A6A6" w:themeColor="background1" w:themeShade="A6"/>
      <w:sz w:val="14"/>
    </w:rPr>
  </w:style>
  <w:style w:type="paragraph" w:customStyle="1" w:styleId="4650EB9EA7CC44868DBE6F600097EEF861">
    <w:name w:val="4650EB9EA7CC44868DBE6F600097EEF861"/>
    <w:rsid w:val="008D7199"/>
    <w:pPr>
      <w:spacing w:after="180" w:line="240" w:lineRule="auto"/>
    </w:pPr>
    <w:rPr>
      <w:rFonts w:eastAsiaTheme="minorHAnsi"/>
      <w:color w:val="A6A6A6" w:themeColor="background1" w:themeShade="A6"/>
      <w:sz w:val="14"/>
    </w:rPr>
  </w:style>
  <w:style w:type="paragraph" w:customStyle="1" w:styleId="F0F6B4FD00D04503A4173AA599A0FCFB5">
    <w:name w:val="F0F6B4FD00D04503A4173AA599A0FCFB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
    <w:name w:val="2D07AB3D48C544A7ABC34B8EA92D55275"/>
    <w:rsid w:val="008D7199"/>
    <w:pPr>
      <w:spacing w:after="180" w:line="240" w:lineRule="auto"/>
    </w:pPr>
    <w:rPr>
      <w:rFonts w:eastAsiaTheme="minorHAnsi"/>
      <w:color w:val="262626" w:themeColor="text1" w:themeTint="D9"/>
      <w:sz w:val="16"/>
    </w:rPr>
  </w:style>
  <w:style w:type="paragraph" w:customStyle="1" w:styleId="66F33F01851B4AEAAFDCCF22FC61ECFD1">
    <w:name w:val="66F33F01851B4AEAAFDCCF22FC61ECFD1"/>
    <w:rsid w:val="008D7199"/>
    <w:pPr>
      <w:spacing w:after="180" w:line="240" w:lineRule="auto"/>
    </w:pPr>
    <w:rPr>
      <w:rFonts w:eastAsiaTheme="minorHAnsi"/>
      <w:color w:val="A6A6A6" w:themeColor="background1" w:themeShade="A6"/>
      <w:sz w:val="14"/>
    </w:rPr>
  </w:style>
  <w:style w:type="paragraph" w:customStyle="1" w:styleId="DE17D41320344EDC846AEC00BA8890F33">
    <w:name w:val="DE17D41320344EDC846AEC00BA8890F33"/>
    <w:rsid w:val="008D7199"/>
    <w:pPr>
      <w:spacing w:after="180" w:line="240" w:lineRule="auto"/>
    </w:pPr>
    <w:rPr>
      <w:rFonts w:eastAsiaTheme="minorHAnsi"/>
      <w:color w:val="A6A6A6" w:themeColor="background1" w:themeShade="A6"/>
      <w:sz w:val="14"/>
    </w:rPr>
  </w:style>
  <w:style w:type="paragraph" w:customStyle="1" w:styleId="50C2B9C5345E452CA9A38F8EB5B62F6561">
    <w:name w:val="50C2B9C5345E452CA9A38F8EB5B62F656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1">
    <w:name w:val="EA83F79A63064C9A8452A36C087F39B961"/>
    <w:rsid w:val="008D7199"/>
    <w:pPr>
      <w:spacing w:after="180" w:line="240" w:lineRule="auto"/>
    </w:pPr>
    <w:rPr>
      <w:rFonts w:eastAsiaTheme="minorHAnsi"/>
      <w:color w:val="262626" w:themeColor="text1" w:themeTint="D9"/>
      <w:sz w:val="16"/>
    </w:rPr>
  </w:style>
  <w:style w:type="paragraph" w:customStyle="1" w:styleId="41B63675613849D6844BDF02A85CB41F54">
    <w:name w:val="41B63675613849D6844BDF02A85CB41F54"/>
    <w:rsid w:val="008D7199"/>
    <w:pPr>
      <w:spacing w:after="180" w:line="240" w:lineRule="auto"/>
    </w:pPr>
    <w:rPr>
      <w:rFonts w:eastAsiaTheme="minorHAnsi"/>
      <w:color w:val="262626" w:themeColor="text1" w:themeTint="D9"/>
      <w:sz w:val="18"/>
    </w:rPr>
  </w:style>
  <w:style w:type="paragraph" w:customStyle="1" w:styleId="6B6B0FE195E944809BAECCFF0158F58954">
    <w:name w:val="6B6B0FE195E944809BAECCFF0158F58954"/>
    <w:rsid w:val="008D7199"/>
    <w:pPr>
      <w:spacing w:after="180" w:line="240" w:lineRule="auto"/>
    </w:pPr>
    <w:rPr>
      <w:rFonts w:eastAsiaTheme="minorHAnsi"/>
      <w:color w:val="404040" w:themeColor="text1" w:themeTint="BF"/>
    </w:rPr>
  </w:style>
  <w:style w:type="paragraph" w:customStyle="1" w:styleId="A1CB3950A75D41ABB42844B0DF92B98B55">
    <w:name w:val="A1CB3950A75D41ABB42844B0DF92B98B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5">
    <w:name w:val="2D18659E10804AD38E56DB63ACE50E925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2">
    <w:name w:val="01FB06FB61EE4055AFC56A9A4A20B17C6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2">
    <w:name w:val="3CA9253634FE45F49F86E2F79543D6B2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0">
    <w:name w:val="C0C3FE2DC44641138CF5158EFD2B715550"/>
    <w:rsid w:val="008D7199"/>
    <w:pPr>
      <w:spacing w:after="180" w:line="240" w:lineRule="auto"/>
    </w:pPr>
    <w:rPr>
      <w:rFonts w:eastAsiaTheme="minorHAnsi"/>
      <w:color w:val="262626" w:themeColor="text1" w:themeTint="D9"/>
      <w:sz w:val="16"/>
    </w:rPr>
  </w:style>
  <w:style w:type="paragraph" w:customStyle="1" w:styleId="9F3AAB161A224FA9B8D701F02F02AB6262">
    <w:name w:val="9F3AAB161A224FA9B8D701F02F02AB6262"/>
    <w:rsid w:val="008D7199"/>
    <w:pPr>
      <w:spacing w:after="180" w:line="240" w:lineRule="auto"/>
    </w:pPr>
    <w:rPr>
      <w:rFonts w:eastAsiaTheme="minorHAnsi"/>
      <w:color w:val="A6A6A6" w:themeColor="background1" w:themeShade="A6"/>
      <w:sz w:val="14"/>
    </w:rPr>
  </w:style>
  <w:style w:type="paragraph" w:customStyle="1" w:styleId="5DF80ACE815641E18BEC96D7E137E69E62">
    <w:name w:val="5DF80ACE815641E18BEC96D7E137E69E62"/>
    <w:rsid w:val="008D7199"/>
    <w:pPr>
      <w:spacing w:after="180" w:line="240" w:lineRule="auto"/>
    </w:pPr>
    <w:rPr>
      <w:rFonts w:eastAsiaTheme="minorHAnsi"/>
      <w:color w:val="A6A6A6" w:themeColor="background1" w:themeShade="A6"/>
      <w:sz w:val="14"/>
    </w:rPr>
  </w:style>
  <w:style w:type="paragraph" w:customStyle="1" w:styleId="4B82B13F1AC24F519C63398F6784211D62">
    <w:name w:val="4B82B13F1AC24F519C63398F6784211D62"/>
    <w:rsid w:val="008D7199"/>
    <w:pPr>
      <w:spacing w:after="180" w:line="240" w:lineRule="auto"/>
    </w:pPr>
    <w:rPr>
      <w:rFonts w:eastAsiaTheme="minorHAnsi"/>
      <w:color w:val="262626" w:themeColor="text1" w:themeTint="D9"/>
      <w:sz w:val="18"/>
    </w:rPr>
  </w:style>
  <w:style w:type="paragraph" w:customStyle="1" w:styleId="383A9FC8C0AA4966B2A6D63953FC3BF962">
    <w:name w:val="383A9FC8C0AA4966B2A6D63953FC3BF9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2">
    <w:name w:val="6E3002F3ED4A4B9AADE4EFDFA4F83F036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2">
    <w:name w:val="D48EF9471508485C8988715678FFA721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2">
    <w:name w:val="913AC87962B04E25A6706BCDAE95491E32"/>
    <w:rsid w:val="008D7199"/>
    <w:pPr>
      <w:spacing w:after="180" w:line="240" w:lineRule="auto"/>
    </w:pPr>
    <w:rPr>
      <w:rFonts w:eastAsiaTheme="minorHAnsi"/>
      <w:color w:val="262626" w:themeColor="text1" w:themeTint="D9"/>
      <w:sz w:val="16"/>
    </w:rPr>
  </w:style>
  <w:style w:type="paragraph" w:customStyle="1" w:styleId="E2E7B8C58B8E45D3BA4C0DE921A42ADB62">
    <w:name w:val="E2E7B8C58B8E45D3BA4C0DE921A42ADB62"/>
    <w:rsid w:val="008D7199"/>
    <w:pPr>
      <w:spacing w:after="180" w:line="240" w:lineRule="auto"/>
    </w:pPr>
    <w:rPr>
      <w:rFonts w:eastAsiaTheme="minorHAnsi"/>
      <w:color w:val="A6A6A6" w:themeColor="background1" w:themeShade="A6"/>
      <w:sz w:val="14"/>
    </w:rPr>
  </w:style>
  <w:style w:type="paragraph" w:customStyle="1" w:styleId="4650EB9EA7CC44868DBE6F600097EEF862">
    <w:name w:val="4650EB9EA7CC44868DBE6F600097EEF862"/>
    <w:rsid w:val="008D7199"/>
    <w:pPr>
      <w:spacing w:after="180" w:line="240" w:lineRule="auto"/>
    </w:pPr>
    <w:rPr>
      <w:rFonts w:eastAsiaTheme="minorHAnsi"/>
      <w:color w:val="A6A6A6" w:themeColor="background1" w:themeShade="A6"/>
      <w:sz w:val="14"/>
    </w:rPr>
  </w:style>
  <w:style w:type="paragraph" w:customStyle="1" w:styleId="F0F6B4FD00D04503A4173AA599A0FCFB6">
    <w:name w:val="F0F6B4FD00D04503A4173AA599A0FCFB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
    <w:name w:val="2D07AB3D48C544A7ABC34B8EA92D55276"/>
    <w:rsid w:val="008D7199"/>
    <w:pPr>
      <w:spacing w:after="180" w:line="240" w:lineRule="auto"/>
    </w:pPr>
    <w:rPr>
      <w:rFonts w:eastAsiaTheme="minorHAnsi"/>
      <w:color w:val="262626" w:themeColor="text1" w:themeTint="D9"/>
      <w:sz w:val="16"/>
    </w:rPr>
  </w:style>
  <w:style w:type="paragraph" w:customStyle="1" w:styleId="66F33F01851B4AEAAFDCCF22FC61ECFD2">
    <w:name w:val="66F33F01851B4AEAAFDCCF22FC61ECFD2"/>
    <w:rsid w:val="008D7199"/>
    <w:pPr>
      <w:spacing w:after="180" w:line="240" w:lineRule="auto"/>
    </w:pPr>
    <w:rPr>
      <w:rFonts w:eastAsiaTheme="minorHAnsi"/>
      <w:color w:val="A6A6A6" w:themeColor="background1" w:themeShade="A6"/>
      <w:sz w:val="14"/>
    </w:rPr>
  </w:style>
  <w:style w:type="paragraph" w:customStyle="1" w:styleId="DE17D41320344EDC846AEC00BA8890F34">
    <w:name w:val="DE17D41320344EDC846AEC00BA8890F34"/>
    <w:rsid w:val="008D7199"/>
    <w:pPr>
      <w:spacing w:after="180" w:line="240" w:lineRule="auto"/>
    </w:pPr>
    <w:rPr>
      <w:rFonts w:eastAsiaTheme="minorHAnsi"/>
      <w:color w:val="A6A6A6" w:themeColor="background1" w:themeShade="A6"/>
      <w:sz w:val="14"/>
    </w:rPr>
  </w:style>
  <w:style w:type="paragraph" w:customStyle="1" w:styleId="50C2B9C5345E452CA9A38F8EB5B62F6562">
    <w:name w:val="50C2B9C5345E452CA9A38F8EB5B62F656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83F79A63064C9A8452A36C087F39B962">
    <w:name w:val="EA83F79A63064C9A8452A36C087F39B962"/>
    <w:rsid w:val="008D7199"/>
    <w:pPr>
      <w:spacing w:after="180" w:line="240" w:lineRule="auto"/>
    </w:pPr>
    <w:rPr>
      <w:rFonts w:eastAsiaTheme="minorHAnsi"/>
      <w:color w:val="262626" w:themeColor="text1" w:themeTint="D9"/>
      <w:sz w:val="16"/>
    </w:rPr>
  </w:style>
  <w:style w:type="paragraph" w:customStyle="1" w:styleId="41B63675613849D6844BDF02A85CB41F55">
    <w:name w:val="41B63675613849D6844BDF02A85CB41F55"/>
    <w:rsid w:val="008D7199"/>
    <w:pPr>
      <w:spacing w:after="180" w:line="240" w:lineRule="auto"/>
    </w:pPr>
    <w:rPr>
      <w:rFonts w:eastAsiaTheme="minorHAnsi"/>
      <w:color w:val="262626" w:themeColor="text1" w:themeTint="D9"/>
      <w:sz w:val="18"/>
    </w:rPr>
  </w:style>
  <w:style w:type="paragraph" w:customStyle="1" w:styleId="6B6B0FE195E944809BAECCFF0158F58955">
    <w:name w:val="6B6B0FE195E944809BAECCFF0158F58955"/>
    <w:rsid w:val="008D7199"/>
    <w:pPr>
      <w:spacing w:after="180" w:line="240" w:lineRule="auto"/>
    </w:pPr>
    <w:rPr>
      <w:rFonts w:eastAsiaTheme="minorHAnsi"/>
      <w:color w:val="404040" w:themeColor="text1" w:themeTint="BF"/>
    </w:rPr>
  </w:style>
  <w:style w:type="paragraph" w:customStyle="1" w:styleId="A1CB3950A75D41ABB42844B0DF92B98B56">
    <w:name w:val="A1CB3950A75D41ABB42844B0DF92B98B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6">
    <w:name w:val="2D18659E10804AD38E56DB63ACE50E925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3">
    <w:name w:val="01FB06FB61EE4055AFC56A9A4A20B17C6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3">
    <w:name w:val="3CA9253634FE45F49F86E2F79543D6B2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1">
    <w:name w:val="C0C3FE2DC44641138CF5158EFD2B715551"/>
    <w:rsid w:val="008D7199"/>
    <w:pPr>
      <w:spacing w:after="180" w:line="240" w:lineRule="auto"/>
    </w:pPr>
    <w:rPr>
      <w:rFonts w:eastAsiaTheme="minorHAnsi"/>
      <w:color w:val="262626" w:themeColor="text1" w:themeTint="D9"/>
      <w:sz w:val="16"/>
    </w:rPr>
  </w:style>
  <w:style w:type="paragraph" w:customStyle="1" w:styleId="9F3AAB161A224FA9B8D701F02F02AB6263">
    <w:name w:val="9F3AAB161A224FA9B8D701F02F02AB6263"/>
    <w:rsid w:val="008D7199"/>
    <w:pPr>
      <w:spacing w:after="180" w:line="240" w:lineRule="auto"/>
    </w:pPr>
    <w:rPr>
      <w:rFonts w:eastAsiaTheme="minorHAnsi"/>
      <w:color w:val="A6A6A6" w:themeColor="background1" w:themeShade="A6"/>
      <w:sz w:val="14"/>
    </w:rPr>
  </w:style>
  <w:style w:type="paragraph" w:customStyle="1" w:styleId="5DF80ACE815641E18BEC96D7E137E69E63">
    <w:name w:val="5DF80ACE815641E18BEC96D7E137E69E63"/>
    <w:rsid w:val="008D7199"/>
    <w:pPr>
      <w:spacing w:after="180" w:line="240" w:lineRule="auto"/>
    </w:pPr>
    <w:rPr>
      <w:rFonts w:eastAsiaTheme="minorHAnsi"/>
      <w:color w:val="A6A6A6" w:themeColor="background1" w:themeShade="A6"/>
      <w:sz w:val="14"/>
    </w:rPr>
  </w:style>
  <w:style w:type="paragraph" w:customStyle="1" w:styleId="4B82B13F1AC24F519C63398F6784211D63">
    <w:name w:val="4B82B13F1AC24F519C63398F6784211D63"/>
    <w:rsid w:val="008D7199"/>
    <w:pPr>
      <w:spacing w:after="180" w:line="240" w:lineRule="auto"/>
    </w:pPr>
    <w:rPr>
      <w:rFonts w:eastAsiaTheme="minorHAnsi"/>
      <w:color w:val="262626" w:themeColor="text1" w:themeTint="D9"/>
      <w:sz w:val="18"/>
    </w:rPr>
  </w:style>
  <w:style w:type="paragraph" w:customStyle="1" w:styleId="383A9FC8C0AA4966B2A6D63953FC3BF963">
    <w:name w:val="383A9FC8C0AA4966B2A6D63953FC3BF9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3">
    <w:name w:val="6E3002F3ED4A4B9AADE4EFDFA4F83F036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3">
    <w:name w:val="D48EF9471508485C8988715678FFA7216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3">
    <w:name w:val="913AC87962B04E25A6706BCDAE95491E33"/>
    <w:rsid w:val="008D7199"/>
    <w:pPr>
      <w:spacing w:after="180" w:line="240" w:lineRule="auto"/>
    </w:pPr>
    <w:rPr>
      <w:rFonts w:eastAsiaTheme="minorHAnsi"/>
      <w:color w:val="262626" w:themeColor="text1" w:themeTint="D9"/>
      <w:sz w:val="16"/>
    </w:rPr>
  </w:style>
  <w:style w:type="paragraph" w:customStyle="1" w:styleId="E2E7B8C58B8E45D3BA4C0DE921A42ADB63">
    <w:name w:val="E2E7B8C58B8E45D3BA4C0DE921A42ADB63"/>
    <w:rsid w:val="008D7199"/>
    <w:pPr>
      <w:spacing w:after="180" w:line="240" w:lineRule="auto"/>
    </w:pPr>
    <w:rPr>
      <w:rFonts w:eastAsiaTheme="minorHAnsi"/>
      <w:color w:val="A6A6A6" w:themeColor="background1" w:themeShade="A6"/>
      <w:sz w:val="14"/>
    </w:rPr>
  </w:style>
  <w:style w:type="paragraph" w:customStyle="1" w:styleId="4650EB9EA7CC44868DBE6F600097EEF863">
    <w:name w:val="4650EB9EA7CC44868DBE6F600097EEF863"/>
    <w:rsid w:val="008D7199"/>
    <w:pPr>
      <w:spacing w:after="180" w:line="240" w:lineRule="auto"/>
    </w:pPr>
    <w:rPr>
      <w:rFonts w:eastAsiaTheme="minorHAnsi"/>
      <w:color w:val="A6A6A6" w:themeColor="background1" w:themeShade="A6"/>
      <w:sz w:val="14"/>
    </w:rPr>
  </w:style>
  <w:style w:type="paragraph" w:customStyle="1" w:styleId="F0F6B4FD00D04503A4173AA599A0FCFB7">
    <w:name w:val="F0F6B4FD00D04503A4173AA599A0FCFB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
    <w:name w:val="2D07AB3D48C544A7ABC34B8EA92D55277"/>
    <w:rsid w:val="008D7199"/>
    <w:pPr>
      <w:spacing w:after="180" w:line="240" w:lineRule="auto"/>
    </w:pPr>
    <w:rPr>
      <w:rFonts w:eastAsiaTheme="minorHAnsi"/>
      <w:color w:val="262626" w:themeColor="text1" w:themeTint="D9"/>
      <w:sz w:val="16"/>
    </w:rPr>
  </w:style>
  <w:style w:type="paragraph" w:customStyle="1" w:styleId="66F33F01851B4AEAAFDCCF22FC61ECFD3">
    <w:name w:val="66F33F01851B4AEAAFDCCF22FC61ECFD3"/>
    <w:rsid w:val="008D7199"/>
    <w:pPr>
      <w:spacing w:after="180" w:line="240" w:lineRule="auto"/>
    </w:pPr>
    <w:rPr>
      <w:rFonts w:eastAsiaTheme="minorHAnsi"/>
      <w:color w:val="A6A6A6" w:themeColor="background1" w:themeShade="A6"/>
      <w:sz w:val="14"/>
    </w:rPr>
  </w:style>
  <w:style w:type="paragraph" w:customStyle="1" w:styleId="DE17D41320344EDC846AEC00BA8890F35">
    <w:name w:val="DE17D41320344EDC846AEC00BA8890F35"/>
    <w:rsid w:val="008D7199"/>
    <w:pPr>
      <w:spacing w:after="180" w:line="240" w:lineRule="auto"/>
    </w:pPr>
    <w:rPr>
      <w:rFonts w:eastAsiaTheme="minorHAnsi"/>
      <w:color w:val="A6A6A6" w:themeColor="background1" w:themeShade="A6"/>
      <w:sz w:val="14"/>
    </w:rPr>
  </w:style>
  <w:style w:type="paragraph" w:customStyle="1" w:styleId="A1CB3950A75D41ABB42844B0DF92B98B57">
    <w:name w:val="A1CB3950A75D41ABB42844B0DF92B98B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7">
    <w:name w:val="2D18659E10804AD38E56DB63ACE50E925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4">
    <w:name w:val="01FB06FB61EE4055AFC56A9A4A20B17C6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4">
    <w:name w:val="3CA9253634FE45F49F86E2F79543D6B2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2">
    <w:name w:val="C0C3FE2DC44641138CF5158EFD2B715552"/>
    <w:rsid w:val="008D7199"/>
    <w:pPr>
      <w:spacing w:after="180" w:line="240" w:lineRule="auto"/>
    </w:pPr>
    <w:rPr>
      <w:rFonts w:eastAsiaTheme="minorHAnsi"/>
      <w:color w:val="262626" w:themeColor="text1" w:themeTint="D9"/>
      <w:sz w:val="16"/>
    </w:rPr>
  </w:style>
  <w:style w:type="paragraph" w:customStyle="1" w:styleId="9F3AAB161A224FA9B8D701F02F02AB6264">
    <w:name w:val="9F3AAB161A224FA9B8D701F02F02AB6264"/>
    <w:rsid w:val="008D7199"/>
    <w:pPr>
      <w:spacing w:after="180" w:line="240" w:lineRule="auto"/>
    </w:pPr>
    <w:rPr>
      <w:rFonts w:eastAsiaTheme="minorHAnsi"/>
      <w:color w:val="A6A6A6" w:themeColor="background1" w:themeShade="A6"/>
      <w:sz w:val="14"/>
    </w:rPr>
  </w:style>
  <w:style w:type="paragraph" w:customStyle="1" w:styleId="5DF80ACE815641E18BEC96D7E137E69E64">
    <w:name w:val="5DF80ACE815641E18BEC96D7E137E69E64"/>
    <w:rsid w:val="008D7199"/>
    <w:pPr>
      <w:spacing w:after="180" w:line="240" w:lineRule="auto"/>
    </w:pPr>
    <w:rPr>
      <w:rFonts w:eastAsiaTheme="minorHAnsi"/>
      <w:color w:val="A6A6A6" w:themeColor="background1" w:themeShade="A6"/>
      <w:sz w:val="14"/>
    </w:rPr>
  </w:style>
  <w:style w:type="paragraph" w:customStyle="1" w:styleId="4B82B13F1AC24F519C63398F6784211D64">
    <w:name w:val="4B82B13F1AC24F519C63398F6784211D64"/>
    <w:rsid w:val="008D7199"/>
    <w:pPr>
      <w:spacing w:after="180" w:line="240" w:lineRule="auto"/>
    </w:pPr>
    <w:rPr>
      <w:rFonts w:eastAsiaTheme="minorHAnsi"/>
      <w:color w:val="262626" w:themeColor="text1" w:themeTint="D9"/>
      <w:sz w:val="18"/>
    </w:rPr>
  </w:style>
  <w:style w:type="paragraph" w:customStyle="1" w:styleId="383A9FC8C0AA4966B2A6D63953FC3BF964">
    <w:name w:val="383A9FC8C0AA4966B2A6D63953FC3BF9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4">
    <w:name w:val="6E3002F3ED4A4B9AADE4EFDFA4F83F036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4">
    <w:name w:val="D48EF9471508485C8988715678FFA7216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4">
    <w:name w:val="913AC87962B04E25A6706BCDAE95491E34"/>
    <w:rsid w:val="008D7199"/>
    <w:pPr>
      <w:spacing w:after="180" w:line="240" w:lineRule="auto"/>
    </w:pPr>
    <w:rPr>
      <w:rFonts w:eastAsiaTheme="minorHAnsi"/>
      <w:color w:val="262626" w:themeColor="text1" w:themeTint="D9"/>
      <w:sz w:val="16"/>
    </w:rPr>
  </w:style>
  <w:style w:type="paragraph" w:customStyle="1" w:styleId="E2E7B8C58B8E45D3BA4C0DE921A42ADB64">
    <w:name w:val="E2E7B8C58B8E45D3BA4C0DE921A42ADB64"/>
    <w:rsid w:val="008D7199"/>
    <w:pPr>
      <w:spacing w:after="180" w:line="240" w:lineRule="auto"/>
    </w:pPr>
    <w:rPr>
      <w:rFonts w:eastAsiaTheme="minorHAnsi"/>
      <w:color w:val="A6A6A6" w:themeColor="background1" w:themeShade="A6"/>
      <w:sz w:val="14"/>
    </w:rPr>
  </w:style>
  <w:style w:type="paragraph" w:customStyle="1" w:styleId="4650EB9EA7CC44868DBE6F600097EEF864">
    <w:name w:val="4650EB9EA7CC44868DBE6F600097EEF864"/>
    <w:rsid w:val="008D7199"/>
    <w:pPr>
      <w:spacing w:after="180" w:line="240" w:lineRule="auto"/>
    </w:pPr>
    <w:rPr>
      <w:rFonts w:eastAsiaTheme="minorHAnsi"/>
      <w:color w:val="A6A6A6" w:themeColor="background1" w:themeShade="A6"/>
      <w:sz w:val="14"/>
    </w:rPr>
  </w:style>
  <w:style w:type="paragraph" w:customStyle="1" w:styleId="F0F6B4FD00D04503A4173AA599A0FCFB8">
    <w:name w:val="F0F6B4FD00D04503A4173AA599A0FCFB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
    <w:name w:val="2D07AB3D48C544A7ABC34B8EA92D55278"/>
    <w:rsid w:val="008D7199"/>
    <w:pPr>
      <w:spacing w:after="180" w:line="240" w:lineRule="auto"/>
    </w:pPr>
    <w:rPr>
      <w:rFonts w:eastAsiaTheme="minorHAnsi"/>
      <w:color w:val="262626" w:themeColor="text1" w:themeTint="D9"/>
      <w:sz w:val="16"/>
    </w:rPr>
  </w:style>
  <w:style w:type="paragraph" w:customStyle="1" w:styleId="66F33F01851B4AEAAFDCCF22FC61ECFD4">
    <w:name w:val="66F33F01851B4AEAAFDCCF22FC61ECFD4"/>
    <w:rsid w:val="008D7199"/>
    <w:pPr>
      <w:spacing w:after="180" w:line="240" w:lineRule="auto"/>
    </w:pPr>
    <w:rPr>
      <w:rFonts w:eastAsiaTheme="minorHAnsi"/>
      <w:color w:val="A6A6A6" w:themeColor="background1" w:themeShade="A6"/>
      <w:sz w:val="14"/>
    </w:rPr>
  </w:style>
  <w:style w:type="paragraph" w:customStyle="1" w:styleId="DE17D41320344EDC846AEC00BA8890F36">
    <w:name w:val="DE17D41320344EDC846AEC00BA8890F36"/>
    <w:rsid w:val="008D7199"/>
    <w:pPr>
      <w:spacing w:after="180" w:line="240" w:lineRule="auto"/>
    </w:pPr>
    <w:rPr>
      <w:rFonts w:eastAsiaTheme="minorHAnsi"/>
      <w:color w:val="A6A6A6" w:themeColor="background1" w:themeShade="A6"/>
      <w:sz w:val="14"/>
    </w:rPr>
  </w:style>
  <w:style w:type="paragraph" w:customStyle="1" w:styleId="A1CB3950A75D41ABB42844B0DF92B98B58">
    <w:name w:val="A1CB3950A75D41ABB42844B0DF92B98B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8">
    <w:name w:val="2D18659E10804AD38E56DB63ACE50E925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5">
    <w:name w:val="01FB06FB61EE4055AFC56A9A4A20B17C6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5">
    <w:name w:val="3CA9253634FE45F49F86E2F79543D6B2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3">
    <w:name w:val="C0C3FE2DC44641138CF5158EFD2B715553"/>
    <w:rsid w:val="008D7199"/>
    <w:pPr>
      <w:spacing w:after="180" w:line="240" w:lineRule="auto"/>
    </w:pPr>
    <w:rPr>
      <w:rFonts w:eastAsiaTheme="minorHAnsi"/>
      <w:color w:val="262626" w:themeColor="text1" w:themeTint="D9"/>
      <w:sz w:val="16"/>
    </w:rPr>
  </w:style>
  <w:style w:type="paragraph" w:customStyle="1" w:styleId="9F3AAB161A224FA9B8D701F02F02AB6265">
    <w:name w:val="9F3AAB161A224FA9B8D701F02F02AB6265"/>
    <w:rsid w:val="008D7199"/>
    <w:pPr>
      <w:spacing w:after="180" w:line="240" w:lineRule="auto"/>
    </w:pPr>
    <w:rPr>
      <w:rFonts w:eastAsiaTheme="minorHAnsi"/>
      <w:color w:val="A6A6A6" w:themeColor="background1" w:themeShade="A6"/>
      <w:sz w:val="14"/>
    </w:rPr>
  </w:style>
  <w:style w:type="paragraph" w:customStyle="1" w:styleId="5DF80ACE815641E18BEC96D7E137E69E65">
    <w:name w:val="5DF80ACE815641E18BEC96D7E137E69E65"/>
    <w:rsid w:val="008D7199"/>
    <w:pPr>
      <w:spacing w:after="180" w:line="240" w:lineRule="auto"/>
    </w:pPr>
    <w:rPr>
      <w:rFonts w:eastAsiaTheme="minorHAnsi"/>
      <w:color w:val="A6A6A6" w:themeColor="background1" w:themeShade="A6"/>
      <w:sz w:val="14"/>
    </w:rPr>
  </w:style>
  <w:style w:type="paragraph" w:customStyle="1" w:styleId="4B82B13F1AC24F519C63398F6784211D65">
    <w:name w:val="4B82B13F1AC24F519C63398F6784211D65"/>
    <w:rsid w:val="008D7199"/>
    <w:pPr>
      <w:spacing w:after="180" w:line="240" w:lineRule="auto"/>
    </w:pPr>
    <w:rPr>
      <w:rFonts w:eastAsiaTheme="minorHAnsi"/>
      <w:color w:val="262626" w:themeColor="text1" w:themeTint="D9"/>
      <w:sz w:val="18"/>
    </w:rPr>
  </w:style>
  <w:style w:type="paragraph" w:customStyle="1" w:styleId="383A9FC8C0AA4966B2A6D63953FC3BF965">
    <w:name w:val="383A9FC8C0AA4966B2A6D63953FC3BF9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5">
    <w:name w:val="6E3002F3ED4A4B9AADE4EFDFA4F83F036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5">
    <w:name w:val="D48EF9471508485C8988715678FFA7216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5">
    <w:name w:val="913AC87962B04E25A6706BCDAE95491E35"/>
    <w:rsid w:val="008D7199"/>
    <w:pPr>
      <w:spacing w:after="180" w:line="240" w:lineRule="auto"/>
    </w:pPr>
    <w:rPr>
      <w:rFonts w:eastAsiaTheme="minorHAnsi"/>
      <w:color w:val="262626" w:themeColor="text1" w:themeTint="D9"/>
      <w:sz w:val="16"/>
    </w:rPr>
  </w:style>
  <w:style w:type="paragraph" w:customStyle="1" w:styleId="E2E7B8C58B8E45D3BA4C0DE921A42ADB65">
    <w:name w:val="E2E7B8C58B8E45D3BA4C0DE921A42ADB65"/>
    <w:rsid w:val="008D7199"/>
    <w:pPr>
      <w:spacing w:after="180" w:line="240" w:lineRule="auto"/>
    </w:pPr>
    <w:rPr>
      <w:rFonts w:eastAsiaTheme="minorHAnsi"/>
      <w:color w:val="A6A6A6" w:themeColor="background1" w:themeShade="A6"/>
      <w:sz w:val="14"/>
    </w:rPr>
  </w:style>
  <w:style w:type="paragraph" w:customStyle="1" w:styleId="4650EB9EA7CC44868DBE6F600097EEF865">
    <w:name w:val="4650EB9EA7CC44868DBE6F600097EEF865"/>
    <w:rsid w:val="008D7199"/>
    <w:pPr>
      <w:spacing w:after="180" w:line="240" w:lineRule="auto"/>
    </w:pPr>
    <w:rPr>
      <w:rFonts w:eastAsiaTheme="minorHAnsi"/>
      <w:color w:val="A6A6A6" w:themeColor="background1" w:themeShade="A6"/>
      <w:sz w:val="14"/>
    </w:rPr>
  </w:style>
  <w:style w:type="paragraph" w:customStyle="1" w:styleId="F0F6B4FD00D04503A4173AA599A0FCFB9">
    <w:name w:val="F0F6B4FD00D04503A4173AA599A0FCFB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
    <w:name w:val="2D07AB3D48C544A7ABC34B8EA92D55279"/>
    <w:rsid w:val="008D7199"/>
    <w:pPr>
      <w:spacing w:after="180" w:line="240" w:lineRule="auto"/>
    </w:pPr>
    <w:rPr>
      <w:rFonts w:eastAsiaTheme="minorHAnsi"/>
      <w:color w:val="262626" w:themeColor="text1" w:themeTint="D9"/>
      <w:sz w:val="16"/>
    </w:rPr>
  </w:style>
  <w:style w:type="paragraph" w:customStyle="1" w:styleId="66F33F01851B4AEAAFDCCF22FC61ECFD5">
    <w:name w:val="66F33F01851B4AEAAFDCCF22FC61ECFD5"/>
    <w:rsid w:val="008D7199"/>
    <w:pPr>
      <w:spacing w:after="180" w:line="240" w:lineRule="auto"/>
    </w:pPr>
    <w:rPr>
      <w:rFonts w:eastAsiaTheme="minorHAnsi"/>
      <w:color w:val="A6A6A6" w:themeColor="background1" w:themeShade="A6"/>
      <w:sz w:val="14"/>
    </w:rPr>
  </w:style>
  <w:style w:type="paragraph" w:customStyle="1" w:styleId="DE17D41320344EDC846AEC00BA8890F37">
    <w:name w:val="DE17D41320344EDC846AEC00BA8890F37"/>
    <w:rsid w:val="008D7199"/>
    <w:pPr>
      <w:spacing w:after="180" w:line="240" w:lineRule="auto"/>
    </w:pPr>
    <w:rPr>
      <w:rFonts w:eastAsiaTheme="minorHAnsi"/>
      <w:color w:val="A6A6A6" w:themeColor="background1" w:themeShade="A6"/>
      <w:sz w:val="14"/>
    </w:rPr>
  </w:style>
  <w:style w:type="paragraph" w:customStyle="1" w:styleId="A1CB3950A75D41ABB42844B0DF92B98B59">
    <w:name w:val="A1CB3950A75D41ABB42844B0DF92B98B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59">
    <w:name w:val="2D18659E10804AD38E56DB63ACE50E925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6">
    <w:name w:val="01FB06FB61EE4055AFC56A9A4A20B17C6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6">
    <w:name w:val="3CA9253634FE45F49F86E2F79543D6B2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4">
    <w:name w:val="C0C3FE2DC44641138CF5158EFD2B715554"/>
    <w:rsid w:val="008D7199"/>
    <w:pPr>
      <w:spacing w:after="180" w:line="240" w:lineRule="auto"/>
    </w:pPr>
    <w:rPr>
      <w:rFonts w:eastAsiaTheme="minorHAnsi"/>
      <w:color w:val="262626" w:themeColor="text1" w:themeTint="D9"/>
      <w:sz w:val="16"/>
    </w:rPr>
  </w:style>
  <w:style w:type="paragraph" w:customStyle="1" w:styleId="9F3AAB161A224FA9B8D701F02F02AB6266">
    <w:name w:val="9F3AAB161A224FA9B8D701F02F02AB6266"/>
    <w:rsid w:val="008D7199"/>
    <w:pPr>
      <w:spacing w:after="180" w:line="240" w:lineRule="auto"/>
    </w:pPr>
    <w:rPr>
      <w:rFonts w:eastAsiaTheme="minorHAnsi"/>
      <w:color w:val="A6A6A6" w:themeColor="background1" w:themeShade="A6"/>
      <w:sz w:val="14"/>
    </w:rPr>
  </w:style>
  <w:style w:type="paragraph" w:customStyle="1" w:styleId="5DF80ACE815641E18BEC96D7E137E69E66">
    <w:name w:val="5DF80ACE815641E18BEC96D7E137E69E66"/>
    <w:rsid w:val="008D7199"/>
    <w:pPr>
      <w:spacing w:after="180" w:line="240" w:lineRule="auto"/>
    </w:pPr>
    <w:rPr>
      <w:rFonts w:eastAsiaTheme="minorHAnsi"/>
      <w:color w:val="A6A6A6" w:themeColor="background1" w:themeShade="A6"/>
      <w:sz w:val="14"/>
    </w:rPr>
  </w:style>
  <w:style w:type="paragraph" w:customStyle="1" w:styleId="4B82B13F1AC24F519C63398F6784211D66">
    <w:name w:val="4B82B13F1AC24F519C63398F6784211D66"/>
    <w:rsid w:val="008D7199"/>
    <w:pPr>
      <w:spacing w:after="180" w:line="240" w:lineRule="auto"/>
    </w:pPr>
    <w:rPr>
      <w:rFonts w:eastAsiaTheme="minorHAnsi"/>
      <w:color w:val="262626" w:themeColor="text1" w:themeTint="D9"/>
      <w:sz w:val="18"/>
    </w:rPr>
  </w:style>
  <w:style w:type="paragraph" w:customStyle="1" w:styleId="383A9FC8C0AA4966B2A6D63953FC3BF966">
    <w:name w:val="383A9FC8C0AA4966B2A6D63953FC3BF9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6">
    <w:name w:val="6E3002F3ED4A4B9AADE4EFDFA4F83F036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6">
    <w:name w:val="D48EF9471508485C8988715678FFA7216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6">
    <w:name w:val="913AC87962B04E25A6706BCDAE95491E36"/>
    <w:rsid w:val="008D7199"/>
    <w:pPr>
      <w:spacing w:after="180" w:line="240" w:lineRule="auto"/>
    </w:pPr>
    <w:rPr>
      <w:rFonts w:eastAsiaTheme="minorHAnsi"/>
      <w:color w:val="262626" w:themeColor="text1" w:themeTint="D9"/>
      <w:sz w:val="16"/>
    </w:rPr>
  </w:style>
  <w:style w:type="paragraph" w:customStyle="1" w:styleId="E2E7B8C58B8E45D3BA4C0DE921A42ADB66">
    <w:name w:val="E2E7B8C58B8E45D3BA4C0DE921A42ADB66"/>
    <w:rsid w:val="008D7199"/>
    <w:pPr>
      <w:spacing w:after="180" w:line="240" w:lineRule="auto"/>
    </w:pPr>
    <w:rPr>
      <w:rFonts w:eastAsiaTheme="minorHAnsi"/>
      <w:color w:val="A6A6A6" w:themeColor="background1" w:themeShade="A6"/>
      <w:sz w:val="14"/>
    </w:rPr>
  </w:style>
  <w:style w:type="paragraph" w:customStyle="1" w:styleId="4650EB9EA7CC44868DBE6F600097EEF866">
    <w:name w:val="4650EB9EA7CC44868DBE6F600097EEF866"/>
    <w:rsid w:val="008D7199"/>
    <w:pPr>
      <w:spacing w:after="180" w:line="240" w:lineRule="auto"/>
    </w:pPr>
    <w:rPr>
      <w:rFonts w:eastAsiaTheme="minorHAnsi"/>
      <w:color w:val="A6A6A6" w:themeColor="background1" w:themeShade="A6"/>
      <w:sz w:val="14"/>
    </w:rPr>
  </w:style>
  <w:style w:type="paragraph" w:customStyle="1" w:styleId="F0F6B4FD00D04503A4173AA599A0FCFB10">
    <w:name w:val="F0F6B4FD00D04503A4173AA599A0FCFB1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
    <w:name w:val="2D07AB3D48C544A7ABC34B8EA92D552710"/>
    <w:rsid w:val="008D7199"/>
    <w:pPr>
      <w:spacing w:after="180" w:line="240" w:lineRule="auto"/>
    </w:pPr>
    <w:rPr>
      <w:rFonts w:eastAsiaTheme="minorHAnsi"/>
      <w:color w:val="262626" w:themeColor="text1" w:themeTint="D9"/>
      <w:sz w:val="16"/>
    </w:rPr>
  </w:style>
  <w:style w:type="paragraph" w:customStyle="1" w:styleId="66F33F01851B4AEAAFDCCF22FC61ECFD6">
    <w:name w:val="66F33F01851B4AEAAFDCCF22FC61ECFD6"/>
    <w:rsid w:val="008D7199"/>
    <w:pPr>
      <w:spacing w:after="180" w:line="240" w:lineRule="auto"/>
    </w:pPr>
    <w:rPr>
      <w:rFonts w:eastAsiaTheme="minorHAnsi"/>
      <w:color w:val="A6A6A6" w:themeColor="background1" w:themeShade="A6"/>
      <w:sz w:val="14"/>
    </w:rPr>
  </w:style>
  <w:style w:type="paragraph" w:customStyle="1" w:styleId="DE17D41320344EDC846AEC00BA8890F38">
    <w:name w:val="DE17D41320344EDC846AEC00BA8890F38"/>
    <w:rsid w:val="008D7199"/>
    <w:pPr>
      <w:spacing w:after="180" w:line="240" w:lineRule="auto"/>
    </w:pPr>
    <w:rPr>
      <w:rFonts w:eastAsiaTheme="minorHAnsi"/>
      <w:color w:val="A6A6A6" w:themeColor="background1" w:themeShade="A6"/>
      <w:sz w:val="14"/>
    </w:rPr>
  </w:style>
  <w:style w:type="paragraph" w:customStyle="1" w:styleId="A1CB3950A75D41ABB42844B0DF92B98B60">
    <w:name w:val="A1CB3950A75D41ABB42844B0DF92B98B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0">
    <w:name w:val="2D18659E10804AD38E56DB63ACE50E926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7">
    <w:name w:val="01FB06FB61EE4055AFC56A9A4A20B17C6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7">
    <w:name w:val="3CA9253634FE45F49F86E2F79543D6B2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5">
    <w:name w:val="C0C3FE2DC44641138CF5158EFD2B715555"/>
    <w:rsid w:val="008D7199"/>
    <w:pPr>
      <w:spacing w:after="180" w:line="240" w:lineRule="auto"/>
    </w:pPr>
    <w:rPr>
      <w:rFonts w:eastAsiaTheme="minorHAnsi"/>
      <w:color w:val="262626" w:themeColor="text1" w:themeTint="D9"/>
      <w:sz w:val="16"/>
    </w:rPr>
  </w:style>
  <w:style w:type="paragraph" w:customStyle="1" w:styleId="9F3AAB161A224FA9B8D701F02F02AB6267">
    <w:name w:val="9F3AAB161A224FA9B8D701F02F02AB6267"/>
    <w:rsid w:val="008D7199"/>
    <w:pPr>
      <w:spacing w:after="180" w:line="240" w:lineRule="auto"/>
    </w:pPr>
    <w:rPr>
      <w:rFonts w:eastAsiaTheme="minorHAnsi"/>
      <w:color w:val="A6A6A6" w:themeColor="background1" w:themeShade="A6"/>
      <w:sz w:val="14"/>
    </w:rPr>
  </w:style>
  <w:style w:type="paragraph" w:customStyle="1" w:styleId="5DF80ACE815641E18BEC96D7E137E69E67">
    <w:name w:val="5DF80ACE815641E18BEC96D7E137E69E67"/>
    <w:rsid w:val="008D7199"/>
    <w:pPr>
      <w:spacing w:after="180" w:line="240" w:lineRule="auto"/>
    </w:pPr>
    <w:rPr>
      <w:rFonts w:eastAsiaTheme="minorHAnsi"/>
      <w:color w:val="A6A6A6" w:themeColor="background1" w:themeShade="A6"/>
      <w:sz w:val="14"/>
    </w:rPr>
  </w:style>
  <w:style w:type="paragraph" w:customStyle="1" w:styleId="4B82B13F1AC24F519C63398F6784211D67">
    <w:name w:val="4B82B13F1AC24F519C63398F6784211D67"/>
    <w:rsid w:val="008D7199"/>
    <w:pPr>
      <w:spacing w:after="180" w:line="240" w:lineRule="auto"/>
    </w:pPr>
    <w:rPr>
      <w:rFonts w:eastAsiaTheme="minorHAnsi"/>
      <w:color w:val="262626" w:themeColor="text1" w:themeTint="D9"/>
      <w:sz w:val="18"/>
    </w:rPr>
  </w:style>
  <w:style w:type="paragraph" w:customStyle="1" w:styleId="383A9FC8C0AA4966B2A6D63953FC3BF967">
    <w:name w:val="383A9FC8C0AA4966B2A6D63953FC3BF9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7">
    <w:name w:val="6E3002F3ED4A4B9AADE4EFDFA4F83F036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7">
    <w:name w:val="D48EF9471508485C8988715678FFA7216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7">
    <w:name w:val="913AC87962B04E25A6706BCDAE95491E37"/>
    <w:rsid w:val="008D7199"/>
    <w:pPr>
      <w:spacing w:after="180" w:line="240" w:lineRule="auto"/>
    </w:pPr>
    <w:rPr>
      <w:rFonts w:eastAsiaTheme="minorHAnsi"/>
      <w:color w:val="262626" w:themeColor="text1" w:themeTint="D9"/>
      <w:sz w:val="16"/>
    </w:rPr>
  </w:style>
  <w:style w:type="paragraph" w:customStyle="1" w:styleId="E2E7B8C58B8E45D3BA4C0DE921A42ADB67">
    <w:name w:val="E2E7B8C58B8E45D3BA4C0DE921A42ADB67"/>
    <w:rsid w:val="008D7199"/>
    <w:pPr>
      <w:spacing w:after="180" w:line="240" w:lineRule="auto"/>
    </w:pPr>
    <w:rPr>
      <w:rFonts w:eastAsiaTheme="minorHAnsi"/>
      <w:color w:val="A6A6A6" w:themeColor="background1" w:themeShade="A6"/>
      <w:sz w:val="14"/>
    </w:rPr>
  </w:style>
  <w:style w:type="paragraph" w:customStyle="1" w:styleId="4650EB9EA7CC44868DBE6F600097EEF867">
    <w:name w:val="4650EB9EA7CC44868DBE6F600097EEF867"/>
    <w:rsid w:val="008D7199"/>
    <w:pPr>
      <w:spacing w:after="180" w:line="240" w:lineRule="auto"/>
    </w:pPr>
    <w:rPr>
      <w:rFonts w:eastAsiaTheme="minorHAnsi"/>
      <w:color w:val="A6A6A6" w:themeColor="background1" w:themeShade="A6"/>
      <w:sz w:val="14"/>
    </w:rPr>
  </w:style>
  <w:style w:type="paragraph" w:customStyle="1" w:styleId="F0F6B4FD00D04503A4173AA599A0FCFB11">
    <w:name w:val="F0F6B4FD00D04503A4173AA599A0FCFB1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
    <w:name w:val="2D07AB3D48C544A7ABC34B8EA92D552711"/>
    <w:rsid w:val="008D7199"/>
    <w:pPr>
      <w:spacing w:after="180" w:line="240" w:lineRule="auto"/>
    </w:pPr>
    <w:rPr>
      <w:rFonts w:eastAsiaTheme="minorHAnsi"/>
      <w:color w:val="262626" w:themeColor="text1" w:themeTint="D9"/>
      <w:sz w:val="16"/>
    </w:rPr>
  </w:style>
  <w:style w:type="paragraph" w:customStyle="1" w:styleId="66F33F01851B4AEAAFDCCF22FC61ECFD7">
    <w:name w:val="66F33F01851B4AEAAFDCCF22FC61ECFD7"/>
    <w:rsid w:val="008D7199"/>
    <w:pPr>
      <w:spacing w:after="180" w:line="240" w:lineRule="auto"/>
    </w:pPr>
    <w:rPr>
      <w:rFonts w:eastAsiaTheme="minorHAnsi"/>
      <w:color w:val="A6A6A6" w:themeColor="background1" w:themeShade="A6"/>
      <w:sz w:val="14"/>
    </w:rPr>
  </w:style>
  <w:style w:type="paragraph" w:customStyle="1" w:styleId="DE17D41320344EDC846AEC00BA8890F39">
    <w:name w:val="DE17D41320344EDC846AEC00BA8890F39"/>
    <w:rsid w:val="008D7199"/>
    <w:pPr>
      <w:spacing w:after="180" w:line="240" w:lineRule="auto"/>
    </w:pPr>
    <w:rPr>
      <w:rFonts w:eastAsiaTheme="minorHAnsi"/>
      <w:color w:val="A6A6A6" w:themeColor="background1" w:themeShade="A6"/>
      <w:sz w:val="14"/>
    </w:rPr>
  </w:style>
  <w:style w:type="paragraph" w:customStyle="1" w:styleId="A1CB3950A75D41ABB42844B0DF92B98B61">
    <w:name w:val="A1CB3950A75D41ABB42844B0DF92B98B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1">
    <w:name w:val="2D18659E10804AD38E56DB63ACE50E926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8">
    <w:name w:val="01FB06FB61EE4055AFC56A9A4A20B17C6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8">
    <w:name w:val="3CA9253634FE45F49F86E2F79543D6B2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6">
    <w:name w:val="C0C3FE2DC44641138CF5158EFD2B715556"/>
    <w:rsid w:val="008D7199"/>
    <w:pPr>
      <w:spacing w:after="180" w:line="240" w:lineRule="auto"/>
    </w:pPr>
    <w:rPr>
      <w:rFonts w:eastAsiaTheme="minorHAnsi"/>
      <w:color w:val="262626" w:themeColor="text1" w:themeTint="D9"/>
      <w:sz w:val="16"/>
    </w:rPr>
  </w:style>
  <w:style w:type="paragraph" w:customStyle="1" w:styleId="9F3AAB161A224FA9B8D701F02F02AB6268">
    <w:name w:val="9F3AAB161A224FA9B8D701F02F02AB6268"/>
    <w:rsid w:val="008D7199"/>
    <w:pPr>
      <w:spacing w:after="180" w:line="240" w:lineRule="auto"/>
    </w:pPr>
    <w:rPr>
      <w:rFonts w:eastAsiaTheme="minorHAnsi"/>
      <w:color w:val="A6A6A6" w:themeColor="background1" w:themeShade="A6"/>
      <w:sz w:val="14"/>
    </w:rPr>
  </w:style>
  <w:style w:type="paragraph" w:customStyle="1" w:styleId="5DF80ACE815641E18BEC96D7E137E69E68">
    <w:name w:val="5DF80ACE815641E18BEC96D7E137E69E68"/>
    <w:rsid w:val="008D7199"/>
    <w:pPr>
      <w:spacing w:after="180" w:line="240" w:lineRule="auto"/>
    </w:pPr>
    <w:rPr>
      <w:rFonts w:eastAsiaTheme="minorHAnsi"/>
      <w:color w:val="A6A6A6" w:themeColor="background1" w:themeShade="A6"/>
      <w:sz w:val="14"/>
    </w:rPr>
  </w:style>
  <w:style w:type="paragraph" w:customStyle="1" w:styleId="4B82B13F1AC24F519C63398F6784211D68">
    <w:name w:val="4B82B13F1AC24F519C63398F6784211D68"/>
    <w:rsid w:val="008D7199"/>
    <w:pPr>
      <w:spacing w:after="180" w:line="240" w:lineRule="auto"/>
    </w:pPr>
    <w:rPr>
      <w:rFonts w:eastAsiaTheme="minorHAnsi"/>
      <w:color w:val="262626" w:themeColor="text1" w:themeTint="D9"/>
      <w:sz w:val="18"/>
    </w:rPr>
  </w:style>
  <w:style w:type="paragraph" w:customStyle="1" w:styleId="383A9FC8C0AA4966B2A6D63953FC3BF968">
    <w:name w:val="383A9FC8C0AA4966B2A6D63953FC3BF9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8">
    <w:name w:val="6E3002F3ED4A4B9AADE4EFDFA4F83F036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8">
    <w:name w:val="D48EF9471508485C8988715678FFA7216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8">
    <w:name w:val="913AC87962B04E25A6706BCDAE95491E38"/>
    <w:rsid w:val="008D7199"/>
    <w:pPr>
      <w:spacing w:after="180" w:line="240" w:lineRule="auto"/>
    </w:pPr>
    <w:rPr>
      <w:rFonts w:eastAsiaTheme="minorHAnsi"/>
      <w:color w:val="262626" w:themeColor="text1" w:themeTint="D9"/>
      <w:sz w:val="16"/>
    </w:rPr>
  </w:style>
  <w:style w:type="paragraph" w:customStyle="1" w:styleId="E2E7B8C58B8E45D3BA4C0DE921A42ADB68">
    <w:name w:val="E2E7B8C58B8E45D3BA4C0DE921A42ADB68"/>
    <w:rsid w:val="008D7199"/>
    <w:pPr>
      <w:spacing w:after="180" w:line="240" w:lineRule="auto"/>
    </w:pPr>
    <w:rPr>
      <w:rFonts w:eastAsiaTheme="minorHAnsi"/>
      <w:color w:val="A6A6A6" w:themeColor="background1" w:themeShade="A6"/>
      <w:sz w:val="14"/>
    </w:rPr>
  </w:style>
  <w:style w:type="paragraph" w:customStyle="1" w:styleId="4650EB9EA7CC44868DBE6F600097EEF868">
    <w:name w:val="4650EB9EA7CC44868DBE6F600097EEF868"/>
    <w:rsid w:val="008D7199"/>
    <w:pPr>
      <w:spacing w:after="180" w:line="240" w:lineRule="auto"/>
    </w:pPr>
    <w:rPr>
      <w:rFonts w:eastAsiaTheme="minorHAnsi"/>
      <w:color w:val="A6A6A6" w:themeColor="background1" w:themeShade="A6"/>
      <w:sz w:val="14"/>
    </w:rPr>
  </w:style>
  <w:style w:type="paragraph" w:customStyle="1" w:styleId="F0F6B4FD00D04503A4173AA599A0FCFB12">
    <w:name w:val="F0F6B4FD00D04503A4173AA599A0FCFB1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2">
    <w:name w:val="2D07AB3D48C544A7ABC34B8EA92D552712"/>
    <w:rsid w:val="008D7199"/>
    <w:pPr>
      <w:spacing w:after="180" w:line="240" w:lineRule="auto"/>
    </w:pPr>
    <w:rPr>
      <w:rFonts w:eastAsiaTheme="minorHAnsi"/>
      <w:color w:val="262626" w:themeColor="text1" w:themeTint="D9"/>
      <w:sz w:val="16"/>
    </w:rPr>
  </w:style>
  <w:style w:type="paragraph" w:customStyle="1" w:styleId="66F33F01851B4AEAAFDCCF22FC61ECFD8">
    <w:name w:val="66F33F01851B4AEAAFDCCF22FC61ECFD8"/>
    <w:rsid w:val="008D7199"/>
    <w:pPr>
      <w:spacing w:after="180" w:line="240" w:lineRule="auto"/>
    </w:pPr>
    <w:rPr>
      <w:rFonts w:eastAsiaTheme="minorHAnsi"/>
      <w:color w:val="A6A6A6" w:themeColor="background1" w:themeShade="A6"/>
      <w:sz w:val="14"/>
    </w:rPr>
  </w:style>
  <w:style w:type="paragraph" w:customStyle="1" w:styleId="DE17D41320344EDC846AEC00BA8890F310">
    <w:name w:val="DE17D41320344EDC846AEC00BA8890F310"/>
    <w:rsid w:val="008D7199"/>
    <w:pPr>
      <w:spacing w:after="180" w:line="240" w:lineRule="auto"/>
    </w:pPr>
    <w:rPr>
      <w:rFonts w:eastAsiaTheme="minorHAnsi"/>
      <w:color w:val="A6A6A6" w:themeColor="background1" w:themeShade="A6"/>
      <w:sz w:val="14"/>
    </w:rPr>
  </w:style>
  <w:style w:type="paragraph" w:customStyle="1" w:styleId="A1CB3950A75D41ABB42844B0DF92B98B62">
    <w:name w:val="A1CB3950A75D41ABB42844B0DF92B98B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2">
    <w:name w:val="2D18659E10804AD38E56DB63ACE50E926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69">
    <w:name w:val="01FB06FB61EE4055AFC56A9A4A20B17C6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69">
    <w:name w:val="3CA9253634FE45F49F86E2F79543D6B2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7">
    <w:name w:val="C0C3FE2DC44641138CF5158EFD2B715557"/>
    <w:rsid w:val="008D7199"/>
    <w:pPr>
      <w:spacing w:after="180" w:line="240" w:lineRule="auto"/>
    </w:pPr>
    <w:rPr>
      <w:rFonts w:eastAsiaTheme="minorHAnsi"/>
      <w:color w:val="262626" w:themeColor="text1" w:themeTint="D9"/>
      <w:sz w:val="16"/>
    </w:rPr>
  </w:style>
  <w:style w:type="paragraph" w:customStyle="1" w:styleId="9F3AAB161A224FA9B8D701F02F02AB6269">
    <w:name w:val="9F3AAB161A224FA9B8D701F02F02AB6269"/>
    <w:rsid w:val="008D7199"/>
    <w:pPr>
      <w:spacing w:after="180" w:line="240" w:lineRule="auto"/>
    </w:pPr>
    <w:rPr>
      <w:rFonts w:eastAsiaTheme="minorHAnsi"/>
      <w:color w:val="A6A6A6" w:themeColor="background1" w:themeShade="A6"/>
      <w:sz w:val="14"/>
    </w:rPr>
  </w:style>
  <w:style w:type="paragraph" w:customStyle="1" w:styleId="5DF80ACE815641E18BEC96D7E137E69E69">
    <w:name w:val="5DF80ACE815641E18BEC96D7E137E69E69"/>
    <w:rsid w:val="008D7199"/>
    <w:pPr>
      <w:spacing w:after="180" w:line="240" w:lineRule="auto"/>
    </w:pPr>
    <w:rPr>
      <w:rFonts w:eastAsiaTheme="minorHAnsi"/>
      <w:color w:val="A6A6A6" w:themeColor="background1" w:themeShade="A6"/>
      <w:sz w:val="14"/>
    </w:rPr>
  </w:style>
  <w:style w:type="paragraph" w:customStyle="1" w:styleId="4B82B13F1AC24F519C63398F6784211D69">
    <w:name w:val="4B82B13F1AC24F519C63398F6784211D69"/>
    <w:rsid w:val="008D7199"/>
    <w:pPr>
      <w:spacing w:after="180" w:line="240" w:lineRule="auto"/>
    </w:pPr>
    <w:rPr>
      <w:rFonts w:eastAsiaTheme="minorHAnsi"/>
      <w:color w:val="262626" w:themeColor="text1" w:themeTint="D9"/>
      <w:sz w:val="18"/>
    </w:rPr>
  </w:style>
  <w:style w:type="paragraph" w:customStyle="1" w:styleId="383A9FC8C0AA4966B2A6D63953FC3BF969">
    <w:name w:val="383A9FC8C0AA4966B2A6D63953FC3BF9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69">
    <w:name w:val="6E3002F3ED4A4B9AADE4EFDFA4F83F036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69">
    <w:name w:val="D48EF9471508485C8988715678FFA7216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39">
    <w:name w:val="913AC87962B04E25A6706BCDAE95491E39"/>
    <w:rsid w:val="008D7199"/>
    <w:pPr>
      <w:spacing w:after="180" w:line="240" w:lineRule="auto"/>
    </w:pPr>
    <w:rPr>
      <w:rFonts w:eastAsiaTheme="minorHAnsi"/>
      <w:color w:val="262626" w:themeColor="text1" w:themeTint="D9"/>
      <w:sz w:val="16"/>
    </w:rPr>
  </w:style>
  <w:style w:type="paragraph" w:customStyle="1" w:styleId="E2E7B8C58B8E45D3BA4C0DE921A42ADB69">
    <w:name w:val="E2E7B8C58B8E45D3BA4C0DE921A42ADB69"/>
    <w:rsid w:val="008D7199"/>
    <w:pPr>
      <w:spacing w:after="180" w:line="240" w:lineRule="auto"/>
    </w:pPr>
    <w:rPr>
      <w:rFonts w:eastAsiaTheme="minorHAnsi"/>
      <w:color w:val="A6A6A6" w:themeColor="background1" w:themeShade="A6"/>
      <w:sz w:val="14"/>
    </w:rPr>
  </w:style>
  <w:style w:type="paragraph" w:customStyle="1" w:styleId="4650EB9EA7CC44868DBE6F600097EEF869">
    <w:name w:val="4650EB9EA7CC44868DBE6F600097EEF869"/>
    <w:rsid w:val="008D7199"/>
    <w:pPr>
      <w:spacing w:after="180" w:line="240" w:lineRule="auto"/>
    </w:pPr>
    <w:rPr>
      <w:rFonts w:eastAsiaTheme="minorHAnsi"/>
      <w:color w:val="A6A6A6" w:themeColor="background1" w:themeShade="A6"/>
      <w:sz w:val="14"/>
    </w:rPr>
  </w:style>
  <w:style w:type="paragraph" w:customStyle="1" w:styleId="F0F6B4FD00D04503A4173AA599A0FCFB13">
    <w:name w:val="F0F6B4FD00D04503A4173AA599A0FCFB1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3">
    <w:name w:val="2D07AB3D48C544A7ABC34B8EA92D552713"/>
    <w:rsid w:val="008D7199"/>
    <w:pPr>
      <w:spacing w:after="180" w:line="240" w:lineRule="auto"/>
    </w:pPr>
    <w:rPr>
      <w:rFonts w:eastAsiaTheme="minorHAnsi"/>
      <w:color w:val="262626" w:themeColor="text1" w:themeTint="D9"/>
      <w:sz w:val="16"/>
    </w:rPr>
  </w:style>
  <w:style w:type="paragraph" w:customStyle="1" w:styleId="66F33F01851B4AEAAFDCCF22FC61ECFD9">
    <w:name w:val="66F33F01851B4AEAAFDCCF22FC61ECFD9"/>
    <w:rsid w:val="008D7199"/>
    <w:pPr>
      <w:spacing w:after="180" w:line="240" w:lineRule="auto"/>
    </w:pPr>
    <w:rPr>
      <w:rFonts w:eastAsiaTheme="minorHAnsi"/>
      <w:color w:val="A6A6A6" w:themeColor="background1" w:themeShade="A6"/>
      <w:sz w:val="14"/>
    </w:rPr>
  </w:style>
  <w:style w:type="paragraph" w:customStyle="1" w:styleId="DE17D41320344EDC846AEC00BA8890F311">
    <w:name w:val="DE17D41320344EDC846AEC00BA8890F311"/>
    <w:rsid w:val="008D7199"/>
    <w:pPr>
      <w:spacing w:after="180" w:line="240" w:lineRule="auto"/>
    </w:pPr>
    <w:rPr>
      <w:rFonts w:eastAsiaTheme="minorHAnsi"/>
      <w:color w:val="A6A6A6" w:themeColor="background1" w:themeShade="A6"/>
      <w:sz w:val="14"/>
    </w:rPr>
  </w:style>
  <w:style w:type="paragraph" w:customStyle="1" w:styleId="A1CB3950A75D41ABB42844B0DF92B98B63">
    <w:name w:val="A1CB3950A75D41ABB42844B0DF92B98B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3">
    <w:name w:val="2D18659E10804AD38E56DB63ACE50E926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0">
    <w:name w:val="01FB06FB61EE4055AFC56A9A4A20B17C7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0">
    <w:name w:val="3CA9253634FE45F49F86E2F79543D6B2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8">
    <w:name w:val="C0C3FE2DC44641138CF5158EFD2B715558"/>
    <w:rsid w:val="008D7199"/>
    <w:pPr>
      <w:spacing w:after="180" w:line="240" w:lineRule="auto"/>
    </w:pPr>
    <w:rPr>
      <w:rFonts w:eastAsiaTheme="minorHAnsi"/>
      <w:color w:val="262626" w:themeColor="text1" w:themeTint="D9"/>
      <w:sz w:val="16"/>
    </w:rPr>
  </w:style>
  <w:style w:type="paragraph" w:customStyle="1" w:styleId="9F3AAB161A224FA9B8D701F02F02AB6270">
    <w:name w:val="9F3AAB161A224FA9B8D701F02F02AB6270"/>
    <w:rsid w:val="008D7199"/>
    <w:pPr>
      <w:spacing w:after="180" w:line="240" w:lineRule="auto"/>
    </w:pPr>
    <w:rPr>
      <w:rFonts w:eastAsiaTheme="minorHAnsi"/>
      <w:color w:val="A6A6A6" w:themeColor="background1" w:themeShade="A6"/>
      <w:sz w:val="14"/>
    </w:rPr>
  </w:style>
  <w:style w:type="paragraph" w:customStyle="1" w:styleId="5DF80ACE815641E18BEC96D7E137E69E70">
    <w:name w:val="5DF80ACE815641E18BEC96D7E137E69E70"/>
    <w:rsid w:val="008D7199"/>
    <w:pPr>
      <w:spacing w:after="180" w:line="240" w:lineRule="auto"/>
    </w:pPr>
    <w:rPr>
      <w:rFonts w:eastAsiaTheme="minorHAnsi"/>
      <w:color w:val="A6A6A6" w:themeColor="background1" w:themeShade="A6"/>
      <w:sz w:val="14"/>
    </w:rPr>
  </w:style>
  <w:style w:type="paragraph" w:customStyle="1" w:styleId="4B82B13F1AC24F519C63398F6784211D70">
    <w:name w:val="4B82B13F1AC24F519C63398F6784211D70"/>
    <w:rsid w:val="008D7199"/>
    <w:pPr>
      <w:spacing w:after="180" w:line="240" w:lineRule="auto"/>
    </w:pPr>
    <w:rPr>
      <w:rFonts w:eastAsiaTheme="minorHAnsi"/>
      <w:color w:val="262626" w:themeColor="text1" w:themeTint="D9"/>
      <w:sz w:val="18"/>
    </w:rPr>
  </w:style>
  <w:style w:type="paragraph" w:customStyle="1" w:styleId="383A9FC8C0AA4966B2A6D63953FC3BF970">
    <w:name w:val="383A9FC8C0AA4966B2A6D63953FC3BF9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0">
    <w:name w:val="6E3002F3ED4A4B9AADE4EFDFA4F83F037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0">
    <w:name w:val="D48EF9471508485C8988715678FFA7217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0">
    <w:name w:val="913AC87962B04E25A6706BCDAE95491E40"/>
    <w:rsid w:val="008D7199"/>
    <w:pPr>
      <w:spacing w:after="180" w:line="240" w:lineRule="auto"/>
    </w:pPr>
    <w:rPr>
      <w:rFonts w:eastAsiaTheme="minorHAnsi"/>
      <w:color w:val="262626" w:themeColor="text1" w:themeTint="D9"/>
      <w:sz w:val="16"/>
    </w:rPr>
  </w:style>
  <w:style w:type="paragraph" w:customStyle="1" w:styleId="E2E7B8C58B8E45D3BA4C0DE921A42ADB70">
    <w:name w:val="E2E7B8C58B8E45D3BA4C0DE921A42ADB70"/>
    <w:rsid w:val="008D7199"/>
    <w:pPr>
      <w:spacing w:after="180" w:line="240" w:lineRule="auto"/>
    </w:pPr>
    <w:rPr>
      <w:rFonts w:eastAsiaTheme="minorHAnsi"/>
      <w:color w:val="A6A6A6" w:themeColor="background1" w:themeShade="A6"/>
      <w:sz w:val="14"/>
    </w:rPr>
  </w:style>
  <w:style w:type="paragraph" w:customStyle="1" w:styleId="4650EB9EA7CC44868DBE6F600097EEF870">
    <w:name w:val="4650EB9EA7CC44868DBE6F600097EEF870"/>
    <w:rsid w:val="008D7199"/>
    <w:pPr>
      <w:spacing w:after="180" w:line="240" w:lineRule="auto"/>
    </w:pPr>
    <w:rPr>
      <w:rFonts w:eastAsiaTheme="minorHAnsi"/>
      <w:color w:val="A6A6A6" w:themeColor="background1" w:themeShade="A6"/>
      <w:sz w:val="14"/>
    </w:rPr>
  </w:style>
  <w:style w:type="paragraph" w:customStyle="1" w:styleId="F0F6B4FD00D04503A4173AA599A0FCFB14">
    <w:name w:val="F0F6B4FD00D04503A4173AA599A0FCFB1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4">
    <w:name w:val="2D07AB3D48C544A7ABC34B8EA92D552714"/>
    <w:rsid w:val="008D7199"/>
    <w:pPr>
      <w:spacing w:after="180" w:line="240" w:lineRule="auto"/>
    </w:pPr>
    <w:rPr>
      <w:rFonts w:eastAsiaTheme="minorHAnsi"/>
      <w:color w:val="262626" w:themeColor="text1" w:themeTint="D9"/>
      <w:sz w:val="16"/>
    </w:rPr>
  </w:style>
  <w:style w:type="paragraph" w:customStyle="1" w:styleId="66F33F01851B4AEAAFDCCF22FC61ECFD10">
    <w:name w:val="66F33F01851B4AEAAFDCCF22FC61ECFD10"/>
    <w:rsid w:val="008D7199"/>
    <w:pPr>
      <w:spacing w:after="180" w:line="240" w:lineRule="auto"/>
    </w:pPr>
    <w:rPr>
      <w:rFonts w:eastAsiaTheme="minorHAnsi"/>
      <w:color w:val="A6A6A6" w:themeColor="background1" w:themeShade="A6"/>
      <w:sz w:val="14"/>
    </w:rPr>
  </w:style>
  <w:style w:type="paragraph" w:customStyle="1" w:styleId="DE17D41320344EDC846AEC00BA8890F312">
    <w:name w:val="DE17D41320344EDC846AEC00BA8890F312"/>
    <w:rsid w:val="008D7199"/>
    <w:pPr>
      <w:spacing w:after="180" w:line="240" w:lineRule="auto"/>
    </w:pPr>
    <w:rPr>
      <w:rFonts w:eastAsiaTheme="minorHAnsi"/>
      <w:color w:val="A6A6A6" w:themeColor="background1" w:themeShade="A6"/>
      <w:sz w:val="14"/>
    </w:rPr>
  </w:style>
  <w:style w:type="paragraph" w:customStyle="1" w:styleId="A1CB3950A75D41ABB42844B0DF92B98B64">
    <w:name w:val="A1CB3950A75D41ABB42844B0DF92B98B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4">
    <w:name w:val="2D18659E10804AD38E56DB63ACE50E926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1">
    <w:name w:val="01FB06FB61EE4055AFC56A9A4A20B17C7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1">
    <w:name w:val="3CA9253634FE45F49F86E2F79543D6B2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59">
    <w:name w:val="C0C3FE2DC44641138CF5158EFD2B715559"/>
    <w:rsid w:val="008D7199"/>
    <w:pPr>
      <w:spacing w:after="180" w:line="240" w:lineRule="auto"/>
    </w:pPr>
    <w:rPr>
      <w:rFonts w:eastAsiaTheme="minorHAnsi"/>
      <w:color w:val="262626" w:themeColor="text1" w:themeTint="D9"/>
      <w:sz w:val="16"/>
    </w:rPr>
  </w:style>
  <w:style w:type="paragraph" w:customStyle="1" w:styleId="9F3AAB161A224FA9B8D701F02F02AB6271">
    <w:name w:val="9F3AAB161A224FA9B8D701F02F02AB6271"/>
    <w:rsid w:val="008D7199"/>
    <w:pPr>
      <w:spacing w:after="180" w:line="240" w:lineRule="auto"/>
    </w:pPr>
    <w:rPr>
      <w:rFonts w:eastAsiaTheme="minorHAnsi"/>
      <w:color w:val="A6A6A6" w:themeColor="background1" w:themeShade="A6"/>
      <w:sz w:val="14"/>
    </w:rPr>
  </w:style>
  <w:style w:type="paragraph" w:customStyle="1" w:styleId="5DF80ACE815641E18BEC96D7E137E69E71">
    <w:name w:val="5DF80ACE815641E18BEC96D7E137E69E71"/>
    <w:rsid w:val="008D7199"/>
    <w:pPr>
      <w:spacing w:after="180" w:line="240" w:lineRule="auto"/>
    </w:pPr>
    <w:rPr>
      <w:rFonts w:eastAsiaTheme="minorHAnsi"/>
      <w:color w:val="A6A6A6" w:themeColor="background1" w:themeShade="A6"/>
      <w:sz w:val="14"/>
    </w:rPr>
  </w:style>
  <w:style w:type="paragraph" w:customStyle="1" w:styleId="4B82B13F1AC24F519C63398F6784211D71">
    <w:name w:val="4B82B13F1AC24F519C63398F6784211D71"/>
    <w:rsid w:val="008D7199"/>
    <w:pPr>
      <w:spacing w:after="180" w:line="240" w:lineRule="auto"/>
    </w:pPr>
    <w:rPr>
      <w:rFonts w:eastAsiaTheme="minorHAnsi"/>
      <w:color w:val="262626" w:themeColor="text1" w:themeTint="D9"/>
      <w:sz w:val="18"/>
    </w:rPr>
  </w:style>
  <w:style w:type="paragraph" w:customStyle="1" w:styleId="383A9FC8C0AA4966B2A6D63953FC3BF971">
    <w:name w:val="383A9FC8C0AA4966B2A6D63953FC3BF9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1">
    <w:name w:val="6E3002F3ED4A4B9AADE4EFDFA4F83F037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1">
    <w:name w:val="D48EF9471508485C8988715678FFA7217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1">
    <w:name w:val="913AC87962B04E25A6706BCDAE95491E41"/>
    <w:rsid w:val="008D7199"/>
    <w:pPr>
      <w:spacing w:after="180" w:line="240" w:lineRule="auto"/>
    </w:pPr>
    <w:rPr>
      <w:rFonts w:eastAsiaTheme="minorHAnsi"/>
      <w:color w:val="262626" w:themeColor="text1" w:themeTint="D9"/>
      <w:sz w:val="16"/>
    </w:rPr>
  </w:style>
  <w:style w:type="paragraph" w:customStyle="1" w:styleId="E2E7B8C58B8E45D3BA4C0DE921A42ADB71">
    <w:name w:val="E2E7B8C58B8E45D3BA4C0DE921A42ADB71"/>
    <w:rsid w:val="008D7199"/>
    <w:pPr>
      <w:spacing w:after="180" w:line="240" w:lineRule="auto"/>
    </w:pPr>
    <w:rPr>
      <w:rFonts w:eastAsiaTheme="minorHAnsi"/>
      <w:color w:val="A6A6A6" w:themeColor="background1" w:themeShade="A6"/>
      <w:sz w:val="14"/>
    </w:rPr>
  </w:style>
  <w:style w:type="paragraph" w:customStyle="1" w:styleId="4650EB9EA7CC44868DBE6F600097EEF871">
    <w:name w:val="4650EB9EA7CC44868DBE6F600097EEF871"/>
    <w:rsid w:val="008D7199"/>
    <w:pPr>
      <w:spacing w:after="180" w:line="240" w:lineRule="auto"/>
    </w:pPr>
    <w:rPr>
      <w:rFonts w:eastAsiaTheme="minorHAnsi"/>
      <w:color w:val="A6A6A6" w:themeColor="background1" w:themeShade="A6"/>
      <w:sz w:val="14"/>
    </w:rPr>
  </w:style>
  <w:style w:type="paragraph" w:customStyle="1" w:styleId="F0F6B4FD00D04503A4173AA599A0FCFB15">
    <w:name w:val="F0F6B4FD00D04503A4173AA599A0FCFB1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5">
    <w:name w:val="2D07AB3D48C544A7ABC34B8EA92D552715"/>
    <w:rsid w:val="008D7199"/>
    <w:pPr>
      <w:spacing w:after="180" w:line="240" w:lineRule="auto"/>
    </w:pPr>
    <w:rPr>
      <w:rFonts w:eastAsiaTheme="minorHAnsi"/>
      <w:color w:val="262626" w:themeColor="text1" w:themeTint="D9"/>
      <w:sz w:val="16"/>
    </w:rPr>
  </w:style>
  <w:style w:type="paragraph" w:customStyle="1" w:styleId="66F33F01851B4AEAAFDCCF22FC61ECFD11">
    <w:name w:val="66F33F01851B4AEAAFDCCF22FC61ECFD11"/>
    <w:rsid w:val="008D7199"/>
    <w:pPr>
      <w:spacing w:after="180" w:line="240" w:lineRule="auto"/>
    </w:pPr>
    <w:rPr>
      <w:rFonts w:eastAsiaTheme="minorHAnsi"/>
      <w:color w:val="A6A6A6" w:themeColor="background1" w:themeShade="A6"/>
      <w:sz w:val="14"/>
    </w:rPr>
  </w:style>
  <w:style w:type="paragraph" w:customStyle="1" w:styleId="DE17D41320344EDC846AEC00BA8890F313">
    <w:name w:val="DE17D41320344EDC846AEC00BA8890F313"/>
    <w:rsid w:val="008D7199"/>
    <w:pPr>
      <w:spacing w:after="180" w:line="240" w:lineRule="auto"/>
    </w:pPr>
    <w:rPr>
      <w:rFonts w:eastAsiaTheme="minorHAnsi"/>
      <w:color w:val="A6A6A6" w:themeColor="background1" w:themeShade="A6"/>
      <w:sz w:val="14"/>
    </w:rPr>
  </w:style>
  <w:style w:type="paragraph" w:customStyle="1" w:styleId="A1CB3950A75D41ABB42844B0DF92B98B65">
    <w:name w:val="A1CB3950A75D41ABB42844B0DF92B98B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5">
    <w:name w:val="2D18659E10804AD38E56DB63ACE50E926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2">
    <w:name w:val="01FB06FB61EE4055AFC56A9A4A20B17C7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2">
    <w:name w:val="3CA9253634FE45F49F86E2F79543D6B2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0">
    <w:name w:val="C0C3FE2DC44641138CF5158EFD2B715560"/>
    <w:rsid w:val="008D7199"/>
    <w:pPr>
      <w:spacing w:after="180" w:line="240" w:lineRule="auto"/>
    </w:pPr>
    <w:rPr>
      <w:rFonts w:eastAsiaTheme="minorHAnsi"/>
      <w:color w:val="262626" w:themeColor="text1" w:themeTint="D9"/>
      <w:sz w:val="16"/>
    </w:rPr>
  </w:style>
  <w:style w:type="paragraph" w:customStyle="1" w:styleId="9F3AAB161A224FA9B8D701F02F02AB6272">
    <w:name w:val="9F3AAB161A224FA9B8D701F02F02AB6272"/>
    <w:rsid w:val="008D7199"/>
    <w:pPr>
      <w:spacing w:after="180" w:line="240" w:lineRule="auto"/>
    </w:pPr>
    <w:rPr>
      <w:rFonts w:eastAsiaTheme="minorHAnsi"/>
      <w:color w:val="A6A6A6" w:themeColor="background1" w:themeShade="A6"/>
      <w:sz w:val="14"/>
    </w:rPr>
  </w:style>
  <w:style w:type="paragraph" w:customStyle="1" w:styleId="5DF80ACE815641E18BEC96D7E137E69E72">
    <w:name w:val="5DF80ACE815641E18BEC96D7E137E69E72"/>
    <w:rsid w:val="008D7199"/>
    <w:pPr>
      <w:spacing w:after="180" w:line="240" w:lineRule="auto"/>
    </w:pPr>
    <w:rPr>
      <w:rFonts w:eastAsiaTheme="minorHAnsi"/>
      <w:color w:val="A6A6A6" w:themeColor="background1" w:themeShade="A6"/>
      <w:sz w:val="14"/>
    </w:rPr>
  </w:style>
  <w:style w:type="paragraph" w:customStyle="1" w:styleId="4B82B13F1AC24F519C63398F6784211D72">
    <w:name w:val="4B82B13F1AC24F519C63398F6784211D72"/>
    <w:rsid w:val="008D7199"/>
    <w:pPr>
      <w:spacing w:after="180" w:line="240" w:lineRule="auto"/>
    </w:pPr>
    <w:rPr>
      <w:rFonts w:eastAsiaTheme="minorHAnsi"/>
      <w:color w:val="262626" w:themeColor="text1" w:themeTint="D9"/>
      <w:sz w:val="18"/>
    </w:rPr>
  </w:style>
  <w:style w:type="paragraph" w:customStyle="1" w:styleId="383A9FC8C0AA4966B2A6D63953FC3BF972">
    <w:name w:val="383A9FC8C0AA4966B2A6D63953FC3BF9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2">
    <w:name w:val="6E3002F3ED4A4B9AADE4EFDFA4F83F037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2">
    <w:name w:val="D48EF9471508485C8988715678FFA7217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2">
    <w:name w:val="913AC87962B04E25A6706BCDAE95491E42"/>
    <w:rsid w:val="008D7199"/>
    <w:pPr>
      <w:spacing w:after="180" w:line="240" w:lineRule="auto"/>
    </w:pPr>
    <w:rPr>
      <w:rFonts w:eastAsiaTheme="minorHAnsi"/>
      <w:color w:val="262626" w:themeColor="text1" w:themeTint="D9"/>
      <w:sz w:val="16"/>
    </w:rPr>
  </w:style>
  <w:style w:type="paragraph" w:customStyle="1" w:styleId="E2E7B8C58B8E45D3BA4C0DE921A42ADB72">
    <w:name w:val="E2E7B8C58B8E45D3BA4C0DE921A42ADB72"/>
    <w:rsid w:val="008D7199"/>
    <w:pPr>
      <w:spacing w:after="180" w:line="240" w:lineRule="auto"/>
    </w:pPr>
    <w:rPr>
      <w:rFonts w:eastAsiaTheme="minorHAnsi"/>
      <w:color w:val="A6A6A6" w:themeColor="background1" w:themeShade="A6"/>
      <w:sz w:val="14"/>
    </w:rPr>
  </w:style>
  <w:style w:type="paragraph" w:customStyle="1" w:styleId="4650EB9EA7CC44868DBE6F600097EEF872">
    <w:name w:val="4650EB9EA7CC44868DBE6F600097EEF872"/>
    <w:rsid w:val="008D7199"/>
    <w:pPr>
      <w:spacing w:after="180" w:line="240" w:lineRule="auto"/>
    </w:pPr>
    <w:rPr>
      <w:rFonts w:eastAsiaTheme="minorHAnsi"/>
      <w:color w:val="A6A6A6" w:themeColor="background1" w:themeShade="A6"/>
      <w:sz w:val="14"/>
    </w:rPr>
  </w:style>
  <w:style w:type="paragraph" w:customStyle="1" w:styleId="F0F6B4FD00D04503A4173AA599A0FCFB16">
    <w:name w:val="F0F6B4FD00D04503A4173AA599A0FCFB1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6">
    <w:name w:val="2D07AB3D48C544A7ABC34B8EA92D552716"/>
    <w:rsid w:val="008D7199"/>
    <w:pPr>
      <w:spacing w:after="180" w:line="240" w:lineRule="auto"/>
    </w:pPr>
    <w:rPr>
      <w:rFonts w:eastAsiaTheme="minorHAnsi"/>
      <w:color w:val="262626" w:themeColor="text1" w:themeTint="D9"/>
      <w:sz w:val="16"/>
    </w:rPr>
  </w:style>
  <w:style w:type="paragraph" w:customStyle="1" w:styleId="66F33F01851B4AEAAFDCCF22FC61ECFD12">
    <w:name w:val="66F33F01851B4AEAAFDCCF22FC61ECFD12"/>
    <w:rsid w:val="008D7199"/>
    <w:pPr>
      <w:spacing w:after="180" w:line="240" w:lineRule="auto"/>
    </w:pPr>
    <w:rPr>
      <w:rFonts w:eastAsiaTheme="minorHAnsi"/>
      <w:color w:val="A6A6A6" w:themeColor="background1" w:themeShade="A6"/>
      <w:sz w:val="14"/>
    </w:rPr>
  </w:style>
  <w:style w:type="paragraph" w:customStyle="1" w:styleId="DE17D41320344EDC846AEC00BA8890F314">
    <w:name w:val="DE17D41320344EDC846AEC00BA8890F314"/>
    <w:rsid w:val="008D7199"/>
    <w:pPr>
      <w:spacing w:after="180" w:line="240" w:lineRule="auto"/>
    </w:pPr>
    <w:rPr>
      <w:rFonts w:eastAsiaTheme="minorHAnsi"/>
      <w:color w:val="A6A6A6" w:themeColor="background1" w:themeShade="A6"/>
      <w:sz w:val="14"/>
    </w:rPr>
  </w:style>
  <w:style w:type="paragraph" w:customStyle="1" w:styleId="A1CB3950A75D41ABB42844B0DF92B98B66">
    <w:name w:val="A1CB3950A75D41ABB42844B0DF92B98B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6">
    <w:name w:val="2D18659E10804AD38E56DB63ACE50E926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3">
    <w:name w:val="01FB06FB61EE4055AFC56A9A4A20B17C7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3">
    <w:name w:val="3CA9253634FE45F49F86E2F79543D6B2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1">
    <w:name w:val="C0C3FE2DC44641138CF5158EFD2B715561"/>
    <w:rsid w:val="008D7199"/>
    <w:pPr>
      <w:spacing w:after="180" w:line="240" w:lineRule="auto"/>
    </w:pPr>
    <w:rPr>
      <w:rFonts w:eastAsiaTheme="minorHAnsi"/>
      <w:color w:val="262626" w:themeColor="text1" w:themeTint="D9"/>
      <w:sz w:val="16"/>
    </w:rPr>
  </w:style>
  <w:style w:type="paragraph" w:customStyle="1" w:styleId="9F3AAB161A224FA9B8D701F02F02AB6273">
    <w:name w:val="9F3AAB161A224FA9B8D701F02F02AB6273"/>
    <w:rsid w:val="008D7199"/>
    <w:pPr>
      <w:spacing w:after="180" w:line="240" w:lineRule="auto"/>
    </w:pPr>
    <w:rPr>
      <w:rFonts w:eastAsiaTheme="minorHAnsi"/>
      <w:color w:val="A6A6A6" w:themeColor="background1" w:themeShade="A6"/>
      <w:sz w:val="14"/>
    </w:rPr>
  </w:style>
  <w:style w:type="paragraph" w:customStyle="1" w:styleId="5DF80ACE815641E18BEC96D7E137E69E73">
    <w:name w:val="5DF80ACE815641E18BEC96D7E137E69E73"/>
    <w:rsid w:val="008D7199"/>
    <w:pPr>
      <w:spacing w:after="180" w:line="240" w:lineRule="auto"/>
    </w:pPr>
    <w:rPr>
      <w:rFonts w:eastAsiaTheme="minorHAnsi"/>
      <w:color w:val="A6A6A6" w:themeColor="background1" w:themeShade="A6"/>
      <w:sz w:val="14"/>
    </w:rPr>
  </w:style>
  <w:style w:type="paragraph" w:customStyle="1" w:styleId="4B82B13F1AC24F519C63398F6784211D73">
    <w:name w:val="4B82B13F1AC24F519C63398F6784211D73"/>
    <w:rsid w:val="008D7199"/>
    <w:pPr>
      <w:spacing w:after="180" w:line="240" w:lineRule="auto"/>
    </w:pPr>
    <w:rPr>
      <w:rFonts w:eastAsiaTheme="minorHAnsi"/>
      <w:color w:val="262626" w:themeColor="text1" w:themeTint="D9"/>
      <w:sz w:val="18"/>
    </w:rPr>
  </w:style>
  <w:style w:type="paragraph" w:customStyle="1" w:styleId="383A9FC8C0AA4966B2A6D63953FC3BF973">
    <w:name w:val="383A9FC8C0AA4966B2A6D63953FC3BF9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3">
    <w:name w:val="6E3002F3ED4A4B9AADE4EFDFA4F83F037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3">
    <w:name w:val="D48EF9471508485C8988715678FFA7217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3">
    <w:name w:val="913AC87962B04E25A6706BCDAE95491E43"/>
    <w:rsid w:val="008D7199"/>
    <w:pPr>
      <w:spacing w:after="180" w:line="240" w:lineRule="auto"/>
    </w:pPr>
    <w:rPr>
      <w:rFonts w:eastAsiaTheme="minorHAnsi"/>
      <w:color w:val="262626" w:themeColor="text1" w:themeTint="D9"/>
      <w:sz w:val="16"/>
    </w:rPr>
  </w:style>
  <w:style w:type="paragraph" w:customStyle="1" w:styleId="E2E7B8C58B8E45D3BA4C0DE921A42ADB73">
    <w:name w:val="E2E7B8C58B8E45D3BA4C0DE921A42ADB73"/>
    <w:rsid w:val="008D7199"/>
    <w:pPr>
      <w:spacing w:after="180" w:line="240" w:lineRule="auto"/>
    </w:pPr>
    <w:rPr>
      <w:rFonts w:eastAsiaTheme="minorHAnsi"/>
      <w:color w:val="A6A6A6" w:themeColor="background1" w:themeShade="A6"/>
      <w:sz w:val="14"/>
    </w:rPr>
  </w:style>
  <w:style w:type="paragraph" w:customStyle="1" w:styleId="4650EB9EA7CC44868DBE6F600097EEF873">
    <w:name w:val="4650EB9EA7CC44868DBE6F600097EEF873"/>
    <w:rsid w:val="008D7199"/>
    <w:pPr>
      <w:spacing w:after="180" w:line="240" w:lineRule="auto"/>
    </w:pPr>
    <w:rPr>
      <w:rFonts w:eastAsiaTheme="minorHAnsi"/>
      <w:color w:val="A6A6A6" w:themeColor="background1" w:themeShade="A6"/>
      <w:sz w:val="14"/>
    </w:rPr>
  </w:style>
  <w:style w:type="paragraph" w:customStyle="1" w:styleId="F0F6B4FD00D04503A4173AA599A0FCFB17">
    <w:name w:val="F0F6B4FD00D04503A4173AA599A0FCFB1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7">
    <w:name w:val="2D07AB3D48C544A7ABC34B8EA92D552717"/>
    <w:rsid w:val="008D7199"/>
    <w:pPr>
      <w:spacing w:after="180" w:line="240" w:lineRule="auto"/>
    </w:pPr>
    <w:rPr>
      <w:rFonts w:eastAsiaTheme="minorHAnsi"/>
      <w:color w:val="262626" w:themeColor="text1" w:themeTint="D9"/>
      <w:sz w:val="16"/>
    </w:rPr>
  </w:style>
  <w:style w:type="paragraph" w:customStyle="1" w:styleId="66F33F01851B4AEAAFDCCF22FC61ECFD13">
    <w:name w:val="66F33F01851B4AEAAFDCCF22FC61ECFD13"/>
    <w:rsid w:val="008D7199"/>
    <w:pPr>
      <w:spacing w:after="180" w:line="240" w:lineRule="auto"/>
    </w:pPr>
    <w:rPr>
      <w:rFonts w:eastAsiaTheme="minorHAnsi"/>
      <w:color w:val="A6A6A6" w:themeColor="background1" w:themeShade="A6"/>
      <w:sz w:val="14"/>
    </w:rPr>
  </w:style>
  <w:style w:type="paragraph" w:customStyle="1" w:styleId="DE17D41320344EDC846AEC00BA8890F315">
    <w:name w:val="DE17D41320344EDC846AEC00BA8890F315"/>
    <w:rsid w:val="008D7199"/>
    <w:pPr>
      <w:spacing w:after="180" w:line="240" w:lineRule="auto"/>
    </w:pPr>
    <w:rPr>
      <w:rFonts w:eastAsiaTheme="minorHAnsi"/>
      <w:color w:val="A6A6A6" w:themeColor="background1" w:themeShade="A6"/>
      <w:sz w:val="14"/>
    </w:rPr>
  </w:style>
  <w:style w:type="paragraph" w:customStyle="1" w:styleId="A1CB3950A75D41ABB42844B0DF92B98B67">
    <w:name w:val="A1CB3950A75D41ABB42844B0DF92B98B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7">
    <w:name w:val="2D18659E10804AD38E56DB63ACE50E926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4">
    <w:name w:val="01FB06FB61EE4055AFC56A9A4A20B17C7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4">
    <w:name w:val="3CA9253634FE45F49F86E2F79543D6B2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2">
    <w:name w:val="C0C3FE2DC44641138CF5158EFD2B715562"/>
    <w:rsid w:val="008D7199"/>
    <w:pPr>
      <w:spacing w:after="180" w:line="240" w:lineRule="auto"/>
    </w:pPr>
    <w:rPr>
      <w:rFonts w:eastAsiaTheme="minorHAnsi"/>
      <w:color w:val="262626" w:themeColor="text1" w:themeTint="D9"/>
      <w:sz w:val="16"/>
    </w:rPr>
  </w:style>
  <w:style w:type="paragraph" w:customStyle="1" w:styleId="9F3AAB161A224FA9B8D701F02F02AB6274">
    <w:name w:val="9F3AAB161A224FA9B8D701F02F02AB6274"/>
    <w:rsid w:val="008D7199"/>
    <w:pPr>
      <w:spacing w:after="180" w:line="240" w:lineRule="auto"/>
    </w:pPr>
    <w:rPr>
      <w:rFonts w:eastAsiaTheme="minorHAnsi"/>
      <w:color w:val="A6A6A6" w:themeColor="background1" w:themeShade="A6"/>
      <w:sz w:val="14"/>
    </w:rPr>
  </w:style>
  <w:style w:type="paragraph" w:customStyle="1" w:styleId="5DF80ACE815641E18BEC96D7E137E69E74">
    <w:name w:val="5DF80ACE815641E18BEC96D7E137E69E74"/>
    <w:rsid w:val="008D7199"/>
    <w:pPr>
      <w:spacing w:after="180" w:line="240" w:lineRule="auto"/>
    </w:pPr>
    <w:rPr>
      <w:rFonts w:eastAsiaTheme="minorHAnsi"/>
      <w:color w:val="A6A6A6" w:themeColor="background1" w:themeShade="A6"/>
      <w:sz w:val="14"/>
    </w:rPr>
  </w:style>
  <w:style w:type="paragraph" w:customStyle="1" w:styleId="4B82B13F1AC24F519C63398F6784211D74">
    <w:name w:val="4B82B13F1AC24F519C63398F6784211D74"/>
    <w:rsid w:val="008D7199"/>
    <w:pPr>
      <w:spacing w:after="180" w:line="240" w:lineRule="auto"/>
    </w:pPr>
    <w:rPr>
      <w:rFonts w:eastAsiaTheme="minorHAnsi"/>
      <w:color w:val="262626" w:themeColor="text1" w:themeTint="D9"/>
      <w:sz w:val="18"/>
    </w:rPr>
  </w:style>
  <w:style w:type="paragraph" w:customStyle="1" w:styleId="383A9FC8C0AA4966B2A6D63953FC3BF974">
    <w:name w:val="383A9FC8C0AA4966B2A6D63953FC3BF9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4">
    <w:name w:val="6E3002F3ED4A4B9AADE4EFDFA4F83F037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4">
    <w:name w:val="D48EF9471508485C8988715678FFA7217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4">
    <w:name w:val="913AC87962B04E25A6706BCDAE95491E44"/>
    <w:rsid w:val="008D7199"/>
    <w:pPr>
      <w:spacing w:after="180" w:line="240" w:lineRule="auto"/>
    </w:pPr>
    <w:rPr>
      <w:rFonts w:eastAsiaTheme="minorHAnsi"/>
      <w:color w:val="262626" w:themeColor="text1" w:themeTint="D9"/>
      <w:sz w:val="16"/>
    </w:rPr>
  </w:style>
  <w:style w:type="paragraph" w:customStyle="1" w:styleId="E2E7B8C58B8E45D3BA4C0DE921A42ADB74">
    <w:name w:val="E2E7B8C58B8E45D3BA4C0DE921A42ADB74"/>
    <w:rsid w:val="008D7199"/>
    <w:pPr>
      <w:spacing w:after="180" w:line="240" w:lineRule="auto"/>
    </w:pPr>
    <w:rPr>
      <w:rFonts w:eastAsiaTheme="minorHAnsi"/>
      <w:color w:val="A6A6A6" w:themeColor="background1" w:themeShade="A6"/>
      <w:sz w:val="14"/>
    </w:rPr>
  </w:style>
  <w:style w:type="paragraph" w:customStyle="1" w:styleId="4650EB9EA7CC44868DBE6F600097EEF874">
    <w:name w:val="4650EB9EA7CC44868DBE6F600097EEF874"/>
    <w:rsid w:val="008D7199"/>
    <w:pPr>
      <w:spacing w:after="180" w:line="240" w:lineRule="auto"/>
    </w:pPr>
    <w:rPr>
      <w:rFonts w:eastAsiaTheme="minorHAnsi"/>
      <w:color w:val="A6A6A6" w:themeColor="background1" w:themeShade="A6"/>
      <w:sz w:val="14"/>
    </w:rPr>
  </w:style>
  <w:style w:type="paragraph" w:customStyle="1" w:styleId="F0F6B4FD00D04503A4173AA599A0FCFB18">
    <w:name w:val="F0F6B4FD00D04503A4173AA599A0FCFB1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8">
    <w:name w:val="2D07AB3D48C544A7ABC34B8EA92D552718"/>
    <w:rsid w:val="008D7199"/>
    <w:pPr>
      <w:spacing w:after="180" w:line="240" w:lineRule="auto"/>
    </w:pPr>
    <w:rPr>
      <w:rFonts w:eastAsiaTheme="minorHAnsi"/>
      <w:color w:val="262626" w:themeColor="text1" w:themeTint="D9"/>
      <w:sz w:val="16"/>
    </w:rPr>
  </w:style>
  <w:style w:type="paragraph" w:customStyle="1" w:styleId="66F33F01851B4AEAAFDCCF22FC61ECFD14">
    <w:name w:val="66F33F01851B4AEAAFDCCF22FC61ECFD14"/>
    <w:rsid w:val="008D7199"/>
    <w:pPr>
      <w:spacing w:after="180" w:line="240" w:lineRule="auto"/>
    </w:pPr>
    <w:rPr>
      <w:rFonts w:eastAsiaTheme="minorHAnsi"/>
      <w:color w:val="A6A6A6" w:themeColor="background1" w:themeShade="A6"/>
      <w:sz w:val="14"/>
    </w:rPr>
  </w:style>
  <w:style w:type="paragraph" w:customStyle="1" w:styleId="DE17D41320344EDC846AEC00BA8890F316">
    <w:name w:val="DE17D41320344EDC846AEC00BA8890F316"/>
    <w:rsid w:val="008D7199"/>
    <w:pPr>
      <w:spacing w:after="180" w:line="240" w:lineRule="auto"/>
    </w:pPr>
    <w:rPr>
      <w:rFonts w:eastAsiaTheme="minorHAnsi"/>
      <w:color w:val="A6A6A6" w:themeColor="background1" w:themeShade="A6"/>
      <w:sz w:val="14"/>
    </w:rPr>
  </w:style>
  <w:style w:type="paragraph" w:customStyle="1" w:styleId="A1CB3950A75D41ABB42844B0DF92B98B68">
    <w:name w:val="A1CB3950A75D41ABB42844B0DF92B98B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8">
    <w:name w:val="2D18659E10804AD38E56DB63ACE50E926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5">
    <w:name w:val="01FB06FB61EE4055AFC56A9A4A20B17C7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5">
    <w:name w:val="3CA9253634FE45F49F86E2F79543D6B2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3">
    <w:name w:val="C0C3FE2DC44641138CF5158EFD2B715563"/>
    <w:rsid w:val="008D7199"/>
    <w:pPr>
      <w:spacing w:after="180" w:line="240" w:lineRule="auto"/>
    </w:pPr>
    <w:rPr>
      <w:rFonts w:eastAsiaTheme="minorHAnsi"/>
      <w:color w:val="262626" w:themeColor="text1" w:themeTint="D9"/>
      <w:sz w:val="16"/>
    </w:rPr>
  </w:style>
  <w:style w:type="paragraph" w:customStyle="1" w:styleId="9F3AAB161A224FA9B8D701F02F02AB6275">
    <w:name w:val="9F3AAB161A224FA9B8D701F02F02AB6275"/>
    <w:rsid w:val="008D7199"/>
    <w:pPr>
      <w:spacing w:after="180" w:line="240" w:lineRule="auto"/>
    </w:pPr>
    <w:rPr>
      <w:rFonts w:eastAsiaTheme="minorHAnsi"/>
      <w:color w:val="A6A6A6" w:themeColor="background1" w:themeShade="A6"/>
      <w:sz w:val="14"/>
    </w:rPr>
  </w:style>
  <w:style w:type="paragraph" w:customStyle="1" w:styleId="5DF80ACE815641E18BEC96D7E137E69E75">
    <w:name w:val="5DF80ACE815641E18BEC96D7E137E69E75"/>
    <w:rsid w:val="008D7199"/>
    <w:pPr>
      <w:spacing w:after="180" w:line="240" w:lineRule="auto"/>
    </w:pPr>
    <w:rPr>
      <w:rFonts w:eastAsiaTheme="minorHAnsi"/>
      <w:color w:val="A6A6A6" w:themeColor="background1" w:themeShade="A6"/>
      <w:sz w:val="14"/>
    </w:rPr>
  </w:style>
  <w:style w:type="paragraph" w:customStyle="1" w:styleId="4B82B13F1AC24F519C63398F6784211D75">
    <w:name w:val="4B82B13F1AC24F519C63398F6784211D75"/>
    <w:rsid w:val="008D7199"/>
    <w:pPr>
      <w:spacing w:after="180" w:line="240" w:lineRule="auto"/>
    </w:pPr>
    <w:rPr>
      <w:rFonts w:eastAsiaTheme="minorHAnsi"/>
      <w:color w:val="262626" w:themeColor="text1" w:themeTint="D9"/>
      <w:sz w:val="18"/>
    </w:rPr>
  </w:style>
  <w:style w:type="paragraph" w:customStyle="1" w:styleId="383A9FC8C0AA4966B2A6D63953FC3BF975">
    <w:name w:val="383A9FC8C0AA4966B2A6D63953FC3BF9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5">
    <w:name w:val="6E3002F3ED4A4B9AADE4EFDFA4F83F037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5">
    <w:name w:val="D48EF9471508485C8988715678FFA7217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5">
    <w:name w:val="913AC87962B04E25A6706BCDAE95491E45"/>
    <w:rsid w:val="008D7199"/>
    <w:pPr>
      <w:spacing w:after="180" w:line="240" w:lineRule="auto"/>
    </w:pPr>
    <w:rPr>
      <w:rFonts w:eastAsiaTheme="minorHAnsi"/>
      <w:color w:val="262626" w:themeColor="text1" w:themeTint="D9"/>
      <w:sz w:val="16"/>
    </w:rPr>
  </w:style>
  <w:style w:type="paragraph" w:customStyle="1" w:styleId="E2E7B8C58B8E45D3BA4C0DE921A42ADB75">
    <w:name w:val="E2E7B8C58B8E45D3BA4C0DE921A42ADB75"/>
    <w:rsid w:val="008D7199"/>
    <w:pPr>
      <w:spacing w:after="180" w:line="240" w:lineRule="auto"/>
    </w:pPr>
    <w:rPr>
      <w:rFonts w:eastAsiaTheme="minorHAnsi"/>
      <w:color w:val="A6A6A6" w:themeColor="background1" w:themeShade="A6"/>
      <w:sz w:val="14"/>
    </w:rPr>
  </w:style>
  <w:style w:type="paragraph" w:customStyle="1" w:styleId="4650EB9EA7CC44868DBE6F600097EEF875">
    <w:name w:val="4650EB9EA7CC44868DBE6F600097EEF875"/>
    <w:rsid w:val="008D7199"/>
    <w:pPr>
      <w:spacing w:after="180" w:line="240" w:lineRule="auto"/>
    </w:pPr>
    <w:rPr>
      <w:rFonts w:eastAsiaTheme="minorHAnsi"/>
      <w:color w:val="A6A6A6" w:themeColor="background1" w:themeShade="A6"/>
      <w:sz w:val="14"/>
    </w:rPr>
  </w:style>
  <w:style w:type="paragraph" w:customStyle="1" w:styleId="F0F6B4FD00D04503A4173AA599A0FCFB19">
    <w:name w:val="F0F6B4FD00D04503A4173AA599A0FCFB1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9">
    <w:name w:val="2D07AB3D48C544A7ABC34B8EA92D552719"/>
    <w:rsid w:val="008D7199"/>
    <w:pPr>
      <w:spacing w:after="180" w:line="240" w:lineRule="auto"/>
    </w:pPr>
    <w:rPr>
      <w:rFonts w:eastAsiaTheme="minorHAnsi"/>
      <w:color w:val="262626" w:themeColor="text1" w:themeTint="D9"/>
      <w:sz w:val="16"/>
    </w:rPr>
  </w:style>
  <w:style w:type="paragraph" w:customStyle="1" w:styleId="66F33F01851B4AEAAFDCCF22FC61ECFD15">
    <w:name w:val="66F33F01851B4AEAAFDCCF22FC61ECFD15"/>
    <w:rsid w:val="008D7199"/>
    <w:pPr>
      <w:spacing w:after="180" w:line="240" w:lineRule="auto"/>
    </w:pPr>
    <w:rPr>
      <w:rFonts w:eastAsiaTheme="minorHAnsi"/>
      <w:color w:val="A6A6A6" w:themeColor="background1" w:themeShade="A6"/>
      <w:sz w:val="14"/>
    </w:rPr>
  </w:style>
  <w:style w:type="paragraph" w:customStyle="1" w:styleId="DE17D41320344EDC846AEC00BA8890F317">
    <w:name w:val="DE17D41320344EDC846AEC00BA8890F317"/>
    <w:rsid w:val="008D7199"/>
    <w:pPr>
      <w:spacing w:after="180" w:line="240" w:lineRule="auto"/>
    </w:pPr>
    <w:rPr>
      <w:rFonts w:eastAsiaTheme="minorHAnsi"/>
      <w:color w:val="A6A6A6" w:themeColor="background1" w:themeShade="A6"/>
      <w:sz w:val="14"/>
    </w:rPr>
  </w:style>
  <w:style w:type="paragraph" w:customStyle="1" w:styleId="A1CB3950A75D41ABB42844B0DF92B98B69">
    <w:name w:val="A1CB3950A75D41ABB42844B0DF92B98B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69">
    <w:name w:val="2D18659E10804AD38E56DB63ACE50E926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678C348AB1304939B5F1055427908578">
    <w:name w:val="678C348AB1304939B5F1055427908578"/>
    <w:rsid w:val="008D7199"/>
  </w:style>
  <w:style w:type="paragraph" w:customStyle="1" w:styleId="01FB06FB61EE4055AFC56A9A4A20B17C76">
    <w:name w:val="01FB06FB61EE4055AFC56A9A4A20B17C7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6">
    <w:name w:val="3CA9253634FE45F49F86E2F79543D6B2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4">
    <w:name w:val="C0C3FE2DC44641138CF5158EFD2B715564"/>
    <w:rsid w:val="008D7199"/>
    <w:pPr>
      <w:spacing w:after="180" w:line="240" w:lineRule="auto"/>
    </w:pPr>
    <w:rPr>
      <w:rFonts w:eastAsiaTheme="minorHAnsi"/>
      <w:color w:val="262626" w:themeColor="text1" w:themeTint="D9"/>
      <w:sz w:val="16"/>
    </w:rPr>
  </w:style>
  <w:style w:type="paragraph" w:customStyle="1" w:styleId="9F3AAB161A224FA9B8D701F02F02AB6276">
    <w:name w:val="9F3AAB161A224FA9B8D701F02F02AB6276"/>
    <w:rsid w:val="008D7199"/>
    <w:pPr>
      <w:spacing w:after="180" w:line="240" w:lineRule="auto"/>
    </w:pPr>
    <w:rPr>
      <w:rFonts w:eastAsiaTheme="minorHAnsi"/>
      <w:color w:val="A6A6A6" w:themeColor="background1" w:themeShade="A6"/>
      <w:sz w:val="14"/>
    </w:rPr>
  </w:style>
  <w:style w:type="paragraph" w:customStyle="1" w:styleId="5DF80ACE815641E18BEC96D7E137E69E76">
    <w:name w:val="5DF80ACE815641E18BEC96D7E137E69E76"/>
    <w:rsid w:val="008D7199"/>
    <w:pPr>
      <w:spacing w:after="180" w:line="240" w:lineRule="auto"/>
    </w:pPr>
    <w:rPr>
      <w:rFonts w:eastAsiaTheme="minorHAnsi"/>
      <w:color w:val="A6A6A6" w:themeColor="background1" w:themeShade="A6"/>
      <w:sz w:val="14"/>
    </w:rPr>
  </w:style>
  <w:style w:type="paragraph" w:customStyle="1" w:styleId="4B82B13F1AC24F519C63398F6784211D76">
    <w:name w:val="4B82B13F1AC24F519C63398F6784211D76"/>
    <w:rsid w:val="008D7199"/>
    <w:pPr>
      <w:spacing w:after="180" w:line="240" w:lineRule="auto"/>
    </w:pPr>
    <w:rPr>
      <w:rFonts w:eastAsiaTheme="minorHAnsi"/>
      <w:color w:val="262626" w:themeColor="text1" w:themeTint="D9"/>
      <w:sz w:val="18"/>
    </w:rPr>
  </w:style>
  <w:style w:type="paragraph" w:customStyle="1" w:styleId="383A9FC8C0AA4966B2A6D63953FC3BF976">
    <w:name w:val="383A9FC8C0AA4966B2A6D63953FC3BF9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6">
    <w:name w:val="6E3002F3ED4A4B9AADE4EFDFA4F83F037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6">
    <w:name w:val="D48EF9471508485C8988715678FFA7217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6">
    <w:name w:val="913AC87962B04E25A6706BCDAE95491E46"/>
    <w:rsid w:val="008D7199"/>
    <w:pPr>
      <w:spacing w:after="180" w:line="240" w:lineRule="auto"/>
    </w:pPr>
    <w:rPr>
      <w:rFonts w:eastAsiaTheme="minorHAnsi"/>
      <w:color w:val="262626" w:themeColor="text1" w:themeTint="D9"/>
      <w:sz w:val="16"/>
    </w:rPr>
  </w:style>
  <w:style w:type="paragraph" w:customStyle="1" w:styleId="E2E7B8C58B8E45D3BA4C0DE921A42ADB76">
    <w:name w:val="E2E7B8C58B8E45D3BA4C0DE921A42ADB76"/>
    <w:rsid w:val="008D7199"/>
    <w:pPr>
      <w:spacing w:after="180" w:line="240" w:lineRule="auto"/>
    </w:pPr>
    <w:rPr>
      <w:rFonts w:eastAsiaTheme="minorHAnsi"/>
      <w:color w:val="A6A6A6" w:themeColor="background1" w:themeShade="A6"/>
      <w:sz w:val="14"/>
    </w:rPr>
  </w:style>
  <w:style w:type="paragraph" w:customStyle="1" w:styleId="4650EB9EA7CC44868DBE6F600097EEF876">
    <w:name w:val="4650EB9EA7CC44868DBE6F600097EEF876"/>
    <w:rsid w:val="008D7199"/>
    <w:pPr>
      <w:spacing w:after="180" w:line="240" w:lineRule="auto"/>
    </w:pPr>
    <w:rPr>
      <w:rFonts w:eastAsiaTheme="minorHAnsi"/>
      <w:color w:val="A6A6A6" w:themeColor="background1" w:themeShade="A6"/>
      <w:sz w:val="14"/>
    </w:rPr>
  </w:style>
  <w:style w:type="paragraph" w:customStyle="1" w:styleId="F0F6B4FD00D04503A4173AA599A0FCFB20">
    <w:name w:val="F0F6B4FD00D04503A4173AA599A0FCFB2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0">
    <w:name w:val="2D07AB3D48C544A7ABC34B8EA92D552720"/>
    <w:rsid w:val="008D7199"/>
    <w:pPr>
      <w:spacing w:after="180" w:line="240" w:lineRule="auto"/>
    </w:pPr>
    <w:rPr>
      <w:rFonts w:eastAsiaTheme="minorHAnsi"/>
      <w:color w:val="262626" w:themeColor="text1" w:themeTint="D9"/>
      <w:sz w:val="16"/>
    </w:rPr>
  </w:style>
  <w:style w:type="paragraph" w:customStyle="1" w:styleId="66F33F01851B4AEAAFDCCF22FC61ECFD16">
    <w:name w:val="66F33F01851B4AEAAFDCCF22FC61ECFD16"/>
    <w:rsid w:val="008D7199"/>
    <w:pPr>
      <w:spacing w:after="180" w:line="240" w:lineRule="auto"/>
    </w:pPr>
    <w:rPr>
      <w:rFonts w:eastAsiaTheme="minorHAnsi"/>
      <w:color w:val="A6A6A6" w:themeColor="background1" w:themeShade="A6"/>
      <w:sz w:val="14"/>
    </w:rPr>
  </w:style>
  <w:style w:type="paragraph" w:customStyle="1" w:styleId="DE17D41320344EDC846AEC00BA8890F318">
    <w:name w:val="DE17D41320344EDC846AEC00BA8890F318"/>
    <w:rsid w:val="008D7199"/>
    <w:pPr>
      <w:spacing w:after="180" w:line="240" w:lineRule="auto"/>
    </w:pPr>
    <w:rPr>
      <w:rFonts w:eastAsiaTheme="minorHAnsi"/>
      <w:color w:val="A6A6A6" w:themeColor="background1" w:themeShade="A6"/>
      <w:sz w:val="14"/>
    </w:rPr>
  </w:style>
  <w:style w:type="paragraph" w:customStyle="1" w:styleId="A1CB3950A75D41ABB42844B0DF92B98B70">
    <w:name w:val="A1CB3950A75D41ABB42844B0DF92B98B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0">
    <w:name w:val="2D18659E10804AD38E56DB63ACE50E927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7">
    <w:name w:val="01FB06FB61EE4055AFC56A9A4A20B17C7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7">
    <w:name w:val="3CA9253634FE45F49F86E2F79543D6B2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5">
    <w:name w:val="C0C3FE2DC44641138CF5158EFD2B715565"/>
    <w:rsid w:val="008D7199"/>
    <w:pPr>
      <w:spacing w:after="180" w:line="240" w:lineRule="auto"/>
    </w:pPr>
    <w:rPr>
      <w:rFonts w:eastAsiaTheme="minorHAnsi"/>
      <w:color w:val="262626" w:themeColor="text1" w:themeTint="D9"/>
      <w:sz w:val="16"/>
    </w:rPr>
  </w:style>
  <w:style w:type="paragraph" w:customStyle="1" w:styleId="9F3AAB161A224FA9B8D701F02F02AB6277">
    <w:name w:val="9F3AAB161A224FA9B8D701F02F02AB6277"/>
    <w:rsid w:val="008D7199"/>
    <w:pPr>
      <w:spacing w:after="180" w:line="240" w:lineRule="auto"/>
    </w:pPr>
    <w:rPr>
      <w:rFonts w:eastAsiaTheme="minorHAnsi"/>
      <w:color w:val="A6A6A6" w:themeColor="background1" w:themeShade="A6"/>
      <w:sz w:val="14"/>
    </w:rPr>
  </w:style>
  <w:style w:type="paragraph" w:customStyle="1" w:styleId="5DF80ACE815641E18BEC96D7E137E69E77">
    <w:name w:val="5DF80ACE815641E18BEC96D7E137E69E77"/>
    <w:rsid w:val="008D7199"/>
    <w:pPr>
      <w:spacing w:after="180" w:line="240" w:lineRule="auto"/>
    </w:pPr>
    <w:rPr>
      <w:rFonts w:eastAsiaTheme="minorHAnsi"/>
      <w:color w:val="A6A6A6" w:themeColor="background1" w:themeShade="A6"/>
      <w:sz w:val="14"/>
    </w:rPr>
  </w:style>
  <w:style w:type="paragraph" w:customStyle="1" w:styleId="4B82B13F1AC24F519C63398F6784211D77">
    <w:name w:val="4B82B13F1AC24F519C63398F6784211D77"/>
    <w:rsid w:val="008D7199"/>
    <w:pPr>
      <w:spacing w:after="180" w:line="240" w:lineRule="auto"/>
    </w:pPr>
    <w:rPr>
      <w:rFonts w:eastAsiaTheme="minorHAnsi"/>
      <w:color w:val="262626" w:themeColor="text1" w:themeTint="D9"/>
      <w:sz w:val="18"/>
    </w:rPr>
  </w:style>
  <w:style w:type="paragraph" w:customStyle="1" w:styleId="383A9FC8C0AA4966B2A6D63953FC3BF977">
    <w:name w:val="383A9FC8C0AA4966B2A6D63953FC3BF9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7">
    <w:name w:val="6E3002F3ED4A4B9AADE4EFDFA4F83F037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7">
    <w:name w:val="D48EF9471508485C8988715678FFA7217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7">
    <w:name w:val="913AC87962B04E25A6706BCDAE95491E47"/>
    <w:rsid w:val="008D7199"/>
    <w:pPr>
      <w:spacing w:after="180" w:line="240" w:lineRule="auto"/>
    </w:pPr>
    <w:rPr>
      <w:rFonts w:eastAsiaTheme="minorHAnsi"/>
      <w:color w:val="262626" w:themeColor="text1" w:themeTint="D9"/>
      <w:sz w:val="16"/>
    </w:rPr>
  </w:style>
  <w:style w:type="paragraph" w:customStyle="1" w:styleId="E2E7B8C58B8E45D3BA4C0DE921A42ADB77">
    <w:name w:val="E2E7B8C58B8E45D3BA4C0DE921A42ADB77"/>
    <w:rsid w:val="008D7199"/>
    <w:pPr>
      <w:spacing w:after="180" w:line="240" w:lineRule="auto"/>
    </w:pPr>
    <w:rPr>
      <w:rFonts w:eastAsiaTheme="minorHAnsi"/>
      <w:color w:val="A6A6A6" w:themeColor="background1" w:themeShade="A6"/>
      <w:sz w:val="14"/>
    </w:rPr>
  </w:style>
  <w:style w:type="paragraph" w:customStyle="1" w:styleId="4650EB9EA7CC44868DBE6F600097EEF877">
    <w:name w:val="4650EB9EA7CC44868DBE6F600097EEF877"/>
    <w:rsid w:val="008D7199"/>
    <w:pPr>
      <w:spacing w:after="180" w:line="240" w:lineRule="auto"/>
    </w:pPr>
    <w:rPr>
      <w:rFonts w:eastAsiaTheme="minorHAnsi"/>
      <w:color w:val="A6A6A6" w:themeColor="background1" w:themeShade="A6"/>
      <w:sz w:val="14"/>
    </w:rPr>
  </w:style>
  <w:style w:type="paragraph" w:customStyle="1" w:styleId="F0F6B4FD00D04503A4173AA599A0FCFB21">
    <w:name w:val="F0F6B4FD00D04503A4173AA599A0FCFB2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1">
    <w:name w:val="2D07AB3D48C544A7ABC34B8EA92D552721"/>
    <w:rsid w:val="008D7199"/>
    <w:pPr>
      <w:spacing w:after="180" w:line="240" w:lineRule="auto"/>
    </w:pPr>
    <w:rPr>
      <w:rFonts w:eastAsiaTheme="minorHAnsi"/>
      <w:color w:val="262626" w:themeColor="text1" w:themeTint="D9"/>
      <w:sz w:val="16"/>
    </w:rPr>
  </w:style>
  <w:style w:type="paragraph" w:customStyle="1" w:styleId="66F33F01851B4AEAAFDCCF22FC61ECFD17">
    <w:name w:val="66F33F01851B4AEAAFDCCF22FC61ECFD17"/>
    <w:rsid w:val="008D7199"/>
    <w:pPr>
      <w:spacing w:after="180" w:line="240" w:lineRule="auto"/>
    </w:pPr>
    <w:rPr>
      <w:rFonts w:eastAsiaTheme="minorHAnsi"/>
      <w:color w:val="A6A6A6" w:themeColor="background1" w:themeShade="A6"/>
      <w:sz w:val="14"/>
    </w:rPr>
  </w:style>
  <w:style w:type="paragraph" w:customStyle="1" w:styleId="DE17D41320344EDC846AEC00BA8890F319">
    <w:name w:val="DE17D41320344EDC846AEC00BA8890F319"/>
    <w:rsid w:val="008D7199"/>
    <w:pPr>
      <w:spacing w:after="180" w:line="240" w:lineRule="auto"/>
    </w:pPr>
    <w:rPr>
      <w:rFonts w:eastAsiaTheme="minorHAnsi"/>
      <w:color w:val="A6A6A6" w:themeColor="background1" w:themeShade="A6"/>
      <w:sz w:val="14"/>
    </w:rPr>
  </w:style>
  <w:style w:type="paragraph" w:customStyle="1" w:styleId="A1CB3950A75D41ABB42844B0DF92B98B71">
    <w:name w:val="A1CB3950A75D41ABB42844B0DF92B98B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1">
    <w:name w:val="2D18659E10804AD38E56DB63ACE50E927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8">
    <w:name w:val="01FB06FB61EE4055AFC56A9A4A20B17C7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8">
    <w:name w:val="3CA9253634FE45F49F86E2F79543D6B2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6">
    <w:name w:val="C0C3FE2DC44641138CF5158EFD2B715566"/>
    <w:rsid w:val="008D7199"/>
    <w:pPr>
      <w:spacing w:after="180" w:line="240" w:lineRule="auto"/>
    </w:pPr>
    <w:rPr>
      <w:rFonts w:eastAsiaTheme="minorHAnsi"/>
      <w:color w:val="262626" w:themeColor="text1" w:themeTint="D9"/>
      <w:sz w:val="16"/>
    </w:rPr>
  </w:style>
  <w:style w:type="paragraph" w:customStyle="1" w:styleId="9F3AAB161A224FA9B8D701F02F02AB6278">
    <w:name w:val="9F3AAB161A224FA9B8D701F02F02AB6278"/>
    <w:rsid w:val="008D7199"/>
    <w:pPr>
      <w:spacing w:after="180" w:line="240" w:lineRule="auto"/>
    </w:pPr>
    <w:rPr>
      <w:rFonts w:eastAsiaTheme="minorHAnsi"/>
      <w:color w:val="A6A6A6" w:themeColor="background1" w:themeShade="A6"/>
      <w:sz w:val="14"/>
    </w:rPr>
  </w:style>
  <w:style w:type="paragraph" w:customStyle="1" w:styleId="5DF80ACE815641E18BEC96D7E137E69E78">
    <w:name w:val="5DF80ACE815641E18BEC96D7E137E69E78"/>
    <w:rsid w:val="008D7199"/>
    <w:pPr>
      <w:spacing w:after="180" w:line="240" w:lineRule="auto"/>
    </w:pPr>
    <w:rPr>
      <w:rFonts w:eastAsiaTheme="minorHAnsi"/>
      <w:color w:val="A6A6A6" w:themeColor="background1" w:themeShade="A6"/>
      <w:sz w:val="14"/>
    </w:rPr>
  </w:style>
  <w:style w:type="paragraph" w:customStyle="1" w:styleId="4B82B13F1AC24F519C63398F6784211D78">
    <w:name w:val="4B82B13F1AC24F519C63398F6784211D78"/>
    <w:rsid w:val="008D7199"/>
    <w:pPr>
      <w:spacing w:after="180" w:line="240" w:lineRule="auto"/>
    </w:pPr>
    <w:rPr>
      <w:rFonts w:eastAsiaTheme="minorHAnsi"/>
      <w:color w:val="262626" w:themeColor="text1" w:themeTint="D9"/>
      <w:sz w:val="18"/>
    </w:rPr>
  </w:style>
  <w:style w:type="paragraph" w:customStyle="1" w:styleId="383A9FC8C0AA4966B2A6D63953FC3BF978">
    <w:name w:val="383A9FC8C0AA4966B2A6D63953FC3BF9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8">
    <w:name w:val="6E3002F3ED4A4B9AADE4EFDFA4F83F037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8">
    <w:name w:val="D48EF9471508485C8988715678FFA7217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8">
    <w:name w:val="913AC87962B04E25A6706BCDAE95491E48"/>
    <w:rsid w:val="008D7199"/>
    <w:pPr>
      <w:spacing w:after="180" w:line="240" w:lineRule="auto"/>
    </w:pPr>
    <w:rPr>
      <w:rFonts w:eastAsiaTheme="minorHAnsi"/>
      <w:color w:val="262626" w:themeColor="text1" w:themeTint="D9"/>
      <w:sz w:val="16"/>
    </w:rPr>
  </w:style>
  <w:style w:type="paragraph" w:customStyle="1" w:styleId="E2E7B8C58B8E45D3BA4C0DE921A42ADB78">
    <w:name w:val="E2E7B8C58B8E45D3BA4C0DE921A42ADB78"/>
    <w:rsid w:val="008D7199"/>
    <w:pPr>
      <w:spacing w:after="180" w:line="240" w:lineRule="auto"/>
    </w:pPr>
    <w:rPr>
      <w:rFonts w:eastAsiaTheme="minorHAnsi"/>
      <w:color w:val="A6A6A6" w:themeColor="background1" w:themeShade="A6"/>
      <w:sz w:val="14"/>
    </w:rPr>
  </w:style>
  <w:style w:type="paragraph" w:customStyle="1" w:styleId="4650EB9EA7CC44868DBE6F600097EEF878">
    <w:name w:val="4650EB9EA7CC44868DBE6F600097EEF878"/>
    <w:rsid w:val="008D7199"/>
    <w:pPr>
      <w:spacing w:after="180" w:line="240" w:lineRule="auto"/>
    </w:pPr>
    <w:rPr>
      <w:rFonts w:eastAsiaTheme="minorHAnsi"/>
      <w:color w:val="A6A6A6" w:themeColor="background1" w:themeShade="A6"/>
      <w:sz w:val="14"/>
    </w:rPr>
  </w:style>
  <w:style w:type="paragraph" w:customStyle="1" w:styleId="F0F6B4FD00D04503A4173AA599A0FCFB22">
    <w:name w:val="F0F6B4FD00D04503A4173AA599A0FCFB2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2">
    <w:name w:val="2D07AB3D48C544A7ABC34B8EA92D552722"/>
    <w:rsid w:val="008D7199"/>
    <w:pPr>
      <w:spacing w:after="180" w:line="240" w:lineRule="auto"/>
    </w:pPr>
    <w:rPr>
      <w:rFonts w:eastAsiaTheme="minorHAnsi"/>
      <w:color w:val="262626" w:themeColor="text1" w:themeTint="D9"/>
      <w:sz w:val="16"/>
    </w:rPr>
  </w:style>
  <w:style w:type="paragraph" w:customStyle="1" w:styleId="66F33F01851B4AEAAFDCCF22FC61ECFD18">
    <w:name w:val="66F33F01851B4AEAAFDCCF22FC61ECFD18"/>
    <w:rsid w:val="008D7199"/>
    <w:pPr>
      <w:spacing w:after="180" w:line="240" w:lineRule="auto"/>
    </w:pPr>
    <w:rPr>
      <w:rFonts w:eastAsiaTheme="minorHAnsi"/>
      <w:color w:val="A6A6A6" w:themeColor="background1" w:themeShade="A6"/>
      <w:sz w:val="14"/>
    </w:rPr>
  </w:style>
  <w:style w:type="paragraph" w:customStyle="1" w:styleId="DE17D41320344EDC846AEC00BA8890F320">
    <w:name w:val="DE17D41320344EDC846AEC00BA8890F320"/>
    <w:rsid w:val="008D7199"/>
    <w:pPr>
      <w:spacing w:after="180" w:line="240" w:lineRule="auto"/>
    </w:pPr>
    <w:rPr>
      <w:rFonts w:eastAsiaTheme="minorHAnsi"/>
      <w:color w:val="A6A6A6" w:themeColor="background1" w:themeShade="A6"/>
      <w:sz w:val="14"/>
    </w:rPr>
  </w:style>
  <w:style w:type="paragraph" w:customStyle="1" w:styleId="A1CB3950A75D41ABB42844B0DF92B98B72">
    <w:name w:val="A1CB3950A75D41ABB42844B0DF92B98B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2">
    <w:name w:val="2D18659E10804AD38E56DB63ACE50E927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79">
    <w:name w:val="01FB06FB61EE4055AFC56A9A4A20B17C7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79">
    <w:name w:val="3CA9253634FE45F49F86E2F79543D6B2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7">
    <w:name w:val="C0C3FE2DC44641138CF5158EFD2B715567"/>
    <w:rsid w:val="008D7199"/>
    <w:pPr>
      <w:spacing w:after="180" w:line="240" w:lineRule="auto"/>
    </w:pPr>
    <w:rPr>
      <w:rFonts w:eastAsiaTheme="minorHAnsi"/>
      <w:color w:val="262626" w:themeColor="text1" w:themeTint="D9"/>
      <w:sz w:val="16"/>
    </w:rPr>
  </w:style>
  <w:style w:type="paragraph" w:customStyle="1" w:styleId="9F3AAB161A224FA9B8D701F02F02AB6279">
    <w:name w:val="9F3AAB161A224FA9B8D701F02F02AB6279"/>
    <w:rsid w:val="008D7199"/>
    <w:pPr>
      <w:spacing w:after="180" w:line="240" w:lineRule="auto"/>
    </w:pPr>
    <w:rPr>
      <w:rFonts w:eastAsiaTheme="minorHAnsi"/>
      <w:color w:val="A6A6A6" w:themeColor="background1" w:themeShade="A6"/>
      <w:sz w:val="14"/>
    </w:rPr>
  </w:style>
  <w:style w:type="paragraph" w:customStyle="1" w:styleId="5DF80ACE815641E18BEC96D7E137E69E79">
    <w:name w:val="5DF80ACE815641E18BEC96D7E137E69E79"/>
    <w:rsid w:val="008D7199"/>
    <w:pPr>
      <w:spacing w:after="180" w:line="240" w:lineRule="auto"/>
    </w:pPr>
    <w:rPr>
      <w:rFonts w:eastAsiaTheme="minorHAnsi"/>
      <w:color w:val="A6A6A6" w:themeColor="background1" w:themeShade="A6"/>
      <w:sz w:val="14"/>
    </w:rPr>
  </w:style>
  <w:style w:type="paragraph" w:customStyle="1" w:styleId="4B82B13F1AC24F519C63398F6784211D79">
    <w:name w:val="4B82B13F1AC24F519C63398F6784211D79"/>
    <w:rsid w:val="008D7199"/>
    <w:pPr>
      <w:spacing w:after="180" w:line="240" w:lineRule="auto"/>
    </w:pPr>
    <w:rPr>
      <w:rFonts w:eastAsiaTheme="minorHAnsi"/>
      <w:color w:val="262626" w:themeColor="text1" w:themeTint="D9"/>
      <w:sz w:val="18"/>
    </w:rPr>
  </w:style>
  <w:style w:type="paragraph" w:customStyle="1" w:styleId="383A9FC8C0AA4966B2A6D63953FC3BF979">
    <w:name w:val="383A9FC8C0AA4966B2A6D63953FC3BF9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79">
    <w:name w:val="6E3002F3ED4A4B9AADE4EFDFA4F83F037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79">
    <w:name w:val="D48EF9471508485C8988715678FFA7217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49">
    <w:name w:val="913AC87962B04E25A6706BCDAE95491E49"/>
    <w:rsid w:val="008D7199"/>
    <w:pPr>
      <w:spacing w:after="180" w:line="240" w:lineRule="auto"/>
    </w:pPr>
    <w:rPr>
      <w:rFonts w:eastAsiaTheme="minorHAnsi"/>
      <w:color w:val="262626" w:themeColor="text1" w:themeTint="D9"/>
      <w:sz w:val="16"/>
    </w:rPr>
  </w:style>
  <w:style w:type="paragraph" w:customStyle="1" w:styleId="E2E7B8C58B8E45D3BA4C0DE921A42ADB79">
    <w:name w:val="E2E7B8C58B8E45D3BA4C0DE921A42ADB79"/>
    <w:rsid w:val="008D7199"/>
    <w:pPr>
      <w:spacing w:after="180" w:line="240" w:lineRule="auto"/>
    </w:pPr>
    <w:rPr>
      <w:rFonts w:eastAsiaTheme="minorHAnsi"/>
      <w:color w:val="A6A6A6" w:themeColor="background1" w:themeShade="A6"/>
      <w:sz w:val="14"/>
    </w:rPr>
  </w:style>
  <w:style w:type="paragraph" w:customStyle="1" w:styleId="4650EB9EA7CC44868DBE6F600097EEF879">
    <w:name w:val="4650EB9EA7CC44868DBE6F600097EEF879"/>
    <w:rsid w:val="008D7199"/>
    <w:pPr>
      <w:spacing w:after="180" w:line="240" w:lineRule="auto"/>
    </w:pPr>
    <w:rPr>
      <w:rFonts w:eastAsiaTheme="minorHAnsi"/>
      <w:color w:val="A6A6A6" w:themeColor="background1" w:themeShade="A6"/>
      <w:sz w:val="14"/>
    </w:rPr>
  </w:style>
  <w:style w:type="paragraph" w:customStyle="1" w:styleId="F0F6B4FD00D04503A4173AA599A0FCFB23">
    <w:name w:val="F0F6B4FD00D04503A4173AA599A0FCFB2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3">
    <w:name w:val="2D07AB3D48C544A7ABC34B8EA92D552723"/>
    <w:rsid w:val="008D7199"/>
    <w:pPr>
      <w:spacing w:after="180" w:line="240" w:lineRule="auto"/>
    </w:pPr>
    <w:rPr>
      <w:rFonts w:eastAsiaTheme="minorHAnsi"/>
      <w:color w:val="262626" w:themeColor="text1" w:themeTint="D9"/>
      <w:sz w:val="16"/>
    </w:rPr>
  </w:style>
  <w:style w:type="paragraph" w:customStyle="1" w:styleId="66F33F01851B4AEAAFDCCF22FC61ECFD19">
    <w:name w:val="66F33F01851B4AEAAFDCCF22FC61ECFD19"/>
    <w:rsid w:val="008D7199"/>
    <w:pPr>
      <w:spacing w:after="180" w:line="240" w:lineRule="auto"/>
    </w:pPr>
    <w:rPr>
      <w:rFonts w:eastAsiaTheme="minorHAnsi"/>
      <w:color w:val="A6A6A6" w:themeColor="background1" w:themeShade="A6"/>
      <w:sz w:val="14"/>
    </w:rPr>
  </w:style>
  <w:style w:type="paragraph" w:customStyle="1" w:styleId="DE17D41320344EDC846AEC00BA8890F321">
    <w:name w:val="DE17D41320344EDC846AEC00BA8890F321"/>
    <w:rsid w:val="008D7199"/>
    <w:pPr>
      <w:spacing w:after="180" w:line="240" w:lineRule="auto"/>
    </w:pPr>
    <w:rPr>
      <w:rFonts w:eastAsiaTheme="minorHAnsi"/>
      <w:color w:val="A6A6A6" w:themeColor="background1" w:themeShade="A6"/>
      <w:sz w:val="14"/>
    </w:rPr>
  </w:style>
  <w:style w:type="paragraph" w:customStyle="1" w:styleId="A1CB3950A75D41ABB42844B0DF92B98B73">
    <w:name w:val="A1CB3950A75D41ABB42844B0DF92B98B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3">
    <w:name w:val="2D18659E10804AD38E56DB63ACE50E927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0">
    <w:name w:val="01FB06FB61EE4055AFC56A9A4A20B17C8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0">
    <w:name w:val="3CA9253634FE45F49F86E2F79543D6B2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8">
    <w:name w:val="C0C3FE2DC44641138CF5158EFD2B715568"/>
    <w:rsid w:val="008D7199"/>
    <w:pPr>
      <w:spacing w:after="180" w:line="240" w:lineRule="auto"/>
    </w:pPr>
    <w:rPr>
      <w:rFonts w:eastAsiaTheme="minorHAnsi"/>
      <w:color w:val="262626" w:themeColor="text1" w:themeTint="D9"/>
      <w:sz w:val="16"/>
    </w:rPr>
  </w:style>
  <w:style w:type="paragraph" w:customStyle="1" w:styleId="9F3AAB161A224FA9B8D701F02F02AB6280">
    <w:name w:val="9F3AAB161A224FA9B8D701F02F02AB6280"/>
    <w:rsid w:val="008D7199"/>
    <w:pPr>
      <w:spacing w:after="180" w:line="240" w:lineRule="auto"/>
    </w:pPr>
    <w:rPr>
      <w:rFonts w:eastAsiaTheme="minorHAnsi"/>
      <w:color w:val="A6A6A6" w:themeColor="background1" w:themeShade="A6"/>
      <w:sz w:val="14"/>
    </w:rPr>
  </w:style>
  <w:style w:type="paragraph" w:customStyle="1" w:styleId="5DF80ACE815641E18BEC96D7E137E69E80">
    <w:name w:val="5DF80ACE815641E18BEC96D7E137E69E80"/>
    <w:rsid w:val="008D7199"/>
    <w:pPr>
      <w:spacing w:after="180" w:line="240" w:lineRule="auto"/>
    </w:pPr>
    <w:rPr>
      <w:rFonts w:eastAsiaTheme="minorHAnsi"/>
      <w:color w:val="A6A6A6" w:themeColor="background1" w:themeShade="A6"/>
      <w:sz w:val="14"/>
    </w:rPr>
  </w:style>
  <w:style w:type="paragraph" w:customStyle="1" w:styleId="4B82B13F1AC24F519C63398F6784211D80">
    <w:name w:val="4B82B13F1AC24F519C63398F6784211D80"/>
    <w:rsid w:val="008D7199"/>
    <w:pPr>
      <w:spacing w:after="180" w:line="240" w:lineRule="auto"/>
    </w:pPr>
    <w:rPr>
      <w:rFonts w:eastAsiaTheme="minorHAnsi"/>
      <w:color w:val="262626" w:themeColor="text1" w:themeTint="D9"/>
      <w:sz w:val="18"/>
    </w:rPr>
  </w:style>
  <w:style w:type="paragraph" w:customStyle="1" w:styleId="383A9FC8C0AA4966B2A6D63953FC3BF980">
    <w:name w:val="383A9FC8C0AA4966B2A6D63953FC3BF9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0">
    <w:name w:val="6E3002F3ED4A4B9AADE4EFDFA4F83F038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0">
    <w:name w:val="D48EF9471508485C8988715678FFA7218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0">
    <w:name w:val="913AC87962B04E25A6706BCDAE95491E50"/>
    <w:rsid w:val="008D7199"/>
    <w:pPr>
      <w:spacing w:after="180" w:line="240" w:lineRule="auto"/>
    </w:pPr>
    <w:rPr>
      <w:rFonts w:eastAsiaTheme="minorHAnsi"/>
      <w:color w:val="262626" w:themeColor="text1" w:themeTint="D9"/>
      <w:sz w:val="16"/>
    </w:rPr>
  </w:style>
  <w:style w:type="paragraph" w:customStyle="1" w:styleId="E2E7B8C58B8E45D3BA4C0DE921A42ADB80">
    <w:name w:val="E2E7B8C58B8E45D3BA4C0DE921A42ADB80"/>
    <w:rsid w:val="008D7199"/>
    <w:pPr>
      <w:spacing w:after="180" w:line="240" w:lineRule="auto"/>
    </w:pPr>
    <w:rPr>
      <w:rFonts w:eastAsiaTheme="minorHAnsi"/>
      <w:color w:val="A6A6A6" w:themeColor="background1" w:themeShade="A6"/>
      <w:sz w:val="14"/>
    </w:rPr>
  </w:style>
  <w:style w:type="paragraph" w:customStyle="1" w:styleId="4650EB9EA7CC44868DBE6F600097EEF880">
    <w:name w:val="4650EB9EA7CC44868DBE6F600097EEF880"/>
    <w:rsid w:val="008D7199"/>
    <w:pPr>
      <w:spacing w:after="180" w:line="240" w:lineRule="auto"/>
    </w:pPr>
    <w:rPr>
      <w:rFonts w:eastAsiaTheme="minorHAnsi"/>
      <w:color w:val="A6A6A6" w:themeColor="background1" w:themeShade="A6"/>
      <w:sz w:val="14"/>
    </w:rPr>
  </w:style>
  <w:style w:type="paragraph" w:customStyle="1" w:styleId="F0F6B4FD00D04503A4173AA599A0FCFB24">
    <w:name w:val="F0F6B4FD00D04503A4173AA599A0FCFB2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4">
    <w:name w:val="2D07AB3D48C544A7ABC34B8EA92D552724"/>
    <w:rsid w:val="008D7199"/>
    <w:pPr>
      <w:spacing w:after="180" w:line="240" w:lineRule="auto"/>
    </w:pPr>
    <w:rPr>
      <w:rFonts w:eastAsiaTheme="minorHAnsi"/>
      <w:color w:val="262626" w:themeColor="text1" w:themeTint="D9"/>
      <w:sz w:val="16"/>
    </w:rPr>
  </w:style>
  <w:style w:type="paragraph" w:customStyle="1" w:styleId="66F33F01851B4AEAAFDCCF22FC61ECFD20">
    <w:name w:val="66F33F01851B4AEAAFDCCF22FC61ECFD20"/>
    <w:rsid w:val="008D7199"/>
    <w:pPr>
      <w:spacing w:after="180" w:line="240" w:lineRule="auto"/>
    </w:pPr>
    <w:rPr>
      <w:rFonts w:eastAsiaTheme="minorHAnsi"/>
      <w:color w:val="A6A6A6" w:themeColor="background1" w:themeShade="A6"/>
      <w:sz w:val="14"/>
    </w:rPr>
  </w:style>
  <w:style w:type="paragraph" w:customStyle="1" w:styleId="DE17D41320344EDC846AEC00BA8890F322">
    <w:name w:val="DE17D41320344EDC846AEC00BA8890F322"/>
    <w:rsid w:val="008D7199"/>
    <w:pPr>
      <w:spacing w:after="180" w:line="240" w:lineRule="auto"/>
    </w:pPr>
    <w:rPr>
      <w:rFonts w:eastAsiaTheme="minorHAnsi"/>
      <w:color w:val="A6A6A6" w:themeColor="background1" w:themeShade="A6"/>
      <w:sz w:val="14"/>
    </w:rPr>
  </w:style>
  <w:style w:type="paragraph" w:customStyle="1" w:styleId="A1CB3950A75D41ABB42844B0DF92B98B74">
    <w:name w:val="A1CB3950A75D41ABB42844B0DF92B98B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4">
    <w:name w:val="2D18659E10804AD38E56DB63ACE50E927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1">
    <w:name w:val="01FB06FB61EE4055AFC56A9A4A20B17C8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1">
    <w:name w:val="3CA9253634FE45F49F86E2F79543D6B2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69">
    <w:name w:val="C0C3FE2DC44641138CF5158EFD2B715569"/>
    <w:rsid w:val="008D7199"/>
    <w:pPr>
      <w:spacing w:after="180" w:line="240" w:lineRule="auto"/>
    </w:pPr>
    <w:rPr>
      <w:rFonts w:eastAsiaTheme="minorHAnsi"/>
      <w:color w:val="262626" w:themeColor="text1" w:themeTint="D9"/>
      <w:sz w:val="16"/>
    </w:rPr>
  </w:style>
  <w:style w:type="paragraph" w:customStyle="1" w:styleId="9F3AAB161A224FA9B8D701F02F02AB6281">
    <w:name w:val="9F3AAB161A224FA9B8D701F02F02AB6281"/>
    <w:rsid w:val="008D7199"/>
    <w:pPr>
      <w:spacing w:after="180" w:line="240" w:lineRule="auto"/>
    </w:pPr>
    <w:rPr>
      <w:rFonts w:eastAsiaTheme="minorHAnsi"/>
      <w:color w:val="A6A6A6" w:themeColor="background1" w:themeShade="A6"/>
      <w:sz w:val="14"/>
    </w:rPr>
  </w:style>
  <w:style w:type="paragraph" w:customStyle="1" w:styleId="5DF80ACE815641E18BEC96D7E137E69E81">
    <w:name w:val="5DF80ACE815641E18BEC96D7E137E69E81"/>
    <w:rsid w:val="008D7199"/>
    <w:pPr>
      <w:spacing w:after="180" w:line="240" w:lineRule="auto"/>
    </w:pPr>
    <w:rPr>
      <w:rFonts w:eastAsiaTheme="minorHAnsi"/>
      <w:color w:val="A6A6A6" w:themeColor="background1" w:themeShade="A6"/>
      <w:sz w:val="14"/>
    </w:rPr>
  </w:style>
  <w:style w:type="paragraph" w:customStyle="1" w:styleId="4B82B13F1AC24F519C63398F6784211D81">
    <w:name w:val="4B82B13F1AC24F519C63398F6784211D81"/>
    <w:rsid w:val="008D7199"/>
    <w:pPr>
      <w:spacing w:after="180" w:line="240" w:lineRule="auto"/>
    </w:pPr>
    <w:rPr>
      <w:rFonts w:eastAsiaTheme="minorHAnsi"/>
      <w:color w:val="262626" w:themeColor="text1" w:themeTint="D9"/>
      <w:sz w:val="18"/>
    </w:rPr>
  </w:style>
  <w:style w:type="paragraph" w:customStyle="1" w:styleId="383A9FC8C0AA4966B2A6D63953FC3BF981">
    <w:name w:val="383A9FC8C0AA4966B2A6D63953FC3BF9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1">
    <w:name w:val="6E3002F3ED4A4B9AADE4EFDFA4F83F038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1">
    <w:name w:val="D48EF9471508485C8988715678FFA7218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1">
    <w:name w:val="913AC87962B04E25A6706BCDAE95491E51"/>
    <w:rsid w:val="008D7199"/>
    <w:pPr>
      <w:spacing w:after="180" w:line="240" w:lineRule="auto"/>
    </w:pPr>
    <w:rPr>
      <w:rFonts w:eastAsiaTheme="minorHAnsi"/>
      <w:color w:val="262626" w:themeColor="text1" w:themeTint="D9"/>
      <w:sz w:val="16"/>
    </w:rPr>
  </w:style>
  <w:style w:type="paragraph" w:customStyle="1" w:styleId="E2E7B8C58B8E45D3BA4C0DE921A42ADB81">
    <w:name w:val="E2E7B8C58B8E45D3BA4C0DE921A42ADB81"/>
    <w:rsid w:val="008D7199"/>
    <w:pPr>
      <w:spacing w:after="180" w:line="240" w:lineRule="auto"/>
    </w:pPr>
    <w:rPr>
      <w:rFonts w:eastAsiaTheme="minorHAnsi"/>
      <w:color w:val="A6A6A6" w:themeColor="background1" w:themeShade="A6"/>
      <w:sz w:val="14"/>
    </w:rPr>
  </w:style>
  <w:style w:type="paragraph" w:customStyle="1" w:styleId="4650EB9EA7CC44868DBE6F600097EEF881">
    <w:name w:val="4650EB9EA7CC44868DBE6F600097EEF881"/>
    <w:rsid w:val="008D7199"/>
    <w:pPr>
      <w:spacing w:after="180" w:line="240" w:lineRule="auto"/>
    </w:pPr>
    <w:rPr>
      <w:rFonts w:eastAsiaTheme="minorHAnsi"/>
      <w:color w:val="A6A6A6" w:themeColor="background1" w:themeShade="A6"/>
      <w:sz w:val="14"/>
    </w:rPr>
  </w:style>
  <w:style w:type="paragraph" w:customStyle="1" w:styleId="F0F6B4FD00D04503A4173AA599A0FCFB25">
    <w:name w:val="F0F6B4FD00D04503A4173AA599A0FCFB2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5">
    <w:name w:val="2D07AB3D48C544A7ABC34B8EA92D552725"/>
    <w:rsid w:val="008D7199"/>
    <w:pPr>
      <w:spacing w:after="180" w:line="240" w:lineRule="auto"/>
    </w:pPr>
    <w:rPr>
      <w:rFonts w:eastAsiaTheme="minorHAnsi"/>
      <w:color w:val="262626" w:themeColor="text1" w:themeTint="D9"/>
      <w:sz w:val="16"/>
    </w:rPr>
  </w:style>
  <w:style w:type="paragraph" w:customStyle="1" w:styleId="66F33F01851B4AEAAFDCCF22FC61ECFD21">
    <w:name w:val="66F33F01851B4AEAAFDCCF22FC61ECFD21"/>
    <w:rsid w:val="008D7199"/>
    <w:pPr>
      <w:spacing w:after="180" w:line="240" w:lineRule="auto"/>
    </w:pPr>
    <w:rPr>
      <w:rFonts w:eastAsiaTheme="minorHAnsi"/>
      <w:color w:val="A6A6A6" w:themeColor="background1" w:themeShade="A6"/>
      <w:sz w:val="14"/>
    </w:rPr>
  </w:style>
  <w:style w:type="paragraph" w:customStyle="1" w:styleId="DE17D41320344EDC846AEC00BA8890F323">
    <w:name w:val="DE17D41320344EDC846AEC00BA8890F323"/>
    <w:rsid w:val="008D7199"/>
    <w:pPr>
      <w:spacing w:after="180" w:line="240" w:lineRule="auto"/>
    </w:pPr>
    <w:rPr>
      <w:rFonts w:eastAsiaTheme="minorHAnsi"/>
      <w:color w:val="A6A6A6" w:themeColor="background1" w:themeShade="A6"/>
      <w:sz w:val="14"/>
    </w:rPr>
  </w:style>
  <w:style w:type="paragraph" w:customStyle="1" w:styleId="A1CB3950A75D41ABB42844B0DF92B98B75">
    <w:name w:val="A1CB3950A75D41ABB42844B0DF92B98B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5">
    <w:name w:val="2D18659E10804AD38E56DB63ACE50E927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2">
    <w:name w:val="01FB06FB61EE4055AFC56A9A4A20B17C8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2">
    <w:name w:val="3CA9253634FE45F49F86E2F79543D6B2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0">
    <w:name w:val="C0C3FE2DC44641138CF5158EFD2B715570"/>
    <w:rsid w:val="008D7199"/>
    <w:pPr>
      <w:spacing w:after="180" w:line="240" w:lineRule="auto"/>
    </w:pPr>
    <w:rPr>
      <w:rFonts w:eastAsiaTheme="minorHAnsi"/>
      <w:color w:val="262626" w:themeColor="text1" w:themeTint="D9"/>
      <w:sz w:val="16"/>
    </w:rPr>
  </w:style>
  <w:style w:type="paragraph" w:customStyle="1" w:styleId="9F3AAB161A224FA9B8D701F02F02AB6282">
    <w:name w:val="9F3AAB161A224FA9B8D701F02F02AB6282"/>
    <w:rsid w:val="008D7199"/>
    <w:pPr>
      <w:spacing w:after="180" w:line="240" w:lineRule="auto"/>
    </w:pPr>
    <w:rPr>
      <w:rFonts w:eastAsiaTheme="minorHAnsi"/>
      <w:color w:val="A6A6A6" w:themeColor="background1" w:themeShade="A6"/>
      <w:sz w:val="14"/>
    </w:rPr>
  </w:style>
  <w:style w:type="paragraph" w:customStyle="1" w:styleId="5DF80ACE815641E18BEC96D7E137E69E82">
    <w:name w:val="5DF80ACE815641E18BEC96D7E137E69E82"/>
    <w:rsid w:val="008D7199"/>
    <w:pPr>
      <w:spacing w:after="180" w:line="240" w:lineRule="auto"/>
    </w:pPr>
    <w:rPr>
      <w:rFonts w:eastAsiaTheme="minorHAnsi"/>
      <w:color w:val="A6A6A6" w:themeColor="background1" w:themeShade="A6"/>
      <w:sz w:val="14"/>
    </w:rPr>
  </w:style>
  <w:style w:type="paragraph" w:customStyle="1" w:styleId="4B82B13F1AC24F519C63398F6784211D82">
    <w:name w:val="4B82B13F1AC24F519C63398F6784211D82"/>
    <w:rsid w:val="008D7199"/>
    <w:pPr>
      <w:spacing w:after="180" w:line="240" w:lineRule="auto"/>
    </w:pPr>
    <w:rPr>
      <w:rFonts w:eastAsiaTheme="minorHAnsi"/>
      <w:color w:val="262626" w:themeColor="text1" w:themeTint="D9"/>
      <w:sz w:val="18"/>
    </w:rPr>
  </w:style>
  <w:style w:type="paragraph" w:customStyle="1" w:styleId="383A9FC8C0AA4966B2A6D63953FC3BF982">
    <w:name w:val="383A9FC8C0AA4966B2A6D63953FC3BF9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2">
    <w:name w:val="6E3002F3ED4A4B9AADE4EFDFA4F83F038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2">
    <w:name w:val="D48EF9471508485C8988715678FFA7218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2">
    <w:name w:val="913AC87962B04E25A6706BCDAE95491E52"/>
    <w:rsid w:val="008D7199"/>
    <w:pPr>
      <w:spacing w:after="180" w:line="240" w:lineRule="auto"/>
    </w:pPr>
    <w:rPr>
      <w:rFonts w:eastAsiaTheme="minorHAnsi"/>
      <w:color w:val="262626" w:themeColor="text1" w:themeTint="D9"/>
      <w:sz w:val="16"/>
    </w:rPr>
  </w:style>
  <w:style w:type="paragraph" w:customStyle="1" w:styleId="E2E7B8C58B8E45D3BA4C0DE921A42ADB82">
    <w:name w:val="E2E7B8C58B8E45D3BA4C0DE921A42ADB82"/>
    <w:rsid w:val="008D7199"/>
    <w:pPr>
      <w:spacing w:after="180" w:line="240" w:lineRule="auto"/>
    </w:pPr>
    <w:rPr>
      <w:rFonts w:eastAsiaTheme="minorHAnsi"/>
      <w:color w:val="A6A6A6" w:themeColor="background1" w:themeShade="A6"/>
      <w:sz w:val="14"/>
    </w:rPr>
  </w:style>
  <w:style w:type="paragraph" w:customStyle="1" w:styleId="4650EB9EA7CC44868DBE6F600097EEF882">
    <w:name w:val="4650EB9EA7CC44868DBE6F600097EEF882"/>
    <w:rsid w:val="008D7199"/>
    <w:pPr>
      <w:spacing w:after="180" w:line="240" w:lineRule="auto"/>
    </w:pPr>
    <w:rPr>
      <w:rFonts w:eastAsiaTheme="minorHAnsi"/>
      <w:color w:val="A6A6A6" w:themeColor="background1" w:themeShade="A6"/>
      <w:sz w:val="14"/>
    </w:rPr>
  </w:style>
  <w:style w:type="paragraph" w:customStyle="1" w:styleId="F0F6B4FD00D04503A4173AA599A0FCFB26">
    <w:name w:val="F0F6B4FD00D04503A4173AA599A0FCFB2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6">
    <w:name w:val="2D07AB3D48C544A7ABC34B8EA92D552726"/>
    <w:rsid w:val="008D7199"/>
    <w:pPr>
      <w:spacing w:after="180" w:line="240" w:lineRule="auto"/>
    </w:pPr>
    <w:rPr>
      <w:rFonts w:eastAsiaTheme="minorHAnsi"/>
      <w:color w:val="262626" w:themeColor="text1" w:themeTint="D9"/>
      <w:sz w:val="16"/>
    </w:rPr>
  </w:style>
  <w:style w:type="paragraph" w:customStyle="1" w:styleId="66F33F01851B4AEAAFDCCF22FC61ECFD22">
    <w:name w:val="66F33F01851B4AEAAFDCCF22FC61ECFD22"/>
    <w:rsid w:val="008D7199"/>
    <w:pPr>
      <w:spacing w:after="180" w:line="240" w:lineRule="auto"/>
    </w:pPr>
    <w:rPr>
      <w:rFonts w:eastAsiaTheme="minorHAnsi"/>
      <w:color w:val="A6A6A6" w:themeColor="background1" w:themeShade="A6"/>
      <w:sz w:val="14"/>
    </w:rPr>
  </w:style>
  <w:style w:type="paragraph" w:customStyle="1" w:styleId="DE17D41320344EDC846AEC00BA8890F324">
    <w:name w:val="DE17D41320344EDC846AEC00BA8890F324"/>
    <w:rsid w:val="008D7199"/>
    <w:pPr>
      <w:spacing w:after="180" w:line="240" w:lineRule="auto"/>
    </w:pPr>
    <w:rPr>
      <w:rFonts w:eastAsiaTheme="minorHAnsi"/>
      <w:color w:val="A6A6A6" w:themeColor="background1" w:themeShade="A6"/>
      <w:sz w:val="14"/>
    </w:rPr>
  </w:style>
  <w:style w:type="paragraph" w:customStyle="1" w:styleId="A1CB3950A75D41ABB42844B0DF92B98B76">
    <w:name w:val="A1CB3950A75D41ABB42844B0DF92B98B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6">
    <w:name w:val="2D18659E10804AD38E56DB63ACE50E927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3">
    <w:name w:val="01FB06FB61EE4055AFC56A9A4A20B17C8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3">
    <w:name w:val="3CA9253634FE45F49F86E2F79543D6B2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1">
    <w:name w:val="C0C3FE2DC44641138CF5158EFD2B715571"/>
    <w:rsid w:val="008D7199"/>
    <w:pPr>
      <w:spacing w:after="180" w:line="240" w:lineRule="auto"/>
    </w:pPr>
    <w:rPr>
      <w:rFonts w:eastAsiaTheme="minorHAnsi"/>
      <w:color w:val="262626" w:themeColor="text1" w:themeTint="D9"/>
      <w:sz w:val="16"/>
    </w:rPr>
  </w:style>
  <w:style w:type="paragraph" w:customStyle="1" w:styleId="9F3AAB161A224FA9B8D701F02F02AB6283">
    <w:name w:val="9F3AAB161A224FA9B8D701F02F02AB6283"/>
    <w:rsid w:val="008D7199"/>
    <w:pPr>
      <w:spacing w:after="180" w:line="240" w:lineRule="auto"/>
    </w:pPr>
    <w:rPr>
      <w:rFonts w:eastAsiaTheme="minorHAnsi"/>
      <w:color w:val="A6A6A6" w:themeColor="background1" w:themeShade="A6"/>
      <w:sz w:val="14"/>
    </w:rPr>
  </w:style>
  <w:style w:type="paragraph" w:customStyle="1" w:styleId="5DF80ACE815641E18BEC96D7E137E69E83">
    <w:name w:val="5DF80ACE815641E18BEC96D7E137E69E83"/>
    <w:rsid w:val="008D7199"/>
    <w:pPr>
      <w:spacing w:after="180" w:line="240" w:lineRule="auto"/>
    </w:pPr>
    <w:rPr>
      <w:rFonts w:eastAsiaTheme="minorHAnsi"/>
      <w:color w:val="A6A6A6" w:themeColor="background1" w:themeShade="A6"/>
      <w:sz w:val="14"/>
    </w:rPr>
  </w:style>
  <w:style w:type="paragraph" w:customStyle="1" w:styleId="4B82B13F1AC24F519C63398F6784211D83">
    <w:name w:val="4B82B13F1AC24F519C63398F6784211D83"/>
    <w:rsid w:val="008D7199"/>
    <w:pPr>
      <w:spacing w:after="180" w:line="240" w:lineRule="auto"/>
    </w:pPr>
    <w:rPr>
      <w:rFonts w:eastAsiaTheme="minorHAnsi"/>
      <w:color w:val="262626" w:themeColor="text1" w:themeTint="D9"/>
      <w:sz w:val="18"/>
    </w:rPr>
  </w:style>
  <w:style w:type="paragraph" w:customStyle="1" w:styleId="383A9FC8C0AA4966B2A6D63953FC3BF983">
    <w:name w:val="383A9FC8C0AA4966B2A6D63953FC3BF9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3">
    <w:name w:val="6E3002F3ED4A4B9AADE4EFDFA4F83F038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3">
    <w:name w:val="D48EF9471508485C8988715678FFA7218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3">
    <w:name w:val="913AC87962B04E25A6706BCDAE95491E53"/>
    <w:rsid w:val="008D7199"/>
    <w:pPr>
      <w:spacing w:after="180" w:line="240" w:lineRule="auto"/>
    </w:pPr>
    <w:rPr>
      <w:rFonts w:eastAsiaTheme="minorHAnsi"/>
      <w:color w:val="262626" w:themeColor="text1" w:themeTint="D9"/>
      <w:sz w:val="16"/>
    </w:rPr>
  </w:style>
  <w:style w:type="paragraph" w:customStyle="1" w:styleId="E2E7B8C58B8E45D3BA4C0DE921A42ADB83">
    <w:name w:val="E2E7B8C58B8E45D3BA4C0DE921A42ADB83"/>
    <w:rsid w:val="008D7199"/>
    <w:pPr>
      <w:spacing w:after="180" w:line="240" w:lineRule="auto"/>
    </w:pPr>
    <w:rPr>
      <w:rFonts w:eastAsiaTheme="minorHAnsi"/>
      <w:color w:val="A6A6A6" w:themeColor="background1" w:themeShade="A6"/>
      <w:sz w:val="14"/>
    </w:rPr>
  </w:style>
  <w:style w:type="paragraph" w:customStyle="1" w:styleId="4650EB9EA7CC44868DBE6F600097EEF883">
    <w:name w:val="4650EB9EA7CC44868DBE6F600097EEF883"/>
    <w:rsid w:val="008D7199"/>
    <w:pPr>
      <w:spacing w:after="180" w:line="240" w:lineRule="auto"/>
    </w:pPr>
    <w:rPr>
      <w:rFonts w:eastAsiaTheme="minorHAnsi"/>
      <w:color w:val="A6A6A6" w:themeColor="background1" w:themeShade="A6"/>
      <w:sz w:val="14"/>
    </w:rPr>
  </w:style>
  <w:style w:type="paragraph" w:customStyle="1" w:styleId="F0F6B4FD00D04503A4173AA599A0FCFB27">
    <w:name w:val="F0F6B4FD00D04503A4173AA599A0FCFB2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7">
    <w:name w:val="2D07AB3D48C544A7ABC34B8EA92D552727"/>
    <w:rsid w:val="008D7199"/>
    <w:pPr>
      <w:spacing w:after="180" w:line="240" w:lineRule="auto"/>
    </w:pPr>
    <w:rPr>
      <w:rFonts w:eastAsiaTheme="minorHAnsi"/>
      <w:color w:val="262626" w:themeColor="text1" w:themeTint="D9"/>
      <w:sz w:val="16"/>
    </w:rPr>
  </w:style>
  <w:style w:type="paragraph" w:customStyle="1" w:styleId="66F33F01851B4AEAAFDCCF22FC61ECFD23">
    <w:name w:val="66F33F01851B4AEAAFDCCF22FC61ECFD23"/>
    <w:rsid w:val="008D7199"/>
    <w:pPr>
      <w:spacing w:after="180" w:line="240" w:lineRule="auto"/>
    </w:pPr>
    <w:rPr>
      <w:rFonts w:eastAsiaTheme="minorHAnsi"/>
      <w:color w:val="A6A6A6" w:themeColor="background1" w:themeShade="A6"/>
      <w:sz w:val="14"/>
    </w:rPr>
  </w:style>
  <w:style w:type="paragraph" w:customStyle="1" w:styleId="DE17D41320344EDC846AEC00BA8890F325">
    <w:name w:val="DE17D41320344EDC846AEC00BA8890F325"/>
    <w:rsid w:val="008D7199"/>
    <w:pPr>
      <w:spacing w:after="180" w:line="240" w:lineRule="auto"/>
    </w:pPr>
    <w:rPr>
      <w:rFonts w:eastAsiaTheme="minorHAnsi"/>
      <w:color w:val="A6A6A6" w:themeColor="background1" w:themeShade="A6"/>
      <w:sz w:val="14"/>
    </w:rPr>
  </w:style>
  <w:style w:type="paragraph" w:customStyle="1" w:styleId="A1CB3950A75D41ABB42844B0DF92B98B77">
    <w:name w:val="A1CB3950A75D41ABB42844B0DF92B98B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7">
    <w:name w:val="2D18659E10804AD38E56DB63ACE50E927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4">
    <w:name w:val="01FB06FB61EE4055AFC56A9A4A20B17C8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4">
    <w:name w:val="3CA9253634FE45F49F86E2F79543D6B2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2">
    <w:name w:val="C0C3FE2DC44641138CF5158EFD2B715572"/>
    <w:rsid w:val="008D7199"/>
    <w:pPr>
      <w:spacing w:after="180" w:line="240" w:lineRule="auto"/>
    </w:pPr>
    <w:rPr>
      <w:rFonts w:eastAsiaTheme="minorHAnsi"/>
      <w:color w:val="262626" w:themeColor="text1" w:themeTint="D9"/>
      <w:sz w:val="16"/>
    </w:rPr>
  </w:style>
  <w:style w:type="paragraph" w:customStyle="1" w:styleId="9F3AAB161A224FA9B8D701F02F02AB6284">
    <w:name w:val="9F3AAB161A224FA9B8D701F02F02AB6284"/>
    <w:rsid w:val="008D7199"/>
    <w:pPr>
      <w:spacing w:after="180" w:line="240" w:lineRule="auto"/>
    </w:pPr>
    <w:rPr>
      <w:rFonts w:eastAsiaTheme="minorHAnsi"/>
      <w:color w:val="A6A6A6" w:themeColor="background1" w:themeShade="A6"/>
      <w:sz w:val="14"/>
    </w:rPr>
  </w:style>
  <w:style w:type="paragraph" w:customStyle="1" w:styleId="5DF80ACE815641E18BEC96D7E137E69E84">
    <w:name w:val="5DF80ACE815641E18BEC96D7E137E69E84"/>
    <w:rsid w:val="008D7199"/>
    <w:pPr>
      <w:spacing w:after="180" w:line="240" w:lineRule="auto"/>
    </w:pPr>
    <w:rPr>
      <w:rFonts w:eastAsiaTheme="minorHAnsi"/>
      <w:color w:val="A6A6A6" w:themeColor="background1" w:themeShade="A6"/>
      <w:sz w:val="14"/>
    </w:rPr>
  </w:style>
  <w:style w:type="paragraph" w:customStyle="1" w:styleId="4B82B13F1AC24F519C63398F6784211D84">
    <w:name w:val="4B82B13F1AC24F519C63398F6784211D84"/>
    <w:rsid w:val="008D7199"/>
    <w:pPr>
      <w:spacing w:after="180" w:line="240" w:lineRule="auto"/>
    </w:pPr>
    <w:rPr>
      <w:rFonts w:eastAsiaTheme="minorHAnsi"/>
      <w:color w:val="262626" w:themeColor="text1" w:themeTint="D9"/>
      <w:sz w:val="18"/>
    </w:rPr>
  </w:style>
  <w:style w:type="paragraph" w:customStyle="1" w:styleId="383A9FC8C0AA4966B2A6D63953FC3BF984">
    <w:name w:val="383A9FC8C0AA4966B2A6D63953FC3BF9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4">
    <w:name w:val="6E3002F3ED4A4B9AADE4EFDFA4F83F038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4">
    <w:name w:val="D48EF9471508485C8988715678FFA7218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4">
    <w:name w:val="913AC87962B04E25A6706BCDAE95491E54"/>
    <w:rsid w:val="008D7199"/>
    <w:pPr>
      <w:spacing w:after="180" w:line="240" w:lineRule="auto"/>
    </w:pPr>
    <w:rPr>
      <w:rFonts w:eastAsiaTheme="minorHAnsi"/>
      <w:color w:val="262626" w:themeColor="text1" w:themeTint="D9"/>
      <w:sz w:val="16"/>
    </w:rPr>
  </w:style>
  <w:style w:type="paragraph" w:customStyle="1" w:styleId="E2E7B8C58B8E45D3BA4C0DE921A42ADB84">
    <w:name w:val="E2E7B8C58B8E45D3BA4C0DE921A42ADB84"/>
    <w:rsid w:val="008D7199"/>
    <w:pPr>
      <w:spacing w:after="180" w:line="240" w:lineRule="auto"/>
    </w:pPr>
    <w:rPr>
      <w:rFonts w:eastAsiaTheme="minorHAnsi"/>
      <w:color w:val="A6A6A6" w:themeColor="background1" w:themeShade="A6"/>
      <w:sz w:val="14"/>
    </w:rPr>
  </w:style>
  <w:style w:type="paragraph" w:customStyle="1" w:styleId="4650EB9EA7CC44868DBE6F600097EEF884">
    <w:name w:val="4650EB9EA7CC44868DBE6F600097EEF884"/>
    <w:rsid w:val="008D7199"/>
    <w:pPr>
      <w:spacing w:after="180" w:line="240" w:lineRule="auto"/>
    </w:pPr>
    <w:rPr>
      <w:rFonts w:eastAsiaTheme="minorHAnsi"/>
      <w:color w:val="A6A6A6" w:themeColor="background1" w:themeShade="A6"/>
      <w:sz w:val="14"/>
    </w:rPr>
  </w:style>
  <w:style w:type="paragraph" w:customStyle="1" w:styleId="F0F6B4FD00D04503A4173AA599A0FCFB28">
    <w:name w:val="F0F6B4FD00D04503A4173AA599A0FCFB2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8">
    <w:name w:val="2D07AB3D48C544A7ABC34B8EA92D552728"/>
    <w:rsid w:val="008D7199"/>
    <w:pPr>
      <w:spacing w:after="180" w:line="240" w:lineRule="auto"/>
    </w:pPr>
    <w:rPr>
      <w:rFonts w:eastAsiaTheme="minorHAnsi"/>
      <w:color w:val="262626" w:themeColor="text1" w:themeTint="D9"/>
      <w:sz w:val="16"/>
    </w:rPr>
  </w:style>
  <w:style w:type="paragraph" w:customStyle="1" w:styleId="66F33F01851B4AEAAFDCCF22FC61ECFD24">
    <w:name w:val="66F33F01851B4AEAAFDCCF22FC61ECFD24"/>
    <w:rsid w:val="008D7199"/>
    <w:pPr>
      <w:spacing w:after="180" w:line="240" w:lineRule="auto"/>
    </w:pPr>
    <w:rPr>
      <w:rFonts w:eastAsiaTheme="minorHAnsi"/>
      <w:color w:val="A6A6A6" w:themeColor="background1" w:themeShade="A6"/>
      <w:sz w:val="14"/>
    </w:rPr>
  </w:style>
  <w:style w:type="paragraph" w:customStyle="1" w:styleId="DE17D41320344EDC846AEC00BA8890F326">
    <w:name w:val="DE17D41320344EDC846AEC00BA8890F326"/>
    <w:rsid w:val="008D7199"/>
    <w:pPr>
      <w:spacing w:after="180" w:line="240" w:lineRule="auto"/>
    </w:pPr>
    <w:rPr>
      <w:rFonts w:eastAsiaTheme="minorHAnsi"/>
      <w:color w:val="A6A6A6" w:themeColor="background1" w:themeShade="A6"/>
      <w:sz w:val="14"/>
    </w:rPr>
  </w:style>
  <w:style w:type="paragraph" w:customStyle="1" w:styleId="A1CB3950A75D41ABB42844B0DF92B98B78">
    <w:name w:val="A1CB3950A75D41ABB42844B0DF92B98B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8">
    <w:name w:val="2D18659E10804AD38E56DB63ACE50E927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5">
    <w:name w:val="01FB06FB61EE4055AFC56A9A4A20B17C8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5">
    <w:name w:val="3CA9253634FE45F49F86E2F79543D6B2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3">
    <w:name w:val="C0C3FE2DC44641138CF5158EFD2B715573"/>
    <w:rsid w:val="008D7199"/>
    <w:pPr>
      <w:spacing w:after="180" w:line="240" w:lineRule="auto"/>
    </w:pPr>
    <w:rPr>
      <w:rFonts w:eastAsiaTheme="minorHAnsi"/>
      <w:color w:val="262626" w:themeColor="text1" w:themeTint="D9"/>
      <w:sz w:val="16"/>
    </w:rPr>
  </w:style>
  <w:style w:type="paragraph" w:customStyle="1" w:styleId="9F3AAB161A224FA9B8D701F02F02AB6285">
    <w:name w:val="9F3AAB161A224FA9B8D701F02F02AB6285"/>
    <w:rsid w:val="008D7199"/>
    <w:pPr>
      <w:spacing w:after="180" w:line="240" w:lineRule="auto"/>
    </w:pPr>
    <w:rPr>
      <w:rFonts w:eastAsiaTheme="minorHAnsi"/>
      <w:color w:val="A6A6A6" w:themeColor="background1" w:themeShade="A6"/>
      <w:sz w:val="14"/>
    </w:rPr>
  </w:style>
  <w:style w:type="paragraph" w:customStyle="1" w:styleId="5DF80ACE815641E18BEC96D7E137E69E85">
    <w:name w:val="5DF80ACE815641E18BEC96D7E137E69E85"/>
    <w:rsid w:val="008D7199"/>
    <w:pPr>
      <w:spacing w:after="180" w:line="240" w:lineRule="auto"/>
    </w:pPr>
    <w:rPr>
      <w:rFonts w:eastAsiaTheme="minorHAnsi"/>
      <w:color w:val="A6A6A6" w:themeColor="background1" w:themeShade="A6"/>
      <w:sz w:val="14"/>
    </w:rPr>
  </w:style>
  <w:style w:type="paragraph" w:customStyle="1" w:styleId="4B82B13F1AC24F519C63398F6784211D85">
    <w:name w:val="4B82B13F1AC24F519C63398F6784211D85"/>
    <w:rsid w:val="008D7199"/>
    <w:pPr>
      <w:spacing w:after="180" w:line="240" w:lineRule="auto"/>
    </w:pPr>
    <w:rPr>
      <w:rFonts w:eastAsiaTheme="minorHAnsi"/>
      <w:color w:val="262626" w:themeColor="text1" w:themeTint="D9"/>
      <w:sz w:val="18"/>
    </w:rPr>
  </w:style>
  <w:style w:type="paragraph" w:customStyle="1" w:styleId="383A9FC8C0AA4966B2A6D63953FC3BF985">
    <w:name w:val="383A9FC8C0AA4966B2A6D63953FC3BF9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5">
    <w:name w:val="6E3002F3ED4A4B9AADE4EFDFA4F83F038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5">
    <w:name w:val="D48EF9471508485C8988715678FFA7218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5">
    <w:name w:val="913AC87962B04E25A6706BCDAE95491E55"/>
    <w:rsid w:val="008D7199"/>
    <w:pPr>
      <w:spacing w:after="180" w:line="240" w:lineRule="auto"/>
    </w:pPr>
    <w:rPr>
      <w:rFonts w:eastAsiaTheme="minorHAnsi"/>
      <w:color w:val="262626" w:themeColor="text1" w:themeTint="D9"/>
      <w:sz w:val="16"/>
    </w:rPr>
  </w:style>
  <w:style w:type="paragraph" w:customStyle="1" w:styleId="E2E7B8C58B8E45D3BA4C0DE921A42ADB85">
    <w:name w:val="E2E7B8C58B8E45D3BA4C0DE921A42ADB85"/>
    <w:rsid w:val="008D7199"/>
    <w:pPr>
      <w:spacing w:after="180" w:line="240" w:lineRule="auto"/>
    </w:pPr>
    <w:rPr>
      <w:rFonts w:eastAsiaTheme="minorHAnsi"/>
      <w:color w:val="A6A6A6" w:themeColor="background1" w:themeShade="A6"/>
      <w:sz w:val="14"/>
    </w:rPr>
  </w:style>
  <w:style w:type="paragraph" w:customStyle="1" w:styleId="4650EB9EA7CC44868DBE6F600097EEF885">
    <w:name w:val="4650EB9EA7CC44868DBE6F600097EEF885"/>
    <w:rsid w:val="008D7199"/>
    <w:pPr>
      <w:spacing w:after="180" w:line="240" w:lineRule="auto"/>
    </w:pPr>
    <w:rPr>
      <w:rFonts w:eastAsiaTheme="minorHAnsi"/>
      <w:color w:val="A6A6A6" w:themeColor="background1" w:themeShade="A6"/>
      <w:sz w:val="14"/>
    </w:rPr>
  </w:style>
  <w:style w:type="paragraph" w:customStyle="1" w:styleId="F0F6B4FD00D04503A4173AA599A0FCFB29">
    <w:name w:val="F0F6B4FD00D04503A4173AA599A0FCFB2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29">
    <w:name w:val="2D07AB3D48C544A7ABC34B8EA92D552729"/>
    <w:rsid w:val="008D7199"/>
    <w:pPr>
      <w:spacing w:after="180" w:line="240" w:lineRule="auto"/>
    </w:pPr>
    <w:rPr>
      <w:rFonts w:eastAsiaTheme="minorHAnsi"/>
      <w:color w:val="262626" w:themeColor="text1" w:themeTint="D9"/>
      <w:sz w:val="16"/>
    </w:rPr>
  </w:style>
  <w:style w:type="paragraph" w:customStyle="1" w:styleId="66F33F01851B4AEAAFDCCF22FC61ECFD25">
    <w:name w:val="66F33F01851B4AEAAFDCCF22FC61ECFD25"/>
    <w:rsid w:val="008D7199"/>
    <w:pPr>
      <w:spacing w:after="180" w:line="240" w:lineRule="auto"/>
    </w:pPr>
    <w:rPr>
      <w:rFonts w:eastAsiaTheme="minorHAnsi"/>
      <w:color w:val="A6A6A6" w:themeColor="background1" w:themeShade="A6"/>
      <w:sz w:val="14"/>
    </w:rPr>
  </w:style>
  <w:style w:type="paragraph" w:customStyle="1" w:styleId="DE17D41320344EDC846AEC00BA8890F327">
    <w:name w:val="DE17D41320344EDC846AEC00BA8890F327"/>
    <w:rsid w:val="008D7199"/>
    <w:pPr>
      <w:spacing w:after="180" w:line="240" w:lineRule="auto"/>
    </w:pPr>
    <w:rPr>
      <w:rFonts w:eastAsiaTheme="minorHAnsi"/>
      <w:color w:val="A6A6A6" w:themeColor="background1" w:themeShade="A6"/>
      <w:sz w:val="14"/>
    </w:rPr>
  </w:style>
  <w:style w:type="paragraph" w:customStyle="1" w:styleId="A1CB3950A75D41ABB42844B0DF92B98B79">
    <w:name w:val="A1CB3950A75D41ABB42844B0DF92B98B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79">
    <w:name w:val="2D18659E10804AD38E56DB63ACE50E927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6">
    <w:name w:val="01FB06FB61EE4055AFC56A9A4A20B17C8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6">
    <w:name w:val="3CA9253634FE45F49F86E2F79543D6B2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4">
    <w:name w:val="C0C3FE2DC44641138CF5158EFD2B715574"/>
    <w:rsid w:val="008D7199"/>
    <w:pPr>
      <w:spacing w:after="180" w:line="240" w:lineRule="auto"/>
    </w:pPr>
    <w:rPr>
      <w:rFonts w:eastAsiaTheme="minorHAnsi"/>
      <w:color w:val="262626" w:themeColor="text1" w:themeTint="D9"/>
      <w:sz w:val="16"/>
    </w:rPr>
  </w:style>
  <w:style w:type="paragraph" w:customStyle="1" w:styleId="9F3AAB161A224FA9B8D701F02F02AB6286">
    <w:name w:val="9F3AAB161A224FA9B8D701F02F02AB6286"/>
    <w:rsid w:val="008D7199"/>
    <w:pPr>
      <w:spacing w:after="180" w:line="240" w:lineRule="auto"/>
    </w:pPr>
    <w:rPr>
      <w:rFonts w:eastAsiaTheme="minorHAnsi"/>
      <w:color w:val="A6A6A6" w:themeColor="background1" w:themeShade="A6"/>
      <w:sz w:val="14"/>
    </w:rPr>
  </w:style>
  <w:style w:type="paragraph" w:customStyle="1" w:styleId="5DF80ACE815641E18BEC96D7E137E69E86">
    <w:name w:val="5DF80ACE815641E18BEC96D7E137E69E86"/>
    <w:rsid w:val="008D7199"/>
    <w:pPr>
      <w:spacing w:after="180" w:line="240" w:lineRule="auto"/>
    </w:pPr>
    <w:rPr>
      <w:rFonts w:eastAsiaTheme="minorHAnsi"/>
      <w:color w:val="A6A6A6" w:themeColor="background1" w:themeShade="A6"/>
      <w:sz w:val="14"/>
    </w:rPr>
  </w:style>
  <w:style w:type="paragraph" w:customStyle="1" w:styleId="4B82B13F1AC24F519C63398F6784211D86">
    <w:name w:val="4B82B13F1AC24F519C63398F6784211D86"/>
    <w:rsid w:val="008D7199"/>
    <w:pPr>
      <w:spacing w:after="180" w:line="240" w:lineRule="auto"/>
    </w:pPr>
    <w:rPr>
      <w:rFonts w:eastAsiaTheme="minorHAnsi"/>
      <w:color w:val="262626" w:themeColor="text1" w:themeTint="D9"/>
      <w:sz w:val="18"/>
    </w:rPr>
  </w:style>
  <w:style w:type="paragraph" w:customStyle="1" w:styleId="383A9FC8C0AA4966B2A6D63953FC3BF986">
    <w:name w:val="383A9FC8C0AA4966B2A6D63953FC3BF9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6">
    <w:name w:val="6E3002F3ED4A4B9AADE4EFDFA4F83F038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6">
    <w:name w:val="D48EF9471508485C8988715678FFA7218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6">
    <w:name w:val="913AC87962B04E25A6706BCDAE95491E56"/>
    <w:rsid w:val="008D7199"/>
    <w:pPr>
      <w:spacing w:after="180" w:line="240" w:lineRule="auto"/>
    </w:pPr>
    <w:rPr>
      <w:rFonts w:eastAsiaTheme="minorHAnsi"/>
      <w:color w:val="262626" w:themeColor="text1" w:themeTint="D9"/>
      <w:sz w:val="16"/>
    </w:rPr>
  </w:style>
  <w:style w:type="paragraph" w:customStyle="1" w:styleId="E2E7B8C58B8E45D3BA4C0DE921A42ADB86">
    <w:name w:val="E2E7B8C58B8E45D3BA4C0DE921A42ADB86"/>
    <w:rsid w:val="008D7199"/>
    <w:pPr>
      <w:spacing w:after="180" w:line="240" w:lineRule="auto"/>
    </w:pPr>
    <w:rPr>
      <w:rFonts w:eastAsiaTheme="minorHAnsi"/>
      <w:color w:val="A6A6A6" w:themeColor="background1" w:themeShade="A6"/>
      <w:sz w:val="14"/>
    </w:rPr>
  </w:style>
  <w:style w:type="paragraph" w:customStyle="1" w:styleId="4650EB9EA7CC44868DBE6F600097EEF886">
    <w:name w:val="4650EB9EA7CC44868DBE6F600097EEF886"/>
    <w:rsid w:val="008D7199"/>
    <w:pPr>
      <w:spacing w:after="180" w:line="240" w:lineRule="auto"/>
    </w:pPr>
    <w:rPr>
      <w:rFonts w:eastAsiaTheme="minorHAnsi"/>
      <w:color w:val="A6A6A6" w:themeColor="background1" w:themeShade="A6"/>
      <w:sz w:val="14"/>
    </w:rPr>
  </w:style>
  <w:style w:type="paragraph" w:customStyle="1" w:styleId="F0F6B4FD00D04503A4173AA599A0FCFB30">
    <w:name w:val="F0F6B4FD00D04503A4173AA599A0FCFB3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0">
    <w:name w:val="2D07AB3D48C544A7ABC34B8EA92D552730"/>
    <w:rsid w:val="008D7199"/>
    <w:pPr>
      <w:spacing w:after="180" w:line="240" w:lineRule="auto"/>
    </w:pPr>
    <w:rPr>
      <w:rFonts w:eastAsiaTheme="minorHAnsi"/>
      <w:color w:val="262626" w:themeColor="text1" w:themeTint="D9"/>
      <w:sz w:val="16"/>
    </w:rPr>
  </w:style>
  <w:style w:type="paragraph" w:customStyle="1" w:styleId="66F33F01851B4AEAAFDCCF22FC61ECFD26">
    <w:name w:val="66F33F01851B4AEAAFDCCF22FC61ECFD26"/>
    <w:rsid w:val="008D7199"/>
    <w:pPr>
      <w:spacing w:after="180" w:line="240" w:lineRule="auto"/>
    </w:pPr>
    <w:rPr>
      <w:rFonts w:eastAsiaTheme="minorHAnsi"/>
      <w:color w:val="A6A6A6" w:themeColor="background1" w:themeShade="A6"/>
      <w:sz w:val="14"/>
    </w:rPr>
  </w:style>
  <w:style w:type="paragraph" w:customStyle="1" w:styleId="DE17D41320344EDC846AEC00BA8890F328">
    <w:name w:val="DE17D41320344EDC846AEC00BA8890F328"/>
    <w:rsid w:val="008D7199"/>
    <w:pPr>
      <w:spacing w:after="180" w:line="240" w:lineRule="auto"/>
    </w:pPr>
    <w:rPr>
      <w:rFonts w:eastAsiaTheme="minorHAnsi"/>
      <w:color w:val="A6A6A6" w:themeColor="background1" w:themeShade="A6"/>
      <w:sz w:val="14"/>
    </w:rPr>
  </w:style>
  <w:style w:type="paragraph" w:customStyle="1" w:styleId="A1CB3950A75D41ABB42844B0DF92B98B80">
    <w:name w:val="A1CB3950A75D41ABB42844B0DF92B98B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0">
    <w:name w:val="2D18659E10804AD38E56DB63ACE50E928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7">
    <w:name w:val="01FB06FB61EE4055AFC56A9A4A20B17C8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7">
    <w:name w:val="3CA9253634FE45F49F86E2F79543D6B2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5">
    <w:name w:val="C0C3FE2DC44641138CF5158EFD2B715575"/>
    <w:rsid w:val="008D7199"/>
    <w:pPr>
      <w:spacing w:after="180" w:line="240" w:lineRule="auto"/>
    </w:pPr>
    <w:rPr>
      <w:rFonts w:eastAsiaTheme="minorHAnsi"/>
      <w:color w:val="262626" w:themeColor="text1" w:themeTint="D9"/>
      <w:sz w:val="16"/>
    </w:rPr>
  </w:style>
  <w:style w:type="paragraph" w:customStyle="1" w:styleId="9F3AAB161A224FA9B8D701F02F02AB6287">
    <w:name w:val="9F3AAB161A224FA9B8D701F02F02AB6287"/>
    <w:rsid w:val="008D7199"/>
    <w:pPr>
      <w:spacing w:after="180" w:line="240" w:lineRule="auto"/>
    </w:pPr>
    <w:rPr>
      <w:rFonts w:eastAsiaTheme="minorHAnsi"/>
      <w:color w:val="A6A6A6" w:themeColor="background1" w:themeShade="A6"/>
      <w:sz w:val="14"/>
    </w:rPr>
  </w:style>
  <w:style w:type="paragraph" w:customStyle="1" w:styleId="5DF80ACE815641E18BEC96D7E137E69E87">
    <w:name w:val="5DF80ACE815641E18BEC96D7E137E69E87"/>
    <w:rsid w:val="008D7199"/>
    <w:pPr>
      <w:spacing w:after="180" w:line="240" w:lineRule="auto"/>
    </w:pPr>
    <w:rPr>
      <w:rFonts w:eastAsiaTheme="minorHAnsi"/>
      <w:color w:val="A6A6A6" w:themeColor="background1" w:themeShade="A6"/>
      <w:sz w:val="14"/>
    </w:rPr>
  </w:style>
  <w:style w:type="paragraph" w:customStyle="1" w:styleId="4B82B13F1AC24F519C63398F6784211D87">
    <w:name w:val="4B82B13F1AC24F519C63398F6784211D87"/>
    <w:rsid w:val="008D7199"/>
    <w:pPr>
      <w:spacing w:after="180" w:line="240" w:lineRule="auto"/>
    </w:pPr>
    <w:rPr>
      <w:rFonts w:eastAsiaTheme="minorHAnsi"/>
      <w:color w:val="262626" w:themeColor="text1" w:themeTint="D9"/>
      <w:sz w:val="18"/>
    </w:rPr>
  </w:style>
  <w:style w:type="paragraph" w:customStyle="1" w:styleId="383A9FC8C0AA4966B2A6D63953FC3BF987">
    <w:name w:val="383A9FC8C0AA4966B2A6D63953FC3BF9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7">
    <w:name w:val="6E3002F3ED4A4B9AADE4EFDFA4F83F038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7">
    <w:name w:val="D48EF9471508485C8988715678FFA7218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7">
    <w:name w:val="913AC87962B04E25A6706BCDAE95491E57"/>
    <w:rsid w:val="008D7199"/>
    <w:pPr>
      <w:spacing w:after="180" w:line="240" w:lineRule="auto"/>
    </w:pPr>
    <w:rPr>
      <w:rFonts w:eastAsiaTheme="minorHAnsi"/>
      <w:color w:val="262626" w:themeColor="text1" w:themeTint="D9"/>
      <w:sz w:val="16"/>
    </w:rPr>
  </w:style>
  <w:style w:type="paragraph" w:customStyle="1" w:styleId="E2E7B8C58B8E45D3BA4C0DE921A42ADB87">
    <w:name w:val="E2E7B8C58B8E45D3BA4C0DE921A42ADB87"/>
    <w:rsid w:val="008D7199"/>
    <w:pPr>
      <w:spacing w:after="180" w:line="240" w:lineRule="auto"/>
    </w:pPr>
    <w:rPr>
      <w:rFonts w:eastAsiaTheme="minorHAnsi"/>
      <w:color w:val="A6A6A6" w:themeColor="background1" w:themeShade="A6"/>
      <w:sz w:val="14"/>
    </w:rPr>
  </w:style>
  <w:style w:type="paragraph" w:customStyle="1" w:styleId="4650EB9EA7CC44868DBE6F600097EEF887">
    <w:name w:val="4650EB9EA7CC44868DBE6F600097EEF887"/>
    <w:rsid w:val="008D7199"/>
    <w:pPr>
      <w:spacing w:after="180" w:line="240" w:lineRule="auto"/>
    </w:pPr>
    <w:rPr>
      <w:rFonts w:eastAsiaTheme="minorHAnsi"/>
      <w:color w:val="A6A6A6" w:themeColor="background1" w:themeShade="A6"/>
      <w:sz w:val="14"/>
    </w:rPr>
  </w:style>
  <w:style w:type="paragraph" w:customStyle="1" w:styleId="F0F6B4FD00D04503A4173AA599A0FCFB31">
    <w:name w:val="F0F6B4FD00D04503A4173AA599A0FCFB3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1">
    <w:name w:val="2D07AB3D48C544A7ABC34B8EA92D552731"/>
    <w:rsid w:val="008D7199"/>
    <w:pPr>
      <w:spacing w:after="180" w:line="240" w:lineRule="auto"/>
    </w:pPr>
    <w:rPr>
      <w:rFonts w:eastAsiaTheme="minorHAnsi"/>
      <w:color w:val="262626" w:themeColor="text1" w:themeTint="D9"/>
      <w:sz w:val="16"/>
    </w:rPr>
  </w:style>
  <w:style w:type="paragraph" w:customStyle="1" w:styleId="66F33F01851B4AEAAFDCCF22FC61ECFD27">
    <w:name w:val="66F33F01851B4AEAAFDCCF22FC61ECFD27"/>
    <w:rsid w:val="008D7199"/>
    <w:pPr>
      <w:spacing w:after="180" w:line="240" w:lineRule="auto"/>
    </w:pPr>
    <w:rPr>
      <w:rFonts w:eastAsiaTheme="minorHAnsi"/>
      <w:color w:val="A6A6A6" w:themeColor="background1" w:themeShade="A6"/>
      <w:sz w:val="14"/>
    </w:rPr>
  </w:style>
  <w:style w:type="paragraph" w:customStyle="1" w:styleId="DE17D41320344EDC846AEC00BA8890F329">
    <w:name w:val="DE17D41320344EDC846AEC00BA8890F329"/>
    <w:rsid w:val="008D7199"/>
    <w:pPr>
      <w:spacing w:after="180" w:line="240" w:lineRule="auto"/>
    </w:pPr>
    <w:rPr>
      <w:rFonts w:eastAsiaTheme="minorHAnsi"/>
      <w:color w:val="A6A6A6" w:themeColor="background1" w:themeShade="A6"/>
      <w:sz w:val="14"/>
    </w:rPr>
  </w:style>
  <w:style w:type="paragraph" w:customStyle="1" w:styleId="A1CB3950A75D41ABB42844B0DF92B98B81">
    <w:name w:val="A1CB3950A75D41ABB42844B0DF92B98B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1">
    <w:name w:val="2D18659E10804AD38E56DB63ACE50E928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8">
    <w:name w:val="01FB06FB61EE4055AFC56A9A4A20B17C8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8">
    <w:name w:val="3CA9253634FE45F49F86E2F79543D6B2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6">
    <w:name w:val="C0C3FE2DC44641138CF5158EFD2B715576"/>
    <w:rsid w:val="008D7199"/>
    <w:pPr>
      <w:spacing w:after="180" w:line="240" w:lineRule="auto"/>
    </w:pPr>
    <w:rPr>
      <w:rFonts w:eastAsiaTheme="minorHAnsi"/>
      <w:color w:val="262626" w:themeColor="text1" w:themeTint="D9"/>
      <w:sz w:val="16"/>
    </w:rPr>
  </w:style>
  <w:style w:type="paragraph" w:customStyle="1" w:styleId="9F3AAB161A224FA9B8D701F02F02AB6288">
    <w:name w:val="9F3AAB161A224FA9B8D701F02F02AB6288"/>
    <w:rsid w:val="008D7199"/>
    <w:pPr>
      <w:spacing w:after="180" w:line="240" w:lineRule="auto"/>
    </w:pPr>
    <w:rPr>
      <w:rFonts w:eastAsiaTheme="minorHAnsi"/>
      <w:color w:val="A6A6A6" w:themeColor="background1" w:themeShade="A6"/>
      <w:sz w:val="14"/>
    </w:rPr>
  </w:style>
  <w:style w:type="paragraph" w:customStyle="1" w:styleId="5DF80ACE815641E18BEC96D7E137E69E88">
    <w:name w:val="5DF80ACE815641E18BEC96D7E137E69E88"/>
    <w:rsid w:val="008D7199"/>
    <w:pPr>
      <w:spacing w:after="180" w:line="240" w:lineRule="auto"/>
    </w:pPr>
    <w:rPr>
      <w:rFonts w:eastAsiaTheme="minorHAnsi"/>
      <w:color w:val="A6A6A6" w:themeColor="background1" w:themeShade="A6"/>
      <w:sz w:val="14"/>
    </w:rPr>
  </w:style>
  <w:style w:type="paragraph" w:customStyle="1" w:styleId="4B82B13F1AC24F519C63398F6784211D88">
    <w:name w:val="4B82B13F1AC24F519C63398F6784211D88"/>
    <w:rsid w:val="008D7199"/>
    <w:pPr>
      <w:spacing w:after="180" w:line="240" w:lineRule="auto"/>
    </w:pPr>
    <w:rPr>
      <w:rFonts w:eastAsiaTheme="minorHAnsi"/>
      <w:color w:val="262626" w:themeColor="text1" w:themeTint="D9"/>
      <w:sz w:val="18"/>
    </w:rPr>
  </w:style>
  <w:style w:type="paragraph" w:customStyle="1" w:styleId="383A9FC8C0AA4966B2A6D63953FC3BF988">
    <w:name w:val="383A9FC8C0AA4966B2A6D63953FC3BF9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8">
    <w:name w:val="6E3002F3ED4A4B9AADE4EFDFA4F83F038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8">
    <w:name w:val="D48EF9471508485C8988715678FFA7218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8">
    <w:name w:val="913AC87962B04E25A6706BCDAE95491E58"/>
    <w:rsid w:val="008D7199"/>
    <w:pPr>
      <w:spacing w:after="180" w:line="240" w:lineRule="auto"/>
    </w:pPr>
    <w:rPr>
      <w:rFonts w:eastAsiaTheme="minorHAnsi"/>
      <w:color w:val="262626" w:themeColor="text1" w:themeTint="D9"/>
      <w:sz w:val="16"/>
    </w:rPr>
  </w:style>
  <w:style w:type="paragraph" w:customStyle="1" w:styleId="E2E7B8C58B8E45D3BA4C0DE921A42ADB88">
    <w:name w:val="E2E7B8C58B8E45D3BA4C0DE921A42ADB88"/>
    <w:rsid w:val="008D7199"/>
    <w:pPr>
      <w:spacing w:after="180" w:line="240" w:lineRule="auto"/>
    </w:pPr>
    <w:rPr>
      <w:rFonts w:eastAsiaTheme="minorHAnsi"/>
      <w:color w:val="A6A6A6" w:themeColor="background1" w:themeShade="A6"/>
      <w:sz w:val="14"/>
    </w:rPr>
  </w:style>
  <w:style w:type="paragraph" w:customStyle="1" w:styleId="4650EB9EA7CC44868DBE6F600097EEF888">
    <w:name w:val="4650EB9EA7CC44868DBE6F600097EEF888"/>
    <w:rsid w:val="008D7199"/>
    <w:pPr>
      <w:spacing w:after="180" w:line="240" w:lineRule="auto"/>
    </w:pPr>
    <w:rPr>
      <w:rFonts w:eastAsiaTheme="minorHAnsi"/>
      <w:color w:val="A6A6A6" w:themeColor="background1" w:themeShade="A6"/>
      <w:sz w:val="14"/>
    </w:rPr>
  </w:style>
  <w:style w:type="paragraph" w:customStyle="1" w:styleId="F0F6B4FD00D04503A4173AA599A0FCFB32">
    <w:name w:val="F0F6B4FD00D04503A4173AA599A0FCFB3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2">
    <w:name w:val="2D07AB3D48C544A7ABC34B8EA92D552732"/>
    <w:rsid w:val="008D7199"/>
    <w:pPr>
      <w:spacing w:after="180" w:line="240" w:lineRule="auto"/>
    </w:pPr>
    <w:rPr>
      <w:rFonts w:eastAsiaTheme="minorHAnsi"/>
      <w:color w:val="262626" w:themeColor="text1" w:themeTint="D9"/>
      <w:sz w:val="16"/>
    </w:rPr>
  </w:style>
  <w:style w:type="paragraph" w:customStyle="1" w:styleId="66F33F01851B4AEAAFDCCF22FC61ECFD28">
    <w:name w:val="66F33F01851B4AEAAFDCCF22FC61ECFD28"/>
    <w:rsid w:val="008D7199"/>
    <w:pPr>
      <w:spacing w:after="180" w:line="240" w:lineRule="auto"/>
    </w:pPr>
    <w:rPr>
      <w:rFonts w:eastAsiaTheme="minorHAnsi"/>
      <w:color w:val="A6A6A6" w:themeColor="background1" w:themeShade="A6"/>
      <w:sz w:val="14"/>
    </w:rPr>
  </w:style>
  <w:style w:type="paragraph" w:customStyle="1" w:styleId="DE17D41320344EDC846AEC00BA8890F330">
    <w:name w:val="DE17D41320344EDC846AEC00BA8890F330"/>
    <w:rsid w:val="008D7199"/>
    <w:pPr>
      <w:spacing w:after="180" w:line="240" w:lineRule="auto"/>
    </w:pPr>
    <w:rPr>
      <w:rFonts w:eastAsiaTheme="minorHAnsi"/>
      <w:color w:val="A6A6A6" w:themeColor="background1" w:themeShade="A6"/>
      <w:sz w:val="14"/>
    </w:rPr>
  </w:style>
  <w:style w:type="paragraph" w:customStyle="1" w:styleId="A1CB3950A75D41ABB42844B0DF92B98B82">
    <w:name w:val="A1CB3950A75D41ABB42844B0DF92B98B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2">
    <w:name w:val="2D18659E10804AD38E56DB63ACE50E928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89">
    <w:name w:val="01FB06FB61EE4055AFC56A9A4A20B17C8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89">
    <w:name w:val="3CA9253634FE45F49F86E2F79543D6B2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7">
    <w:name w:val="C0C3FE2DC44641138CF5158EFD2B715577"/>
    <w:rsid w:val="008D7199"/>
    <w:pPr>
      <w:spacing w:after="180" w:line="240" w:lineRule="auto"/>
    </w:pPr>
    <w:rPr>
      <w:rFonts w:eastAsiaTheme="minorHAnsi"/>
      <w:color w:val="262626" w:themeColor="text1" w:themeTint="D9"/>
      <w:sz w:val="16"/>
    </w:rPr>
  </w:style>
  <w:style w:type="paragraph" w:customStyle="1" w:styleId="9F3AAB161A224FA9B8D701F02F02AB6289">
    <w:name w:val="9F3AAB161A224FA9B8D701F02F02AB6289"/>
    <w:rsid w:val="008D7199"/>
    <w:pPr>
      <w:spacing w:after="180" w:line="240" w:lineRule="auto"/>
    </w:pPr>
    <w:rPr>
      <w:rFonts w:eastAsiaTheme="minorHAnsi"/>
      <w:color w:val="A6A6A6" w:themeColor="background1" w:themeShade="A6"/>
      <w:sz w:val="14"/>
    </w:rPr>
  </w:style>
  <w:style w:type="paragraph" w:customStyle="1" w:styleId="5DF80ACE815641E18BEC96D7E137E69E89">
    <w:name w:val="5DF80ACE815641E18BEC96D7E137E69E89"/>
    <w:rsid w:val="008D7199"/>
    <w:pPr>
      <w:spacing w:after="180" w:line="240" w:lineRule="auto"/>
    </w:pPr>
    <w:rPr>
      <w:rFonts w:eastAsiaTheme="minorHAnsi"/>
      <w:color w:val="A6A6A6" w:themeColor="background1" w:themeShade="A6"/>
      <w:sz w:val="14"/>
    </w:rPr>
  </w:style>
  <w:style w:type="paragraph" w:customStyle="1" w:styleId="4B82B13F1AC24F519C63398F6784211D89">
    <w:name w:val="4B82B13F1AC24F519C63398F6784211D89"/>
    <w:rsid w:val="008D7199"/>
    <w:pPr>
      <w:spacing w:after="180" w:line="240" w:lineRule="auto"/>
    </w:pPr>
    <w:rPr>
      <w:rFonts w:eastAsiaTheme="minorHAnsi"/>
      <w:color w:val="262626" w:themeColor="text1" w:themeTint="D9"/>
      <w:sz w:val="18"/>
    </w:rPr>
  </w:style>
  <w:style w:type="paragraph" w:customStyle="1" w:styleId="383A9FC8C0AA4966B2A6D63953FC3BF989">
    <w:name w:val="383A9FC8C0AA4966B2A6D63953FC3BF9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89">
    <w:name w:val="6E3002F3ED4A4B9AADE4EFDFA4F83F038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89">
    <w:name w:val="D48EF9471508485C8988715678FFA7218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59">
    <w:name w:val="913AC87962B04E25A6706BCDAE95491E59"/>
    <w:rsid w:val="008D7199"/>
    <w:pPr>
      <w:spacing w:after="180" w:line="240" w:lineRule="auto"/>
    </w:pPr>
    <w:rPr>
      <w:rFonts w:eastAsiaTheme="minorHAnsi"/>
      <w:color w:val="262626" w:themeColor="text1" w:themeTint="D9"/>
      <w:sz w:val="16"/>
    </w:rPr>
  </w:style>
  <w:style w:type="paragraph" w:customStyle="1" w:styleId="E2E7B8C58B8E45D3BA4C0DE921A42ADB89">
    <w:name w:val="E2E7B8C58B8E45D3BA4C0DE921A42ADB89"/>
    <w:rsid w:val="008D7199"/>
    <w:pPr>
      <w:spacing w:after="180" w:line="240" w:lineRule="auto"/>
    </w:pPr>
    <w:rPr>
      <w:rFonts w:eastAsiaTheme="minorHAnsi"/>
      <w:color w:val="A6A6A6" w:themeColor="background1" w:themeShade="A6"/>
      <w:sz w:val="14"/>
    </w:rPr>
  </w:style>
  <w:style w:type="paragraph" w:customStyle="1" w:styleId="4650EB9EA7CC44868DBE6F600097EEF889">
    <w:name w:val="4650EB9EA7CC44868DBE6F600097EEF889"/>
    <w:rsid w:val="008D7199"/>
    <w:pPr>
      <w:spacing w:after="180" w:line="240" w:lineRule="auto"/>
    </w:pPr>
    <w:rPr>
      <w:rFonts w:eastAsiaTheme="minorHAnsi"/>
      <w:color w:val="A6A6A6" w:themeColor="background1" w:themeShade="A6"/>
      <w:sz w:val="14"/>
    </w:rPr>
  </w:style>
  <w:style w:type="paragraph" w:customStyle="1" w:styleId="F0F6B4FD00D04503A4173AA599A0FCFB33">
    <w:name w:val="F0F6B4FD00D04503A4173AA599A0FCFB3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3">
    <w:name w:val="2D07AB3D48C544A7ABC34B8EA92D552733"/>
    <w:rsid w:val="008D7199"/>
    <w:pPr>
      <w:spacing w:after="180" w:line="240" w:lineRule="auto"/>
    </w:pPr>
    <w:rPr>
      <w:rFonts w:eastAsiaTheme="minorHAnsi"/>
      <w:color w:val="262626" w:themeColor="text1" w:themeTint="D9"/>
      <w:sz w:val="16"/>
    </w:rPr>
  </w:style>
  <w:style w:type="paragraph" w:customStyle="1" w:styleId="66F33F01851B4AEAAFDCCF22FC61ECFD29">
    <w:name w:val="66F33F01851B4AEAAFDCCF22FC61ECFD29"/>
    <w:rsid w:val="008D7199"/>
    <w:pPr>
      <w:spacing w:after="180" w:line="240" w:lineRule="auto"/>
    </w:pPr>
    <w:rPr>
      <w:rFonts w:eastAsiaTheme="minorHAnsi"/>
      <w:color w:val="A6A6A6" w:themeColor="background1" w:themeShade="A6"/>
      <w:sz w:val="14"/>
    </w:rPr>
  </w:style>
  <w:style w:type="paragraph" w:customStyle="1" w:styleId="DE17D41320344EDC846AEC00BA8890F331">
    <w:name w:val="DE17D41320344EDC846AEC00BA8890F331"/>
    <w:rsid w:val="008D7199"/>
    <w:pPr>
      <w:spacing w:after="180" w:line="240" w:lineRule="auto"/>
    </w:pPr>
    <w:rPr>
      <w:rFonts w:eastAsiaTheme="minorHAnsi"/>
      <w:color w:val="A6A6A6" w:themeColor="background1" w:themeShade="A6"/>
      <w:sz w:val="14"/>
    </w:rPr>
  </w:style>
  <w:style w:type="paragraph" w:customStyle="1" w:styleId="A1CB3950A75D41ABB42844B0DF92B98B83">
    <w:name w:val="A1CB3950A75D41ABB42844B0DF92B98B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3">
    <w:name w:val="2D18659E10804AD38E56DB63ACE50E928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0">
    <w:name w:val="01FB06FB61EE4055AFC56A9A4A20B17C9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0">
    <w:name w:val="3CA9253634FE45F49F86E2F79543D6B2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8">
    <w:name w:val="C0C3FE2DC44641138CF5158EFD2B715578"/>
    <w:rsid w:val="008D7199"/>
    <w:pPr>
      <w:spacing w:after="180" w:line="240" w:lineRule="auto"/>
    </w:pPr>
    <w:rPr>
      <w:rFonts w:eastAsiaTheme="minorHAnsi"/>
      <w:color w:val="262626" w:themeColor="text1" w:themeTint="D9"/>
      <w:sz w:val="16"/>
    </w:rPr>
  </w:style>
  <w:style w:type="paragraph" w:customStyle="1" w:styleId="9F3AAB161A224FA9B8D701F02F02AB6290">
    <w:name w:val="9F3AAB161A224FA9B8D701F02F02AB6290"/>
    <w:rsid w:val="008D7199"/>
    <w:pPr>
      <w:spacing w:after="180" w:line="240" w:lineRule="auto"/>
    </w:pPr>
    <w:rPr>
      <w:rFonts w:eastAsiaTheme="minorHAnsi"/>
      <w:color w:val="A6A6A6" w:themeColor="background1" w:themeShade="A6"/>
      <w:sz w:val="14"/>
    </w:rPr>
  </w:style>
  <w:style w:type="paragraph" w:customStyle="1" w:styleId="5DF80ACE815641E18BEC96D7E137E69E90">
    <w:name w:val="5DF80ACE815641E18BEC96D7E137E69E90"/>
    <w:rsid w:val="008D7199"/>
    <w:pPr>
      <w:spacing w:after="180" w:line="240" w:lineRule="auto"/>
    </w:pPr>
    <w:rPr>
      <w:rFonts w:eastAsiaTheme="minorHAnsi"/>
      <w:color w:val="A6A6A6" w:themeColor="background1" w:themeShade="A6"/>
      <w:sz w:val="14"/>
    </w:rPr>
  </w:style>
  <w:style w:type="paragraph" w:customStyle="1" w:styleId="4B82B13F1AC24F519C63398F6784211D90">
    <w:name w:val="4B82B13F1AC24F519C63398F6784211D90"/>
    <w:rsid w:val="008D7199"/>
    <w:pPr>
      <w:spacing w:after="180" w:line="240" w:lineRule="auto"/>
    </w:pPr>
    <w:rPr>
      <w:rFonts w:eastAsiaTheme="minorHAnsi"/>
      <w:color w:val="262626" w:themeColor="text1" w:themeTint="D9"/>
      <w:sz w:val="18"/>
    </w:rPr>
  </w:style>
  <w:style w:type="paragraph" w:customStyle="1" w:styleId="383A9FC8C0AA4966B2A6D63953FC3BF990">
    <w:name w:val="383A9FC8C0AA4966B2A6D63953FC3BF9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0">
    <w:name w:val="6E3002F3ED4A4B9AADE4EFDFA4F83F039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0">
    <w:name w:val="D48EF9471508485C8988715678FFA7219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0">
    <w:name w:val="913AC87962B04E25A6706BCDAE95491E60"/>
    <w:rsid w:val="008D7199"/>
    <w:pPr>
      <w:spacing w:after="180" w:line="240" w:lineRule="auto"/>
    </w:pPr>
    <w:rPr>
      <w:rFonts w:eastAsiaTheme="minorHAnsi"/>
      <w:color w:val="262626" w:themeColor="text1" w:themeTint="D9"/>
      <w:sz w:val="16"/>
    </w:rPr>
  </w:style>
  <w:style w:type="paragraph" w:customStyle="1" w:styleId="E2E7B8C58B8E45D3BA4C0DE921A42ADB90">
    <w:name w:val="E2E7B8C58B8E45D3BA4C0DE921A42ADB90"/>
    <w:rsid w:val="008D7199"/>
    <w:pPr>
      <w:spacing w:after="180" w:line="240" w:lineRule="auto"/>
    </w:pPr>
    <w:rPr>
      <w:rFonts w:eastAsiaTheme="minorHAnsi"/>
      <w:color w:val="A6A6A6" w:themeColor="background1" w:themeShade="A6"/>
      <w:sz w:val="14"/>
    </w:rPr>
  </w:style>
  <w:style w:type="paragraph" w:customStyle="1" w:styleId="4650EB9EA7CC44868DBE6F600097EEF890">
    <w:name w:val="4650EB9EA7CC44868DBE6F600097EEF890"/>
    <w:rsid w:val="008D7199"/>
    <w:pPr>
      <w:spacing w:after="180" w:line="240" w:lineRule="auto"/>
    </w:pPr>
    <w:rPr>
      <w:rFonts w:eastAsiaTheme="minorHAnsi"/>
      <w:color w:val="A6A6A6" w:themeColor="background1" w:themeShade="A6"/>
      <w:sz w:val="14"/>
    </w:rPr>
  </w:style>
  <w:style w:type="paragraph" w:customStyle="1" w:styleId="F0F6B4FD00D04503A4173AA599A0FCFB34">
    <w:name w:val="F0F6B4FD00D04503A4173AA599A0FCFB3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4">
    <w:name w:val="2D07AB3D48C544A7ABC34B8EA92D552734"/>
    <w:rsid w:val="008D7199"/>
    <w:pPr>
      <w:spacing w:after="180" w:line="240" w:lineRule="auto"/>
    </w:pPr>
    <w:rPr>
      <w:rFonts w:eastAsiaTheme="minorHAnsi"/>
      <w:color w:val="262626" w:themeColor="text1" w:themeTint="D9"/>
      <w:sz w:val="16"/>
    </w:rPr>
  </w:style>
  <w:style w:type="paragraph" w:customStyle="1" w:styleId="66F33F01851B4AEAAFDCCF22FC61ECFD30">
    <w:name w:val="66F33F01851B4AEAAFDCCF22FC61ECFD30"/>
    <w:rsid w:val="008D7199"/>
    <w:pPr>
      <w:spacing w:after="180" w:line="240" w:lineRule="auto"/>
    </w:pPr>
    <w:rPr>
      <w:rFonts w:eastAsiaTheme="minorHAnsi"/>
      <w:color w:val="A6A6A6" w:themeColor="background1" w:themeShade="A6"/>
      <w:sz w:val="14"/>
    </w:rPr>
  </w:style>
  <w:style w:type="paragraph" w:customStyle="1" w:styleId="DE17D41320344EDC846AEC00BA8890F332">
    <w:name w:val="DE17D41320344EDC846AEC00BA8890F332"/>
    <w:rsid w:val="008D7199"/>
    <w:pPr>
      <w:spacing w:after="180" w:line="240" w:lineRule="auto"/>
    </w:pPr>
    <w:rPr>
      <w:rFonts w:eastAsiaTheme="minorHAnsi"/>
      <w:color w:val="A6A6A6" w:themeColor="background1" w:themeShade="A6"/>
      <w:sz w:val="14"/>
    </w:rPr>
  </w:style>
  <w:style w:type="paragraph" w:customStyle="1" w:styleId="3A57AEA8190D4F408273CEF918BF83E1">
    <w:name w:val="3A57AEA8190D4F408273CEF918BF83E1"/>
    <w:rsid w:val="008D7199"/>
    <w:pPr>
      <w:spacing w:after="180" w:line="240" w:lineRule="auto"/>
    </w:pPr>
    <w:rPr>
      <w:rFonts w:eastAsiaTheme="minorHAnsi"/>
      <w:color w:val="262626" w:themeColor="text1" w:themeTint="D9"/>
      <w:sz w:val="18"/>
    </w:rPr>
  </w:style>
  <w:style w:type="paragraph" w:customStyle="1" w:styleId="A1CB3950A75D41ABB42844B0DF92B98B84">
    <w:name w:val="A1CB3950A75D41ABB42844B0DF92B98B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4">
    <w:name w:val="2D18659E10804AD38E56DB63ACE50E928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1">
    <w:name w:val="01FB06FB61EE4055AFC56A9A4A20B17C9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1">
    <w:name w:val="3CA9253634FE45F49F86E2F79543D6B2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79">
    <w:name w:val="C0C3FE2DC44641138CF5158EFD2B715579"/>
    <w:rsid w:val="008D7199"/>
    <w:pPr>
      <w:spacing w:after="180" w:line="240" w:lineRule="auto"/>
    </w:pPr>
    <w:rPr>
      <w:rFonts w:eastAsiaTheme="minorHAnsi"/>
      <w:color w:val="262626" w:themeColor="text1" w:themeTint="D9"/>
      <w:sz w:val="16"/>
    </w:rPr>
  </w:style>
  <w:style w:type="paragraph" w:customStyle="1" w:styleId="9F3AAB161A224FA9B8D701F02F02AB6291">
    <w:name w:val="9F3AAB161A224FA9B8D701F02F02AB6291"/>
    <w:rsid w:val="008D7199"/>
    <w:pPr>
      <w:spacing w:after="180" w:line="240" w:lineRule="auto"/>
    </w:pPr>
    <w:rPr>
      <w:rFonts w:eastAsiaTheme="minorHAnsi"/>
      <w:color w:val="A6A6A6" w:themeColor="background1" w:themeShade="A6"/>
      <w:sz w:val="14"/>
    </w:rPr>
  </w:style>
  <w:style w:type="paragraph" w:customStyle="1" w:styleId="5DF80ACE815641E18BEC96D7E137E69E91">
    <w:name w:val="5DF80ACE815641E18BEC96D7E137E69E91"/>
    <w:rsid w:val="008D7199"/>
    <w:pPr>
      <w:spacing w:after="180" w:line="240" w:lineRule="auto"/>
    </w:pPr>
    <w:rPr>
      <w:rFonts w:eastAsiaTheme="minorHAnsi"/>
      <w:color w:val="A6A6A6" w:themeColor="background1" w:themeShade="A6"/>
      <w:sz w:val="14"/>
    </w:rPr>
  </w:style>
  <w:style w:type="paragraph" w:customStyle="1" w:styleId="4B82B13F1AC24F519C63398F6784211D91">
    <w:name w:val="4B82B13F1AC24F519C63398F6784211D91"/>
    <w:rsid w:val="008D7199"/>
    <w:pPr>
      <w:spacing w:after="180" w:line="240" w:lineRule="auto"/>
    </w:pPr>
    <w:rPr>
      <w:rFonts w:eastAsiaTheme="minorHAnsi"/>
      <w:color w:val="262626" w:themeColor="text1" w:themeTint="D9"/>
      <w:sz w:val="18"/>
    </w:rPr>
  </w:style>
  <w:style w:type="paragraph" w:customStyle="1" w:styleId="383A9FC8C0AA4966B2A6D63953FC3BF991">
    <w:name w:val="383A9FC8C0AA4966B2A6D63953FC3BF9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1">
    <w:name w:val="6E3002F3ED4A4B9AADE4EFDFA4F83F039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1">
    <w:name w:val="D48EF9471508485C8988715678FFA7219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1">
    <w:name w:val="913AC87962B04E25A6706BCDAE95491E61"/>
    <w:rsid w:val="008D7199"/>
    <w:pPr>
      <w:spacing w:after="180" w:line="240" w:lineRule="auto"/>
    </w:pPr>
    <w:rPr>
      <w:rFonts w:eastAsiaTheme="minorHAnsi"/>
      <w:color w:val="262626" w:themeColor="text1" w:themeTint="D9"/>
      <w:sz w:val="16"/>
    </w:rPr>
  </w:style>
  <w:style w:type="paragraph" w:customStyle="1" w:styleId="E2E7B8C58B8E45D3BA4C0DE921A42ADB91">
    <w:name w:val="E2E7B8C58B8E45D3BA4C0DE921A42ADB91"/>
    <w:rsid w:val="008D7199"/>
    <w:pPr>
      <w:spacing w:after="180" w:line="240" w:lineRule="auto"/>
    </w:pPr>
    <w:rPr>
      <w:rFonts w:eastAsiaTheme="minorHAnsi"/>
      <w:color w:val="A6A6A6" w:themeColor="background1" w:themeShade="A6"/>
      <w:sz w:val="14"/>
    </w:rPr>
  </w:style>
  <w:style w:type="paragraph" w:customStyle="1" w:styleId="4650EB9EA7CC44868DBE6F600097EEF891">
    <w:name w:val="4650EB9EA7CC44868DBE6F600097EEF891"/>
    <w:rsid w:val="008D7199"/>
    <w:pPr>
      <w:spacing w:after="180" w:line="240" w:lineRule="auto"/>
    </w:pPr>
    <w:rPr>
      <w:rFonts w:eastAsiaTheme="minorHAnsi"/>
      <w:color w:val="A6A6A6" w:themeColor="background1" w:themeShade="A6"/>
      <w:sz w:val="14"/>
    </w:rPr>
  </w:style>
  <w:style w:type="paragraph" w:customStyle="1" w:styleId="F0F6B4FD00D04503A4173AA599A0FCFB35">
    <w:name w:val="F0F6B4FD00D04503A4173AA599A0FCFB3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5">
    <w:name w:val="2D07AB3D48C544A7ABC34B8EA92D552735"/>
    <w:rsid w:val="008D7199"/>
    <w:pPr>
      <w:spacing w:after="180" w:line="240" w:lineRule="auto"/>
    </w:pPr>
    <w:rPr>
      <w:rFonts w:eastAsiaTheme="minorHAnsi"/>
      <w:color w:val="262626" w:themeColor="text1" w:themeTint="D9"/>
      <w:sz w:val="16"/>
    </w:rPr>
  </w:style>
  <w:style w:type="paragraph" w:customStyle="1" w:styleId="66F33F01851B4AEAAFDCCF22FC61ECFD31">
    <w:name w:val="66F33F01851B4AEAAFDCCF22FC61ECFD31"/>
    <w:rsid w:val="008D7199"/>
    <w:pPr>
      <w:spacing w:after="180" w:line="240" w:lineRule="auto"/>
    </w:pPr>
    <w:rPr>
      <w:rFonts w:eastAsiaTheme="minorHAnsi"/>
      <w:color w:val="A6A6A6" w:themeColor="background1" w:themeShade="A6"/>
      <w:sz w:val="14"/>
    </w:rPr>
  </w:style>
  <w:style w:type="paragraph" w:customStyle="1" w:styleId="DE17D41320344EDC846AEC00BA8890F333">
    <w:name w:val="DE17D41320344EDC846AEC00BA8890F333"/>
    <w:rsid w:val="008D7199"/>
    <w:pPr>
      <w:spacing w:after="180" w:line="240" w:lineRule="auto"/>
    </w:pPr>
    <w:rPr>
      <w:rFonts w:eastAsiaTheme="minorHAnsi"/>
      <w:color w:val="A6A6A6" w:themeColor="background1" w:themeShade="A6"/>
      <w:sz w:val="14"/>
    </w:rPr>
  </w:style>
  <w:style w:type="paragraph" w:customStyle="1" w:styleId="3A57AEA8190D4F408273CEF918BF83E11">
    <w:name w:val="3A57AEA8190D4F408273CEF918BF83E11"/>
    <w:rsid w:val="008D7199"/>
    <w:pPr>
      <w:spacing w:after="180" w:line="240" w:lineRule="auto"/>
    </w:pPr>
    <w:rPr>
      <w:rFonts w:eastAsiaTheme="minorHAnsi"/>
      <w:color w:val="262626" w:themeColor="text1" w:themeTint="D9"/>
      <w:sz w:val="18"/>
    </w:rPr>
  </w:style>
  <w:style w:type="paragraph" w:customStyle="1" w:styleId="A1CB3950A75D41ABB42844B0DF92B98B85">
    <w:name w:val="A1CB3950A75D41ABB42844B0DF92B98B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5">
    <w:name w:val="2D18659E10804AD38E56DB63ACE50E928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2">
    <w:name w:val="01FB06FB61EE4055AFC56A9A4A20B17C92"/>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2">
    <w:name w:val="3CA9253634FE45F49F86E2F79543D6B2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0">
    <w:name w:val="C0C3FE2DC44641138CF5158EFD2B715580"/>
    <w:rsid w:val="008D7199"/>
    <w:pPr>
      <w:spacing w:after="180" w:line="240" w:lineRule="auto"/>
    </w:pPr>
    <w:rPr>
      <w:rFonts w:eastAsiaTheme="minorHAnsi"/>
      <w:color w:val="262626" w:themeColor="text1" w:themeTint="D9"/>
      <w:sz w:val="16"/>
    </w:rPr>
  </w:style>
  <w:style w:type="paragraph" w:customStyle="1" w:styleId="9F3AAB161A224FA9B8D701F02F02AB6292">
    <w:name w:val="9F3AAB161A224FA9B8D701F02F02AB6292"/>
    <w:rsid w:val="008D7199"/>
    <w:pPr>
      <w:spacing w:after="180" w:line="240" w:lineRule="auto"/>
    </w:pPr>
    <w:rPr>
      <w:rFonts w:eastAsiaTheme="minorHAnsi"/>
      <w:color w:val="A6A6A6" w:themeColor="background1" w:themeShade="A6"/>
      <w:sz w:val="14"/>
    </w:rPr>
  </w:style>
  <w:style w:type="paragraph" w:customStyle="1" w:styleId="5DF80ACE815641E18BEC96D7E137E69E92">
    <w:name w:val="5DF80ACE815641E18BEC96D7E137E69E92"/>
    <w:rsid w:val="008D7199"/>
    <w:pPr>
      <w:spacing w:after="180" w:line="240" w:lineRule="auto"/>
    </w:pPr>
    <w:rPr>
      <w:rFonts w:eastAsiaTheme="minorHAnsi"/>
      <w:color w:val="A6A6A6" w:themeColor="background1" w:themeShade="A6"/>
      <w:sz w:val="14"/>
    </w:rPr>
  </w:style>
  <w:style w:type="paragraph" w:customStyle="1" w:styleId="4B82B13F1AC24F519C63398F6784211D92">
    <w:name w:val="4B82B13F1AC24F519C63398F6784211D92"/>
    <w:rsid w:val="008D7199"/>
    <w:pPr>
      <w:spacing w:after="180" w:line="240" w:lineRule="auto"/>
    </w:pPr>
    <w:rPr>
      <w:rFonts w:eastAsiaTheme="minorHAnsi"/>
      <w:color w:val="262626" w:themeColor="text1" w:themeTint="D9"/>
      <w:sz w:val="18"/>
    </w:rPr>
  </w:style>
  <w:style w:type="paragraph" w:customStyle="1" w:styleId="383A9FC8C0AA4966B2A6D63953FC3BF992">
    <w:name w:val="383A9FC8C0AA4966B2A6D63953FC3BF9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2">
    <w:name w:val="6E3002F3ED4A4B9AADE4EFDFA4F83F0392"/>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2">
    <w:name w:val="D48EF9471508485C8988715678FFA7219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2">
    <w:name w:val="913AC87962B04E25A6706BCDAE95491E62"/>
    <w:rsid w:val="008D7199"/>
    <w:pPr>
      <w:spacing w:after="180" w:line="240" w:lineRule="auto"/>
    </w:pPr>
    <w:rPr>
      <w:rFonts w:eastAsiaTheme="minorHAnsi"/>
      <w:color w:val="262626" w:themeColor="text1" w:themeTint="D9"/>
      <w:sz w:val="16"/>
    </w:rPr>
  </w:style>
  <w:style w:type="paragraph" w:customStyle="1" w:styleId="E2E7B8C58B8E45D3BA4C0DE921A42ADB92">
    <w:name w:val="E2E7B8C58B8E45D3BA4C0DE921A42ADB92"/>
    <w:rsid w:val="008D7199"/>
    <w:pPr>
      <w:spacing w:after="180" w:line="240" w:lineRule="auto"/>
    </w:pPr>
    <w:rPr>
      <w:rFonts w:eastAsiaTheme="minorHAnsi"/>
      <w:color w:val="A6A6A6" w:themeColor="background1" w:themeShade="A6"/>
      <w:sz w:val="14"/>
    </w:rPr>
  </w:style>
  <w:style w:type="paragraph" w:customStyle="1" w:styleId="4650EB9EA7CC44868DBE6F600097EEF892">
    <w:name w:val="4650EB9EA7CC44868DBE6F600097EEF892"/>
    <w:rsid w:val="008D7199"/>
    <w:pPr>
      <w:spacing w:after="180" w:line="240" w:lineRule="auto"/>
    </w:pPr>
    <w:rPr>
      <w:rFonts w:eastAsiaTheme="minorHAnsi"/>
      <w:color w:val="A6A6A6" w:themeColor="background1" w:themeShade="A6"/>
      <w:sz w:val="14"/>
    </w:rPr>
  </w:style>
  <w:style w:type="paragraph" w:customStyle="1" w:styleId="F0F6B4FD00D04503A4173AA599A0FCFB36">
    <w:name w:val="F0F6B4FD00D04503A4173AA599A0FCFB3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6">
    <w:name w:val="2D07AB3D48C544A7ABC34B8EA92D552736"/>
    <w:rsid w:val="008D7199"/>
    <w:pPr>
      <w:spacing w:after="180" w:line="240" w:lineRule="auto"/>
    </w:pPr>
    <w:rPr>
      <w:rFonts w:eastAsiaTheme="minorHAnsi"/>
      <w:color w:val="262626" w:themeColor="text1" w:themeTint="D9"/>
      <w:sz w:val="16"/>
    </w:rPr>
  </w:style>
  <w:style w:type="paragraph" w:customStyle="1" w:styleId="66F33F01851B4AEAAFDCCF22FC61ECFD32">
    <w:name w:val="66F33F01851B4AEAAFDCCF22FC61ECFD32"/>
    <w:rsid w:val="008D7199"/>
    <w:pPr>
      <w:spacing w:after="180" w:line="240" w:lineRule="auto"/>
    </w:pPr>
    <w:rPr>
      <w:rFonts w:eastAsiaTheme="minorHAnsi"/>
      <w:color w:val="A6A6A6" w:themeColor="background1" w:themeShade="A6"/>
      <w:sz w:val="14"/>
    </w:rPr>
  </w:style>
  <w:style w:type="paragraph" w:customStyle="1" w:styleId="DE17D41320344EDC846AEC00BA8890F334">
    <w:name w:val="DE17D41320344EDC846AEC00BA8890F334"/>
    <w:rsid w:val="008D7199"/>
    <w:pPr>
      <w:spacing w:after="180" w:line="240" w:lineRule="auto"/>
    </w:pPr>
    <w:rPr>
      <w:rFonts w:eastAsiaTheme="minorHAnsi"/>
      <w:color w:val="A6A6A6" w:themeColor="background1" w:themeShade="A6"/>
      <w:sz w:val="14"/>
    </w:rPr>
  </w:style>
  <w:style w:type="paragraph" w:customStyle="1" w:styleId="89D45C9B59BD414CA9973B288D0BA2E1">
    <w:name w:val="89D45C9B59BD414CA9973B288D0BA2E1"/>
    <w:rsid w:val="008D7199"/>
    <w:pPr>
      <w:spacing w:after="180" w:line="240" w:lineRule="auto"/>
    </w:pPr>
    <w:rPr>
      <w:rFonts w:eastAsiaTheme="minorHAnsi"/>
      <w:color w:val="262626" w:themeColor="text1" w:themeTint="D9"/>
      <w:sz w:val="18"/>
    </w:rPr>
  </w:style>
  <w:style w:type="paragraph" w:customStyle="1" w:styleId="A1CB3950A75D41ABB42844B0DF92B98B86">
    <w:name w:val="A1CB3950A75D41ABB42844B0DF92B98B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6">
    <w:name w:val="2D18659E10804AD38E56DB63ACE50E9286"/>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CE8BF9CDF25F48E2A9C64399E85B61F0">
    <w:name w:val="CE8BF9CDF25F48E2A9C64399E85B61F0"/>
    <w:rsid w:val="008D7199"/>
  </w:style>
  <w:style w:type="paragraph" w:customStyle="1" w:styleId="01FB06FB61EE4055AFC56A9A4A20B17C93">
    <w:name w:val="01FB06FB61EE4055AFC56A9A4A20B17C93"/>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3">
    <w:name w:val="3CA9253634FE45F49F86E2F79543D6B2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1">
    <w:name w:val="C0C3FE2DC44641138CF5158EFD2B715581"/>
    <w:rsid w:val="008D7199"/>
    <w:pPr>
      <w:spacing w:after="180" w:line="240" w:lineRule="auto"/>
    </w:pPr>
    <w:rPr>
      <w:rFonts w:eastAsiaTheme="minorHAnsi"/>
      <w:color w:val="262626" w:themeColor="text1" w:themeTint="D9"/>
      <w:sz w:val="16"/>
    </w:rPr>
  </w:style>
  <w:style w:type="paragraph" w:customStyle="1" w:styleId="9F3AAB161A224FA9B8D701F02F02AB6293">
    <w:name w:val="9F3AAB161A224FA9B8D701F02F02AB6293"/>
    <w:rsid w:val="008D7199"/>
    <w:pPr>
      <w:spacing w:after="180" w:line="240" w:lineRule="auto"/>
    </w:pPr>
    <w:rPr>
      <w:rFonts w:eastAsiaTheme="minorHAnsi"/>
      <w:color w:val="A6A6A6" w:themeColor="background1" w:themeShade="A6"/>
      <w:sz w:val="14"/>
    </w:rPr>
  </w:style>
  <w:style w:type="paragraph" w:customStyle="1" w:styleId="5DF80ACE815641E18BEC96D7E137E69E93">
    <w:name w:val="5DF80ACE815641E18BEC96D7E137E69E93"/>
    <w:rsid w:val="008D7199"/>
    <w:pPr>
      <w:spacing w:after="180" w:line="240" w:lineRule="auto"/>
    </w:pPr>
    <w:rPr>
      <w:rFonts w:eastAsiaTheme="minorHAnsi"/>
      <w:color w:val="A6A6A6" w:themeColor="background1" w:themeShade="A6"/>
      <w:sz w:val="14"/>
    </w:rPr>
  </w:style>
  <w:style w:type="paragraph" w:customStyle="1" w:styleId="4B82B13F1AC24F519C63398F6784211D93">
    <w:name w:val="4B82B13F1AC24F519C63398F6784211D93"/>
    <w:rsid w:val="008D7199"/>
    <w:pPr>
      <w:spacing w:after="180" w:line="240" w:lineRule="auto"/>
    </w:pPr>
    <w:rPr>
      <w:rFonts w:eastAsiaTheme="minorHAnsi"/>
      <w:color w:val="262626" w:themeColor="text1" w:themeTint="D9"/>
      <w:sz w:val="18"/>
    </w:rPr>
  </w:style>
  <w:style w:type="paragraph" w:customStyle="1" w:styleId="383A9FC8C0AA4966B2A6D63953FC3BF993">
    <w:name w:val="383A9FC8C0AA4966B2A6D63953FC3BF9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3">
    <w:name w:val="6E3002F3ED4A4B9AADE4EFDFA4F83F0393"/>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3">
    <w:name w:val="D48EF9471508485C8988715678FFA7219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3">
    <w:name w:val="913AC87962B04E25A6706BCDAE95491E63"/>
    <w:rsid w:val="008D7199"/>
    <w:pPr>
      <w:spacing w:after="180" w:line="240" w:lineRule="auto"/>
    </w:pPr>
    <w:rPr>
      <w:rFonts w:eastAsiaTheme="minorHAnsi"/>
      <w:color w:val="262626" w:themeColor="text1" w:themeTint="D9"/>
      <w:sz w:val="16"/>
    </w:rPr>
  </w:style>
  <w:style w:type="paragraph" w:customStyle="1" w:styleId="E2E7B8C58B8E45D3BA4C0DE921A42ADB93">
    <w:name w:val="E2E7B8C58B8E45D3BA4C0DE921A42ADB93"/>
    <w:rsid w:val="008D7199"/>
    <w:pPr>
      <w:spacing w:after="180" w:line="240" w:lineRule="auto"/>
    </w:pPr>
    <w:rPr>
      <w:rFonts w:eastAsiaTheme="minorHAnsi"/>
      <w:color w:val="A6A6A6" w:themeColor="background1" w:themeShade="A6"/>
      <w:sz w:val="14"/>
    </w:rPr>
  </w:style>
  <w:style w:type="paragraph" w:customStyle="1" w:styleId="4650EB9EA7CC44868DBE6F600097EEF893">
    <w:name w:val="4650EB9EA7CC44868DBE6F600097EEF893"/>
    <w:rsid w:val="008D7199"/>
    <w:pPr>
      <w:spacing w:after="180" w:line="240" w:lineRule="auto"/>
    </w:pPr>
    <w:rPr>
      <w:rFonts w:eastAsiaTheme="minorHAnsi"/>
      <w:color w:val="A6A6A6" w:themeColor="background1" w:themeShade="A6"/>
      <w:sz w:val="14"/>
    </w:rPr>
  </w:style>
  <w:style w:type="paragraph" w:customStyle="1" w:styleId="F0F6B4FD00D04503A4173AA599A0FCFB37">
    <w:name w:val="F0F6B4FD00D04503A4173AA599A0FCFB3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7">
    <w:name w:val="2D07AB3D48C544A7ABC34B8EA92D552737"/>
    <w:rsid w:val="008D7199"/>
    <w:pPr>
      <w:spacing w:after="180" w:line="240" w:lineRule="auto"/>
    </w:pPr>
    <w:rPr>
      <w:rFonts w:eastAsiaTheme="minorHAnsi"/>
      <w:color w:val="262626" w:themeColor="text1" w:themeTint="D9"/>
      <w:sz w:val="16"/>
    </w:rPr>
  </w:style>
  <w:style w:type="paragraph" w:customStyle="1" w:styleId="66F33F01851B4AEAAFDCCF22FC61ECFD33">
    <w:name w:val="66F33F01851B4AEAAFDCCF22FC61ECFD33"/>
    <w:rsid w:val="008D7199"/>
    <w:pPr>
      <w:spacing w:after="180" w:line="240" w:lineRule="auto"/>
    </w:pPr>
    <w:rPr>
      <w:rFonts w:eastAsiaTheme="minorHAnsi"/>
      <w:color w:val="A6A6A6" w:themeColor="background1" w:themeShade="A6"/>
      <w:sz w:val="14"/>
    </w:rPr>
  </w:style>
  <w:style w:type="paragraph" w:customStyle="1" w:styleId="DE17D41320344EDC846AEC00BA8890F335">
    <w:name w:val="DE17D41320344EDC846AEC00BA8890F335"/>
    <w:rsid w:val="008D7199"/>
    <w:pPr>
      <w:spacing w:after="180" w:line="240" w:lineRule="auto"/>
    </w:pPr>
    <w:rPr>
      <w:rFonts w:eastAsiaTheme="minorHAnsi"/>
      <w:color w:val="A6A6A6" w:themeColor="background1" w:themeShade="A6"/>
      <w:sz w:val="14"/>
    </w:rPr>
  </w:style>
  <w:style w:type="paragraph" w:customStyle="1" w:styleId="A1CB3950A75D41ABB42844B0DF92B98B87">
    <w:name w:val="A1CB3950A75D41ABB42844B0DF92B98B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7">
    <w:name w:val="2D18659E10804AD38E56DB63ACE50E9287"/>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4">
    <w:name w:val="01FB06FB61EE4055AFC56A9A4A20B17C94"/>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4">
    <w:name w:val="3CA9253634FE45F49F86E2F79543D6B2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2">
    <w:name w:val="C0C3FE2DC44641138CF5158EFD2B715582"/>
    <w:rsid w:val="008D7199"/>
    <w:pPr>
      <w:spacing w:after="180" w:line="240" w:lineRule="auto"/>
    </w:pPr>
    <w:rPr>
      <w:rFonts w:eastAsiaTheme="minorHAnsi"/>
      <w:color w:val="262626" w:themeColor="text1" w:themeTint="D9"/>
      <w:sz w:val="16"/>
    </w:rPr>
  </w:style>
  <w:style w:type="paragraph" w:customStyle="1" w:styleId="9F3AAB161A224FA9B8D701F02F02AB6294">
    <w:name w:val="9F3AAB161A224FA9B8D701F02F02AB6294"/>
    <w:rsid w:val="008D7199"/>
    <w:pPr>
      <w:spacing w:after="180" w:line="240" w:lineRule="auto"/>
    </w:pPr>
    <w:rPr>
      <w:rFonts w:eastAsiaTheme="minorHAnsi"/>
      <w:color w:val="A6A6A6" w:themeColor="background1" w:themeShade="A6"/>
      <w:sz w:val="14"/>
    </w:rPr>
  </w:style>
  <w:style w:type="paragraph" w:customStyle="1" w:styleId="5DF80ACE815641E18BEC96D7E137E69E94">
    <w:name w:val="5DF80ACE815641E18BEC96D7E137E69E94"/>
    <w:rsid w:val="008D7199"/>
    <w:pPr>
      <w:spacing w:after="180" w:line="240" w:lineRule="auto"/>
    </w:pPr>
    <w:rPr>
      <w:rFonts w:eastAsiaTheme="minorHAnsi"/>
      <w:color w:val="A6A6A6" w:themeColor="background1" w:themeShade="A6"/>
      <w:sz w:val="14"/>
    </w:rPr>
  </w:style>
  <w:style w:type="paragraph" w:customStyle="1" w:styleId="4B82B13F1AC24F519C63398F6784211D94">
    <w:name w:val="4B82B13F1AC24F519C63398F6784211D94"/>
    <w:rsid w:val="008D7199"/>
    <w:pPr>
      <w:spacing w:after="180" w:line="240" w:lineRule="auto"/>
    </w:pPr>
    <w:rPr>
      <w:rFonts w:eastAsiaTheme="minorHAnsi"/>
      <w:color w:val="262626" w:themeColor="text1" w:themeTint="D9"/>
      <w:sz w:val="18"/>
    </w:rPr>
  </w:style>
  <w:style w:type="paragraph" w:customStyle="1" w:styleId="383A9FC8C0AA4966B2A6D63953FC3BF994">
    <w:name w:val="383A9FC8C0AA4966B2A6D63953FC3BF9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4">
    <w:name w:val="6E3002F3ED4A4B9AADE4EFDFA4F83F0394"/>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4">
    <w:name w:val="D48EF9471508485C8988715678FFA7219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4">
    <w:name w:val="913AC87962B04E25A6706BCDAE95491E64"/>
    <w:rsid w:val="008D7199"/>
    <w:pPr>
      <w:spacing w:after="180" w:line="240" w:lineRule="auto"/>
    </w:pPr>
    <w:rPr>
      <w:rFonts w:eastAsiaTheme="minorHAnsi"/>
      <w:color w:val="262626" w:themeColor="text1" w:themeTint="D9"/>
      <w:sz w:val="16"/>
    </w:rPr>
  </w:style>
  <w:style w:type="paragraph" w:customStyle="1" w:styleId="E2E7B8C58B8E45D3BA4C0DE921A42ADB94">
    <w:name w:val="E2E7B8C58B8E45D3BA4C0DE921A42ADB94"/>
    <w:rsid w:val="008D7199"/>
    <w:pPr>
      <w:spacing w:after="180" w:line="240" w:lineRule="auto"/>
    </w:pPr>
    <w:rPr>
      <w:rFonts w:eastAsiaTheme="minorHAnsi"/>
      <w:color w:val="A6A6A6" w:themeColor="background1" w:themeShade="A6"/>
      <w:sz w:val="14"/>
    </w:rPr>
  </w:style>
  <w:style w:type="paragraph" w:customStyle="1" w:styleId="4650EB9EA7CC44868DBE6F600097EEF894">
    <w:name w:val="4650EB9EA7CC44868DBE6F600097EEF894"/>
    <w:rsid w:val="008D7199"/>
    <w:pPr>
      <w:spacing w:after="180" w:line="240" w:lineRule="auto"/>
    </w:pPr>
    <w:rPr>
      <w:rFonts w:eastAsiaTheme="minorHAnsi"/>
      <w:color w:val="A6A6A6" w:themeColor="background1" w:themeShade="A6"/>
      <w:sz w:val="14"/>
    </w:rPr>
  </w:style>
  <w:style w:type="paragraph" w:customStyle="1" w:styleId="F0F6B4FD00D04503A4173AA599A0FCFB38">
    <w:name w:val="F0F6B4FD00D04503A4173AA599A0FCFB3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8">
    <w:name w:val="2D07AB3D48C544A7ABC34B8EA92D552738"/>
    <w:rsid w:val="008D7199"/>
    <w:pPr>
      <w:spacing w:after="180" w:line="240" w:lineRule="auto"/>
    </w:pPr>
    <w:rPr>
      <w:rFonts w:eastAsiaTheme="minorHAnsi"/>
      <w:color w:val="262626" w:themeColor="text1" w:themeTint="D9"/>
      <w:sz w:val="16"/>
    </w:rPr>
  </w:style>
  <w:style w:type="paragraph" w:customStyle="1" w:styleId="66F33F01851B4AEAAFDCCF22FC61ECFD34">
    <w:name w:val="66F33F01851B4AEAAFDCCF22FC61ECFD34"/>
    <w:rsid w:val="008D7199"/>
    <w:pPr>
      <w:spacing w:after="180" w:line="240" w:lineRule="auto"/>
    </w:pPr>
    <w:rPr>
      <w:rFonts w:eastAsiaTheme="minorHAnsi"/>
      <w:color w:val="A6A6A6" w:themeColor="background1" w:themeShade="A6"/>
      <w:sz w:val="14"/>
    </w:rPr>
  </w:style>
  <w:style w:type="paragraph" w:customStyle="1" w:styleId="DE17D41320344EDC846AEC00BA8890F336">
    <w:name w:val="DE17D41320344EDC846AEC00BA8890F336"/>
    <w:rsid w:val="008D7199"/>
    <w:pPr>
      <w:spacing w:after="180" w:line="240" w:lineRule="auto"/>
    </w:pPr>
    <w:rPr>
      <w:rFonts w:eastAsiaTheme="minorHAnsi"/>
      <w:color w:val="A6A6A6" w:themeColor="background1" w:themeShade="A6"/>
      <w:sz w:val="14"/>
    </w:rPr>
  </w:style>
  <w:style w:type="paragraph" w:customStyle="1" w:styleId="A1CB3950A75D41ABB42844B0DF92B98B88">
    <w:name w:val="A1CB3950A75D41ABB42844B0DF92B98B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8">
    <w:name w:val="2D18659E10804AD38E56DB63ACE50E9288"/>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5">
    <w:name w:val="01FB06FB61EE4055AFC56A9A4A20B17C95"/>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5">
    <w:name w:val="3CA9253634FE45F49F86E2F79543D6B2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3">
    <w:name w:val="C0C3FE2DC44641138CF5158EFD2B715583"/>
    <w:rsid w:val="008D7199"/>
    <w:pPr>
      <w:spacing w:after="180" w:line="240" w:lineRule="auto"/>
    </w:pPr>
    <w:rPr>
      <w:rFonts w:eastAsiaTheme="minorHAnsi"/>
      <w:color w:val="262626" w:themeColor="text1" w:themeTint="D9"/>
      <w:sz w:val="16"/>
    </w:rPr>
  </w:style>
  <w:style w:type="paragraph" w:customStyle="1" w:styleId="9F3AAB161A224FA9B8D701F02F02AB6295">
    <w:name w:val="9F3AAB161A224FA9B8D701F02F02AB6295"/>
    <w:rsid w:val="008D7199"/>
    <w:pPr>
      <w:spacing w:after="180" w:line="240" w:lineRule="auto"/>
    </w:pPr>
    <w:rPr>
      <w:rFonts w:eastAsiaTheme="minorHAnsi"/>
      <w:color w:val="A6A6A6" w:themeColor="background1" w:themeShade="A6"/>
      <w:sz w:val="14"/>
    </w:rPr>
  </w:style>
  <w:style w:type="paragraph" w:customStyle="1" w:styleId="5DF80ACE815641E18BEC96D7E137E69E95">
    <w:name w:val="5DF80ACE815641E18BEC96D7E137E69E95"/>
    <w:rsid w:val="008D7199"/>
    <w:pPr>
      <w:spacing w:after="180" w:line="240" w:lineRule="auto"/>
    </w:pPr>
    <w:rPr>
      <w:rFonts w:eastAsiaTheme="minorHAnsi"/>
      <w:color w:val="A6A6A6" w:themeColor="background1" w:themeShade="A6"/>
      <w:sz w:val="14"/>
    </w:rPr>
  </w:style>
  <w:style w:type="paragraph" w:customStyle="1" w:styleId="4B82B13F1AC24F519C63398F6784211D95">
    <w:name w:val="4B82B13F1AC24F519C63398F6784211D95"/>
    <w:rsid w:val="008D7199"/>
    <w:pPr>
      <w:spacing w:after="180" w:line="240" w:lineRule="auto"/>
    </w:pPr>
    <w:rPr>
      <w:rFonts w:eastAsiaTheme="minorHAnsi"/>
      <w:color w:val="262626" w:themeColor="text1" w:themeTint="D9"/>
      <w:sz w:val="18"/>
    </w:rPr>
  </w:style>
  <w:style w:type="paragraph" w:customStyle="1" w:styleId="383A9FC8C0AA4966B2A6D63953FC3BF995">
    <w:name w:val="383A9FC8C0AA4966B2A6D63953FC3BF9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5">
    <w:name w:val="6E3002F3ED4A4B9AADE4EFDFA4F83F0395"/>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5">
    <w:name w:val="D48EF9471508485C8988715678FFA7219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5">
    <w:name w:val="913AC87962B04E25A6706BCDAE95491E65"/>
    <w:rsid w:val="008D7199"/>
    <w:pPr>
      <w:spacing w:after="180" w:line="240" w:lineRule="auto"/>
    </w:pPr>
    <w:rPr>
      <w:rFonts w:eastAsiaTheme="minorHAnsi"/>
      <w:color w:val="262626" w:themeColor="text1" w:themeTint="D9"/>
      <w:sz w:val="16"/>
    </w:rPr>
  </w:style>
  <w:style w:type="paragraph" w:customStyle="1" w:styleId="E2E7B8C58B8E45D3BA4C0DE921A42ADB95">
    <w:name w:val="E2E7B8C58B8E45D3BA4C0DE921A42ADB95"/>
    <w:rsid w:val="008D7199"/>
    <w:pPr>
      <w:spacing w:after="180" w:line="240" w:lineRule="auto"/>
    </w:pPr>
    <w:rPr>
      <w:rFonts w:eastAsiaTheme="minorHAnsi"/>
      <w:color w:val="A6A6A6" w:themeColor="background1" w:themeShade="A6"/>
      <w:sz w:val="14"/>
    </w:rPr>
  </w:style>
  <w:style w:type="paragraph" w:customStyle="1" w:styleId="4650EB9EA7CC44868DBE6F600097EEF895">
    <w:name w:val="4650EB9EA7CC44868DBE6F600097EEF895"/>
    <w:rsid w:val="008D7199"/>
    <w:pPr>
      <w:spacing w:after="180" w:line="240" w:lineRule="auto"/>
    </w:pPr>
    <w:rPr>
      <w:rFonts w:eastAsiaTheme="minorHAnsi"/>
      <w:color w:val="A6A6A6" w:themeColor="background1" w:themeShade="A6"/>
      <w:sz w:val="14"/>
    </w:rPr>
  </w:style>
  <w:style w:type="paragraph" w:customStyle="1" w:styleId="F0F6B4FD00D04503A4173AA599A0FCFB39">
    <w:name w:val="F0F6B4FD00D04503A4173AA599A0FCFB3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39">
    <w:name w:val="2D07AB3D48C544A7ABC34B8EA92D552739"/>
    <w:rsid w:val="008D7199"/>
    <w:pPr>
      <w:spacing w:after="180" w:line="240" w:lineRule="auto"/>
    </w:pPr>
    <w:rPr>
      <w:rFonts w:eastAsiaTheme="minorHAnsi"/>
      <w:color w:val="262626" w:themeColor="text1" w:themeTint="D9"/>
      <w:sz w:val="16"/>
    </w:rPr>
  </w:style>
  <w:style w:type="paragraph" w:customStyle="1" w:styleId="66F33F01851B4AEAAFDCCF22FC61ECFD35">
    <w:name w:val="66F33F01851B4AEAAFDCCF22FC61ECFD35"/>
    <w:rsid w:val="008D7199"/>
    <w:pPr>
      <w:spacing w:after="180" w:line="240" w:lineRule="auto"/>
    </w:pPr>
    <w:rPr>
      <w:rFonts w:eastAsiaTheme="minorHAnsi"/>
      <w:color w:val="A6A6A6" w:themeColor="background1" w:themeShade="A6"/>
      <w:sz w:val="14"/>
    </w:rPr>
  </w:style>
  <w:style w:type="paragraph" w:customStyle="1" w:styleId="DE17D41320344EDC846AEC00BA8890F337">
    <w:name w:val="DE17D41320344EDC846AEC00BA8890F337"/>
    <w:rsid w:val="008D7199"/>
    <w:pPr>
      <w:spacing w:after="180" w:line="240" w:lineRule="auto"/>
    </w:pPr>
    <w:rPr>
      <w:rFonts w:eastAsiaTheme="minorHAnsi"/>
      <w:color w:val="A6A6A6" w:themeColor="background1" w:themeShade="A6"/>
      <w:sz w:val="14"/>
    </w:rPr>
  </w:style>
  <w:style w:type="paragraph" w:customStyle="1" w:styleId="A1CB3950A75D41ABB42844B0DF92B98B89">
    <w:name w:val="A1CB3950A75D41ABB42844B0DF92B98B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89">
    <w:name w:val="2D18659E10804AD38E56DB63ACE50E9289"/>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6">
    <w:name w:val="01FB06FB61EE4055AFC56A9A4A20B17C96"/>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6">
    <w:name w:val="3CA9253634FE45F49F86E2F79543D6B2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4">
    <w:name w:val="C0C3FE2DC44641138CF5158EFD2B715584"/>
    <w:rsid w:val="008D7199"/>
    <w:pPr>
      <w:spacing w:after="180" w:line="240" w:lineRule="auto"/>
    </w:pPr>
    <w:rPr>
      <w:rFonts w:eastAsiaTheme="minorHAnsi"/>
      <w:color w:val="262626" w:themeColor="text1" w:themeTint="D9"/>
      <w:sz w:val="16"/>
    </w:rPr>
  </w:style>
  <w:style w:type="paragraph" w:customStyle="1" w:styleId="9F3AAB161A224FA9B8D701F02F02AB6296">
    <w:name w:val="9F3AAB161A224FA9B8D701F02F02AB6296"/>
    <w:rsid w:val="008D7199"/>
    <w:pPr>
      <w:spacing w:after="180" w:line="240" w:lineRule="auto"/>
    </w:pPr>
    <w:rPr>
      <w:rFonts w:eastAsiaTheme="minorHAnsi"/>
      <w:color w:val="A6A6A6" w:themeColor="background1" w:themeShade="A6"/>
      <w:sz w:val="14"/>
    </w:rPr>
  </w:style>
  <w:style w:type="paragraph" w:customStyle="1" w:styleId="5DF80ACE815641E18BEC96D7E137E69E96">
    <w:name w:val="5DF80ACE815641E18BEC96D7E137E69E96"/>
    <w:rsid w:val="008D7199"/>
    <w:pPr>
      <w:spacing w:after="180" w:line="240" w:lineRule="auto"/>
    </w:pPr>
    <w:rPr>
      <w:rFonts w:eastAsiaTheme="minorHAnsi"/>
      <w:color w:val="A6A6A6" w:themeColor="background1" w:themeShade="A6"/>
      <w:sz w:val="14"/>
    </w:rPr>
  </w:style>
  <w:style w:type="paragraph" w:customStyle="1" w:styleId="4B82B13F1AC24F519C63398F6784211D96">
    <w:name w:val="4B82B13F1AC24F519C63398F6784211D96"/>
    <w:rsid w:val="008D7199"/>
    <w:pPr>
      <w:spacing w:after="180" w:line="240" w:lineRule="auto"/>
    </w:pPr>
    <w:rPr>
      <w:rFonts w:eastAsiaTheme="minorHAnsi"/>
      <w:color w:val="262626" w:themeColor="text1" w:themeTint="D9"/>
      <w:sz w:val="18"/>
    </w:rPr>
  </w:style>
  <w:style w:type="paragraph" w:customStyle="1" w:styleId="383A9FC8C0AA4966B2A6D63953FC3BF996">
    <w:name w:val="383A9FC8C0AA4966B2A6D63953FC3BF9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6">
    <w:name w:val="6E3002F3ED4A4B9AADE4EFDFA4F83F0396"/>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6">
    <w:name w:val="D48EF9471508485C8988715678FFA72196"/>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6">
    <w:name w:val="913AC87962B04E25A6706BCDAE95491E66"/>
    <w:rsid w:val="008D7199"/>
    <w:pPr>
      <w:spacing w:after="180" w:line="240" w:lineRule="auto"/>
    </w:pPr>
    <w:rPr>
      <w:rFonts w:eastAsiaTheme="minorHAnsi"/>
      <w:color w:val="262626" w:themeColor="text1" w:themeTint="D9"/>
      <w:sz w:val="16"/>
    </w:rPr>
  </w:style>
  <w:style w:type="paragraph" w:customStyle="1" w:styleId="E2E7B8C58B8E45D3BA4C0DE921A42ADB96">
    <w:name w:val="E2E7B8C58B8E45D3BA4C0DE921A42ADB96"/>
    <w:rsid w:val="008D7199"/>
    <w:pPr>
      <w:spacing w:after="180" w:line="240" w:lineRule="auto"/>
    </w:pPr>
    <w:rPr>
      <w:rFonts w:eastAsiaTheme="minorHAnsi"/>
      <w:color w:val="A6A6A6" w:themeColor="background1" w:themeShade="A6"/>
      <w:sz w:val="14"/>
    </w:rPr>
  </w:style>
  <w:style w:type="paragraph" w:customStyle="1" w:styleId="4650EB9EA7CC44868DBE6F600097EEF896">
    <w:name w:val="4650EB9EA7CC44868DBE6F600097EEF896"/>
    <w:rsid w:val="008D7199"/>
    <w:pPr>
      <w:spacing w:after="180" w:line="240" w:lineRule="auto"/>
    </w:pPr>
    <w:rPr>
      <w:rFonts w:eastAsiaTheme="minorHAnsi"/>
      <w:color w:val="A6A6A6" w:themeColor="background1" w:themeShade="A6"/>
      <w:sz w:val="14"/>
    </w:rPr>
  </w:style>
  <w:style w:type="paragraph" w:customStyle="1" w:styleId="F0F6B4FD00D04503A4173AA599A0FCFB40">
    <w:name w:val="F0F6B4FD00D04503A4173AA599A0FCFB4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0">
    <w:name w:val="2D07AB3D48C544A7ABC34B8EA92D552740"/>
    <w:rsid w:val="008D7199"/>
    <w:pPr>
      <w:spacing w:after="180" w:line="240" w:lineRule="auto"/>
    </w:pPr>
    <w:rPr>
      <w:rFonts w:eastAsiaTheme="minorHAnsi"/>
      <w:color w:val="262626" w:themeColor="text1" w:themeTint="D9"/>
      <w:sz w:val="16"/>
    </w:rPr>
  </w:style>
  <w:style w:type="paragraph" w:customStyle="1" w:styleId="66F33F01851B4AEAAFDCCF22FC61ECFD36">
    <w:name w:val="66F33F01851B4AEAAFDCCF22FC61ECFD36"/>
    <w:rsid w:val="008D7199"/>
    <w:pPr>
      <w:spacing w:after="180" w:line="240" w:lineRule="auto"/>
    </w:pPr>
    <w:rPr>
      <w:rFonts w:eastAsiaTheme="minorHAnsi"/>
      <w:color w:val="A6A6A6" w:themeColor="background1" w:themeShade="A6"/>
      <w:sz w:val="14"/>
    </w:rPr>
  </w:style>
  <w:style w:type="paragraph" w:customStyle="1" w:styleId="DE17D41320344EDC846AEC00BA8890F338">
    <w:name w:val="DE17D41320344EDC846AEC00BA8890F338"/>
    <w:rsid w:val="008D7199"/>
    <w:pPr>
      <w:spacing w:after="180" w:line="240" w:lineRule="auto"/>
    </w:pPr>
    <w:rPr>
      <w:rFonts w:eastAsiaTheme="minorHAnsi"/>
      <w:color w:val="A6A6A6" w:themeColor="background1" w:themeShade="A6"/>
      <w:sz w:val="14"/>
    </w:rPr>
  </w:style>
  <w:style w:type="paragraph" w:customStyle="1" w:styleId="A1CB3950A75D41ABB42844B0DF92B98B90">
    <w:name w:val="A1CB3950A75D41ABB42844B0DF92B98B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0">
    <w:name w:val="2D18659E10804AD38E56DB63ACE50E9290"/>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7">
    <w:name w:val="01FB06FB61EE4055AFC56A9A4A20B17C97"/>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7">
    <w:name w:val="3CA9253634FE45F49F86E2F79543D6B2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5">
    <w:name w:val="C0C3FE2DC44641138CF5158EFD2B715585"/>
    <w:rsid w:val="008D7199"/>
    <w:pPr>
      <w:spacing w:after="180" w:line="240" w:lineRule="auto"/>
    </w:pPr>
    <w:rPr>
      <w:rFonts w:eastAsiaTheme="minorHAnsi"/>
      <w:color w:val="262626" w:themeColor="text1" w:themeTint="D9"/>
      <w:sz w:val="16"/>
    </w:rPr>
  </w:style>
  <w:style w:type="paragraph" w:customStyle="1" w:styleId="9F3AAB161A224FA9B8D701F02F02AB6297">
    <w:name w:val="9F3AAB161A224FA9B8D701F02F02AB6297"/>
    <w:rsid w:val="008D7199"/>
    <w:pPr>
      <w:spacing w:after="180" w:line="240" w:lineRule="auto"/>
    </w:pPr>
    <w:rPr>
      <w:rFonts w:eastAsiaTheme="minorHAnsi"/>
      <w:color w:val="A6A6A6" w:themeColor="background1" w:themeShade="A6"/>
      <w:sz w:val="14"/>
    </w:rPr>
  </w:style>
  <w:style w:type="paragraph" w:customStyle="1" w:styleId="5DF80ACE815641E18BEC96D7E137E69E97">
    <w:name w:val="5DF80ACE815641E18BEC96D7E137E69E97"/>
    <w:rsid w:val="008D7199"/>
    <w:pPr>
      <w:spacing w:after="180" w:line="240" w:lineRule="auto"/>
    </w:pPr>
    <w:rPr>
      <w:rFonts w:eastAsiaTheme="minorHAnsi"/>
      <w:color w:val="A6A6A6" w:themeColor="background1" w:themeShade="A6"/>
      <w:sz w:val="14"/>
    </w:rPr>
  </w:style>
  <w:style w:type="paragraph" w:customStyle="1" w:styleId="4B82B13F1AC24F519C63398F6784211D97">
    <w:name w:val="4B82B13F1AC24F519C63398F6784211D97"/>
    <w:rsid w:val="008D7199"/>
    <w:pPr>
      <w:spacing w:after="180" w:line="240" w:lineRule="auto"/>
    </w:pPr>
    <w:rPr>
      <w:rFonts w:eastAsiaTheme="minorHAnsi"/>
      <w:color w:val="262626" w:themeColor="text1" w:themeTint="D9"/>
      <w:sz w:val="18"/>
    </w:rPr>
  </w:style>
  <w:style w:type="paragraph" w:customStyle="1" w:styleId="383A9FC8C0AA4966B2A6D63953FC3BF997">
    <w:name w:val="383A9FC8C0AA4966B2A6D63953FC3BF9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7">
    <w:name w:val="6E3002F3ED4A4B9AADE4EFDFA4F83F0397"/>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7">
    <w:name w:val="D48EF9471508485C8988715678FFA72197"/>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7">
    <w:name w:val="913AC87962B04E25A6706BCDAE95491E67"/>
    <w:rsid w:val="008D7199"/>
    <w:pPr>
      <w:spacing w:after="180" w:line="240" w:lineRule="auto"/>
    </w:pPr>
    <w:rPr>
      <w:rFonts w:eastAsiaTheme="minorHAnsi"/>
      <w:color w:val="262626" w:themeColor="text1" w:themeTint="D9"/>
      <w:sz w:val="16"/>
    </w:rPr>
  </w:style>
  <w:style w:type="paragraph" w:customStyle="1" w:styleId="E2E7B8C58B8E45D3BA4C0DE921A42ADB97">
    <w:name w:val="E2E7B8C58B8E45D3BA4C0DE921A42ADB97"/>
    <w:rsid w:val="008D7199"/>
    <w:pPr>
      <w:spacing w:after="180" w:line="240" w:lineRule="auto"/>
    </w:pPr>
    <w:rPr>
      <w:rFonts w:eastAsiaTheme="minorHAnsi"/>
      <w:color w:val="A6A6A6" w:themeColor="background1" w:themeShade="A6"/>
      <w:sz w:val="14"/>
    </w:rPr>
  </w:style>
  <w:style w:type="paragraph" w:customStyle="1" w:styleId="4650EB9EA7CC44868DBE6F600097EEF897">
    <w:name w:val="4650EB9EA7CC44868DBE6F600097EEF897"/>
    <w:rsid w:val="008D7199"/>
    <w:pPr>
      <w:spacing w:after="180" w:line="240" w:lineRule="auto"/>
    </w:pPr>
    <w:rPr>
      <w:rFonts w:eastAsiaTheme="minorHAnsi"/>
      <w:color w:val="A6A6A6" w:themeColor="background1" w:themeShade="A6"/>
      <w:sz w:val="14"/>
    </w:rPr>
  </w:style>
  <w:style w:type="paragraph" w:customStyle="1" w:styleId="F0F6B4FD00D04503A4173AA599A0FCFB41">
    <w:name w:val="F0F6B4FD00D04503A4173AA599A0FCFB4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1">
    <w:name w:val="2D07AB3D48C544A7ABC34B8EA92D552741"/>
    <w:rsid w:val="008D7199"/>
    <w:pPr>
      <w:spacing w:after="180" w:line="240" w:lineRule="auto"/>
    </w:pPr>
    <w:rPr>
      <w:rFonts w:eastAsiaTheme="minorHAnsi"/>
      <w:color w:val="262626" w:themeColor="text1" w:themeTint="D9"/>
      <w:sz w:val="16"/>
    </w:rPr>
  </w:style>
  <w:style w:type="paragraph" w:customStyle="1" w:styleId="66F33F01851B4AEAAFDCCF22FC61ECFD37">
    <w:name w:val="66F33F01851B4AEAAFDCCF22FC61ECFD37"/>
    <w:rsid w:val="008D7199"/>
    <w:pPr>
      <w:spacing w:after="180" w:line="240" w:lineRule="auto"/>
    </w:pPr>
    <w:rPr>
      <w:rFonts w:eastAsiaTheme="minorHAnsi"/>
      <w:color w:val="A6A6A6" w:themeColor="background1" w:themeShade="A6"/>
      <w:sz w:val="14"/>
    </w:rPr>
  </w:style>
  <w:style w:type="paragraph" w:customStyle="1" w:styleId="DE17D41320344EDC846AEC00BA8890F339">
    <w:name w:val="DE17D41320344EDC846AEC00BA8890F339"/>
    <w:rsid w:val="008D7199"/>
    <w:pPr>
      <w:spacing w:after="180" w:line="240" w:lineRule="auto"/>
    </w:pPr>
    <w:rPr>
      <w:rFonts w:eastAsiaTheme="minorHAnsi"/>
      <w:color w:val="A6A6A6" w:themeColor="background1" w:themeShade="A6"/>
      <w:sz w:val="14"/>
    </w:rPr>
  </w:style>
  <w:style w:type="paragraph" w:customStyle="1" w:styleId="A1CB3950A75D41ABB42844B0DF92B98B91">
    <w:name w:val="A1CB3950A75D41ABB42844B0DF92B98B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1">
    <w:name w:val="2D18659E10804AD38E56DB63ACE50E9291"/>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8">
    <w:name w:val="01FB06FB61EE4055AFC56A9A4A20B17C98"/>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8">
    <w:name w:val="3CA9253634FE45F49F86E2F79543D6B2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6">
    <w:name w:val="C0C3FE2DC44641138CF5158EFD2B715586"/>
    <w:rsid w:val="008D7199"/>
    <w:pPr>
      <w:spacing w:after="180" w:line="240" w:lineRule="auto"/>
    </w:pPr>
    <w:rPr>
      <w:rFonts w:eastAsiaTheme="minorHAnsi"/>
      <w:color w:val="262626" w:themeColor="text1" w:themeTint="D9"/>
      <w:sz w:val="16"/>
    </w:rPr>
  </w:style>
  <w:style w:type="paragraph" w:customStyle="1" w:styleId="9F3AAB161A224FA9B8D701F02F02AB6298">
    <w:name w:val="9F3AAB161A224FA9B8D701F02F02AB6298"/>
    <w:rsid w:val="008D7199"/>
    <w:pPr>
      <w:spacing w:after="180" w:line="240" w:lineRule="auto"/>
    </w:pPr>
    <w:rPr>
      <w:rFonts w:eastAsiaTheme="minorHAnsi"/>
      <w:color w:val="A6A6A6" w:themeColor="background1" w:themeShade="A6"/>
      <w:sz w:val="14"/>
    </w:rPr>
  </w:style>
  <w:style w:type="paragraph" w:customStyle="1" w:styleId="5DF80ACE815641E18BEC96D7E137E69E98">
    <w:name w:val="5DF80ACE815641E18BEC96D7E137E69E98"/>
    <w:rsid w:val="008D7199"/>
    <w:pPr>
      <w:spacing w:after="180" w:line="240" w:lineRule="auto"/>
    </w:pPr>
    <w:rPr>
      <w:rFonts w:eastAsiaTheme="minorHAnsi"/>
      <w:color w:val="A6A6A6" w:themeColor="background1" w:themeShade="A6"/>
      <w:sz w:val="14"/>
    </w:rPr>
  </w:style>
  <w:style w:type="paragraph" w:customStyle="1" w:styleId="4B82B13F1AC24F519C63398F6784211D98">
    <w:name w:val="4B82B13F1AC24F519C63398F6784211D98"/>
    <w:rsid w:val="008D7199"/>
    <w:pPr>
      <w:spacing w:after="180" w:line="240" w:lineRule="auto"/>
    </w:pPr>
    <w:rPr>
      <w:rFonts w:eastAsiaTheme="minorHAnsi"/>
      <w:color w:val="262626" w:themeColor="text1" w:themeTint="D9"/>
      <w:sz w:val="18"/>
    </w:rPr>
  </w:style>
  <w:style w:type="paragraph" w:customStyle="1" w:styleId="383A9FC8C0AA4966B2A6D63953FC3BF998">
    <w:name w:val="383A9FC8C0AA4966B2A6D63953FC3BF9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8">
    <w:name w:val="6E3002F3ED4A4B9AADE4EFDFA4F83F0398"/>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8">
    <w:name w:val="D48EF9471508485C8988715678FFA72198"/>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8">
    <w:name w:val="913AC87962B04E25A6706BCDAE95491E68"/>
    <w:rsid w:val="008D7199"/>
    <w:pPr>
      <w:spacing w:after="180" w:line="240" w:lineRule="auto"/>
    </w:pPr>
    <w:rPr>
      <w:rFonts w:eastAsiaTheme="minorHAnsi"/>
      <w:color w:val="262626" w:themeColor="text1" w:themeTint="D9"/>
      <w:sz w:val="16"/>
    </w:rPr>
  </w:style>
  <w:style w:type="paragraph" w:customStyle="1" w:styleId="E2E7B8C58B8E45D3BA4C0DE921A42ADB98">
    <w:name w:val="E2E7B8C58B8E45D3BA4C0DE921A42ADB98"/>
    <w:rsid w:val="008D7199"/>
    <w:pPr>
      <w:spacing w:after="180" w:line="240" w:lineRule="auto"/>
    </w:pPr>
    <w:rPr>
      <w:rFonts w:eastAsiaTheme="minorHAnsi"/>
      <w:color w:val="A6A6A6" w:themeColor="background1" w:themeShade="A6"/>
      <w:sz w:val="14"/>
    </w:rPr>
  </w:style>
  <w:style w:type="paragraph" w:customStyle="1" w:styleId="4650EB9EA7CC44868DBE6F600097EEF898">
    <w:name w:val="4650EB9EA7CC44868DBE6F600097EEF898"/>
    <w:rsid w:val="008D7199"/>
    <w:pPr>
      <w:spacing w:after="180" w:line="240" w:lineRule="auto"/>
    </w:pPr>
    <w:rPr>
      <w:rFonts w:eastAsiaTheme="minorHAnsi"/>
      <w:color w:val="A6A6A6" w:themeColor="background1" w:themeShade="A6"/>
      <w:sz w:val="14"/>
    </w:rPr>
  </w:style>
  <w:style w:type="paragraph" w:customStyle="1" w:styleId="F0F6B4FD00D04503A4173AA599A0FCFB42">
    <w:name w:val="F0F6B4FD00D04503A4173AA599A0FCFB42"/>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2">
    <w:name w:val="2D07AB3D48C544A7ABC34B8EA92D552742"/>
    <w:rsid w:val="008D7199"/>
    <w:pPr>
      <w:spacing w:after="180" w:line="240" w:lineRule="auto"/>
    </w:pPr>
    <w:rPr>
      <w:rFonts w:eastAsiaTheme="minorHAnsi"/>
      <w:color w:val="262626" w:themeColor="text1" w:themeTint="D9"/>
      <w:sz w:val="16"/>
    </w:rPr>
  </w:style>
  <w:style w:type="paragraph" w:customStyle="1" w:styleId="66F33F01851B4AEAAFDCCF22FC61ECFD38">
    <w:name w:val="66F33F01851B4AEAAFDCCF22FC61ECFD38"/>
    <w:rsid w:val="008D7199"/>
    <w:pPr>
      <w:spacing w:after="180" w:line="240" w:lineRule="auto"/>
    </w:pPr>
    <w:rPr>
      <w:rFonts w:eastAsiaTheme="minorHAnsi"/>
      <w:color w:val="A6A6A6" w:themeColor="background1" w:themeShade="A6"/>
      <w:sz w:val="14"/>
    </w:rPr>
  </w:style>
  <w:style w:type="paragraph" w:customStyle="1" w:styleId="DE17D41320344EDC846AEC00BA8890F340">
    <w:name w:val="DE17D41320344EDC846AEC00BA8890F340"/>
    <w:rsid w:val="008D7199"/>
    <w:pPr>
      <w:spacing w:after="180" w:line="240" w:lineRule="auto"/>
    </w:pPr>
    <w:rPr>
      <w:rFonts w:eastAsiaTheme="minorHAnsi"/>
      <w:color w:val="A6A6A6" w:themeColor="background1" w:themeShade="A6"/>
      <w:sz w:val="14"/>
    </w:rPr>
  </w:style>
  <w:style w:type="paragraph" w:customStyle="1" w:styleId="E3CC73B3010845BF85689E4E57E19595">
    <w:name w:val="E3CC73B3010845BF85689E4E57E19595"/>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2">
    <w:name w:val="A1CB3950A75D41ABB42844B0DF92B98B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2">
    <w:name w:val="2D18659E10804AD38E56DB63ACE50E9292"/>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99">
    <w:name w:val="01FB06FB61EE4055AFC56A9A4A20B17C99"/>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99">
    <w:name w:val="3CA9253634FE45F49F86E2F79543D6B2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7">
    <w:name w:val="C0C3FE2DC44641138CF5158EFD2B715587"/>
    <w:rsid w:val="008D7199"/>
    <w:pPr>
      <w:spacing w:after="180" w:line="240" w:lineRule="auto"/>
    </w:pPr>
    <w:rPr>
      <w:rFonts w:eastAsiaTheme="minorHAnsi"/>
      <w:color w:val="262626" w:themeColor="text1" w:themeTint="D9"/>
      <w:sz w:val="16"/>
    </w:rPr>
  </w:style>
  <w:style w:type="paragraph" w:customStyle="1" w:styleId="9F3AAB161A224FA9B8D701F02F02AB6299">
    <w:name w:val="9F3AAB161A224FA9B8D701F02F02AB6299"/>
    <w:rsid w:val="008D7199"/>
    <w:pPr>
      <w:spacing w:after="180" w:line="240" w:lineRule="auto"/>
    </w:pPr>
    <w:rPr>
      <w:rFonts w:eastAsiaTheme="minorHAnsi"/>
      <w:color w:val="A6A6A6" w:themeColor="background1" w:themeShade="A6"/>
      <w:sz w:val="14"/>
    </w:rPr>
  </w:style>
  <w:style w:type="paragraph" w:customStyle="1" w:styleId="5DF80ACE815641E18BEC96D7E137E69E99">
    <w:name w:val="5DF80ACE815641E18BEC96D7E137E69E99"/>
    <w:rsid w:val="008D7199"/>
    <w:pPr>
      <w:spacing w:after="180" w:line="240" w:lineRule="auto"/>
    </w:pPr>
    <w:rPr>
      <w:rFonts w:eastAsiaTheme="minorHAnsi"/>
      <w:color w:val="A6A6A6" w:themeColor="background1" w:themeShade="A6"/>
      <w:sz w:val="14"/>
    </w:rPr>
  </w:style>
  <w:style w:type="paragraph" w:customStyle="1" w:styleId="4B82B13F1AC24F519C63398F6784211D99">
    <w:name w:val="4B82B13F1AC24F519C63398F6784211D99"/>
    <w:rsid w:val="008D7199"/>
    <w:pPr>
      <w:spacing w:after="180" w:line="240" w:lineRule="auto"/>
    </w:pPr>
    <w:rPr>
      <w:rFonts w:eastAsiaTheme="minorHAnsi"/>
      <w:color w:val="262626" w:themeColor="text1" w:themeTint="D9"/>
      <w:sz w:val="18"/>
    </w:rPr>
  </w:style>
  <w:style w:type="paragraph" w:customStyle="1" w:styleId="383A9FC8C0AA4966B2A6D63953FC3BF999">
    <w:name w:val="383A9FC8C0AA4966B2A6D63953FC3BF9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99">
    <w:name w:val="6E3002F3ED4A4B9AADE4EFDFA4F83F0399"/>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99">
    <w:name w:val="D48EF9471508485C8988715678FFA72199"/>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69">
    <w:name w:val="913AC87962B04E25A6706BCDAE95491E69"/>
    <w:rsid w:val="008D7199"/>
    <w:pPr>
      <w:spacing w:after="180" w:line="240" w:lineRule="auto"/>
    </w:pPr>
    <w:rPr>
      <w:rFonts w:eastAsiaTheme="minorHAnsi"/>
      <w:color w:val="262626" w:themeColor="text1" w:themeTint="D9"/>
      <w:sz w:val="16"/>
    </w:rPr>
  </w:style>
  <w:style w:type="paragraph" w:customStyle="1" w:styleId="E2E7B8C58B8E45D3BA4C0DE921A42ADB99">
    <w:name w:val="E2E7B8C58B8E45D3BA4C0DE921A42ADB99"/>
    <w:rsid w:val="008D7199"/>
    <w:pPr>
      <w:spacing w:after="180" w:line="240" w:lineRule="auto"/>
    </w:pPr>
    <w:rPr>
      <w:rFonts w:eastAsiaTheme="minorHAnsi"/>
      <w:color w:val="A6A6A6" w:themeColor="background1" w:themeShade="A6"/>
      <w:sz w:val="14"/>
    </w:rPr>
  </w:style>
  <w:style w:type="paragraph" w:customStyle="1" w:styleId="4650EB9EA7CC44868DBE6F600097EEF899">
    <w:name w:val="4650EB9EA7CC44868DBE6F600097EEF899"/>
    <w:rsid w:val="008D7199"/>
    <w:pPr>
      <w:spacing w:after="180" w:line="240" w:lineRule="auto"/>
    </w:pPr>
    <w:rPr>
      <w:rFonts w:eastAsiaTheme="minorHAnsi"/>
      <w:color w:val="A6A6A6" w:themeColor="background1" w:themeShade="A6"/>
      <w:sz w:val="14"/>
    </w:rPr>
  </w:style>
  <w:style w:type="paragraph" w:customStyle="1" w:styleId="F0F6B4FD00D04503A4173AA599A0FCFB43">
    <w:name w:val="F0F6B4FD00D04503A4173AA599A0FCFB43"/>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3">
    <w:name w:val="2D07AB3D48C544A7ABC34B8EA92D552743"/>
    <w:rsid w:val="008D7199"/>
    <w:pPr>
      <w:spacing w:after="180" w:line="240" w:lineRule="auto"/>
    </w:pPr>
    <w:rPr>
      <w:rFonts w:eastAsiaTheme="minorHAnsi"/>
      <w:color w:val="262626" w:themeColor="text1" w:themeTint="D9"/>
      <w:sz w:val="16"/>
    </w:rPr>
  </w:style>
  <w:style w:type="paragraph" w:customStyle="1" w:styleId="66F33F01851B4AEAAFDCCF22FC61ECFD39">
    <w:name w:val="66F33F01851B4AEAAFDCCF22FC61ECFD39"/>
    <w:rsid w:val="008D7199"/>
    <w:pPr>
      <w:spacing w:after="180" w:line="240" w:lineRule="auto"/>
    </w:pPr>
    <w:rPr>
      <w:rFonts w:eastAsiaTheme="minorHAnsi"/>
      <w:color w:val="A6A6A6" w:themeColor="background1" w:themeShade="A6"/>
      <w:sz w:val="14"/>
    </w:rPr>
  </w:style>
  <w:style w:type="paragraph" w:customStyle="1" w:styleId="DE17D41320344EDC846AEC00BA8890F341">
    <w:name w:val="DE17D41320344EDC846AEC00BA8890F341"/>
    <w:rsid w:val="008D7199"/>
    <w:pPr>
      <w:spacing w:after="180" w:line="240" w:lineRule="auto"/>
    </w:pPr>
    <w:rPr>
      <w:rFonts w:eastAsiaTheme="minorHAnsi"/>
      <w:color w:val="A6A6A6" w:themeColor="background1" w:themeShade="A6"/>
      <w:sz w:val="14"/>
    </w:rPr>
  </w:style>
  <w:style w:type="paragraph" w:customStyle="1" w:styleId="E3CC73B3010845BF85689E4E57E195951">
    <w:name w:val="E3CC73B3010845BF85689E4E57E195951"/>
    <w:rsid w:val="008D7199"/>
    <w:pPr>
      <w:spacing w:before="120" w:after="0" w:line="240" w:lineRule="auto"/>
      <w:jc w:val="right"/>
    </w:pPr>
    <w:rPr>
      <w:rFonts w:asciiTheme="majorHAnsi" w:eastAsiaTheme="minorHAnsi" w:hAnsiTheme="majorHAnsi"/>
      <w:color w:val="FFFFFF" w:themeColor="background1"/>
      <w:sz w:val="56"/>
    </w:rPr>
  </w:style>
  <w:style w:type="paragraph" w:customStyle="1" w:styleId="A1CB3950A75D41ABB42844B0DF92B98B93">
    <w:name w:val="A1CB3950A75D41ABB42844B0DF92B98B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3">
    <w:name w:val="2D18659E10804AD38E56DB63ACE50E9293"/>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0">
    <w:name w:val="01FB06FB61EE4055AFC56A9A4A20B17C100"/>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0">
    <w:name w:val="3CA9253634FE45F49F86E2F79543D6B2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8">
    <w:name w:val="C0C3FE2DC44641138CF5158EFD2B715588"/>
    <w:rsid w:val="008D7199"/>
    <w:pPr>
      <w:spacing w:after="180" w:line="240" w:lineRule="auto"/>
    </w:pPr>
    <w:rPr>
      <w:rFonts w:eastAsiaTheme="minorHAnsi"/>
      <w:color w:val="262626" w:themeColor="text1" w:themeTint="D9"/>
      <w:sz w:val="16"/>
    </w:rPr>
  </w:style>
  <w:style w:type="paragraph" w:customStyle="1" w:styleId="9F3AAB161A224FA9B8D701F02F02AB62100">
    <w:name w:val="9F3AAB161A224FA9B8D701F02F02AB62100"/>
    <w:rsid w:val="008D7199"/>
    <w:pPr>
      <w:spacing w:after="180" w:line="240" w:lineRule="auto"/>
    </w:pPr>
    <w:rPr>
      <w:rFonts w:eastAsiaTheme="minorHAnsi"/>
      <w:color w:val="A6A6A6" w:themeColor="background1" w:themeShade="A6"/>
      <w:sz w:val="14"/>
    </w:rPr>
  </w:style>
  <w:style w:type="paragraph" w:customStyle="1" w:styleId="5DF80ACE815641E18BEC96D7E137E69E100">
    <w:name w:val="5DF80ACE815641E18BEC96D7E137E69E100"/>
    <w:rsid w:val="008D7199"/>
    <w:pPr>
      <w:spacing w:after="180" w:line="240" w:lineRule="auto"/>
    </w:pPr>
    <w:rPr>
      <w:rFonts w:eastAsiaTheme="minorHAnsi"/>
      <w:color w:val="A6A6A6" w:themeColor="background1" w:themeShade="A6"/>
      <w:sz w:val="14"/>
    </w:rPr>
  </w:style>
  <w:style w:type="paragraph" w:customStyle="1" w:styleId="4B82B13F1AC24F519C63398F6784211D100">
    <w:name w:val="4B82B13F1AC24F519C63398F6784211D100"/>
    <w:rsid w:val="008D7199"/>
    <w:pPr>
      <w:spacing w:after="180" w:line="240" w:lineRule="auto"/>
    </w:pPr>
    <w:rPr>
      <w:rFonts w:eastAsiaTheme="minorHAnsi"/>
      <w:color w:val="262626" w:themeColor="text1" w:themeTint="D9"/>
      <w:sz w:val="18"/>
    </w:rPr>
  </w:style>
  <w:style w:type="paragraph" w:customStyle="1" w:styleId="383A9FC8C0AA4966B2A6D63953FC3BF9100">
    <w:name w:val="383A9FC8C0AA4966B2A6D63953FC3BF9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0">
    <w:name w:val="6E3002F3ED4A4B9AADE4EFDFA4F83F03100"/>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0">
    <w:name w:val="D48EF9471508485C8988715678FFA721100"/>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0">
    <w:name w:val="913AC87962B04E25A6706BCDAE95491E70"/>
    <w:rsid w:val="008D7199"/>
    <w:pPr>
      <w:spacing w:after="180" w:line="240" w:lineRule="auto"/>
    </w:pPr>
    <w:rPr>
      <w:rFonts w:eastAsiaTheme="minorHAnsi"/>
      <w:color w:val="262626" w:themeColor="text1" w:themeTint="D9"/>
      <w:sz w:val="16"/>
    </w:rPr>
  </w:style>
  <w:style w:type="paragraph" w:customStyle="1" w:styleId="E2E7B8C58B8E45D3BA4C0DE921A42ADB100">
    <w:name w:val="E2E7B8C58B8E45D3BA4C0DE921A42ADB100"/>
    <w:rsid w:val="008D7199"/>
    <w:pPr>
      <w:spacing w:after="180" w:line="240" w:lineRule="auto"/>
    </w:pPr>
    <w:rPr>
      <w:rFonts w:eastAsiaTheme="minorHAnsi"/>
      <w:color w:val="A6A6A6" w:themeColor="background1" w:themeShade="A6"/>
      <w:sz w:val="14"/>
    </w:rPr>
  </w:style>
  <w:style w:type="paragraph" w:customStyle="1" w:styleId="4650EB9EA7CC44868DBE6F600097EEF8100">
    <w:name w:val="4650EB9EA7CC44868DBE6F600097EEF8100"/>
    <w:rsid w:val="008D7199"/>
    <w:pPr>
      <w:spacing w:after="180" w:line="240" w:lineRule="auto"/>
    </w:pPr>
    <w:rPr>
      <w:rFonts w:eastAsiaTheme="minorHAnsi"/>
      <w:color w:val="A6A6A6" w:themeColor="background1" w:themeShade="A6"/>
      <w:sz w:val="14"/>
    </w:rPr>
  </w:style>
  <w:style w:type="paragraph" w:customStyle="1" w:styleId="F0F6B4FD00D04503A4173AA599A0FCFB44">
    <w:name w:val="F0F6B4FD00D04503A4173AA599A0FCFB44"/>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4">
    <w:name w:val="2D07AB3D48C544A7ABC34B8EA92D552744"/>
    <w:rsid w:val="008D7199"/>
    <w:pPr>
      <w:spacing w:after="180" w:line="240" w:lineRule="auto"/>
    </w:pPr>
    <w:rPr>
      <w:rFonts w:eastAsiaTheme="minorHAnsi"/>
      <w:color w:val="262626" w:themeColor="text1" w:themeTint="D9"/>
      <w:sz w:val="16"/>
    </w:rPr>
  </w:style>
  <w:style w:type="paragraph" w:customStyle="1" w:styleId="66F33F01851B4AEAAFDCCF22FC61ECFD40">
    <w:name w:val="66F33F01851B4AEAAFDCCF22FC61ECFD40"/>
    <w:rsid w:val="008D7199"/>
    <w:pPr>
      <w:spacing w:after="180" w:line="240" w:lineRule="auto"/>
    </w:pPr>
    <w:rPr>
      <w:rFonts w:eastAsiaTheme="minorHAnsi"/>
      <w:color w:val="A6A6A6" w:themeColor="background1" w:themeShade="A6"/>
      <w:sz w:val="14"/>
    </w:rPr>
  </w:style>
  <w:style w:type="paragraph" w:customStyle="1" w:styleId="DE17D41320344EDC846AEC00BA8890F342">
    <w:name w:val="DE17D41320344EDC846AEC00BA8890F342"/>
    <w:rsid w:val="008D7199"/>
    <w:pPr>
      <w:spacing w:after="180" w:line="240" w:lineRule="auto"/>
    </w:pPr>
    <w:rPr>
      <w:rFonts w:eastAsiaTheme="minorHAnsi"/>
      <w:color w:val="A6A6A6" w:themeColor="background1" w:themeShade="A6"/>
      <w:sz w:val="14"/>
    </w:rPr>
  </w:style>
  <w:style w:type="paragraph" w:customStyle="1" w:styleId="A1CB3950A75D41ABB42844B0DF92B98B94">
    <w:name w:val="A1CB3950A75D41ABB42844B0DF92B98B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4">
    <w:name w:val="2D18659E10804AD38E56DB63ACE50E9294"/>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01FB06FB61EE4055AFC56A9A4A20B17C101">
    <w:name w:val="01FB06FB61EE4055AFC56A9A4A20B17C101"/>
    <w:rsid w:val="008D719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1">
    <w:name w:val="3CA9253634FE45F49F86E2F79543D6B2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89">
    <w:name w:val="C0C3FE2DC44641138CF5158EFD2B715589"/>
    <w:rsid w:val="008D7199"/>
    <w:pPr>
      <w:spacing w:after="180" w:line="240" w:lineRule="auto"/>
    </w:pPr>
    <w:rPr>
      <w:rFonts w:eastAsiaTheme="minorHAnsi"/>
      <w:color w:val="262626" w:themeColor="text1" w:themeTint="D9"/>
      <w:sz w:val="16"/>
    </w:rPr>
  </w:style>
  <w:style w:type="paragraph" w:customStyle="1" w:styleId="9F3AAB161A224FA9B8D701F02F02AB62101">
    <w:name w:val="9F3AAB161A224FA9B8D701F02F02AB62101"/>
    <w:rsid w:val="008D7199"/>
    <w:pPr>
      <w:spacing w:after="180" w:line="240" w:lineRule="auto"/>
    </w:pPr>
    <w:rPr>
      <w:rFonts w:eastAsiaTheme="minorHAnsi"/>
      <w:color w:val="A6A6A6" w:themeColor="background1" w:themeShade="A6"/>
      <w:sz w:val="14"/>
    </w:rPr>
  </w:style>
  <w:style w:type="paragraph" w:customStyle="1" w:styleId="5DF80ACE815641E18BEC96D7E137E69E101">
    <w:name w:val="5DF80ACE815641E18BEC96D7E137E69E101"/>
    <w:rsid w:val="008D7199"/>
    <w:pPr>
      <w:spacing w:after="180" w:line="240" w:lineRule="auto"/>
    </w:pPr>
    <w:rPr>
      <w:rFonts w:eastAsiaTheme="minorHAnsi"/>
      <w:color w:val="A6A6A6" w:themeColor="background1" w:themeShade="A6"/>
      <w:sz w:val="14"/>
    </w:rPr>
  </w:style>
  <w:style w:type="paragraph" w:customStyle="1" w:styleId="4B82B13F1AC24F519C63398F6784211D101">
    <w:name w:val="4B82B13F1AC24F519C63398F6784211D101"/>
    <w:rsid w:val="008D7199"/>
    <w:pPr>
      <w:spacing w:after="180" w:line="240" w:lineRule="auto"/>
    </w:pPr>
    <w:rPr>
      <w:rFonts w:eastAsiaTheme="minorHAnsi"/>
      <w:color w:val="262626" w:themeColor="text1" w:themeTint="D9"/>
      <w:sz w:val="18"/>
    </w:rPr>
  </w:style>
  <w:style w:type="paragraph" w:customStyle="1" w:styleId="383A9FC8C0AA4966B2A6D63953FC3BF9101">
    <w:name w:val="383A9FC8C0AA4966B2A6D63953FC3BF9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1">
    <w:name w:val="6E3002F3ED4A4B9AADE4EFDFA4F83F03101"/>
    <w:rsid w:val="008D7199"/>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1">
    <w:name w:val="D48EF9471508485C8988715678FFA721101"/>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1">
    <w:name w:val="913AC87962B04E25A6706BCDAE95491E71"/>
    <w:rsid w:val="008D7199"/>
    <w:pPr>
      <w:spacing w:after="180" w:line="240" w:lineRule="auto"/>
    </w:pPr>
    <w:rPr>
      <w:rFonts w:eastAsiaTheme="minorHAnsi"/>
      <w:color w:val="262626" w:themeColor="text1" w:themeTint="D9"/>
      <w:sz w:val="16"/>
    </w:rPr>
  </w:style>
  <w:style w:type="paragraph" w:customStyle="1" w:styleId="E2E7B8C58B8E45D3BA4C0DE921A42ADB101">
    <w:name w:val="E2E7B8C58B8E45D3BA4C0DE921A42ADB101"/>
    <w:rsid w:val="008D7199"/>
    <w:pPr>
      <w:spacing w:after="180" w:line="240" w:lineRule="auto"/>
    </w:pPr>
    <w:rPr>
      <w:rFonts w:eastAsiaTheme="minorHAnsi"/>
      <w:color w:val="A6A6A6" w:themeColor="background1" w:themeShade="A6"/>
      <w:sz w:val="14"/>
    </w:rPr>
  </w:style>
  <w:style w:type="paragraph" w:customStyle="1" w:styleId="4650EB9EA7CC44868DBE6F600097EEF8101">
    <w:name w:val="4650EB9EA7CC44868DBE6F600097EEF8101"/>
    <w:rsid w:val="008D7199"/>
    <w:pPr>
      <w:spacing w:after="180" w:line="240" w:lineRule="auto"/>
    </w:pPr>
    <w:rPr>
      <w:rFonts w:eastAsiaTheme="minorHAnsi"/>
      <w:color w:val="A6A6A6" w:themeColor="background1" w:themeShade="A6"/>
      <w:sz w:val="14"/>
    </w:rPr>
  </w:style>
  <w:style w:type="paragraph" w:customStyle="1" w:styleId="F0F6B4FD00D04503A4173AA599A0FCFB45">
    <w:name w:val="F0F6B4FD00D04503A4173AA599A0FCFB45"/>
    <w:rsid w:val="008D71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5">
    <w:name w:val="2D07AB3D48C544A7ABC34B8EA92D552745"/>
    <w:rsid w:val="008D7199"/>
    <w:pPr>
      <w:spacing w:after="180" w:line="240" w:lineRule="auto"/>
    </w:pPr>
    <w:rPr>
      <w:rFonts w:eastAsiaTheme="minorHAnsi"/>
      <w:color w:val="262626" w:themeColor="text1" w:themeTint="D9"/>
      <w:sz w:val="16"/>
    </w:rPr>
  </w:style>
  <w:style w:type="paragraph" w:customStyle="1" w:styleId="66F33F01851B4AEAAFDCCF22FC61ECFD41">
    <w:name w:val="66F33F01851B4AEAAFDCCF22FC61ECFD41"/>
    <w:rsid w:val="008D7199"/>
    <w:pPr>
      <w:spacing w:after="180" w:line="240" w:lineRule="auto"/>
    </w:pPr>
    <w:rPr>
      <w:rFonts w:eastAsiaTheme="minorHAnsi"/>
      <w:color w:val="A6A6A6" w:themeColor="background1" w:themeShade="A6"/>
      <w:sz w:val="14"/>
    </w:rPr>
  </w:style>
  <w:style w:type="paragraph" w:customStyle="1" w:styleId="DE17D41320344EDC846AEC00BA8890F343">
    <w:name w:val="DE17D41320344EDC846AEC00BA8890F343"/>
    <w:rsid w:val="008D7199"/>
    <w:pPr>
      <w:spacing w:after="180" w:line="240" w:lineRule="auto"/>
    </w:pPr>
    <w:rPr>
      <w:rFonts w:eastAsiaTheme="minorHAnsi"/>
      <w:color w:val="A6A6A6" w:themeColor="background1" w:themeShade="A6"/>
      <w:sz w:val="14"/>
    </w:rPr>
  </w:style>
  <w:style w:type="paragraph" w:customStyle="1" w:styleId="B6A46306A725487EBB9E3C2093EDACF9">
    <w:name w:val="B6A46306A725487EBB9E3C2093EDACF9"/>
    <w:rsid w:val="008D7199"/>
    <w:pPr>
      <w:spacing w:after="0" w:line="240" w:lineRule="auto"/>
    </w:pPr>
    <w:rPr>
      <w:rFonts w:eastAsiaTheme="minorHAnsi"/>
      <w:i/>
      <w:color w:val="7F7F7F" w:themeColor="text1" w:themeTint="80"/>
      <w:sz w:val="16"/>
    </w:rPr>
  </w:style>
  <w:style w:type="paragraph" w:customStyle="1" w:styleId="A1CB3950A75D41ABB42844B0DF92B98B95">
    <w:name w:val="A1CB3950A75D41ABB42844B0DF92B98B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D18659E10804AD38E56DB63ACE50E9295">
    <w:name w:val="2D18659E10804AD38E56DB63ACE50E9295"/>
    <w:rsid w:val="008D7199"/>
    <w:pPr>
      <w:tabs>
        <w:tab w:val="center" w:pos="4680"/>
        <w:tab w:val="right" w:pos="9360"/>
      </w:tabs>
      <w:spacing w:after="60" w:line="240" w:lineRule="auto"/>
    </w:pPr>
    <w:rPr>
      <w:rFonts w:eastAsiaTheme="minorHAnsi"/>
      <w:caps/>
      <w:color w:val="4F81BD" w:themeColor="accent1"/>
      <w:sz w:val="20"/>
    </w:rPr>
  </w:style>
  <w:style w:type="paragraph" w:customStyle="1" w:styleId="2890B3AB1C2F4E00ABBB543D9C3533BB">
    <w:name w:val="2890B3AB1C2F4E00ABBB543D9C3533BB"/>
    <w:rsid w:val="008D7199"/>
  </w:style>
  <w:style w:type="paragraph" w:customStyle="1" w:styleId="33BCC6079484467EBFBB006FBA71FB47">
    <w:name w:val="33BCC6079484467EBFBB006FBA71FB47"/>
    <w:rsid w:val="008D7199"/>
  </w:style>
  <w:style w:type="paragraph" w:customStyle="1" w:styleId="A7A2982CE3CA478E93C185F874829EAD">
    <w:name w:val="A7A2982CE3CA478E93C185F874829EAD"/>
    <w:rsid w:val="008D7199"/>
  </w:style>
  <w:style w:type="paragraph" w:customStyle="1" w:styleId="69E922E560CB48AB99115F027ADEE5FE">
    <w:name w:val="69E922E560CB48AB99115F027ADEE5FE"/>
    <w:rsid w:val="008D7199"/>
  </w:style>
  <w:style w:type="paragraph" w:customStyle="1" w:styleId="929B9239A0F64D9EACD438053C1CEF3F">
    <w:name w:val="929B9239A0F64D9EACD438053C1CEF3F"/>
    <w:rsid w:val="00251595"/>
  </w:style>
  <w:style w:type="paragraph" w:customStyle="1" w:styleId="6D9CA617465B472C9CF9B60F6159ADDA">
    <w:name w:val="6D9CA617465B472C9CF9B60F6159ADDA"/>
    <w:rsid w:val="00251595"/>
  </w:style>
  <w:style w:type="paragraph" w:customStyle="1" w:styleId="CBFD72201473450981256CCB79A727E3">
    <w:name w:val="CBFD72201473450981256CCB79A727E3"/>
    <w:rsid w:val="00251595"/>
  </w:style>
  <w:style w:type="paragraph" w:customStyle="1" w:styleId="1C542F788E734D77A7144906233329FE">
    <w:name w:val="1C542F788E734D77A7144906233329FE"/>
    <w:rsid w:val="00251595"/>
  </w:style>
  <w:style w:type="paragraph" w:customStyle="1" w:styleId="4C6BD1D9F3254A8EA84B83F5C366DA0A">
    <w:name w:val="4C6BD1D9F3254A8EA84B83F5C366DA0A"/>
    <w:rsid w:val="00251595"/>
  </w:style>
  <w:style w:type="paragraph" w:customStyle="1" w:styleId="B697395C2B164143909DDFDFAFD5204B">
    <w:name w:val="B697395C2B164143909DDFDFAFD5204B"/>
    <w:rsid w:val="00251595"/>
  </w:style>
  <w:style w:type="paragraph" w:customStyle="1" w:styleId="01FB06FB61EE4055AFC56A9A4A20B17C102">
    <w:name w:val="01FB06FB61EE4055AFC56A9A4A20B17C10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2">
    <w:name w:val="3CA9253634FE45F49F86E2F79543D6B2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0">
    <w:name w:val="C0C3FE2DC44641138CF5158EFD2B715590"/>
    <w:rsid w:val="00251595"/>
    <w:pPr>
      <w:spacing w:after="180" w:line="240" w:lineRule="auto"/>
    </w:pPr>
    <w:rPr>
      <w:rFonts w:eastAsiaTheme="minorHAnsi"/>
      <w:color w:val="262626" w:themeColor="text1" w:themeTint="D9"/>
      <w:sz w:val="16"/>
    </w:rPr>
  </w:style>
  <w:style w:type="paragraph" w:customStyle="1" w:styleId="9F3AAB161A224FA9B8D701F02F02AB62102">
    <w:name w:val="9F3AAB161A224FA9B8D701F02F02AB62102"/>
    <w:rsid w:val="00251595"/>
    <w:pPr>
      <w:spacing w:after="180" w:line="240" w:lineRule="auto"/>
    </w:pPr>
    <w:rPr>
      <w:rFonts w:eastAsiaTheme="minorHAnsi"/>
      <w:color w:val="A6A6A6" w:themeColor="background1" w:themeShade="A6"/>
      <w:sz w:val="14"/>
    </w:rPr>
  </w:style>
  <w:style w:type="paragraph" w:customStyle="1" w:styleId="5DF80ACE815641E18BEC96D7E137E69E102">
    <w:name w:val="5DF80ACE815641E18BEC96D7E137E69E102"/>
    <w:rsid w:val="00251595"/>
    <w:pPr>
      <w:spacing w:after="180" w:line="240" w:lineRule="auto"/>
    </w:pPr>
    <w:rPr>
      <w:rFonts w:eastAsiaTheme="minorHAnsi"/>
      <w:color w:val="A6A6A6" w:themeColor="background1" w:themeShade="A6"/>
      <w:sz w:val="14"/>
    </w:rPr>
  </w:style>
  <w:style w:type="paragraph" w:customStyle="1" w:styleId="4B82B13F1AC24F519C63398F6784211D102">
    <w:name w:val="4B82B13F1AC24F519C63398F6784211D102"/>
    <w:rsid w:val="00251595"/>
    <w:pPr>
      <w:spacing w:after="180" w:line="240" w:lineRule="auto"/>
    </w:pPr>
    <w:rPr>
      <w:rFonts w:eastAsiaTheme="minorHAnsi"/>
      <w:color w:val="262626" w:themeColor="text1" w:themeTint="D9"/>
      <w:sz w:val="18"/>
    </w:rPr>
  </w:style>
  <w:style w:type="paragraph" w:customStyle="1" w:styleId="383A9FC8C0AA4966B2A6D63953FC3BF9102">
    <w:name w:val="383A9FC8C0AA4966B2A6D63953FC3BF9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2">
    <w:name w:val="6E3002F3ED4A4B9AADE4EFDFA4F83F0310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2">
    <w:name w:val="D48EF9471508485C8988715678FFA72110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2">
    <w:name w:val="913AC87962B04E25A6706BCDAE95491E72"/>
    <w:rsid w:val="00251595"/>
    <w:pPr>
      <w:spacing w:after="180" w:line="240" w:lineRule="auto"/>
    </w:pPr>
    <w:rPr>
      <w:rFonts w:eastAsiaTheme="minorHAnsi"/>
      <w:color w:val="262626" w:themeColor="text1" w:themeTint="D9"/>
      <w:sz w:val="16"/>
    </w:rPr>
  </w:style>
  <w:style w:type="paragraph" w:customStyle="1" w:styleId="E2E7B8C58B8E45D3BA4C0DE921A42ADB102">
    <w:name w:val="E2E7B8C58B8E45D3BA4C0DE921A42ADB102"/>
    <w:rsid w:val="00251595"/>
    <w:pPr>
      <w:spacing w:after="180" w:line="240" w:lineRule="auto"/>
    </w:pPr>
    <w:rPr>
      <w:rFonts w:eastAsiaTheme="minorHAnsi"/>
      <w:color w:val="A6A6A6" w:themeColor="background1" w:themeShade="A6"/>
      <w:sz w:val="14"/>
    </w:rPr>
  </w:style>
  <w:style w:type="paragraph" w:customStyle="1" w:styleId="4650EB9EA7CC44868DBE6F600097EEF8102">
    <w:name w:val="4650EB9EA7CC44868DBE6F600097EEF8102"/>
    <w:rsid w:val="00251595"/>
    <w:pPr>
      <w:spacing w:after="180" w:line="240" w:lineRule="auto"/>
    </w:pPr>
    <w:rPr>
      <w:rFonts w:eastAsiaTheme="minorHAnsi"/>
      <w:color w:val="A6A6A6" w:themeColor="background1" w:themeShade="A6"/>
      <w:sz w:val="14"/>
    </w:rPr>
  </w:style>
  <w:style w:type="paragraph" w:customStyle="1" w:styleId="F0F6B4FD00D04503A4173AA599A0FCFB46">
    <w:name w:val="F0F6B4FD00D04503A4173AA599A0FCFB4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6">
    <w:name w:val="2D07AB3D48C544A7ABC34B8EA92D552746"/>
    <w:rsid w:val="00251595"/>
    <w:pPr>
      <w:spacing w:after="180" w:line="240" w:lineRule="auto"/>
    </w:pPr>
    <w:rPr>
      <w:rFonts w:eastAsiaTheme="minorHAnsi"/>
      <w:color w:val="262626" w:themeColor="text1" w:themeTint="D9"/>
      <w:sz w:val="16"/>
    </w:rPr>
  </w:style>
  <w:style w:type="paragraph" w:customStyle="1" w:styleId="66F33F01851B4AEAAFDCCF22FC61ECFD42">
    <w:name w:val="66F33F01851B4AEAAFDCCF22FC61ECFD42"/>
    <w:rsid w:val="00251595"/>
    <w:pPr>
      <w:spacing w:after="180" w:line="240" w:lineRule="auto"/>
    </w:pPr>
    <w:rPr>
      <w:rFonts w:eastAsiaTheme="minorHAnsi"/>
      <w:color w:val="A6A6A6" w:themeColor="background1" w:themeShade="A6"/>
      <w:sz w:val="14"/>
    </w:rPr>
  </w:style>
  <w:style w:type="paragraph" w:customStyle="1" w:styleId="DE17D41320344EDC846AEC00BA8890F344">
    <w:name w:val="DE17D41320344EDC846AEC00BA8890F344"/>
    <w:rsid w:val="00251595"/>
    <w:pPr>
      <w:spacing w:after="180" w:line="240" w:lineRule="auto"/>
    </w:pPr>
    <w:rPr>
      <w:rFonts w:eastAsiaTheme="minorHAnsi"/>
      <w:color w:val="A6A6A6" w:themeColor="background1" w:themeShade="A6"/>
      <w:sz w:val="14"/>
    </w:rPr>
  </w:style>
  <w:style w:type="paragraph" w:customStyle="1" w:styleId="9228C7B51EFA46E79B84E5F51008095A">
    <w:name w:val="9228C7B51EFA46E79B84E5F51008095A"/>
    <w:rsid w:val="00251595"/>
    <w:pPr>
      <w:spacing w:after="0" w:line="240" w:lineRule="auto"/>
    </w:pPr>
    <w:rPr>
      <w:rFonts w:eastAsiaTheme="minorHAnsi"/>
      <w:i/>
      <w:color w:val="7F7F7F" w:themeColor="text1" w:themeTint="80"/>
      <w:sz w:val="16"/>
    </w:rPr>
  </w:style>
  <w:style w:type="paragraph" w:customStyle="1" w:styleId="B697395C2B164143909DDFDFAFD5204B1">
    <w:name w:val="B697395C2B164143909DDFDFAFD5204B1"/>
    <w:rsid w:val="00251595"/>
    <w:pPr>
      <w:spacing w:after="60" w:line="240" w:lineRule="auto"/>
    </w:pPr>
    <w:rPr>
      <w:rFonts w:eastAsiaTheme="minorHAnsi"/>
      <w:caps/>
      <w:color w:val="4F81BD" w:themeColor="accent1"/>
      <w:sz w:val="20"/>
    </w:rPr>
  </w:style>
  <w:style w:type="paragraph" w:customStyle="1" w:styleId="2D18659E10804AD38E56DB63ACE50E9296">
    <w:name w:val="2D18659E10804AD38E56DB63ACE50E9296"/>
    <w:rsid w:val="00251595"/>
    <w:pPr>
      <w:spacing w:after="60" w:line="240" w:lineRule="auto"/>
    </w:pPr>
    <w:rPr>
      <w:rFonts w:eastAsiaTheme="minorHAnsi"/>
      <w:caps/>
      <w:color w:val="4F81BD" w:themeColor="accent1"/>
      <w:sz w:val="20"/>
    </w:rPr>
  </w:style>
  <w:style w:type="paragraph" w:customStyle="1" w:styleId="01FB06FB61EE4055AFC56A9A4A20B17C103">
    <w:name w:val="01FB06FB61EE4055AFC56A9A4A20B17C10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3">
    <w:name w:val="3CA9253634FE45F49F86E2F79543D6B2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1">
    <w:name w:val="C0C3FE2DC44641138CF5158EFD2B715591"/>
    <w:rsid w:val="00251595"/>
    <w:pPr>
      <w:spacing w:after="180" w:line="240" w:lineRule="auto"/>
    </w:pPr>
    <w:rPr>
      <w:rFonts w:eastAsiaTheme="minorHAnsi"/>
      <w:color w:val="262626" w:themeColor="text1" w:themeTint="D9"/>
      <w:sz w:val="16"/>
    </w:rPr>
  </w:style>
  <w:style w:type="paragraph" w:customStyle="1" w:styleId="9F3AAB161A224FA9B8D701F02F02AB62103">
    <w:name w:val="9F3AAB161A224FA9B8D701F02F02AB62103"/>
    <w:rsid w:val="00251595"/>
    <w:pPr>
      <w:spacing w:after="180" w:line="240" w:lineRule="auto"/>
    </w:pPr>
    <w:rPr>
      <w:rFonts w:eastAsiaTheme="minorHAnsi"/>
      <w:color w:val="A6A6A6" w:themeColor="background1" w:themeShade="A6"/>
      <w:sz w:val="14"/>
    </w:rPr>
  </w:style>
  <w:style w:type="paragraph" w:customStyle="1" w:styleId="5DF80ACE815641E18BEC96D7E137E69E103">
    <w:name w:val="5DF80ACE815641E18BEC96D7E137E69E103"/>
    <w:rsid w:val="00251595"/>
    <w:pPr>
      <w:spacing w:after="180" w:line="240" w:lineRule="auto"/>
    </w:pPr>
    <w:rPr>
      <w:rFonts w:eastAsiaTheme="minorHAnsi"/>
      <w:color w:val="A6A6A6" w:themeColor="background1" w:themeShade="A6"/>
      <w:sz w:val="14"/>
    </w:rPr>
  </w:style>
  <w:style w:type="paragraph" w:customStyle="1" w:styleId="4B82B13F1AC24F519C63398F6784211D103">
    <w:name w:val="4B82B13F1AC24F519C63398F6784211D103"/>
    <w:rsid w:val="00251595"/>
    <w:pPr>
      <w:spacing w:after="180" w:line="240" w:lineRule="auto"/>
    </w:pPr>
    <w:rPr>
      <w:rFonts w:eastAsiaTheme="minorHAnsi"/>
      <w:color w:val="262626" w:themeColor="text1" w:themeTint="D9"/>
      <w:sz w:val="18"/>
    </w:rPr>
  </w:style>
  <w:style w:type="paragraph" w:customStyle="1" w:styleId="383A9FC8C0AA4966B2A6D63953FC3BF9103">
    <w:name w:val="383A9FC8C0AA4966B2A6D63953FC3BF9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3">
    <w:name w:val="6E3002F3ED4A4B9AADE4EFDFA4F83F0310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3">
    <w:name w:val="D48EF9471508485C8988715678FFA72110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3">
    <w:name w:val="913AC87962B04E25A6706BCDAE95491E73"/>
    <w:rsid w:val="00251595"/>
    <w:pPr>
      <w:spacing w:after="180" w:line="240" w:lineRule="auto"/>
    </w:pPr>
    <w:rPr>
      <w:rFonts w:eastAsiaTheme="minorHAnsi"/>
      <w:color w:val="262626" w:themeColor="text1" w:themeTint="D9"/>
      <w:sz w:val="16"/>
    </w:rPr>
  </w:style>
  <w:style w:type="paragraph" w:customStyle="1" w:styleId="E2E7B8C58B8E45D3BA4C0DE921A42ADB103">
    <w:name w:val="E2E7B8C58B8E45D3BA4C0DE921A42ADB103"/>
    <w:rsid w:val="00251595"/>
    <w:pPr>
      <w:spacing w:after="180" w:line="240" w:lineRule="auto"/>
    </w:pPr>
    <w:rPr>
      <w:rFonts w:eastAsiaTheme="minorHAnsi"/>
      <w:color w:val="A6A6A6" w:themeColor="background1" w:themeShade="A6"/>
      <w:sz w:val="14"/>
    </w:rPr>
  </w:style>
  <w:style w:type="paragraph" w:customStyle="1" w:styleId="4650EB9EA7CC44868DBE6F600097EEF8103">
    <w:name w:val="4650EB9EA7CC44868DBE6F600097EEF8103"/>
    <w:rsid w:val="00251595"/>
    <w:pPr>
      <w:spacing w:after="180" w:line="240" w:lineRule="auto"/>
    </w:pPr>
    <w:rPr>
      <w:rFonts w:eastAsiaTheme="minorHAnsi"/>
      <w:color w:val="A6A6A6" w:themeColor="background1" w:themeShade="A6"/>
      <w:sz w:val="14"/>
    </w:rPr>
  </w:style>
  <w:style w:type="paragraph" w:customStyle="1" w:styleId="F0F6B4FD00D04503A4173AA599A0FCFB47">
    <w:name w:val="F0F6B4FD00D04503A4173AA599A0FCFB4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7">
    <w:name w:val="2D07AB3D48C544A7ABC34B8EA92D552747"/>
    <w:rsid w:val="00251595"/>
    <w:pPr>
      <w:spacing w:after="180" w:line="240" w:lineRule="auto"/>
    </w:pPr>
    <w:rPr>
      <w:rFonts w:eastAsiaTheme="minorHAnsi"/>
      <w:color w:val="262626" w:themeColor="text1" w:themeTint="D9"/>
      <w:sz w:val="16"/>
    </w:rPr>
  </w:style>
  <w:style w:type="paragraph" w:customStyle="1" w:styleId="66F33F01851B4AEAAFDCCF22FC61ECFD43">
    <w:name w:val="66F33F01851B4AEAAFDCCF22FC61ECFD43"/>
    <w:rsid w:val="00251595"/>
    <w:pPr>
      <w:spacing w:after="180" w:line="240" w:lineRule="auto"/>
    </w:pPr>
    <w:rPr>
      <w:rFonts w:eastAsiaTheme="minorHAnsi"/>
      <w:color w:val="A6A6A6" w:themeColor="background1" w:themeShade="A6"/>
      <w:sz w:val="14"/>
    </w:rPr>
  </w:style>
  <w:style w:type="paragraph" w:customStyle="1" w:styleId="DE17D41320344EDC846AEC00BA8890F345">
    <w:name w:val="DE17D41320344EDC846AEC00BA8890F345"/>
    <w:rsid w:val="00251595"/>
    <w:pPr>
      <w:spacing w:after="180" w:line="240" w:lineRule="auto"/>
    </w:pPr>
    <w:rPr>
      <w:rFonts w:eastAsiaTheme="minorHAnsi"/>
      <w:color w:val="A6A6A6" w:themeColor="background1" w:themeShade="A6"/>
      <w:sz w:val="14"/>
    </w:rPr>
  </w:style>
  <w:style w:type="paragraph" w:customStyle="1" w:styleId="9228C7B51EFA46E79B84E5F51008095A1">
    <w:name w:val="9228C7B51EFA46E79B84E5F51008095A1"/>
    <w:rsid w:val="00251595"/>
    <w:pPr>
      <w:spacing w:after="0" w:line="240" w:lineRule="auto"/>
    </w:pPr>
    <w:rPr>
      <w:rFonts w:eastAsiaTheme="minorHAnsi"/>
      <w:i/>
      <w:color w:val="7F7F7F" w:themeColor="text1" w:themeTint="80"/>
      <w:sz w:val="16"/>
    </w:rPr>
  </w:style>
  <w:style w:type="paragraph" w:customStyle="1" w:styleId="B697395C2B164143909DDFDFAFD5204B2">
    <w:name w:val="B697395C2B164143909DDFDFAFD5204B2"/>
    <w:rsid w:val="00251595"/>
    <w:pPr>
      <w:spacing w:after="60" w:line="240" w:lineRule="auto"/>
    </w:pPr>
    <w:rPr>
      <w:rFonts w:eastAsiaTheme="minorHAnsi"/>
      <w:caps/>
      <w:color w:val="4F81BD" w:themeColor="accent1"/>
      <w:sz w:val="20"/>
    </w:rPr>
  </w:style>
  <w:style w:type="paragraph" w:customStyle="1" w:styleId="2D18659E10804AD38E56DB63ACE50E9297">
    <w:name w:val="2D18659E10804AD38E56DB63ACE50E9297"/>
    <w:rsid w:val="00251595"/>
    <w:pPr>
      <w:spacing w:after="60" w:line="240" w:lineRule="auto"/>
    </w:pPr>
    <w:rPr>
      <w:rFonts w:eastAsiaTheme="minorHAnsi"/>
      <w:caps/>
      <w:color w:val="4F81BD" w:themeColor="accent1"/>
      <w:sz w:val="20"/>
    </w:rPr>
  </w:style>
  <w:style w:type="paragraph" w:customStyle="1" w:styleId="01FB06FB61EE4055AFC56A9A4A20B17C104">
    <w:name w:val="01FB06FB61EE4055AFC56A9A4A20B17C10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4">
    <w:name w:val="3CA9253634FE45F49F86E2F79543D6B2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2">
    <w:name w:val="C0C3FE2DC44641138CF5158EFD2B715592"/>
    <w:rsid w:val="00251595"/>
    <w:pPr>
      <w:spacing w:after="180" w:line="240" w:lineRule="auto"/>
    </w:pPr>
    <w:rPr>
      <w:rFonts w:eastAsiaTheme="minorHAnsi"/>
      <w:color w:val="262626" w:themeColor="text1" w:themeTint="D9"/>
      <w:sz w:val="16"/>
    </w:rPr>
  </w:style>
  <w:style w:type="paragraph" w:customStyle="1" w:styleId="9F3AAB161A224FA9B8D701F02F02AB62104">
    <w:name w:val="9F3AAB161A224FA9B8D701F02F02AB62104"/>
    <w:rsid w:val="00251595"/>
    <w:pPr>
      <w:spacing w:after="180" w:line="240" w:lineRule="auto"/>
    </w:pPr>
    <w:rPr>
      <w:rFonts w:eastAsiaTheme="minorHAnsi"/>
      <w:color w:val="A6A6A6" w:themeColor="background1" w:themeShade="A6"/>
      <w:sz w:val="14"/>
    </w:rPr>
  </w:style>
  <w:style w:type="paragraph" w:customStyle="1" w:styleId="5DF80ACE815641E18BEC96D7E137E69E104">
    <w:name w:val="5DF80ACE815641E18BEC96D7E137E69E104"/>
    <w:rsid w:val="00251595"/>
    <w:pPr>
      <w:spacing w:after="180" w:line="240" w:lineRule="auto"/>
    </w:pPr>
    <w:rPr>
      <w:rFonts w:eastAsiaTheme="minorHAnsi"/>
      <w:color w:val="A6A6A6" w:themeColor="background1" w:themeShade="A6"/>
      <w:sz w:val="14"/>
    </w:rPr>
  </w:style>
  <w:style w:type="paragraph" w:customStyle="1" w:styleId="4B82B13F1AC24F519C63398F6784211D104">
    <w:name w:val="4B82B13F1AC24F519C63398F6784211D104"/>
    <w:rsid w:val="00251595"/>
    <w:pPr>
      <w:spacing w:after="180" w:line="240" w:lineRule="auto"/>
    </w:pPr>
    <w:rPr>
      <w:rFonts w:eastAsiaTheme="minorHAnsi"/>
      <w:color w:val="262626" w:themeColor="text1" w:themeTint="D9"/>
      <w:sz w:val="18"/>
    </w:rPr>
  </w:style>
  <w:style w:type="paragraph" w:customStyle="1" w:styleId="383A9FC8C0AA4966B2A6D63953FC3BF9104">
    <w:name w:val="383A9FC8C0AA4966B2A6D63953FC3BF9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4">
    <w:name w:val="6E3002F3ED4A4B9AADE4EFDFA4F83F0310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4">
    <w:name w:val="D48EF9471508485C8988715678FFA72110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4">
    <w:name w:val="913AC87962B04E25A6706BCDAE95491E74"/>
    <w:rsid w:val="00251595"/>
    <w:pPr>
      <w:spacing w:after="180" w:line="240" w:lineRule="auto"/>
    </w:pPr>
    <w:rPr>
      <w:rFonts w:eastAsiaTheme="minorHAnsi"/>
      <w:color w:val="262626" w:themeColor="text1" w:themeTint="D9"/>
      <w:sz w:val="16"/>
    </w:rPr>
  </w:style>
  <w:style w:type="paragraph" w:customStyle="1" w:styleId="E2E7B8C58B8E45D3BA4C0DE921A42ADB104">
    <w:name w:val="E2E7B8C58B8E45D3BA4C0DE921A42ADB104"/>
    <w:rsid w:val="00251595"/>
    <w:pPr>
      <w:spacing w:after="180" w:line="240" w:lineRule="auto"/>
    </w:pPr>
    <w:rPr>
      <w:rFonts w:eastAsiaTheme="minorHAnsi"/>
      <w:color w:val="A6A6A6" w:themeColor="background1" w:themeShade="A6"/>
      <w:sz w:val="14"/>
    </w:rPr>
  </w:style>
  <w:style w:type="paragraph" w:customStyle="1" w:styleId="4650EB9EA7CC44868DBE6F600097EEF8104">
    <w:name w:val="4650EB9EA7CC44868DBE6F600097EEF8104"/>
    <w:rsid w:val="00251595"/>
    <w:pPr>
      <w:spacing w:after="180" w:line="240" w:lineRule="auto"/>
    </w:pPr>
    <w:rPr>
      <w:rFonts w:eastAsiaTheme="minorHAnsi"/>
      <w:color w:val="A6A6A6" w:themeColor="background1" w:themeShade="A6"/>
      <w:sz w:val="14"/>
    </w:rPr>
  </w:style>
  <w:style w:type="paragraph" w:customStyle="1" w:styleId="F0F6B4FD00D04503A4173AA599A0FCFB48">
    <w:name w:val="F0F6B4FD00D04503A4173AA599A0FCFB4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8">
    <w:name w:val="2D07AB3D48C544A7ABC34B8EA92D552748"/>
    <w:rsid w:val="00251595"/>
    <w:pPr>
      <w:spacing w:after="180" w:line="240" w:lineRule="auto"/>
    </w:pPr>
    <w:rPr>
      <w:rFonts w:eastAsiaTheme="minorHAnsi"/>
      <w:color w:val="262626" w:themeColor="text1" w:themeTint="D9"/>
      <w:sz w:val="16"/>
    </w:rPr>
  </w:style>
  <w:style w:type="paragraph" w:customStyle="1" w:styleId="66F33F01851B4AEAAFDCCF22FC61ECFD44">
    <w:name w:val="66F33F01851B4AEAAFDCCF22FC61ECFD44"/>
    <w:rsid w:val="00251595"/>
    <w:pPr>
      <w:spacing w:after="180" w:line="240" w:lineRule="auto"/>
    </w:pPr>
    <w:rPr>
      <w:rFonts w:eastAsiaTheme="minorHAnsi"/>
      <w:color w:val="A6A6A6" w:themeColor="background1" w:themeShade="A6"/>
      <w:sz w:val="14"/>
    </w:rPr>
  </w:style>
  <w:style w:type="paragraph" w:customStyle="1" w:styleId="DE17D41320344EDC846AEC00BA8890F346">
    <w:name w:val="DE17D41320344EDC846AEC00BA8890F346"/>
    <w:rsid w:val="00251595"/>
    <w:pPr>
      <w:spacing w:after="180" w:line="240" w:lineRule="auto"/>
    </w:pPr>
    <w:rPr>
      <w:rFonts w:eastAsiaTheme="minorHAnsi"/>
      <w:color w:val="A6A6A6" w:themeColor="background1" w:themeShade="A6"/>
      <w:sz w:val="14"/>
    </w:rPr>
  </w:style>
  <w:style w:type="paragraph" w:customStyle="1" w:styleId="9228C7B51EFA46E79B84E5F51008095A2">
    <w:name w:val="9228C7B51EFA46E79B84E5F51008095A2"/>
    <w:rsid w:val="00251595"/>
    <w:pPr>
      <w:spacing w:after="0" w:line="240" w:lineRule="auto"/>
    </w:pPr>
    <w:rPr>
      <w:rFonts w:eastAsiaTheme="minorHAnsi"/>
      <w:i/>
      <w:color w:val="7F7F7F" w:themeColor="text1" w:themeTint="80"/>
      <w:sz w:val="16"/>
    </w:rPr>
  </w:style>
  <w:style w:type="paragraph" w:customStyle="1" w:styleId="B697395C2B164143909DDFDFAFD5204B3">
    <w:name w:val="B697395C2B164143909DDFDFAFD5204B3"/>
    <w:rsid w:val="00251595"/>
    <w:pPr>
      <w:spacing w:after="60" w:line="240" w:lineRule="auto"/>
    </w:pPr>
    <w:rPr>
      <w:rFonts w:eastAsiaTheme="minorHAnsi"/>
      <w:caps/>
      <w:color w:val="4F81BD" w:themeColor="accent1"/>
      <w:sz w:val="20"/>
    </w:rPr>
  </w:style>
  <w:style w:type="paragraph" w:customStyle="1" w:styleId="2D18659E10804AD38E56DB63ACE50E9298">
    <w:name w:val="2D18659E10804AD38E56DB63ACE50E9298"/>
    <w:rsid w:val="00251595"/>
    <w:pPr>
      <w:spacing w:after="60" w:line="240" w:lineRule="auto"/>
    </w:pPr>
    <w:rPr>
      <w:rFonts w:eastAsiaTheme="minorHAnsi"/>
      <w:caps/>
      <w:color w:val="4F81BD" w:themeColor="accent1"/>
      <w:sz w:val="20"/>
    </w:rPr>
  </w:style>
  <w:style w:type="paragraph" w:customStyle="1" w:styleId="01FB06FB61EE4055AFC56A9A4A20B17C105">
    <w:name w:val="01FB06FB61EE4055AFC56A9A4A20B17C10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5">
    <w:name w:val="3CA9253634FE45F49F86E2F79543D6B2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3">
    <w:name w:val="C0C3FE2DC44641138CF5158EFD2B715593"/>
    <w:rsid w:val="00251595"/>
    <w:pPr>
      <w:spacing w:after="180" w:line="240" w:lineRule="auto"/>
    </w:pPr>
    <w:rPr>
      <w:rFonts w:eastAsiaTheme="minorHAnsi"/>
      <w:color w:val="262626" w:themeColor="text1" w:themeTint="D9"/>
      <w:sz w:val="16"/>
    </w:rPr>
  </w:style>
  <w:style w:type="paragraph" w:customStyle="1" w:styleId="9F3AAB161A224FA9B8D701F02F02AB62105">
    <w:name w:val="9F3AAB161A224FA9B8D701F02F02AB62105"/>
    <w:rsid w:val="00251595"/>
    <w:pPr>
      <w:spacing w:after="180" w:line="240" w:lineRule="auto"/>
    </w:pPr>
    <w:rPr>
      <w:rFonts w:eastAsiaTheme="minorHAnsi"/>
      <w:color w:val="A6A6A6" w:themeColor="background1" w:themeShade="A6"/>
      <w:sz w:val="14"/>
    </w:rPr>
  </w:style>
  <w:style w:type="paragraph" w:customStyle="1" w:styleId="5DF80ACE815641E18BEC96D7E137E69E105">
    <w:name w:val="5DF80ACE815641E18BEC96D7E137E69E105"/>
    <w:rsid w:val="00251595"/>
    <w:pPr>
      <w:spacing w:after="180" w:line="240" w:lineRule="auto"/>
    </w:pPr>
    <w:rPr>
      <w:rFonts w:eastAsiaTheme="minorHAnsi"/>
      <w:color w:val="A6A6A6" w:themeColor="background1" w:themeShade="A6"/>
      <w:sz w:val="14"/>
    </w:rPr>
  </w:style>
  <w:style w:type="paragraph" w:customStyle="1" w:styleId="4B82B13F1AC24F519C63398F6784211D105">
    <w:name w:val="4B82B13F1AC24F519C63398F6784211D105"/>
    <w:rsid w:val="00251595"/>
    <w:pPr>
      <w:spacing w:after="180" w:line="240" w:lineRule="auto"/>
    </w:pPr>
    <w:rPr>
      <w:rFonts w:eastAsiaTheme="minorHAnsi"/>
      <w:color w:val="262626" w:themeColor="text1" w:themeTint="D9"/>
      <w:sz w:val="18"/>
    </w:rPr>
  </w:style>
  <w:style w:type="paragraph" w:customStyle="1" w:styleId="383A9FC8C0AA4966B2A6D63953FC3BF9105">
    <w:name w:val="383A9FC8C0AA4966B2A6D63953FC3BF9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5">
    <w:name w:val="6E3002F3ED4A4B9AADE4EFDFA4F83F0310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5">
    <w:name w:val="D48EF9471508485C8988715678FFA72110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5">
    <w:name w:val="913AC87962B04E25A6706BCDAE95491E75"/>
    <w:rsid w:val="00251595"/>
    <w:pPr>
      <w:spacing w:after="180" w:line="240" w:lineRule="auto"/>
    </w:pPr>
    <w:rPr>
      <w:rFonts w:eastAsiaTheme="minorHAnsi"/>
      <w:color w:val="262626" w:themeColor="text1" w:themeTint="D9"/>
      <w:sz w:val="16"/>
    </w:rPr>
  </w:style>
  <w:style w:type="paragraph" w:customStyle="1" w:styleId="E2E7B8C58B8E45D3BA4C0DE921A42ADB105">
    <w:name w:val="E2E7B8C58B8E45D3BA4C0DE921A42ADB105"/>
    <w:rsid w:val="00251595"/>
    <w:pPr>
      <w:spacing w:after="180" w:line="240" w:lineRule="auto"/>
    </w:pPr>
    <w:rPr>
      <w:rFonts w:eastAsiaTheme="minorHAnsi"/>
      <w:color w:val="A6A6A6" w:themeColor="background1" w:themeShade="A6"/>
      <w:sz w:val="14"/>
    </w:rPr>
  </w:style>
  <w:style w:type="paragraph" w:customStyle="1" w:styleId="4650EB9EA7CC44868DBE6F600097EEF8105">
    <w:name w:val="4650EB9EA7CC44868DBE6F600097EEF8105"/>
    <w:rsid w:val="00251595"/>
    <w:pPr>
      <w:spacing w:after="180" w:line="240" w:lineRule="auto"/>
    </w:pPr>
    <w:rPr>
      <w:rFonts w:eastAsiaTheme="minorHAnsi"/>
      <w:color w:val="A6A6A6" w:themeColor="background1" w:themeShade="A6"/>
      <w:sz w:val="14"/>
    </w:rPr>
  </w:style>
  <w:style w:type="paragraph" w:customStyle="1" w:styleId="F0F6B4FD00D04503A4173AA599A0FCFB49">
    <w:name w:val="F0F6B4FD00D04503A4173AA599A0FCFB4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49">
    <w:name w:val="2D07AB3D48C544A7ABC34B8EA92D552749"/>
    <w:rsid w:val="00251595"/>
    <w:pPr>
      <w:spacing w:after="180" w:line="240" w:lineRule="auto"/>
    </w:pPr>
    <w:rPr>
      <w:rFonts w:eastAsiaTheme="minorHAnsi"/>
      <w:color w:val="262626" w:themeColor="text1" w:themeTint="D9"/>
      <w:sz w:val="16"/>
    </w:rPr>
  </w:style>
  <w:style w:type="paragraph" w:customStyle="1" w:styleId="66F33F01851B4AEAAFDCCF22FC61ECFD45">
    <w:name w:val="66F33F01851B4AEAAFDCCF22FC61ECFD45"/>
    <w:rsid w:val="00251595"/>
    <w:pPr>
      <w:spacing w:after="180" w:line="240" w:lineRule="auto"/>
    </w:pPr>
    <w:rPr>
      <w:rFonts w:eastAsiaTheme="minorHAnsi"/>
      <w:color w:val="A6A6A6" w:themeColor="background1" w:themeShade="A6"/>
      <w:sz w:val="14"/>
    </w:rPr>
  </w:style>
  <w:style w:type="paragraph" w:customStyle="1" w:styleId="DE17D41320344EDC846AEC00BA8890F347">
    <w:name w:val="DE17D41320344EDC846AEC00BA8890F347"/>
    <w:rsid w:val="00251595"/>
    <w:pPr>
      <w:spacing w:after="180" w:line="240" w:lineRule="auto"/>
    </w:pPr>
    <w:rPr>
      <w:rFonts w:eastAsiaTheme="minorHAnsi"/>
      <w:color w:val="A6A6A6" w:themeColor="background1" w:themeShade="A6"/>
      <w:sz w:val="14"/>
    </w:rPr>
  </w:style>
  <w:style w:type="paragraph" w:customStyle="1" w:styleId="9228C7B51EFA46E79B84E5F51008095A3">
    <w:name w:val="9228C7B51EFA46E79B84E5F51008095A3"/>
    <w:rsid w:val="00251595"/>
    <w:pPr>
      <w:spacing w:after="0" w:line="240" w:lineRule="auto"/>
    </w:pPr>
    <w:rPr>
      <w:rFonts w:eastAsiaTheme="minorHAnsi"/>
      <w:i/>
      <w:color w:val="7F7F7F" w:themeColor="text1" w:themeTint="80"/>
      <w:sz w:val="16"/>
    </w:rPr>
  </w:style>
  <w:style w:type="paragraph" w:customStyle="1" w:styleId="B697395C2B164143909DDFDFAFD5204B4">
    <w:name w:val="B697395C2B164143909DDFDFAFD5204B4"/>
    <w:rsid w:val="00251595"/>
    <w:pPr>
      <w:spacing w:after="60" w:line="240" w:lineRule="auto"/>
    </w:pPr>
    <w:rPr>
      <w:rFonts w:eastAsiaTheme="minorHAnsi"/>
      <w:caps/>
      <w:color w:val="4F81BD" w:themeColor="accent1"/>
      <w:sz w:val="20"/>
    </w:rPr>
  </w:style>
  <w:style w:type="paragraph" w:customStyle="1" w:styleId="2D18659E10804AD38E56DB63ACE50E9299">
    <w:name w:val="2D18659E10804AD38E56DB63ACE50E9299"/>
    <w:rsid w:val="00251595"/>
    <w:pPr>
      <w:spacing w:after="60" w:line="240" w:lineRule="auto"/>
    </w:pPr>
    <w:rPr>
      <w:rFonts w:eastAsiaTheme="minorHAnsi"/>
      <w:caps/>
      <w:color w:val="4F81BD" w:themeColor="accent1"/>
      <w:sz w:val="20"/>
    </w:rPr>
  </w:style>
  <w:style w:type="paragraph" w:customStyle="1" w:styleId="01FB06FB61EE4055AFC56A9A4A20B17C106">
    <w:name w:val="01FB06FB61EE4055AFC56A9A4A20B17C10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6">
    <w:name w:val="3CA9253634FE45F49F86E2F79543D6B2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4">
    <w:name w:val="C0C3FE2DC44641138CF5158EFD2B715594"/>
    <w:rsid w:val="00251595"/>
    <w:pPr>
      <w:spacing w:after="180" w:line="240" w:lineRule="auto"/>
    </w:pPr>
    <w:rPr>
      <w:rFonts w:eastAsiaTheme="minorHAnsi"/>
      <w:color w:val="262626" w:themeColor="text1" w:themeTint="D9"/>
      <w:sz w:val="16"/>
    </w:rPr>
  </w:style>
  <w:style w:type="paragraph" w:customStyle="1" w:styleId="9F3AAB161A224FA9B8D701F02F02AB62106">
    <w:name w:val="9F3AAB161A224FA9B8D701F02F02AB62106"/>
    <w:rsid w:val="00251595"/>
    <w:pPr>
      <w:spacing w:after="180" w:line="240" w:lineRule="auto"/>
    </w:pPr>
    <w:rPr>
      <w:rFonts w:eastAsiaTheme="minorHAnsi"/>
      <w:color w:val="A6A6A6" w:themeColor="background1" w:themeShade="A6"/>
      <w:sz w:val="14"/>
    </w:rPr>
  </w:style>
  <w:style w:type="paragraph" w:customStyle="1" w:styleId="5DF80ACE815641E18BEC96D7E137E69E106">
    <w:name w:val="5DF80ACE815641E18BEC96D7E137E69E106"/>
    <w:rsid w:val="00251595"/>
    <w:pPr>
      <w:spacing w:after="180" w:line="240" w:lineRule="auto"/>
    </w:pPr>
    <w:rPr>
      <w:rFonts w:eastAsiaTheme="minorHAnsi"/>
      <w:color w:val="A6A6A6" w:themeColor="background1" w:themeShade="A6"/>
      <w:sz w:val="14"/>
    </w:rPr>
  </w:style>
  <w:style w:type="paragraph" w:customStyle="1" w:styleId="4B82B13F1AC24F519C63398F6784211D106">
    <w:name w:val="4B82B13F1AC24F519C63398F6784211D106"/>
    <w:rsid w:val="00251595"/>
    <w:pPr>
      <w:spacing w:after="180" w:line="240" w:lineRule="auto"/>
    </w:pPr>
    <w:rPr>
      <w:rFonts w:eastAsiaTheme="minorHAnsi"/>
      <w:color w:val="262626" w:themeColor="text1" w:themeTint="D9"/>
      <w:sz w:val="18"/>
    </w:rPr>
  </w:style>
  <w:style w:type="paragraph" w:customStyle="1" w:styleId="383A9FC8C0AA4966B2A6D63953FC3BF9106">
    <w:name w:val="383A9FC8C0AA4966B2A6D63953FC3BF9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6">
    <w:name w:val="6E3002F3ED4A4B9AADE4EFDFA4F83F0310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6">
    <w:name w:val="D48EF9471508485C8988715678FFA72110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6">
    <w:name w:val="913AC87962B04E25A6706BCDAE95491E76"/>
    <w:rsid w:val="00251595"/>
    <w:pPr>
      <w:spacing w:after="180" w:line="240" w:lineRule="auto"/>
    </w:pPr>
    <w:rPr>
      <w:rFonts w:eastAsiaTheme="minorHAnsi"/>
      <w:color w:val="262626" w:themeColor="text1" w:themeTint="D9"/>
      <w:sz w:val="16"/>
    </w:rPr>
  </w:style>
  <w:style w:type="paragraph" w:customStyle="1" w:styleId="E2E7B8C58B8E45D3BA4C0DE921A42ADB106">
    <w:name w:val="E2E7B8C58B8E45D3BA4C0DE921A42ADB106"/>
    <w:rsid w:val="00251595"/>
    <w:pPr>
      <w:spacing w:after="180" w:line="240" w:lineRule="auto"/>
    </w:pPr>
    <w:rPr>
      <w:rFonts w:eastAsiaTheme="minorHAnsi"/>
      <w:color w:val="A6A6A6" w:themeColor="background1" w:themeShade="A6"/>
      <w:sz w:val="14"/>
    </w:rPr>
  </w:style>
  <w:style w:type="paragraph" w:customStyle="1" w:styleId="4650EB9EA7CC44868DBE6F600097EEF8106">
    <w:name w:val="4650EB9EA7CC44868DBE6F600097EEF8106"/>
    <w:rsid w:val="00251595"/>
    <w:pPr>
      <w:spacing w:after="180" w:line="240" w:lineRule="auto"/>
    </w:pPr>
    <w:rPr>
      <w:rFonts w:eastAsiaTheme="minorHAnsi"/>
      <w:color w:val="A6A6A6" w:themeColor="background1" w:themeShade="A6"/>
      <w:sz w:val="14"/>
    </w:rPr>
  </w:style>
  <w:style w:type="paragraph" w:customStyle="1" w:styleId="F0F6B4FD00D04503A4173AA599A0FCFB50">
    <w:name w:val="F0F6B4FD00D04503A4173AA599A0FCFB5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0">
    <w:name w:val="2D07AB3D48C544A7ABC34B8EA92D552750"/>
    <w:rsid w:val="00251595"/>
    <w:pPr>
      <w:spacing w:after="180" w:line="240" w:lineRule="auto"/>
    </w:pPr>
    <w:rPr>
      <w:rFonts w:eastAsiaTheme="minorHAnsi"/>
      <w:color w:val="262626" w:themeColor="text1" w:themeTint="D9"/>
      <w:sz w:val="16"/>
    </w:rPr>
  </w:style>
  <w:style w:type="paragraph" w:customStyle="1" w:styleId="66F33F01851B4AEAAFDCCF22FC61ECFD46">
    <w:name w:val="66F33F01851B4AEAAFDCCF22FC61ECFD46"/>
    <w:rsid w:val="00251595"/>
    <w:pPr>
      <w:spacing w:after="180" w:line="240" w:lineRule="auto"/>
    </w:pPr>
    <w:rPr>
      <w:rFonts w:eastAsiaTheme="minorHAnsi"/>
      <w:color w:val="A6A6A6" w:themeColor="background1" w:themeShade="A6"/>
      <w:sz w:val="14"/>
    </w:rPr>
  </w:style>
  <w:style w:type="paragraph" w:customStyle="1" w:styleId="DE17D41320344EDC846AEC00BA8890F348">
    <w:name w:val="DE17D41320344EDC846AEC00BA8890F348"/>
    <w:rsid w:val="00251595"/>
    <w:pPr>
      <w:spacing w:after="180" w:line="240" w:lineRule="auto"/>
    </w:pPr>
    <w:rPr>
      <w:rFonts w:eastAsiaTheme="minorHAnsi"/>
      <w:color w:val="A6A6A6" w:themeColor="background1" w:themeShade="A6"/>
      <w:sz w:val="14"/>
    </w:rPr>
  </w:style>
  <w:style w:type="paragraph" w:customStyle="1" w:styleId="9228C7B51EFA46E79B84E5F51008095A4">
    <w:name w:val="9228C7B51EFA46E79B84E5F51008095A4"/>
    <w:rsid w:val="00251595"/>
    <w:pPr>
      <w:spacing w:after="0" w:line="240" w:lineRule="auto"/>
    </w:pPr>
    <w:rPr>
      <w:rFonts w:eastAsiaTheme="minorHAnsi"/>
      <w:i/>
      <w:color w:val="7F7F7F" w:themeColor="text1" w:themeTint="80"/>
      <w:sz w:val="16"/>
    </w:rPr>
  </w:style>
  <w:style w:type="paragraph" w:customStyle="1" w:styleId="B697395C2B164143909DDFDFAFD5204B5">
    <w:name w:val="B697395C2B164143909DDFDFAFD5204B5"/>
    <w:rsid w:val="00251595"/>
    <w:pPr>
      <w:spacing w:after="60" w:line="240" w:lineRule="auto"/>
    </w:pPr>
    <w:rPr>
      <w:rFonts w:eastAsiaTheme="minorHAnsi"/>
      <w:caps/>
      <w:color w:val="4F81BD" w:themeColor="accent1"/>
      <w:sz w:val="20"/>
    </w:rPr>
  </w:style>
  <w:style w:type="paragraph" w:customStyle="1" w:styleId="2D18659E10804AD38E56DB63ACE50E92100">
    <w:name w:val="2D18659E10804AD38E56DB63ACE50E92100"/>
    <w:rsid w:val="00251595"/>
    <w:pPr>
      <w:spacing w:after="60" w:line="240" w:lineRule="auto"/>
    </w:pPr>
    <w:rPr>
      <w:rFonts w:eastAsiaTheme="minorHAnsi"/>
      <w:caps/>
      <w:color w:val="4F81BD" w:themeColor="accent1"/>
      <w:sz w:val="20"/>
    </w:rPr>
  </w:style>
  <w:style w:type="paragraph" w:customStyle="1" w:styleId="01FB06FB61EE4055AFC56A9A4A20B17C107">
    <w:name w:val="01FB06FB61EE4055AFC56A9A4A20B17C10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7">
    <w:name w:val="3CA9253634FE45F49F86E2F79543D6B2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5">
    <w:name w:val="C0C3FE2DC44641138CF5158EFD2B715595"/>
    <w:rsid w:val="00251595"/>
    <w:pPr>
      <w:spacing w:after="180" w:line="240" w:lineRule="auto"/>
    </w:pPr>
    <w:rPr>
      <w:rFonts w:eastAsiaTheme="minorHAnsi"/>
      <w:color w:val="262626" w:themeColor="text1" w:themeTint="D9"/>
      <w:sz w:val="16"/>
    </w:rPr>
  </w:style>
  <w:style w:type="paragraph" w:customStyle="1" w:styleId="9F3AAB161A224FA9B8D701F02F02AB62107">
    <w:name w:val="9F3AAB161A224FA9B8D701F02F02AB62107"/>
    <w:rsid w:val="00251595"/>
    <w:pPr>
      <w:spacing w:after="180" w:line="240" w:lineRule="auto"/>
    </w:pPr>
    <w:rPr>
      <w:rFonts w:eastAsiaTheme="minorHAnsi"/>
      <w:color w:val="A6A6A6" w:themeColor="background1" w:themeShade="A6"/>
      <w:sz w:val="14"/>
    </w:rPr>
  </w:style>
  <w:style w:type="paragraph" w:customStyle="1" w:styleId="5DF80ACE815641E18BEC96D7E137E69E107">
    <w:name w:val="5DF80ACE815641E18BEC96D7E137E69E107"/>
    <w:rsid w:val="00251595"/>
    <w:pPr>
      <w:spacing w:after="180" w:line="240" w:lineRule="auto"/>
    </w:pPr>
    <w:rPr>
      <w:rFonts w:eastAsiaTheme="minorHAnsi"/>
      <w:color w:val="A6A6A6" w:themeColor="background1" w:themeShade="A6"/>
      <w:sz w:val="14"/>
    </w:rPr>
  </w:style>
  <w:style w:type="paragraph" w:customStyle="1" w:styleId="4B82B13F1AC24F519C63398F6784211D107">
    <w:name w:val="4B82B13F1AC24F519C63398F6784211D107"/>
    <w:rsid w:val="00251595"/>
    <w:pPr>
      <w:spacing w:after="180" w:line="240" w:lineRule="auto"/>
    </w:pPr>
    <w:rPr>
      <w:rFonts w:eastAsiaTheme="minorHAnsi"/>
      <w:color w:val="262626" w:themeColor="text1" w:themeTint="D9"/>
      <w:sz w:val="18"/>
    </w:rPr>
  </w:style>
  <w:style w:type="paragraph" w:customStyle="1" w:styleId="383A9FC8C0AA4966B2A6D63953FC3BF9107">
    <w:name w:val="383A9FC8C0AA4966B2A6D63953FC3BF9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7">
    <w:name w:val="6E3002F3ED4A4B9AADE4EFDFA4F83F0310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7">
    <w:name w:val="D48EF9471508485C8988715678FFA72110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7">
    <w:name w:val="913AC87962B04E25A6706BCDAE95491E77"/>
    <w:rsid w:val="00251595"/>
    <w:pPr>
      <w:spacing w:after="180" w:line="240" w:lineRule="auto"/>
    </w:pPr>
    <w:rPr>
      <w:rFonts w:eastAsiaTheme="minorHAnsi"/>
      <w:color w:val="262626" w:themeColor="text1" w:themeTint="D9"/>
      <w:sz w:val="16"/>
    </w:rPr>
  </w:style>
  <w:style w:type="paragraph" w:customStyle="1" w:styleId="E2E7B8C58B8E45D3BA4C0DE921A42ADB107">
    <w:name w:val="E2E7B8C58B8E45D3BA4C0DE921A42ADB107"/>
    <w:rsid w:val="00251595"/>
    <w:pPr>
      <w:spacing w:after="180" w:line="240" w:lineRule="auto"/>
    </w:pPr>
    <w:rPr>
      <w:rFonts w:eastAsiaTheme="minorHAnsi"/>
      <w:color w:val="A6A6A6" w:themeColor="background1" w:themeShade="A6"/>
      <w:sz w:val="14"/>
    </w:rPr>
  </w:style>
  <w:style w:type="paragraph" w:customStyle="1" w:styleId="4650EB9EA7CC44868DBE6F600097EEF8107">
    <w:name w:val="4650EB9EA7CC44868DBE6F600097EEF8107"/>
    <w:rsid w:val="00251595"/>
    <w:pPr>
      <w:spacing w:after="180" w:line="240" w:lineRule="auto"/>
    </w:pPr>
    <w:rPr>
      <w:rFonts w:eastAsiaTheme="minorHAnsi"/>
      <w:color w:val="A6A6A6" w:themeColor="background1" w:themeShade="A6"/>
      <w:sz w:val="14"/>
    </w:rPr>
  </w:style>
  <w:style w:type="paragraph" w:customStyle="1" w:styleId="F0F6B4FD00D04503A4173AA599A0FCFB51">
    <w:name w:val="F0F6B4FD00D04503A4173AA599A0FCFB5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1">
    <w:name w:val="2D07AB3D48C544A7ABC34B8EA92D552751"/>
    <w:rsid w:val="00251595"/>
    <w:pPr>
      <w:spacing w:after="180" w:line="240" w:lineRule="auto"/>
    </w:pPr>
    <w:rPr>
      <w:rFonts w:eastAsiaTheme="minorHAnsi"/>
      <w:color w:val="262626" w:themeColor="text1" w:themeTint="D9"/>
      <w:sz w:val="16"/>
    </w:rPr>
  </w:style>
  <w:style w:type="paragraph" w:customStyle="1" w:styleId="66F33F01851B4AEAAFDCCF22FC61ECFD47">
    <w:name w:val="66F33F01851B4AEAAFDCCF22FC61ECFD47"/>
    <w:rsid w:val="00251595"/>
    <w:pPr>
      <w:spacing w:after="180" w:line="240" w:lineRule="auto"/>
    </w:pPr>
    <w:rPr>
      <w:rFonts w:eastAsiaTheme="minorHAnsi"/>
      <w:color w:val="A6A6A6" w:themeColor="background1" w:themeShade="A6"/>
      <w:sz w:val="14"/>
    </w:rPr>
  </w:style>
  <w:style w:type="paragraph" w:customStyle="1" w:styleId="DE17D41320344EDC846AEC00BA8890F349">
    <w:name w:val="DE17D41320344EDC846AEC00BA8890F349"/>
    <w:rsid w:val="00251595"/>
    <w:pPr>
      <w:spacing w:after="180" w:line="240" w:lineRule="auto"/>
    </w:pPr>
    <w:rPr>
      <w:rFonts w:eastAsiaTheme="minorHAnsi"/>
      <w:color w:val="A6A6A6" w:themeColor="background1" w:themeShade="A6"/>
      <w:sz w:val="14"/>
    </w:rPr>
  </w:style>
  <w:style w:type="paragraph" w:customStyle="1" w:styleId="9228C7B51EFA46E79B84E5F51008095A5">
    <w:name w:val="9228C7B51EFA46E79B84E5F51008095A5"/>
    <w:rsid w:val="00251595"/>
    <w:pPr>
      <w:spacing w:after="0" w:line="240" w:lineRule="auto"/>
    </w:pPr>
    <w:rPr>
      <w:rFonts w:eastAsiaTheme="minorHAnsi"/>
      <w:i/>
      <w:color w:val="7F7F7F" w:themeColor="text1" w:themeTint="80"/>
      <w:sz w:val="16"/>
    </w:rPr>
  </w:style>
  <w:style w:type="paragraph" w:customStyle="1" w:styleId="B697395C2B164143909DDFDFAFD5204B6">
    <w:name w:val="B697395C2B164143909DDFDFAFD5204B6"/>
    <w:rsid w:val="00251595"/>
    <w:pPr>
      <w:spacing w:after="60" w:line="240" w:lineRule="auto"/>
    </w:pPr>
    <w:rPr>
      <w:rFonts w:eastAsiaTheme="minorHAnsi"/>
      <w:caps/>
      <w:color w:val="4F81BD" w:themeColor="accent1"/>
      <w:sz w:val="20"/>
    </w:rPr>
  </w:style>
  <w:style w:type="paragraph" w:customStyle="1" w:styleId="2D18659E10804AD38E56DB63ACE50E92101">
    <w:name w:val="2D18659E10804AD38E56DB63ACE50E92101"/>
    <w:rsid w:val="00251595"/>
    <w:pPr>
      <w:spacing w:after="60" w:line="240" w:lineRule="auto"/>
    </w:pPr>
    <w:rPr>
      <w:rFonts w:eastAsiaTheme="minorHAnsi"/>
      <w:caps/>
      <w:color w:val="4F81BD" w:themeColor="accent1"/>
      <w:sz w:val="20"/>
    </w:rPr>
  </w:style>
  <w:style w:type="paragraph" w:customStyle="1" w:styleId="01FB06FB61EE4055AFC56A9A4A20B17C108">
    <w:name w:val="01FB06FB61EE4055AFC56A9A4A20B17C10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8">
    <w:name w:val="3CA9253634FE45F49F86E2F79543D6B2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6">
    <w:name w:val="C0C3FE2DC44641138CF5158EFD2B715596"/>
    <w:rsid w:val="00251595"/>
    <w:pPr>
      <w:spacing w:after="180" w:line="240" w:lineRule="auto"/>
    </w:pPr>
    <w:rPr>
      <w:rFonts w:eastAsiaTheme="minorHAnsi"/>
      <w:color w:val="262626" w:themeColor="text1" w:themeTint="D9"/>
      <w:sz w:val="16"/>
    </w:rPr>
  </w:style>
  <w:style w:type="paragraph" w:customStyle="1" w:styleId="9F3AAB161A224FA9B8D701F02F02AB62108">
    <w:name w:val="9F3AAB161A224FA9B8D701F02F02AB62108"/>
    <w:rsid w:val="00251595"/>
    <w:pPr>
      <w:spacing w:after="180" w:line="240" w:lineRule="auto"/>
    </w:pPr>
    <w:rPr>
      <w:rFonts w:eastAsiaTheme="minorHAnsi"/>
      <w:color w:val="A6A6A6" w:themeColor="background1" w:themeShade="A6"/>
      <w:sz w:val="14"/>
    </w:rPr>
  </w:style>
  <w:style w:type="paragraph" w:customStyle="1" w:styleId="5DF80ACE815641E18BEC96D7E137E69E108">
    <w:name w:val="5DF80ACE815641E18BEC96D7E137E69E108"/>
    <w:rsid w:val="00251595"/>
    <w:pPr>
      <w:spacing w:after="180" w:line="240" w:lineRule="auto"/>
    </w:pPr>
    <w:rPr>
      <w:rFonts w:eastAsiaTheme="minorHAnsi"/>
      <w:color w:val="A6A6A6" w:themeColor="background1" w:themeShade="A6"/>
      <w:sz w:val="14"/>
    </w:rPr>
  </w:style>
  <w:style w:type="paragraph" w:customStyle="1" w:styleId="4B82B13F1AC24F519C63398F6784211D108">
    <w:name w:val="4B82B13F1AC24F519C63398F6784211D108"/>
    <w:rsid w:val="00251595"/>
    <w:pPr>
      <w:spacing w:after="180" w:line="240" w:lineRule="auto"/>
    </w:pPr>
    <w:rPr>
      <w:rFonts w:eastAsiaTheme="minorHAnsi"/>
      <w:color w:val="262626" w:themeColor="text1" w:themeTint="D9"/>
      <w:sz w:val="18"/>
    </w:rPr>
  </w:style>
  <w:style w:type="paragraph" w:customStyle="1" w:styleId="383A9FC8C0AA4966B2A6D63953FC3BF9108">
    <w:name w:val="383A9FC8C0AA4966B2A6D63953FC3BF9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8">
    <w:name w:val="6E3002F3ED4A4B9AADE4EFDFA4F83F0310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8">
    <w:name w:val="D48EF9471508485C8988715678FFA72110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8">
    <w:name w:val="913AC87962B04E25A6706BCDAE95491E78"/>
    <w:rsid w:val="00251595"/>
    <w:pPr>
      <w:spacing w:after="180" w:line="240" w:lineRule="auto"/>
    </w:pPr>
    <w:rPr>
      <w:rFonts w:eastAsiaTheme="minorHAnsi"/>
      <w:color w:val="262626" w:themeColor="text1" w:themeTint="D9"/>
      <w:sz w:val="16"/>
    </w:rPr>
  </w:style>
  <w:style w:type="paragraph" w:customStyle="1" w:styleId="E2E7B8C58B8E45D3BA4C0DE921A42ADB108">
    <w:name w:val="E2E7B8C58B8E45D3BA4C0DE921A42ADB108"/>
    <w:rsid w:val="00251595"/>
    <w:pPr>
      <w:spacing w:after="180" w:line="240" w:lineRule="auto"/>
    </w:pPr>
    <w:rPr>
      <w:rFonts w:eastAsiaTheme="minorHAnsi"/>
      <w:color w:val="A6A6A6" w:themeColor="background1" w:themeShade="A6"/>
      <w:sz w:val="14"/>
    </w:rPr>
  </w:style>
  <w:style w:type="paragraph" w:customStyle="1" w:styleId="4650EB9EA7CC44868DBE6F600097EEF8108">
    <w:name w:val="4650EB9EA7CC44868DBE6F600097EEF8108"/>
    <w:rsid w:val="00251595"/>
    <w:pPr>
      <w:spacing w:after="180" w:line="240" w:lineRule="auto"/>
    </w:pPr>
    <w:rPr>
      <w:rFonts w:eastAsiaTheme="minorHAnsi"/>
      <w:color w:val="A6A6A6" w:themeColor="background1" w:themeShade="A6"/>
      <w:sz w:val="14"/>
    </w:rPr>
  </w:style>
  <w:style w:type="paragraph" w:customStyle="1" w:styleId="F0F6B4FD00D04503A4173AA599A0FCFB52">
    <w:name w:val="F0F6B4FD00D04503A4173AA599A0FCFB5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2">
    <w:name w:val="2D07AB3D48C544A7ABC34B8EA92D552752"/>
    <w:rsid w:val="00251595"/>
    <w:pPr>
      <w:spacing w:after="180" w:line="240" w:lineRule="auto"/>
    </w:pPr>
    <w:rPr>
      <w:rFonts w:eastAsiaTheme="minorHAnsi"/>
      <w:color w:val="262626" w:themeColor="text1" w:themeTint="D9"/>
      <w:sz w:val="16"/>
    </w:rPr>
  </w:style>
  <w:style w:type="paragraph" w:customStyle="1" w:styleId="66F33F01851B4AEAAFDCCF22FC61ECFD48">
    <w:name w:val="66F33F01851B4AEAAFDCCF22FC61ECFD48"/>
    <w:rsid w:val="00251595"/>
    <w:pPr>
      <w:spacing w:after="180" w:line="240" w:lineRule="auto"/>
    </w:pPr>
    <w:rPr>
      <w:rFonts w:eastAsiaTheme="minorHAnsi"/>
      <w:color w:val="A6A6A6" w:themeColor="background1" w:themeShade="A6"/>
      <w:sz w:val="14"/>
    </w:rPr>
  </w:style>
  <w:style w:type="paragraph" w:customStyle="1" w:styleId="DE17D41320344EDC846AEC00BA8890F350">
    <w:name w:val="DE17D41320344EDC846AEC00BA8890F350"/>
    <w:rsid w:val="00251595"/>
    <w:pPr>
      <w:spacing w:after="180" w:line="240" w:lineRule="auto"/>
    </w:pPr>
    <w:rPr>
      <w:rFonts w:eastAsiaTheme="minorHAnsi"/>
      <w:color w:val="A6A6A6" w:themeColor="background1" w:themeShade="A6"/>
      <w:sz w:val="14"/>
    </w:rPr>
  </w:style>
  <w:style w:type="paragraph" w:customStyle="1" w:styleId="9228C7B51EFA46E79B84E5F51008095A6">
    <w:name w:val="9228C7B51EFA46E79B84E5F51008095A6"/>
    <w:rsid w:val="00251595"/>
    <w:pPr>
      <w:spacing w:after="0" w:line="240" w:lineRule="auto"/>
    </w:pPr>
    <w:rPr>
      <w:rFonts w:eastAsiaTheme="minorHAnsi"/>
      <w:i/>
      <w:color w:val="7F7F7F" w:themeColor="text1" w:themeTint="80"/>
      <w:sz w:val="16"/>
    </w:rPr>
  </w:style>
  <w:style w:type="paragraph" w:customStyle="1" w:styleId="B697395C2B164143909DDFDFAFD5204B7">
    <w:name w:val="B697395C2B164143909DDFDFAFD5204B7"/>
    <w:rsid w:val="00251595"/>
    <w:pPr>
      <w:spacing w:after="60" w:line="240" w:lineRule="auto"/>
    </w:pPr>
    <w:rPr>
      <w:rFonts w:eastAsiaTheme="minorHAnsi"/>
      <w:caps/>
      <w:color w:val="4F81BD" w:themeColor="accent1"/>
      <w:sz w:val="20"/>
    </w:rPr>
  </w:style>
  <w:style w:type="paragraph" w:customStyle="1" w:styleId="2D18659E10804AD38E56DB63ACE50E92102">
    <w:name w:val="2D18659E10804AD38E56DB63ACE50E92102"/>
    <w:rsid w:val="00251595"/>
    <w:pPr>
      <w:spacing w:after="60" w:line="240" w:lineRule="auto"/>
    </w:pPr>
    <w:rPr>
      <w:rFonts w:eastAsiaTheme="minorHAnsi"/>
      <w:caps/>
      <w:color w:val="4F81BD" w:themeColor="accent1"/>
      <w:sz w:val="20"/>
    </w:rPr>
  </w:style>
  <w:style w:type="paragraph" w:customStyle="1" w:styleId="01FB06FB61EE4055AFC56A9A4A20B17C109">
    <w:name w:val="01FB06FB61EE4055AFC56A9A4A20B17C10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09">
    <w:name w:val="3CA9253634FE45F49F86E2F79543D6B2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7">
    <w:name w:val="C0C3FE2DC44641138CF5158EFD2B715597"/>
    <w:rsid w:val="00251595"/>
    <w:pPr>
      <w:spacing w:after="180" w:line="240" w:lineRule="auto"/>
    </w:pPr>
    <w:rPr>
      <w:rFonts w:eastAsiaTheme="minorHAnsi"/>
      <w:color w:val="262626" w:themeColor="text1" w:themeTint="D9"/>
      <w:sz w:val="16"/>
    </w:rPr>
  </w:style>
  <w:style w:type="paragraph" w:customStyle="1" w:styleId="9F3AAB161A224FA9B8D701F02F02AB62109">
    <w:name w:val="9F3AAB161A224FA9B8D701F02F02AB62109"/>
    <w:rsid w:val="00251595"/>
    <w:pPr>
      <w:spacing w:after="180" w:line="240" w:lineRule="auto"/>
    </w:pPr>
    <w:rPr>
      <w:rFonts w:eastAsiaTheme="minorHAnsi"/>
      <w:color w:val="A6A6A6" w:themeColor="background1" w:themeShade="A6"/>
      <w:sz w:val="14"/>
    </w:rPr>
  </w:style>
  <w:style w:type="paragraph" w:customStyle="1" w:styleId="5DF80ACE815641E18BEC96D7E137E69E109">
    <w:name w:val="5DF80ACE815641E18BEC96D7E137E69E109"/>
    <w:rsid w:val="00251595"/>
    <w:pPr>
      <w:spacing w:after="180" w:line="240" w:lineRule="auto"/>
    </w:pPr>
    <w:rPr>
      <w:rFonts w:eastAsiaTheme="minorHAnsi"/>
      <w:color w:val="A6A6A6" w:themeColor="background1" w:themeShade="A6"/>
      <w:sz w:val="14"/>
    </w:rPr>
  </w:style>
  <w:style w:type="paragraph" w:customStyle="1" w:styleId="4B82B13F1AC24F519C63398F6784211D109">
    <w:name w:val="4B82B13F1AC24F519C63398F6784211D109"/>
    <w:rsid w:val="00251595"/>
    <w:pPr>
      <w:spacing w:after="180" w:line="240" w:lineRule="auto"/>
    </w:pPr>
    <w:rPr>
      <w:rFonts w:eastAsiaTheme="minorHAnsi"/>
      <w:color w:val="262626" w:themeColor="text1" w:themeTint="D9"/>
      <w:sz w:val="18"/>
    </w:rPr>
  </w:style>
  <w:style w:type="paragraph" w:customStyle="1" w:styleId="383A9FC8C0AA4966B2A6D63953FC3BF9109">
    <w:name w:val="383A9FC8C0AA4966B2A6D63953FC3BF9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09">
    <w:name w:val="6E3002F3ED4A4B9AADE4EFDFA4F83F0310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09">
    <w:name w:val="D48EF9471508485C8988715678FFA72110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79">
    <w:name w:val="913AC87962B04E25A6706BCDAE95491E79"/>
    <w:rsid w:val="00251595"/>
    <w:pPr>
      <w:spacing w:after="180" w:line="240" w:lineRule="auto"/>
    </w:pPr>
    <w:rPr>
      <w:rFonts w:eastAsiaTheme="minorHAnsi"/>
      <w:color w:val="262626" w:themeColor="text1" w:themeTint="D9"/>
      <w:sz w:val="16"/>
    </w:rPr>
  </w:style>
  <w:style w:type="paragraph" w:customStyle="1" w:styleId="E2E7B8C58B8E45D3BA4C0DE921A42ADB109">
    <w:name w:val="E2E7B8C58B8E45D3BA4C0DE921A42ADB109"/>
    <w:rsid w:val="00251595"/>
    <w:pPr>
      <w:spacing w:after="180" w:line="240" w:lineRule="auto"/>
    </w:pPr>
    <w:rPr>
      <w:rFonts w:eastAsiaTheme="minorHAnsi"/>
      <w:color w:val="A6A6A6" w:themeColor="background1" w:themeShade="A6"/>
      <w:sz w:val="14"/>
    </w:rPr>
  </w:style>
  <w:style w:type="paragraph" w:customStyle="1" w:styleId="4650EB9EA7CC44868DBE6F600097EEF8109">
    <w:name w:val="4650EB9EA7CC44868DBE6F600097EEF8109"/>
    <w:rsid w:val="00251595"/>
    <w:pPr>
      <w:spacing w:after="180" w:line="240" w:lineRule="auto"/>
    </w:pPr>
    <w:rPr>
      <w:rFonts w:eastAsiaTheme="minorHAnsi"/>
      <w:color w:val="A6A6A6" w:themeColor="background1" w:themeShade="A6"/>
      <w:sz w:val="14"/>
    </w:rPr>
  </w:style>
  <w:style w:type="paragraph" w:customStyle="1" w:styleId="F0F6B4FD00D04503A4173AA599A0FCFB53">
    <w:name w:val="F0F6B4FD00D04503A4173AA599A0FCFB5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3">
    <w:name w:val="2D07AB3D48C544A7ABC34B8EA92D552753"/>
    <w:rsid w:val="00251595"/>
    <w:pPr>
      <w:spacing w:after="180" w:line="240" w:lineRule="auto"/>
    </w:pPr>
    <w:rPr>
      <w:rFonts w:eastAsiaTheme="minorHAnsi"/>
      <w:color w:val="262626" w:themeColor="text1" w:themeTint="D9"/>
      <w:sz w:val="16"/>
    </w:rPr>
  </w:style>
  <w:style w:type="paragraph" w:customStyle="1" w:styleId="66F33F01851B4AEAAFDCCF22FC61ECFD49">
    <w:name w:val="66F33F01851B4AEAAFDCCF22FC61ECFD49"/>
    <w:rsid w:val="00251595"/>
    <w:pPr>
      <w:spacing w:after="180" w:line="240" w:lineRule="auto"/>
    </w:pPr>
    <w:rPr>
      <w:rFonts w:eastAsiaTheme="minorHAnsi"/>
      <w:color w:val="A6A6A6" w:themeColor="background1" w:themeShade="A6"/>
      <w:sz w:val="14"/>
    </w:rPr>
  </w:style>
  <w:style w:type="paragraph" w:customStyle="1" w:styleId="DE17D41320344EDC846AEC00BA8890F351">
    <w:name w:val="DE17D41320344EDC846AEC00BA8890F351"/>
    <w:rsid w:val="00251595"/>
    <w:pPr>
      <w:spacing w:after="180" w:line="240" w:lineRule="auto"/>
    </w:pPr>
    <w:rPr>
      <w:rFonts w:eastAsiaTheme="minorHAnsi"/>
      <w:color w:val="A6A6A6" w:themeColor="background1" w:themeShade="A6"/>
      <w:sz w:val="14"/>
    </w:rPr>
  </w:style>
  <w:style w:type="paragraph" w:customStyle="1" w:styleId="9228C7B51EFA46E79B84E5F51008095A7">
    <w:name w:val="9228C7B51EFA46E79B84E5F51008095A7"/>
    <w:rsid w:val="00251595"/>
    <w:pPr>
      <w:spacing w:after="0" w:line="240" w:lineRule="auto"/>
    </w:pPr>
    <w:rPr>
      <w:rFonts w:eastAsiaTheme="minorHAnsi"/>
      <w:i/>
      <w:color w:val="7F7F7F" w:themeColor="text1" w:themeTint="80"/>
      <w:sz w:val="16"/>
    </w:rPr>
  </w:style>
  <w:style w:type="paragraph" w:customStyle="1" w:styleId="B697395C2B164143909DDFDFAFD5204B8">
    <w:name w:val="B697395C2B164143909DDFDFAFD5204B8"/>
    <w:rsid w:val="00251595"/>
    <w:pPr>
      <w:spacing w:after="60" w:line="240" w:lineRule="auto"/>
    </w:pPr>
    <w:rPr>
      <w:rFonts w:eastAsiaTheme="minorHAnsi"/>
      <w:caps/>
      <w:color w:val="4F81BD" w:themeColor="accent1"/>
      <w:sz w:val="20"/>
    </w:rPr>
  </w:style>
  <w:style w:type="paragraph" w:customStyle="1" w:styleId="2D18659E10804AD38E56DB63ACE50E92103">
    <w:name w:val="2D18659E10804AD38E56DB63ACE50E92103"/>
    <w:rsid w:val="00251595"/>
    <w:pPr>
      <w:spacing w:after="60" w:line="240" w:lineRule="auto"/>
    </w:pPr>
    <w:rPr>
      <w:rFonts w:eastAsiaTheme="minorHAnsi"/>
      <w:caps/>
      <w:color w:val="4F81BD" w:themeColor="accent1"/>
      <w:sz w:val="20"/>
    </w:rPr>
  </w:style>
  <w:style w:type="paragraph" w:customStyle="1" w:styleId="01FB06FB61EE4055AFC56A9A4A20B17C110">
    <w:name w:val="01FB06FB61EE4055AFC56A9A4A20B17C11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0">
    <w:name w:val="3CA9253634FE45F49F86E2F79543D6B2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8">
    <w:name w:val="C0C3FE2DC44641138CF5158EFD2B715598"/>
    <w:rsid w:val="00251595"/>
    <w:pPr>
      <w:spacing w:after="180" w:line="240" w:lineRule="auto"/>
    </w:pPr>
    <w:rPr>
      <w:rFonts w:eastAsiaTheme="minorHAnsi"/>
      <w:color w:val="262626" w:themeColor="text1" w:themeTint="D9"/>
      <w:sz w:val="16"/>
    </w:rPr>
  </w:style>
  <w:style w:type="paragraph" w:customStyle="1" w:styleId="9F3AAB161A224FA9B8D701F02F02AB62110">
    <w:name w:val="9F3AAB161A224FA9B8D701F02F02AB62110"/>
    <w:rsid w:val="00251595"/>
    <w:pPr>
      <w:spacing w:after="180" w:line="240" w:lineRule="auto"/>
    </w:pPr>
    <w:rPr>
      <w:rFonts w:eastAsiaTheme="minorHAnsi"/>
      <w:color w:val="A6A6A6" w:themeColor="background1" w:themeShade="A6"/>
      <w:sz w:val="14"/>
    </w:rPr>
  </w:style>
  <w:style w:type="paragraph" w:customStyle="1" w:styleId="5DF80ACE815641E18BEC96D7E137E69E110">
    <w:name w:val="5DF80ACE815641E18BEC96D7E137E69E110"/>
    <w:rsid w:val="00251595"/>
    <w:pPr>
      <w:spacing w:after="180" w:line="240" w:lineRule="auto"/>
    </w:pPr>
    <w:rPr>
      <w:rFonts w:eastAsiaTheme="minorHAnsi"/>
      <w:color w:val="A6A6A6" w:themeColor="background1" w:themeShade="A6"/>
      <w:sz w:val="14"/>
    </w:rPr>
  </w:style>
  <w:style w:type="paragraph" w:customStyle="1" w:styleId="4B82B13F1AC24F519C63398F6784211D110">
    <w:name w:val="4B82B13F1AC24F519C63398F6784211D110"/>
    <w:rsid w:val="00251595"/>
    <w:pPr>
      <w:spacing w:after="180" w:line="240" w:lineRule="auto"/>
    </w:pPr>
    <w:rPr>
      <w:rFonts w:eastAsiaTheme="minorHAnsi"/>
      <w:color w:val="262626" w:themeColor="text1" w:themeTint="D9"/>
      <w:sz w:val="18"/>
    </w:rPr>
  </w:style>
  <w:style w:type="paragraph" w:customStyle="1" w:styleId="383A9FC8C0AA4966B2A6D63953FC3BF9110">
    <w:name w:val="383A9FC8C0AA4966B2A6D63953FC3BF9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0">
    <w:name w:val="6E3002F3ED4A4B9AADE4EFDFA4F83F0311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0">
    <w:name w:val="D48EF9471508485C8988715678FFA72111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0">
    <w:name w:val="913AC87962B04E25A6706BCDAE95491E80"/>
    <w:rsid w:val="00251595"/>
    <w:pPr>
      <w:spacing w:after="180" w:line="240" w:lineRule="auto"/>
    </w:pPr>
    <w:rPr>
      <w:rFonts w:eastAsiaTheme="minorHAnsi"/>
      <w:color w:val="262626" w:themeColor="text1" w:themeTint="D9"/>
      <w:sz w:val="16"/>
    </w:rPr>
  </w:style>
  <w:style w:type="paragraph" w:customStyle="1" w:styleId="E2E7B8C58B8E45D3BA4C0DE921A42ADB110">
    <w:name w:val="E2E7B8C58B8E45D3BA4C0DE921A42ADB110"/>
    <w:rsid w:val="00251595"/>
    <w:pPr>
      <w:spacing w:after="180" w:line="240" w:lineRule="auto"/>
    </w:pPr>
    <w:rPr>
      <w:rFonts w:eastAsiaTheme="minorHAnsi"/>
      <w:color w:val="A6A6A6" w:themeColor="background1" w:themeShade="A6"/>
      <w:sz w:val="14"/>
    </w:rPr>
  </w:style>
  <w:style w:type="paragraph" w:customStyle="1" w:styleId="4650EB9EA7CC44868DBE6F600097EEF8110">
    <w:name w:val="4650EB9EA7CC44868DBE6F600097EEF8110"/>
    <w:rsid w:val="00251595"/>
    <w:pPr>
      <w:spacing w:after="180" w:line="240" w:lineRule="auto"/>
    </w:pPr>
    <w:rPr>
      <w:rFonts w:eastAsiaTheme="minorHAnsi"/>
      <w:color w:val="A6A6A6" w:themeColor="background1" w:themeShade="A6"/>
      <w:sz w:val="14"/>
    </w:rPr>
  </w:style>
  <w:style w:type="paragraph" w:customStyle="1" w:styleId="F0F6B4FD00D04503A4173AA599A0FCFB54">
    <w:name w:val="F0F6B4FD00D04503A4173AA599A0FCFB5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4">
    <w:name w:val="2D07AB3D48C544A7ABC34B8EA92D552754"/>
    <w:rsid w:val="00251595"/>
    <w:pPr>
      <w:spacing w:after="180" w:line="240" w:lineRule="auto"/>
    </w:pPr>
    <w:rPr>
      <w:rFonts w:eastAsiaTheme="minorHAnsi"/>
      <w:color w:val="262626" w:themeColor="text1" w:themeTint="D9"/>
      <w:sz w:val="16"/>
    </w:rPr>
  </w:style>
  <w:style w:type="paragraph" w:customStyle="1" w:styleId="66F33F01851B4AEAAFDCCF22FC61ECFD50">
    <w:name w:val="66F33F01851B4AEAAFDCCF22FC61ECFD50"/>
    <w:rsid w:val="00251595"/>
    <w:pPr>
      <w:spacing w:after="180" w:line="240" w:lineRule="auto"/>
    </w:pPr>
    <w:rPr>
      <w:rFonts w:eastAsiaTheme="minorHAnsi"/>
      <w:color w:val="A6A6A6" w:themeColor="background1" w:themeShade="A6"/>
      <w:sz w:val="14"/>
    </w:rPr>
  </w:style>
  <w:style w:type="paragraph" w:customStyle="1" w:styleId="DE17D41320344EDC846AEC00BA8890F352">
    <w:name w:val="DE17D41320344EDC846AEC00BA8890F352"/>
    <w:rsid w:val="00251595"/>
    <w:pPr>
      <w:spacing w:after="180" w:line="240" w:lineRule="auto"/>
    </w:pPr>
    <w:rPr>
      <w:rFonts w:eastAsiaTheme="minorHAnsi"/>
      <w:color w:val="A6A6A6" w:themeColor="background1" w:themeShade="A6"/>
      <w:sz w:val="14"/>
    </w:rPr>
  </w:style>
  <w:style w:type="paragraph" w:customStyle="1" w:styleId="9228C7B51EFA46E79B84E5F51008095A8">
    <w:name w:val="9228C7B51EFA46E79B84E5F51008095A8"/>
    <w:rsid w:val="00251595"/>
    <w:pPr>
      <w:spacing w:after="0" w:line="240" w:lineRule="auto"/>
    </w:pPr>
    <w:rPr>
      <w:rFonts w:eastAsiaTheme="minorHAnsi"/>
      <w:i/>
      <w:color w:val="7F7F7F" w:themeColor="text1" w:themeTint="80"/>
      <w:sz w:val="16"/>
    </w:rPr>
  </w:style>
  <w:style w:type="paragraph" w:customStyle="1" w:styleId="B697395C2B164143909DDFDFAFD5204B9">
    <w:name w:val="B697395C2B164143909DDFDFAFD5204B9"/>
    <w:rsid w:val="00251595"/>
    <w:pPr>
      <w:spacing w:after="60" w:line="240" w:lineRule="auto"/>
    </w:pPr>
    <w:rPr>
      <w:rFonts w:eastAsiaTheme="minorHAnsi"/>
      <w:caps/>
      <w:color w:val="4F81BD" w:themeColor="accent1"/>
      <w:sz w:val="20"/>
    </w:rPr>
  </w:style>
  <w:style w:type="paragraph" w:customStyle="1" w:styleId="2D18659E10804AD38E56DB63ACE50E92104">
    <w:name w:val="2D18659E10804AD38E56DB63ACE50E92104"/>
    <w:rsid w:val="00251595"/>
    <w:pPr>
      <w:spacing w:after="60" w:line="240" w:lineRule="auto"/>
    </w:pPr>
    <w:rPr>
      <w:rFonts w:eastAsiaTheme="minorHAnsi"/>
      <w:caps/>
      <w:color w:val="4F81BD" w:themeColor="accent1"/>
      <w:sz w:val="20"/>
    </w:rPr>
  </w:style>
  <w:style w:type="paragraph" w:customStyle="1" w:styleId="A65B8810925046708612B3F677EECA6B">
    <w:name w:val="A65B8810925046708612B3F677EECA6B"/>
    <w:rsid w:val="00251595"/>
  </w:style>
  <w:style w:type="paragraph" w:customStyle="1" w:styleId="5C72CA2E78564F0ABFA8D06E933A71D9">
    <w:name w:val="5C72CA2E78564F0ABFA8D06E933A71D9"/>
    <w:rsid w:val="00251595"/>
  </w:style>
  <w:style w:type="paragraph" w:customStyle="1" w:styleId="0ED822F735F24E3DBC03A46B7E9700D0">
    <w:name w:val="0ED822F735F24E3DBC03A46B7E9700D0"/>
    <w:rsid w:val="00251595"/>
  </w:style>
  <w:style w:type="paragraph" w:customStyle="1" w:styleId="7BC9460F89F6484DBBF5A0442ECEFB3A">
    <w:name w:val="7BC9460F89F6484DBBF5A0442ECEFB3A"/>
    <w:rsid w:val="00251595"/>
  </w:style>
  <w:style w:type="paragraph" w:customStyle="1" w:styleId="5C12FC99830E4686B872787F045901BD">
    <w:name w:val="5C12FC99830E4686B872787F045901BD"/>
    <w:rsid w:val="00251595"/>
  </w:style>
  <w:style w:type="paragraph" w:customStyle="1" w:styleId="AB690A47EAD9454088F3E43B8E045CA7">
    <w:name w:val="AB690A47EAD9454088F3E43B8E045CA7"/>
    <w:rsid w:val="00251595"/>
  </w:style>
  <w:style w:type="paragraph" w:customStyle="1" w:styleId="F8D59E62FE7746848C4332E7309129C1">
    <w:name w:val="F8D59E62FE7746848C4332E7309129C1"/>
    <w:rsid w:val="00251595"/>
  </w:style>
  <w:style w:type="paragraph" w:customStyle="1" w:styleId="01FB06FB61EE4055AFC56A9A4A20B17C111">
    <w:name w:val="01FB06FB61EE4055AFC56A9A4A20B17C11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1">
    <w:name w:val="3CA9253634FE45F49F86E2F79543D6B2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99">
    <w:name w:val="C0C3FE2DC44641138CF5158EFD2B715599"/>
    <w:rsid w:val="00251595"/>
    <w:pPr>
      <w:spacing w:after="180" w:line="240" w:lineRule="auto"/>
    </w:pPr>
    <w:rPr>
      <w:rFonts w:eastAsiaTheme="minorHAnsi"/>
      <w:color w:val="262626" w:themeColor="text1" w:themeTint="D9"/>
      <w:sz w:val="16"/>
    </w:rPr>
  </w:style>
  <w:style w:type="paragraph" w:customStyle="1" w:styleId="9F3AAB161A224FA9B8D701F02F02AB62111">
    <w:name w:val="9F3AAB161A224FA9B8D701F02F02AB62111"/>
    <w:rsid w:val="00251595"/>
    <w:pPr>
      <w:spacing w:after="180" w:line="240" w:lineRule="auto"/>
    </w:pPr>
    <w:rPr>
      <w:rFonts w:eastAsiaTheme="minorHAnsi"/>
      <w:color w:val="A6A6A6" w:themeColor="background1" w:themeShade="A6"/>
      <w:sz w:val="14"/>
    </w:rPr>
  </w:style>
  <w:style w:type="paragraph" w:customStyle="1" w:styleId="5DF80ACE815641E18BEC96D7E137E69E111">
    <w:name w:val="5DF80ACE815641E18BEC96D7E137E69E111"/>
    <w:rsid w:val="00251595"/>
    <w:pPr>
      <w:spacing w:after="180" w:line="240" w:lineRule="auto"/>
    </w:pPr>
    <w:rPr>
      <w:rFonts w:eastAsiaTheme="minorHAnsi"/>
      <w:color w:val="A6A6A6" w:themeColor="background1" w:themeShade="A6"/>
      <w:sz w:val="14"/>
    </w:rPr>
  </w:style>
  <w:style w:type="paragraph" w:customStyle="1" w:styleId="4B82B13F1AC24F519C63398F6784211D111">
    <w:name w:val="4B82B13F1AC24F519C63398F6784211D111"/>
    <w:rsid w:val="00251595"/>
    <w:pPr>
      <w:spacing w:after="180" w:line="240" w:lineRule="auto"/>
    </w:pPr>
    <w:rPr>
      <w:rFonts w:eastAsiaTheme="minorHAnsi"/>
      <w:color w:val="262626" w:themeColor="text1" w:themeTint="D9"/>
      <w:sz w:val="18"/>
    </w:rPr>
  </w:style>
  <w:style w:type="paragraph" w:customStyle="1" w:styleId="383A9FC8C0AA4966B2A6D63953FC3BF9111">
    <w:name w:val="383A9FC8C0AA4966B2A6D63953FC3BF9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1">
    <w:name w:val="6E3002F3ED4A4B9AADE4EFDFA4F83F0311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1">
    <w:name w:val="D48EF9471508485C8988715678FFA72111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1">
    <w:name w:val="913AC87962B04E25A6706BCDAE95491E81"/>
    <w:rsid w:val="00251595"/>
    <w:pPr>
      <w:spacing w:after="180" w:line="240" w:lineRule="auto"/>
    </w:pPr>
    <w:rPr>
      <w:rFonts w:eastAsiaTheme="minorHAnsi"/>
      <w:color w:val="262626" w:themeColor="text1" w:themeTint="D9"/>
      <w:sz w:val="16"/>
    </w:rPr>
  </w:style>
  <w:style w:type="paragraph" w:customStyle="1" w:styleId="E2E7B8C58B8E45D3BA4C0DE921A42ADB111">
    <w:name w:val="E2E7B8C58B8E45D3BA4C0DE921A42ADB111"/>
    <w:rsid w:val="00251595"/>
    <w:pPr>
      <w:spacing w:after="180" w:line="240" w:lineRule="auto"/>
    </w:pPr>
    <w:rPr>
      <w:rFonts w:eastAsiaTheme="minorHAnsi"/>
      <w:color w:val="A6A6A6" w:themeColor="background1" w:themeShade="A6"/>
      <w:sz w:val="14"/>
    </w:rPr>
  </w:style>
  <w:style w:type="paragraph" w:customStyle="1" w:styleId="4650EB9EA7CC44868DBE6F600097EEF8111">
    <w:name w:val="4650EB9EA7CC44868DBE6F600097EEF8111"/>
    <w:rsid w:val="00251595"/>
    <w:pPr>
      <w:spacing w:after="180" w:line="240" w:lineRule="auto"/>
    </w:pPr>
    <w:rPr>
      <w:rFonts w:eastAsiaTheme="minorHAnsi"/>
      <w:color w:val="A6A6A6" w:themeColor="background1" w:themeShade="A6"/>
      <w:sz w:val="14"/>
    </w:rPr>
  </w:style>
  <w:style w:type="paragraph" w:customStyle="1" w:styleId="F0F6B4FD00D04503A4173AA599A0FCFB55">
    <w:name w:val="F0F6B4FD00D04503A4173AA599A0FCFB5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5">
    <w:name w:val="2D07AB3D48C544A7ABC34B8EA92D552755"/>
    <w:rsid w:val="00251595"/>
    <w:pPr>
      <w:spacing w:after="180" w:line="240" w:lineRule="auto"/>
    </w:pPr>
    <w:rPr>
      <w:rFonts w:eastAsiaTheme="minorHAnsi"/>
      <w:color w:val="262626" w:themeColor="text1" w:themeTint="D9"/>
      <w:sz w:val="16"/>
    </w:rPr>
  </w:style>
  <w:style w:type="paragraph" w:customStyle="1" w:styleId="66F33F01851B4AEAAFDCCF22FC61ECFD51">
    <w:name w:val="66F33F01851B4AEAAFDCCF22FC61ECFD51"/>
    <w:rsid w:val="00251595"/>
    <w:pPr>
      <w:spacing w:after="180" w:line="240" w:lineRule="auto"/>
    </w:pPr>
    <w:rPr>
      <w:rFonts w:eastAsiaTheme="minorHAnsi"/>
      <w:color w:val="A6A6A6" w:themeColor="background1" w:themeShade="A6"/>
      <w:sz w:val="14"/>
    </w:rPr>
  </w:style>
  <w:style w:type="paragraph" w:customStyle="1" w:styleId="DE17D41320344EDC846AEC00BA8890F353">
    <w:name w:val="DE17D41320344EDC846AEC00BA8890F353"/>
    <w:rsid w:val="00251595"/>
    <w:pPr>
      <w:spacing w:after="180" w:line="240" w:lineRule="auto"/>
    </w:pPr>
    <w:rPr>
      <w:rFonts w:eastAsiaTheme="minorHAnsi"/>
      <w:color w:val="A6A6A6" w:themeColor="background1" w:themeShade="A6"/>
      <w:sz w:val="14"/>
    </w:rPr>
  </w:style>
  <w:style w:type="paragraph" w:customStyle="1" w:styleId="9228C7B51EFA46E79B84E5F51008095A9">
    <w:name w:val="9228C7B51EFA46E79B84E5F51008095A9"/>
    <w:rsid w:val="00251595"/>
    <w:pPr>
      <w:spacing w:after="0" w:line="240" w:lineRule="auto"/>
    </w:pPr>
    <w:rPr>
      <w:rFonts w:eastAsiaTheme="minorHAnsi"/>
      <w:i/>
      <w:color w:val="7F7F7F" w:themeColor="text1" w:themeTint="80"/>
      <w:sz w:val="16"/>
    </w:rPr>
  </w:style>
  <w:style w:type="paragraph" w:customStyle="1" w:styleId="B697395C2B164143909DDFDFAFD5204B10">
    <w:name w:val="B697395C2B164143909DDFDFAFD5204B10"/>
    <w:rsid w:val="00251595"/>
    <w:pPr>
      <w:spacing w:after="60" w:line="240" w:lineRule="auto"/>
    </w:pPr>
    <w:rPr>
      <w:rFonts w:eastAsiaTheme="minorHAnsi"/>
      <w:caps/>
      <w:color w:val="4F81BD" w:themeColor="accent1"/>
      <w:sz w:val="20"/>
    </w:rPr>
  </w:style>
  <w:style w:type="paragraph" w:customStyle="1" w:styleId="2D18659E10804AD38E56DB63ACE50E92105">
    <w:name w:val="2D18659E10804AD38E56DB63ACE50E92105"/>
    <w:rsid w:val="00251595"/>
    <w:pPr>
      <w:spacing w:after="60" w:line="240" w:lineRule="auto"/>
    </w:pPr>
    <w:rPr>
      <w:rFonts w:eastAsiaTheme="minorHAnsi"/>
      <w:caps/>
      <w:color w:val="4F81BD" w:themeColor="accent1"/>
      <w:sz w:val="20"/>
    </w:rPr>
  </w:style>
  <w:style w:type="paragraph" w:customStyle="1" w:styleId="01FB06FB61EE4055AFC56A9A4A20B17C112">
    <w:name w:val="01FB06FB61EE4055AFC56A9A4A20B17C11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2">
    <w:name w:val="3CA9253634FE45F49F86E2F79543D6B2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0">
    <w:name w:val="C0C3FE2DC44641138CF5158EFD2B7155100"/>
    <w:rsid w:val="00251595"/>
    <w:pPr>
      <w:spacing w:after="180" w:line="240" w:lineRule="auto"/>
    </w:pPr>
    <w:rPr>
      <w:rFonts w:eastAsiaTheme="minorHAnsi"/>
      <w:color w:val="262626" w:themeColor="text1" w:themeTint="D9"/>
      <w:sz w:val="16"/>
    </w:rPr>
  </w:style>
  <w:style w:type="paragraph" w:customStyle="1" w:styleId="9F3AAB161A224FA9B8D701F02F02AB62112">
    <w:name w:val="9F3AAB161A224FA9B8D701F02F02AB62112"/>
    <w:rsid w:val="00251595"/>
    <w:pPr>
      <w:spacing w:after="180" w:line="240" w:lineRule="auto"/>
    </w:pPr>
    <w:rPr>
      <w:rFonts w:eastAsiaTheme="minorHAnsi"/>
      <w:color w:val="A6A6A6" w:themeColor="background1" w:themeShade="A6"/>
      <w:sz w:val="14"/>
    </w:rPr>
  </w:style>
  <w:style w:type="paragraph" w:customStyle="1" w:styleId="5DF80ACE815641E18BEC96D7E137E69E112">
    <w:name w:val="5DF80ACE815641E18BEC96D7E137E69E112"/>
    <w:rsid w:val="00251595"/>
    <w:pPr>
      <w:spacing w:after="180" w:line="240" w:lineRule="auto"/>
    </w:pPr>
    <w:rPr>
      <w:rFonts w:eastAsiaTheme="minorHAnsi"/>
      <w:color w:val="A6A6A6" w:themeColor="background1" w:themeShade="A6"/>
      <w:sz w:val="14"/>
    </w:rPr>
  </w:style>
  <w:style w:type="paragraph" w:customStyle="1" w:styleId="4B82B13F1AC24F519C63398F6784211D112">
    <w:name w:val="4B82B13F1AC24F519C63398F6784211D112"/>
    <w:rsid w:val="00251595"/>
    <w:pPr>
      <w:spacing w:after="180" w:line="240" w:lineRule="auto"/>
    </w:pPr>
    <w:rPr>
      <w:rFonts w:eastAsiaTheme="minorHAnsi"/>
      <w:color w:val="262626" w:themeColor="text1" w:themeTint="D9"/>
      <w:sz w:val="18"/>
    </w:rPr>
  </w:style>
  <w:style w:type="paragraph" w:customStyle="1" w:styleId="383A9FC8C0AA4966B2A6D63953FC3BF9112">
    <w:name w:val="383A9FC8C0AA4966B2A6D63953FC3BF9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2">
    <w:name w:val="6E3002F3ED4A4B9AADE4EFDFA4F83F0311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2">
    <w:name w:val="D48EF9471508485C8988715678FFA72111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2">
    <w:name w:val="913AC87962B04E25A6706BCDAE95491E82"/>
    <w:rsid w:val="00251595"/>
    <w:pPr>
      <w:spacing w:after="180" w:line="240" w:lineRule="auto"/>
    </w:pPr>
    <w:rPr>
      <w:rFonts w:eastAsiaTheme="minorHAnsi"/>
      <w:color w:val="262626" w:themeColor="text1" w:themeTint="D9"/>
      <w:sz w:val="16"/>
    </w:rPr>
  </w:style>
  <w:style w:type="paragraph" w:customStyle="1" w:styleId="E2E7B8C58B8E45D3BA4C0DE921A42ADB112">
    <w:name w:val="E2E7B8C58B8E45D3BA4C0DE921A42ADB112"/>
    <w:rsid w:val="00251595"/>
    <w:pPr>
      <w:spacing w:after="180" w:line="240" w:lineRule="auto"/>
    </w:pPr>
    <w:rPr>
      <w:rFonts w:eastAsiaTheme="minorHAnsi"/>
      <w:color w:val="A6A6A6" w:themeColor="background1" w:themeShade="A6"/>
      <w:sz w:val="14"/>
    </w:rPr>
  </w:style>
  <w:style w:type="paragraph" w:customStyle="1" w:styleId="4650EB9EA7CC44868DBE6F600097EEF8112">
    <w:name w:val="4650EB9EA7CC44868DBE6F600097EEF8112"/>
    <w:rsid w:val="00251595"/>
    <w:pPr>
      <w:spacing w:after="180" w:line="240" w:lineRule="auto"/>
    </w:pPr>
    <w:rPr>
      <w:rFonts w:eastAsiaTheme="minorHAnsi"/>
      <w:color w:val="A6A6A6" w:themeColor="background1" w:themeShade="A6"/>
      <w:sz w:val="14"/>
    </w:rPr>
  </w:style>
  <w:style w:type="paragraph" w:customStyle="1" w:styleId="F0F6B4FD00D04503A4173AA599A0FCFB56">
    <w:name w:val="F0F6B4FD00D04503A4173AA599A0FCFB5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6">
    <w:name w:val="2D07AB3D48C544A7ABC34B8EA92D552756"/>
    <w:rsid w:val="00251595"/>
    <w:pPr>
      <w:spacing w:after="180" w:line="240" w:lineRule="auto"/>
    </w:pPr>
    <w:rPr>
      <w:rFonts w:eastAsiaTheme="minorHAnsi"/>
      <w:color w:val="262626" w:themeColor="text1" w:themeTint="D9"/>
      <w:sz w:val="16"/>
    </w:rPr>
  </w:style>
  <w:style w:type="paragraph" w:customStyle="1" w:styleId="66F33F01851B4AEAAFDCCF22FC61ECFD52">
    <w:name w:val="66F33F01851B4AEAAFDCCF22FC61ECFD52"/>
    <w:rsid w:val="00251595"/>
    <w:pPr>
      <w:spacing w:after="180" w:line="240" w:lineRule="auto"/>
    </w:pPr>
    <w:rPr>
      <w:rFonts w:eastAsiaTheme="minorHAnsi"/>
      <w:color w:val="A6A6A6" w:themeColor="background1" w:themeShade="A6"/>
      <w:sz w:val="14"/>
    </w:rPr>
  </w:style>
  <w:style w:type="paragraph" w:customStyle="1" w:styleId="DE17D41320344EDC846AEC00BA8890F354">
    <w:name w:val="DE17D41320344EDC846AEC00BA8890F354"/>
    <w:rsid w:val="00251595"/>
    <w:pPr>
      <w:spacing w:after="180" w:line="240" w:lineRule="auto"/>
    </w:pPr>
    <w:rPr>
      <w:rFonts w:eastAsiaTheme="minorHAnsi"/>
      <w:color w:val="A6A6A6" w:themeColor="background1" w:themeShade="A6"/>
      <w:sz w:val="14"/>
    </w:rPr>
  </w:style>
  <w:style w:type="paragraph" w:customStyle="1" w:styleId="9228C7B51EFA46E79B84E5F51008095A10">
    <w:name w:val="9228C7B51EFA46E79B84E5F51008095A10"/>
    <w:rsid w:val="00251595"/>
    <w:pPr>
      <w:spacing w:after="0" w:line="240" w:lineRule="auto"/>
    </w:pPr>
    <w:rPr>
      <w:rFonts w:eastAsiaTheme="minorHAnsi"/>
      <w:i/>
      <w:color w:val="7F7F7F" w:themeColor="text1" w:themeTint="80"/>
      <w:sz w:val="16"/>
    </w:rPr>
  </w:style>
  <w:style w:type="paragraph" w:customStyle="1" w:styleId="B697395C2B164143909DDFDFAFD5204B11">
    <w:name w:val="B697395C2B164143909DDFDFAFD5204B11"/>
    <w:rsid w:val="00251595"/>
    <w:pPr>
      <w:spacing w:after="60" w:line="240" w:lineRule="auto"/>
    </w:pPr>
    <w:rPr>
      <w:rFonts w:eastAsiaTheme="minorHAnsi"/>
      <w:caps/>
      <w:color w:val="4F81BD" w:themeColor="accent1"/>
      <w:sz w:val="20"/>
    </w:rPr>
  </w:style>
  <w:style w:type="paragraph" w:customStyle="1" w:styleId="2D18659E10804AD38E56DB63ACE50E92106">
    <w:name w:val="2D18659E10804AD38E56DB63ACE50E92106"/>
    <w:rsid w:val="00251595"/>
    <w:pPr>
      <w:spacing w:after="60" w:line="240" w:lineRule="auto"/>
    </w:pPr>
    <w:rPr>
      <w:rFonts w:eastAsiaTheme="minorHAnsi"/>
      <w:caps/>
      <w:color w:val="4F81BD" w:themeColor="accent1"/>
      <w:sz w:val="20"/>
    </w:rPr>
  </w:style>
  <w:style w:type="paragraph" w:customStyle="1" w:styleId="01FB06FB61EE4055AFC56A9A4A20B17C113">
    <w:name w:val="01FB06FB61EE4055AFC56A9A4A20B17C113"/>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3">
    <w:name w:val="3CA9253634FE45F49F86E2F79543D6B2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1">
    <w:name w:val="C0C3FE2DC44641138CF5158EFD2B7155101"/>
    <w:rsid w:val="00251595"/>
    <w:pPr>
      <w:spacing w:after="180" w:line="240" w:lineRule="auto"/>
    </w:pPr>
    <w:rPr>
      <w:rFonts w:eastAsiaTheme="minorHAnsi"/>
      <w:color w:val="262626" w:themeColor="text1" w:themeTint="D9"/>
      <w:sz w:val="16"/>
    </w:rPr>
  </w:style>
  <w:style w:type="paragraph" w:customStyle="1" w:styleId="9F3AAB161A224FA9B8D701F02F02AB62113">
    <w:name w:val="9F3AAB161A224FA9B8D701F02F02AB62113"/>
    <w:rsid w:val="00251595"/>
    <w:pPr>
      <w:spacing w:after="180" w:line="240" w:lineRule="auto"/>
    </w:pPr>
    <w:rPr>
      <w:rFonts w:eastAsiaTheme="minorHAnsi"/>
      <w:color w:val="A6A6A6" w:themeColor="background1" w:themeShade="A6"/>
      <w:sz w:val="14"/>
    </w:rPr>
  </w:style>
  <w:style w:type="paragraph" w:customStyle="1" w:styleId="5DF80ACE815641E18BEC96D7E137E69E113">
    <w:name w:val="5DF80ACE815641E18BEC96D7E137E69E113"/>
    <w:rsid w:val="00251595"/>
    <w:pPr>
      <w:spacing w:after="180" w:line="240" w:lineRule="auto"/>
    </w:pPr>
    <w:rPr>
      <w:rFonts w:eastAsiaTheme="minorHAnsi"/>
      <w:color w:val="A6A6A6" w:themeColor="background1" w:themeShade="A6"/>
      <w:sz w:val="14"/>
    </w:rPr>
  </w:style>
  <w:style w:type="paragraph" w:customStyle="1" w:styleId="4B82B13F1AC24F519C63398F6784211D113">
    <w:name w:val="4B82B13F1AC24F519C63398F6784211D113"/>
    <w:rsid w:val="00251595"/>
    <w:pPr>
      <w:spacing w:after="180" w:line="240" w:lineRule="auto"/>
    </w:pPr>
    <w:rPr>
      <w:rFonts w:eastAsiaTheme="minorHAnsi"/>
      <w:color w:val="262626" w:themeColor="text1" w:themeTint="D9"/>
      <w:sz w:val="18"/>
    </w:rPr>
  </w:style>
  <w:style w:type="paragraph" w:customStyle="1" w:styleId="383A9FC8C0AA4966B2A6D63953FC3BF9113">
    <w:name w:val="383A9FC8C0AA4966B2A6D63953FC3BF9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3">
    <w:name w:val="6E3002F3ED4A4B9AADE4EFDFA4F83F03113"/>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3">
    <w:name w:val="D48EF9471508485C8988715678FFA72111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3">
    <w:name w:val="913AC87962B04E25A6706BCDAE95491E83"/>
    <w:rsid w:val="00251595"/>
    <w:pPr>
      <w:spacing w:after="180" w:line="240" w:lineRule="auto"/>
    </w:pPr>
    <w:rPr>
      <w:rFonts w:eastAsiaTheme="minorHAnsi"/>
      <w:color w:val="262626" w:themeColor="text1" w:themeTint="D9"/>
      <w:sz w:val="16"/>
    </w:rPr>
  </w:style>
  <w:style w:type="paragraph" w:customStyle="1" w:styleId="E2E7B8C58B8E45D3BA4C0DE921A42ADB113">
    <w:name w:val="E2E7B8C58B8E45D3BA4C0DE921A42ADB113"/>
    <w:rsid w:val="00251595"/>
    <w:pPr>
      <w:spacing w:after="180" w:line="240" w:lineRule="auto"/>
    </w:pPr>
    <w:rPr>
      <w:rFonts w:eastAsiaTheme="minorHAnsi"/>
      <w:color w:val="A6A6A6" w:themeColor="background1" w:themeShade="A6"/>
      <w:sz w:val="14"/>
    </w:rPr>
  </w:style>
  <w:style w:type="paragraph" w:customStyle="1" w:styleId="4650EB9EA7CC44868DBE6F600097EEF8113">
    <w:name w:val="4650EB9EA7CC44868DBE6F600097EEF8113"/>
    <w:rsid w:val="00251595"/>
    <w:pPr>
      <w:spacing w:after="180" w:line="240" w:lineRule="auto"/>
    </w:pPr>
    <w:rPr>
      <w:rFonts w:eastAsiaTheme="minorHAnsi"/>
      <w:color w:val="A6A6A6" w:themeColor="background1" w:themeShade="A6"/>
      <w:sz w:val="14"/>
    </w:rPr>
  </w:style>
  <w:style w:type="paragraph" w:customStyle="1" w:styleId="F0F6B4FD00D04503A4173AA599A0FCFB57">
    <w:name w:val="F0F6B4FD00D04503A4173AA599A0FCFB5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7">
    <w:name w:val="2D07AB3D48C544A7ABC34B8EA92D552757"/>
    <w:rsid w:val="00251595"/>
    <w:pPr>
      <w:spacing w:after="180" w:line="240" w:lineRule="auto"/>
    </w:pPr>
    <w:rPr>
      <w:rFonts w:eastAsiaTheme="minorHAnsi"/>
      <w:color w:val="262626" w:themeColor="text1" w:themeTint="D9"/>
      <w:sz w:val="16"/>
    </w:rPr>
  </w:style>
  <w:style w:type="paragraph" w:customStyle="1" w:styleId="66F33F01851B4AEAAFDCCF22FC61ECFD53">
    <w:name w:val="66F33F01851B4AEAAFDCCF22FC61ECFD53"/>
    <w:rsid w:val="00251595"/>
    <w:pPr>
      <w:spacing w:after="180" w:line="240" w:lineRule="auto"/>
    </w:pPr>
    <w:rPr>
      <w:rFonts w:eastAsiaTheme="minorHAnsi"/>
      <w:color w:val="A6A6A6" w:themeColor="background1" w:themeShade="A6"/>
      <w:sz w:val="14"/>
    </w:rPr>
  </w:style>
  <w:style w:type="paragraph" w:customStyle="1" w:styleId="DE17D41320344EDC846AEC00BA8890F355">
    <w:name w:val="DE17D41320344EDC846AEC00BA8890F355"/>
    <w:rsid w:val="00251595"/>
    <w:pPr>
      <w:spacing w:after="180" w:line="240" w:lineRule="auto"/>
    </w:pPr>
    <w:rPr>
      <w:rFonts w:eastAsiaTheme="minorHAnsi"/>
      <w:color w:val="A6A6A6" w:themeColor="background1" w:themeShade="A6"/>
      <w:sz w:val="14"/>
    </w:rPr>
  </w:style>
  <w:style w:type="paragraph" w:customStyle="1" w:styleId="9228C7B51EFA46E79B84E5F51008095A11">
    <w:name w:val="9228C7B51EFA46E79B84E5F51008095A11"/>
    <w:rsid w:val="00251595"/>
    <w:pPr>
      <w:spacing w:after="0" w:line="240" w:lineRule="auto"/>
    </w:pPr>
    <w:rPr>
      <w:rFonts w:eastAsiaTheme="minorHAnsi"/>
      <w:i/>
      <w:color w:val="7F7F7F" w:themeColor="text1" w:themeTint="80"/>
      <w:sz w:val="16"/>
    </w:rPr>
  </w:style>
  <w:style w:type="paragraph" w:customStyle="1" w:styleId="B697395C2B164143909DDFDFAFD5204B12">
    <w:name w:val="B697395C2B164143909DDFDFAFD5204B12"/>
    <w:rsid w:val="00251595"/>
    <w:pPr>
      <w:spacing w:after="60" w:line="240" w:lineRule="auto"/>
    </w:pPr>
    <w:rPr>
      <w:rFonts w:eastAsiaTheme="minorHAnsi"/>
      <w:caps/>
      <w:color w:val="4F81BD" w:themeColor="accent1"/>
      <w:sz w:val="20"/>
    </w:rPr>
  </w:style>
  <w:style w:type="paragraph" w:customStyle="1" w:styleId="2D18659E10804AD38E56DB63ACE50E92107">
    <w:name w:val="2D18659E10804AD38E56DB63ACE50E92107"/>
    <w:rsid w:val="00251595"/>
    <w:pPr>
      <w:spacing w:after="60" w:line="240" w:lineRule="auto"/>
    </w:pPr>
    <w:rPr>
      <w:rFonts w:eastAsiaTheme="minorHAnsi"/>
      <w:caps/>
      <w:color w:val="4F81BD" w:themeColor="accent1"/>
      <w:sz w:val="20"/>
    </w:rPr>
  </w:style>
  <w:style w:type="paragraph" w:customStyle="1" w:styleId="01FB06FB61EE4055AFC56A9A4A20B17C114">
    <w:name w:val="01FB06FB61EE4055AFC56A9A4A20B17C114"/>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4">
    <w:name w:val="3CA9253634FE45F49F86E2F79543D6B2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2">
    <w:name w:val="C0C3FE2DC44641138CF5158EFD2B7155102"/>
    <w:rsid w:val="00251595"/>
    <w:pPr>
      <w:spacing w:after="180" w:line="240" w:lineRule="auto"/>
    </w:pPr>
    <w:rPr>
      <w:rFonts w:eastAsiaTheme="minorHAnsi"/>
      <w:color w:val="262626" w:themeColor="text1" w:themeTint="D9"/>
      <w:sz w:val="16"/>
    </w:rPr>
  </w:style>
  <w:style w:type="paragraph" w:customStyle="1" w:styleId="9F3AAB161A224FA9B8D701F02F02AB62114">
    <w:name w:val="9F3AAB161A224FA9B8D701F02F02AB62114"/>
    <w:rsid w:val="00251595"/>
    <w:pPr>
      <w:spacing w:after="180" w:line="240" w:lineRule="auto"/>
    </w:pPr>
    <w:rPr>
      <w:rFonts w:eastAsiaTheme="minorHAnsi"/>
      <w:color w:val="A6A6A6" w:themeColor="background1" w:themeShade="A6"/>
      <w:sz w:val="14"/>
    </w:rPr>
  </w:style>
  <w:style w:type="paragraph" w:customStyle="1" w:styleId="5DF80ACE815641E18BEC96D7E137E69E114">
    <w:name w:val="5DF80ACE815641E18BEC96D7E137E69E114"/>
    <w:rsid w:val="00251595"/>
    <w:pPr>
      <w:spacing w:after="180" w:line="240" w:lineRule="auto"/>
    </w:pPr>
    <w:rPr>
      <w:rFonts w:eastAsiaTheme="minorHAnsi"/>
      <w:color w:val="A6A6A6" w:themeColor="background1" w:themeShade="A6"/>
      <w:sz w:val="14"/>
    </w:rPr>
  </w:style>
  <w:style w:type="paragraph" w:customStyle="1" w:styleId="4B82B13F1AC24F519C63398F6784211D114">
    <w:name w:val="4B82B13F1AC24F519C63398F6784211D114"/>
    <w:rsid w:val="00251595"/>
    <w:pPr>
      <w:spacing w:after="180" w:line="240" w:lineRule="auto"/>
    </w:pPr>
    <w:rPr>
      <w:rFonts w:eastAsiaTheme="minorHAnsi"/>
      <w:color w:val="262626" w:themeColor="text1" w:themeTint="D9"/>
      <w:sz w:val="18"/>
    </w:rPr>
  </w:style>
  <w:style w:type="paragraph" w:customStyle="1" w:styleId="383A9FC8C0AA4966B2A6D63953FC3BF9114">
    <w:name w:val="383A9FC8C0AA4966B2A6D63953FC3BF9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4">
    <w:name w:val="6E3002F3ED4A4B9AADE4EFDFA4F83F03114"/>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4">
    <w:name w:val="D48EF9471508485C8988715678FFA72111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4">
    <w:name w:val="913AC87962B04E25A6706BCDAE95491E84"/>
    <w:rsid w:val="00251595"/>
    <w:pPr>
      <w:spacing w:after="180" w:line="240" w:lineRule="auto"/>
    </w:pPr>
    <w:rPr>
      <w:rFonts w:eastAsiaTheme="minorHAnsi"/>
      <w:color w:val="262626" w:themeColor="text1" w:themeTint="D9"/>
      <w:sz w:val="16"/>
    </w:rPr>
  </w:style>
  <w:style w:type="paragraph" w:customStyle="1" w:styleId="E2E7B8C58B8E45D3BA4C0DE921A42ADB114">
    <w:name w:val="E2E7B8C58B8E45D3BA4C0DE921A42ADB114"/>
    <w:rsid w:val="00251595"/>
    <w:pPr>
      <w:spacing w:after="180" w:line="240" w:lineRule="auto"/>
    </w:pPr>
    <w:rPr>
      <w:rFonts w:eastAsiaTheme="minorHAnsi"/>
      <w:color w:val="A6A6A6" w:themeColor="background1" w:themeShade="A6"/>
      <w:sz w:val="14"/>
    </w:rPr>
  </w:style>
  <w:style w:type="paragraph" w:customStyle="1" w:styleId="4650EB9EA7CC44868DBE6F600097EEF8114">
    <w:name w:val="4650EB9EA7CC44868DBE6F600097EEF8114"/>
    <w:rsid w:val="00251595"/>
    <w:pPr>
      <w:spacing w:after="180" w:line="240" w:lineRule="auto"/>
    </w:pPr>
    <w:rPr>
      <w:rFonts w:eastAsiaTheme="minorHAnsi"/>
      <w:color w:val="A6A6A6" w:themeColor="background1" w:themeShade="A6"/>
      <w:sz w:val="14"/>
    </w:rPr>
  </w:style>
  <w:style w:type="paragraph" w:customStyle="1" w:styleId="F0F6B4FD00D04503A4173AA599A0FCFB58">
    <w:name w:val="F0F6B4FD00D04503A4173AA599A0FCFB5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8">
    <w:name w:val="2D07AB3D48C544A7ABC34B8EA92D552758"/>
    <w:rsid w:val="00251595"/>
    <w:pPr>
      <w:spacing w:after="180" w:line="240" w:lineRule="auto"/>
    </w:pPr>
    <w:rPr>
      <w:rFonts w:eastAsiaTheme="minorHAnsi"/>
      <w:color w:val="262626" w:themeColor="text1" w:themeTint="D9"/>
      <w:sz w:val="16"/>
    </w:rPr>
  </w:style>
  <w:style w:type="paragraph" w:customStyle="1" w:styleId="66F33F01851B4AEAAFDCCF22FC61ECFD54">
    <w:name w:val="66F33F01851B4AEAAFDCCF22FC61ECFD54"/>
    <w:rsid w:val="00251595"/>
    <w:pPr>
      <w:spacing w:after="180" w:line="240" w:lineRule="auto"/>
    </w:pPr>
    <w:rPr>
      <w:rFonts w:eastAsiaTheme="minorHAnsi"/>
      <w:color w:val="A6A6A6" w:themeColor="background1" w:themeShade="A6"/>
      <w:sz w:val="14"/>
    </w:rPr>
  </w:style>
  <w:style w:type="paragraph" w:customStyle="1" w:styleId="DE17D41320344EDC846AEC00BA8890F356">
    <w:name w:val="DE17D41320344EDC846AEC00BA8890F356"/>
    <w:rsid w:val="00251595"/>
    <w:pPr>
      <w:spacing w:after="180" w:line="240" w:lineRule="auto"/>
    </w:pPr>
    <w:rPr>
      <w:rFonts w:eastAsiaTheme="minorHAnsi"/>
      <w:color w:val="A6A6A6" w:themeColor="background1" w:themeShade="A6"/>
      <w:sz w:val="14"/>
    </w:rPr>
  </w:style>
  <w:style w:type="paragraph" w:customStyle="1" w:styleId="9228C7B51EFA46E79B84E5F51008095A12">
    <w:name w:val="9228C7B51EFA46E79B84E5F51008095A12"/>
    <w:rsid w:val="00251595"/>
    <w:pPr>
      <w:spacing w:after="0" w:line="240" w:lineRule="auto"/>
    </w:pPr>
    <w:rPr>
      <w:rFonts w:eastAsiaTheme="minorHAnsi"/>
      <w:i/>
      <w:color w:val="7F7F7F" w:themeColor="text1" w:themeTint="80"/>
      <w:sz w:val="16"/>
    </w:rPr>
  </w:style>
  <w:style w:type="paragraph" w:customStyle="1" w:styleId="B697395C2B164143909DDFDFAFD5204B13">
    <w:name w:val="B697395C2B164143909DDFDFAFD5204B13"/>
    <w:rsid w:val="00251595"/>
    <w:pPr>
      <w:spacing w:after="60" w:line="240" w:lineRule="auto"/>
    </w:pPr>
    <w:rPr>
      <w:rFonts w:eastAsiaTheme="minorHAnsi"/>
      <w:caps/>
      <w:color w:val="4F81BD" w:themeColor="accent1"/>
      <w:sz w:val="20"/>
    </w:rPr>
  </w:style>
  <w:style w:type="paragraph" w:customStyle="1" w:styleId="2D18659E10804AD38E56DB63ACE50E92108">
    <w:name w:val="2D18659E10804AD38E56DB63ACE50E92108"/>
    <w:rsid w:val="00251595"/>
    <w:pPr>
      <w:spacing w:after="60" w:line="240" w:lineRule="auto"/>
    </w:pPr>
    <w:rPr>
      <w:rFonts w:eastAsiaTheme="minorHAnsi"/>
      <w:caps/>
      <w:color w:val="4F81BD" w:themeColor="accent1"/>
      <w:sz w:val="20"/>
    </w:rPr>
  </w:style>
  <w:style w:type="paragraph" w:customStyle="1" w:styleId="01FB06FB61EE4055AFC56A9A4A20B17C115">
    <w:name w:val="01FB06FB61EE4055AFC56A9A4A20B17C115"/>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5">
    <w:name w:val="3CA9253634FE45F49F86E2F79543D6B2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3">
    <w:name w:val="C0C3FE2DC44641138CF5158EFD2B7155103"/>
    <w:rsid w:val="00251595"/>
    <w:pPr>
      <w:spacing w:after="180" w:line="240" w:lineRule="auto"/>
    </w:pPr>
    <w:rPr>
      <w:rFonts w:eastAsiaTheme="minorHAnsi"/>
      <w:color w:val="262626" w:themeColor="text1" w:themeTint="D9"/>
      <w:sz w:val="16"/>
    </w:rPr>
  </w:style>
  <w:style w:type="paragraph" w:customStyle="1" w:styleId="9F3AAB161A224FA9B8D701F02F02AB62115">
    <w:name w:val="9F3AAB161A224FA9B8D701F02F02AB62115"/>
    <w:rsid w:val="00251595"/>
    <w:pPr>
      <w:spacing w:after="180" w:line="240" w:lineRule="auto"/>
    </w:pPr>
    <w:rPr>
      <w:rFonts w:eastAsiaTheme="minorHAnsi"/>
      <w:color w:val="A6A6A6" w:themeColor="background1" w:themeShade="A6"/>
      <w:sz w:val="14"/>
    </w:rPr>
  </w:style>
  <w:style w:type="paragraph" w:customStyle="1" w:styleId="5DF80ACE815641E18BEC96D7E137E69E115">
    <w:name w:val="5DF80ACE815641E18BEC96D7E137E69E115"/>
    <w:rsid w:val="00251595"/>
    <w:pPr>
      <w:spacing w:after="180" w:line="240" w:lineRule="auto"/>
    </w:pPr>
    <w:rPr>
      <w:rFonts w:eastAsiaTheme="minorHAnsi"/>
      <w:color w:val="A6A6A6" w:themeColor="background1" w:themeShade="A6"/>
      <w:sz w:val="14"/>
    </w:rPr>
  </w:style>
  <w:style w:type="paragraph" w:customStyle="1" w:styleId="4B82B13F1AC24F519C63398F6784211D115">
    <w:name w:val="4B82B13F1AC24F519C63398F6784211D115"/>
    <w:rsid w:val="00251595"/>
    <w:pPr>
      <w:spacing w:after="180" w:line="240" w:lineRule="auto"/>
    </w:pPr>
    <w:rPr>
      <w:rFonts w:eastAsiaTheme="minorHAnsi"/>
      <w:color w:val="262626" w:themeColor="text1" w:themeTint="D9"/>
      <w:sz w:val="18"/>
    </w:rPr>
  </w:style>
  <w:style w:type="paragraph" w:customStyle="1" w:styleId="383A9FC8C0AA4966B2A6D63953FC3BF9115">
    <w:name w:val="383A9FC8C0AA4966B2A6D63953FC3BF9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5">
    <w:name w:val="6E3002F3ED4A4B9AADE4EFDFA4F83F03115"/>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5">
    <w:name w:val="D48EF9471508485C8988715678FFA72111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5">
    <w:name w:val="913AC87962B04E25A6706BCDAE95491E85"/>
    <w:rsid w:val="00251595"/>
    <w:pPr>
      <w:spacing w:after="180" w:line="240" w:lineRule="auto"/>
    </w:pPr>
    <w:rPr>
      <w:rFonts w:eastAsiaTheme="minorHAnsi"/>
      <w:color w:val="262626" w:themeColor="text1" w:themeTint="D9"/>
      <w:sz w:val="16"/>
    </w:rPr>
  </w:style>
  <w:style w:type="paragraph" w:customStyle="1" w:styleId="E2E7B8C58B8E45D3BA4C0DE921A42ADB115">
    <w:name w:val="E2E7B8C58B8E45D3BA4C0DE921A42ADB115"/>
    <w:rsid w:val="00251595"/>
    <w:pPr>
      <w:spacing w:after="180" w:line="240" w:lineRule="auto"/>
    </w:pPr>
    <w:rPr>
      <w:rFonts w:eastAsiaTheme="minorHAnsi"/>
      <w:color w:val="A6A6A6" w:themeColor="background1" w:themeShade="A6"/>
      <w:sz w:val="14"/>
    </w:rPr>
  </w:style>
  <w:style w:type="paragraph" w:customStyle="1" w:styleId="4650EB9EA7CC44868DBE6F600097EEF8115">
    <w:name w:val="4650EB9EA7CC44868DBE6F600097EEF8115"/>
    <w:rsid w:val="00251595"/>
    <w:pPr>
      <w:spacing w:after="180" w:line="240" w:lineRule="auto"/>
    </w:pPr>
    <w:rPr>
      <w:rFonts w:eastAsiaTheme="minorHAnsi"/>
      <w:color w:val="A6A6A6" w:themeColor="background1" w:themeShade="A6"/>
      <w:sz w:val="14"/>
    </w:rPr>
  </w:style>
  <w:style w:type="paragraph" w:customStyle="1" w:styleId="F0F6B4FD00D04503A4173AA599A0FCFB59">
    <w:name w:val="F0F6B4FD00D04503A4173AA599A0FCFB5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59">
    <w:name w:val="2D07AB3D48C544A7ABC34B8EA92D552759"/>
    <w:rsid w:val="00251595"/>
    <w:pPr>
      <w:spacing w:after="180" w:line="240" w:lineRule="auto"/>
    </w:pPr>
    <w:rPr>
      <w:rFonts w:eastAsiaTheme="minorHAnsi"/>
      <w:color w:val="262626" w:themeColor="text1" w:themeTint="D9"/>
      <w:sz w:val="16"/>
    </w:rPr>
  </w:style>
  <w:style w:type="paragraph" w:customStyle="1" w:styleId="66F33F01851B4AEAAFDCCF22FC61ECFD55">
    <w:name w:val="66F33F01851B4AEAAFDCCF22FC61ECFD55"/>
    <w:rsid w:val="00251595"/>
    <w:pPr>
      <w:spacing w:after="180" w:line="240" w:lineRule="auto"/>
    </w:pPr>
    <w:rPr>
      <w:rFonts w:eastAsiaTheme="minorHAnsi"/>
      <w:color w:val="A6A6A6" w:themeColor="background1" w:themeShade="A6"/>
      <w:sz w:val="14"/>
    </w:rPr>
  </w:style>
  <w:style w:type="paragraph" w:customStyle="1" w:styleId="DE17D41320344EDC846AEC00BA8890F357">
    <w:name w:val="DE17D41320344EDC846AEC00BA8890F357"/>
    <w:rsid w:val="00251595"/>
    <w:pPr>
      <w:spacing w:after="180" w:line="240" w:lineRule="auto"/>
    </w:pPr>
    <w:rPr>
      <w:rFonts w:eastAsiaTheme="minorHAnsi"/>
      <w:color w:val="A6A6A6" w:themeColor="background1" w:themeShade="A6"/>
      <w:sz w:val="14"/>
    </w:rPr>
  </w:style>
  <w:style w:type="paragraph" w:customStyle="1" w:styleId="9228C7B51EFA46E79B84E5F51008095A13">
    <w:name w:val="9228C7B51EFA46E79B84E5F51008095A13"/>
    <w:rsid w:val="00251595"/>
    <w:pPr>
      <w:spacing w:after="0" w:line="240" w:lineRule="auto"/>
    </w:pPr>
    <w:rPr>
      <w:rFonts w:eastAsiaTheme="minorHAnsi"/>
      <w:i/>
      <w:color w:val="7F7F7F" w:themeColor="text1" w:themeTint="80"/>
      <w:sz w:val="16"/>
    </w:rPr>
  </w:style>
  <w:style w:type="paragraph" w:customStyle="1" w:styleId="B697395C2B164143909DDFDFAFD5204B14">
    <w:name w:val="B697395C2B164143909DDFDFAFD5204B14"/>
    <w:rsid w:val="00251595"/>
    <w:pPr>
      <w:spacing w:after="60" w:line="240" w:lineRule="auto"/>
    </w:pPr>
    <w:rPr>
      <w:rFonts w:eastAsiaTheme="minorHAnsi"/>
      <w:caps/>
      <w:color w:val="4F81BD" w:themeColor="accent1"/>
      <w:sz w:val="20"/>
    </w:rPr>
  </w:style>
  <w:style w:type="paragraph" w:customStyle="1" w:styleId="2D18659E10804AD38E56DB63ACE50E92109">
    <w:name w:val="2D18659E10804AD38E56DB63ACE50E92109"/>
    <w:rsid w:val="00251595"/>
    <w:pPr>
      <w:spacing w:after="60" w:line="240" w:lineRule="auto"/>
    </w:pPr>
    <w:rPr>
      <w:rFonts w:eastAsiaTheme="minorHAnsi"/>
      <w:caps/>
      <w:color w:val="4F81BD" w:themeColor="accent1"/>
      <w:sz w:val="20"/>
    </w:rPr>
  </w:style>
  <w:style w:type="paragraph" w:customStyle="1" w:styleId="01FB06FB61EE4055AFC56A9A4A20B17C116">
    <w:name w:val="01FB06FB61EE4055AFC56A9A4A20B17C116"/>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6">
    <w:name w:val="3CA9253634FE45F49F86E2F79543D6B2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4">
    <w:name w:val="C0C3FE2DC44641138CF5158EFD2B7155104"/>
    <w:rsid w:val="00251595"/>
    <w:pPr>
      <w:spacing w:after="180" w:line="240" w:lineRule="auto"/>
    </w:pPr>
    <w:rPr>
      <w:rFonts w:eastAsiaTheme="minorHAnsi"/>
      <w:color w:val="262626" w:themeColor="text1" w:themeTint="D9"/>
      <w:sz w:val="16"/>
    </w:rPr>
  </w:style>
  <w:style w:type="paragraph" w:customStyle="1" w:styleId="9F3AAB161A224FA9B8D701F02F02AB62116">
    <w:name w:val="9F3AAB161A224FA9B8D701F02F02AB62116"/>
    <w:rsid w:val="00251595"/>
    <w:pPr>
      <w:spacing w:after="180" w:line="240" w:lineRule="auto"/>
    </w:pPr>
    <w:rPr>
      <w:rFonts w:eastAsiaTheme="minorHAnsi"/>
      <w:color w:val="A6A6A6" w:themeColor="background1" w:themeShade="A6"/>
      <w:sz w:val="14"/>
    </w:rPr>
  </w:style>
  <w:style w:type="paragraph" w:customStyle="1" w:styleId="5DF80ACE815641E18BEC96D7E137E69E116">
    <w:name w:val="5DF80ACE815641E18BEC96D7E137E69E116"/>
    <w:rsid w:val="00251595"/>
    <w:pPr>
      <w:spacing w:after="180" w:line="240" w:lineRule="auto"/>
    </w:pPr>
    <w:rPr>
      <w:rFonts w:eastAsiaTheme="minorHAnsi"/>
      <w:color w:val="A6A6A6" w:themeColor="background1" w:themeShade="A6"/>
      <w:sz w:val="14"/>
    </w:rPr>
  </w:style>
  <w:style w:type="paragraph" w:customStyle="1" w:styleId="4B82B13F1AC24F519C63398F6784211D116">
    <w:name w:val="4B82B13F1AC24F519C63398F6784211D116"/>
    <w:rsid w:val="00251595"/>
    <w:pPr>
      <w:spacing w:after="180" w:line="240" w:lineRule="auto"/>
    </w:pPr>
    <w:rPr>
      <w:rFonts w:eastAsiaTheme="minorHAnsi"/>
      <w:color w:val="262626" w:themeColor="text1" w:themeTint="D9"/>
      <w:sz w:val="18"/>
    </w:rPr>
  </w:style>
  <w:style w:type="paragraph" w:customStyle="1" w:styleId="383A9FC8C0AA4966B2A6D63953FC3BF9116">
    <w:name w:val="383A9FC8C0AA4966B2A6D63953FC3BF9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6">
    <w:name w:val="6E3002F3ED4A4B9AADE4EFDFA4F83F03116"/>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6">
    <w:name w:val="D48EF9471508485C8988715678FFA72111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6">
    <w:name w:val="913AC87962B04E25A6706BCDAE95491E86"/>
    <w:rsid w:val="00251595"/>
    <w:pPr>
      <w:spacing w:after="180" w:line="240" w:lineRule="auto"/>
    </w:pPr>
    <w:rPr>
      <w:rFonts w:eastAsiaTheme="minorHAnsi"/>
      <w:color w:val="262626" w:themeColor="text1" w:themeTint="D9"/>
      <w:sz w:val="16"/>
    </w:rPr>
  </w:style>
  <w:style w:type="paragraph" w:customStyle="1" w:styleId="E2E7B8C58B8E45D3BA4C0DE921A42ADB116">
    <w:name w:val="E2E7B8C58B8E45D3BA4C0DE921A42ADB116"/>
    <w:rsid w:val="00251595"/>
    <w:pPr>
      <w:spacing w:after="180" w:line="240" w:lineRule="auto"/>
    </w:pPr>
    <w:rPr>
      <w:rFonts w:eastAsiaTheme="minorHAnsi"/>
      <w:color w:val="A6A6A6" w:themeColor="background1" w:themeShade="A6"/>
      <w:sz w:val="14"/>
    </w:rPr>
  </w:style>
  <w:style w:type="paragraph" w:customStyle="1" w:styleId="4650EB9EA7CC44868DBE6F600097EEF8116">
    <w:name w:val="4650EB9EA7CC44868DBE6F600097EEF8116"/>
    <w:rsid w:val="00251595"/>
    <w:pPr>
      <w:spacing w:after="180" w:line="240" w:lineRule="auto"/>
    </w:pPr>
    <w:rPr>
      <w:rFonts w:eastAsiaTheme="minorHAnsi"/>
      <w:color w:val="A6A6A6" w:themeColor="background1" w:themeShade="A6"/>
      <w:sz w:val="14"/>
    </w:rPr>
  </w:style>
  <w:style w:type="paragraph" w:customStyle="1" w:styleId="F0F6B4FD00D04503A4173AA599A0FCFB60">
    <w:name w:val="F0F6B4FD00D04503A4173AA599A0FCFB6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0">
    <w:name w:val="2D07AB3D48C544A7ABC34B8EA92D552760"/>
    <w:rsid w:val="00251595"/>
    <w:pPr>
      <w:spacing w:after="180" w:line="240" w:lineRule="auto"/>
    </w:pPr>
    <w:rPr>
      <w:rFonts w:eastAsiaTheme="minorHAnsi"/>
      <w:color w:val="262626" w:themeColor="text1" w:themeTint="D9"/>
      <w:sz w:val="16"/>
    </w:rPr>
  </w:style>
  <w:style w:type="paragraph" w:customStyle="1" w:styleId="66F33F01851B4AEAAFDCCF22FC61ECFD56">
    <w:name w:val="66F33F01851B4AEAAFDCCF22FC61ECFD56"/>
    <w:rsid w:val="00251595"/>
    <w:pPr>
      <w:spacing w:after="180" w:line="240" w:lineRule="auto"/>
    </w:pPr>
    <w:rPr>
      <w:rFonts w:eastAsiaTheme="minorHAnsi"/>
      <w:color w:val="A6A6A6" w:themeColor="background1" w:themeShade="A6"/>
      <w:sz w:val="14"/>
    </w:rPr>
  </w:style>
  <w:style w:type="paragraph" w:customStyle="1" w:styleId="DE17D41320344EDC846AEC00BA8890F358">
    <w:name w:val="DE17D41320344EDC846AEC00BA8890F358"/>
    <w:rsid w:val="00251595"/>
    <w:pPr>
      <w:spacing w:after="180" w:line="240" w:lineRule="auto"/>
    </w:pPr>
    <w:rPr>
      <w:rFonts w:eastAsiaTheme="minorHAnsi"/>
      <w:color w:val="A6A6A6" w:themeColor="background1" w:themeShade="A6"/>
      <w:sz w:val="14"/>
    </w:rPr>
  </w:style>
  <w:style w:type="paragraph" w:customStyle="1" w:styleId="9228C7B51EFA46E79B84E5F51008095A14">
    <w:name w:val="9228C7B51EFA46E79B84E5F51008095A14"/>
    <w:rsid w:val="00251595"/>
    <w:pPr>
      <w:spacing w:after="0" w:line="240" w:lineRule="auto"/>
    </w:pPr>
    <w:rPr>
      <w:rFonts w:eastAsiaTheme="minorHAnsi"/>
      <w:i/>
      <w:color w:val="7F7F7F" w:themeColor="text1" w:themeTint="80"/>
      <w:sz w:val="16"/>
    </w:rPr>
  </w:style>
  <w:style w:type="paragraph" w:customStyle="1" w:styleId="B697395C2B164143909DDFDFAFD5204B15">
    <w:name w:val="B697395C2B164143909DDFDFAFD5204B15"/>
    <w:rsid w:val="00251595"/>
    <w:pPr>
      <w:spacing w:after="60" w:line="240" w:lineRule="auto"/>
    </w:pPr>
    <w:rPr>
      <w:rFonts w:eastAsiaTheme="minorHAnsi"/>
      <w:caps/>
      <w:color w:val="4F81BD" w:themeColor="accent1"/>
      <w:sz w:val="20"/>
    </w:rPr>
  </w:style>
  <w:style w:type="paragraph" w:customStyle="1" w:styleId="2D18659E10804AD38E56DB63ACE50E92110">
    <w:name w:val="2D18659E10804AD38E56DB63ACE50E92110"/>
    <w:rsid w:val="00251595"/>
    <w:pPr>
      <w:spacing w:after="60" w:line="240" w:lineRule="auto"/>
    </w:pPr>
    <w:rPr>
      <w:rFonts w:eastAsiaTheme="minorHAnsi"/>
      <w:caps/>
      <w:color w:val="4F81BD" w:themeColor="accent1"/>
      <w:sz w:val="20"/>
    </w:rPr>
  </w:style>
  <w:style w:type="paragraph" w:customStyle="1" w:styleId="01FB06FB61EE4055AFC56A9A4A20B17C117">
    <w:name w:val="01FB06FB61EE4055AFC56A9A4A20B17C117"/>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7">
    <w:name w:val="3CA9253634FE45F49F86E2F79543D6B2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5">
    <w:name w:val="C0C3FE2DC44641138CF5158EFD2B7155105"/>
    <w:rsid w:val="00251595"/>
    <w:pPr>
      <w:spacing w:after="180" w:line="240" w:lineRule="auto"/>
    </w:pPr>
    <w:rPr>
      <w:rFonts w:eastAsiaTheme="minorHAnsi"/>
      <w:color w:val="262626" w:themeColor="text1" w:themeTint="D9"/>
      <w:sz w:val="16"/>
    </w:rPr>
  </w:style>
  <w:style w:type="paragraph" w:customStyle="1" w:styleId="9F3AAB161A224FA9B8D701F02F02AB62117">
    <w:name w:val="9F3AAB161A224FA9B8D701F02F02AB62117"/>
    <w:rsid w:val="00251595"/>
    <w:pPr>
      <w:spacing w:after="180" w:line="240" w:lineRule="auto"/>
    </w:pPr>
    <w:rPr>
      <w:rFonts w:eastAsiaTheme="minorHAnsi"/>
      <w:color w:val="A6A6A6" w:themeColor="background1" w:themeShade="A6"/>
      <w:sz w:val="14"/>
    </w:rPr>
  </w:style>
  <w:style w:type="paragraph" w:customStyle="1" w:styleId="5DF80ACE815641E18BEC96D7E137E69E117">
    <w:name w:val="5DF80ACE815641E18BEC96D7E137E69E117"/>
    <w:rsid w:val="00251595"/>
    <w:pPr>
      <w:spacing w:after="180" w:line="240" w:lineRule="auto"/>
    </w:pPr>
    <w:rPr>
      <w:rFonts w:eastAsiaTheme="minorHAnsi"/>
      <w:color w:val="A6A6A6" w:themeColor="background1" w:themeShade="A6"/>
      <w:sz w:val="14"/>
    </w:rPr>
  </w:style>
  <w:style w:type="paragraph" w:customStyle="1" w:styleId="4B82B13F1AC24F519C63398F6784211D117">
    <w:name w:val="4B82B13F1AC24F519C63398F6784211D117"/>
    <w:rsid w:val="00251595"/>
    <w:pPr>
      <w:spacing w:after="180" w:line="240" w:lineRule="auto"/>
    </w:pPr>
    <w:rPr>
      <w:rFonts w:eastAsiaTheme="minorHAnsi"/>
      <w:color w:val="262626" w:themeColor="text1" w:themeTint="D9"/>
      <w:sz w:val="18"/>
    </w:rPr>
  </w:style>
  <w:style w:type="paragraph" w:customStyle="1" w:styleId="383A9FC8C0AA4966B2A6D63953FC3BF9117">
    <w:name w:val="383A9FC8C0AA4966B2A6D63953FC3BF9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7">
    <w:name w:val="6E3002F3ED4A4B9AADE4EFDFA4F83F03117"/>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7">
    <w:name w:val="D48EF9471508485C8988715678FFA721117"/>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7">
    <w:name w:val="913AC87962B04E25A6706BCDAE95491E87"/>
    <w:rsid w:val="00251595"/>
    <w:pPr>
      <w:spacing w:after="180" w:line="240" w:lineRule="auto"/>
    </w:pPr>
    <w:rPr>
      <w:rFonts w:eastAsiaTheme="minorHAnsi"/>
      <w:color w:val="262626" w:themeColor="text1" w:themeTint="D9"/>
      <w:sz w:val="16"/>
    </w:rPr>
  </w:style>
  <w:style w:type="paragraph" w:customStyle="1" w:styleId="E2E7B8C58B8E45D3BA4C0DE921A42ADB117">
    <w:name w:val="E2E7B8C58B8E45D3BA4C0DE921A42ADB117"/>
    <w:rsid w:val="00251595"/>
    <w:pPr>
      <w:spacing w:after="180" w:line="240" w:lineRule="auto"/>
    </w:pPr>
    <w:rPr>
      <w:rFonts w:eastAsiaTheme="minorHAnsi"/>
      <w:color w:val="A6A6A6" w:themeColor="background1" w:themeShade="A6"/>
      <w:sz w:val="14"/>
    </w:rPr>
  </w:style>
  <w:style w:type="paragraph" w:customStyle="1" w:styleId="4650EB9EA7CC44868DBE6F600097EEF8117">
    <w:name w:val="4650EB9EA7CC44868DBE6F600097EEF8117"/>
    <w:rsid w:val="00251595"/>
    <w:pPr>
      <w:spacing w:after="180" w:line="240" w:lineRule="auto"/>
    </w:pPr>
    <w:rPr>
      <w:rFonts w:eastAsiaTheme="minorHAnsi"/>
      <w:color w:val="A6A6A6" w:themeColor="background1" w:themeShade="A6"/>
      <w:sz w:val="14"/>
    </w:rPr>
  </w:style>
  <w:style w:type="paragraph" w:customStyle="1" w:styleId="F0F6B4FD00D04503A4173AA599A0FCFB61">
    <w:name w:val="F0F6B4FD00D04503A4173AA599A0FCFB6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1">
    <w:name w:val="2D07AB3D48C544A7ABC34B8EA92D552761"/>
    <w:rsid w:val="00251595"/>
    <w:pPr>
      <w:spacing w:after="180" w:line="240" w:lineRule="auto"/>
    </w:pPr>
    <w:rPr>
      <w:rFonts w:eastAsiaTheme="minorHAnsi"/>
      <w:color w:val="262626" w:themeColor="text1" w:themeTint="D9"/>
      <w:sz w:val="16"/>
    </w:rPr>
  </w:style>
  <w:style w:type="paragraph" w:customStyle="1" w:styleId="66F33F01851B4AEAAFDCCF22FC61ECFD57">
    <w:name w:val="66F33F01851B4AEAAFDCCF22FC61ECFD57"/>
    <w:rsid w:val="00251595"/>
    <w:pPr>
      <w:spacing w:after="180" w:line="240" w:lineRule="auto"/>
    </w:pPr>
    <w:rPr>
      <w:rFonts w:eastAsiaTheme="minorHAnsi"/>
      <w:color w:val="A6A6A6" w:themeColor="background1" w:themeShade="A6"/>
      <w:sz w:val="14"/>
    </w:rPr>
  </w:style>
  <w:style w:type="paragraph" w:customStyle="1" w:styleId="DE17D41320344EDC846AEC00BA8890F359">
    <w:name w:val="DE17D41320344EDC846AEC00BA8890F359"/>
    <w:rsid w:val="00251595"/>
    <w:pPr>
      <w:spacing w:after="180" w:line="240" w:lineRule="auto"/>
    </w:pPr>
    <w:rPr>
      <w:rFonts w:eastAsiaTheme="minorHAnsi"/>
      <w:color w:val="A6A6A6" w:themeColor="background1" w:themeShade="A6"/>
      <w:sz w:val="14"/>
    </w:rPr>
  </w:style>
  <w:style w:type="paragraph" w:customStyle="1" w:styleId="9228C7B51EFA46E79B84E5F51008095A15">
    <w:name w:val="9228C7B51EFA46E79B84E5F51008095A15"/>
    <w:rsid w:val="00251595"/>
    <w:pPr>
      <w:spacing w:after="0" w:line="240" w:lineRule="auto"/>
    </w:pPr>
    <w:rPr>
      <w:rFonts w:eastAsiaTheme="minorHAnsi"/>
      <w:i/>
      <w:color w:val="7F7F7F" w:themeColor="text1" w:themeTint="80"/>
      <w:sz w:val="16"/>
    </w:rPr>
  </w:style>
  <w:style w:type="paragraph" w:customStyle="1" w:styleId="B697395C2B164143909DDFDFAFD5204B16">
    <w:name w:val="B697395C2B164143909DDFDFAFD5204B16"/>
    <w:rsid w:val="00251595"/>
    <w:pPr>
      <w:spacing w:after="60" w:line="240" w:lineRule="auto"/>
    </w:pPr>
    <w:rPr>
      <w:rFonts w:eastAsiaTheme="minorHAnsi"/>
      <w:caps/>
      <w:color w:val="4F81BD" w:themeColor="accent1"/>
      <w:sz w:val="20"/>
    </w:rPr>
  </w:style>
  <w:style w:type="paragraph" w:customStyle="1" w:styleId="2D18659E10804AD38E56DB63ACE50E92111">
    <w:name w:val="2D18659E10804AD38E56DB63ACE50E92111"/>
    <w:rsid w:val="00251595"/>
    <w:pPr>
      <w:spacing w:after="60" w:line="240" w:lineRule="auto"/>
    </w:pPr>
    <w:rPr>
      <w:rFonts w:eastAsiaTheme="minorHAnsi"/>
      <w:caps/>
      <w:color w:val="4F81BD" w:themeColor="accent1"/>
      <w:sz w:val="20"/>
    </w:rPr>
  </w:style>
  <w:style w:type="paragraph" w:customStyle="1" w:styleId="01FB06FB61EE4055AFC56A9A4A20B17C118">
    <w:name w:val="01FB06FB61EE4055AFC56A9A4A20B17C118"/>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8">
    <w:name w:val="3CA9253634FE45F49F86E2F79543D6B2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6">
    <w:name w:val="C0C3FE2DC44641138CF5158EFD2B7155106"/>
    <w:rsid w:val="00251595"/>
    <w:pPr>
      <w:spacing w:after="180" w:line="240" w:lineRule="auto"/>
    </w:pPr>
    <w:rPr>
      <w:rFonts w:eastAsiaTheme="minorHAnsi"/>
      <w:color w:val="262626" w:themeColor="text1" w:themeTint="D9"/>
      <w:sz w:val="16"/>
    </w:rPr>
  </w:style>
  <w:style w:type="paragraph" w:customStyle="1" w:styleId="9F3AAB161A224FA9B8D701F02F02AB62118">
    <w:name w:val="9F3AAB161A224FA9B8D701F02F02AB62118"/>
    <w:rsid w:val="00251595"/>
    <w:pPr>
      <w:spacing w:after="180" w:line="240" w:lineRule="auto"/>
    </w:pPr>
    <w:rPr>
      <w:rFonts w:eastAsiaTheme="minorHAnsi"/>
      <w:color w:val="A6A6A6" w:themeColor="background1" w:themeShade="A6"/>
      <w:sz w:val="14"/>
    </w:rPr>
  </w:style>
  <w:style w:type="paragraph" w:customStyle="1" w:styleId="5DF80ACE815641E18BEC96D7E137E69E118">
    <w:name w:val="5DF80ACE815641E18BEC96D7E137E69E118"/>
    <w:rsid w:val="00251595"/>
    <w:pPr>
      <w:spacing w:after="180" w:line="240" w:lineRule="auto"/>
    </w:pPr>
    <w:rPr>
      <w:rFonts w:eastAsiaTheme="minorHAnsi"/>
      <w:color w:val="A6A6A6" w:themeColor="background1" w:themeShade="A6"/>
      <w:sz w:val="14"/>
    </w:rPr>
  </w:style>
  <w:style w:type="paragraph" w:customStyle="1" w:styleId="4B82B13F1AC24F519C63398F6784211D118">
    <w:name w:val="4B82B13F1AC24F519C63398F6784211D118"/>
    <w:rsid w:val="00251595"/>
    <w:pPr>
      <w:spacing w:after="180" w:line="240" w:lineRule="auto"/>
    </w:pPr>
    <w:rPr>
      <w:rFonts w:eastAsiaTheme="minorHAnsi"/>
      <w:color w:val="262626" w:themeColor="text1" w:themeTint="D9"/>
      <w:sz w:val="18"/>
    </w:rPr>
  </w:style>
  <w:style w:type="paragraph" w:customStyle="1" w:styleId="383A9FC8C0AA4966B2A6D63953FC3BF9118">
    <w:name w:val="383A9FC8C0AA4966B2A6D63953FC3BF9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8">
    <w:name w:val="6E3002F3ED4A4B9AADE4EFDFA4F83F03118"/>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8">
    <w:name w:val="D48EF9471508485C8988715678FFA721118"/>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8">
    <w:name w:val="913AC87962B04E25A6706BCDAE95491E88"/>
    <w:rsid w:val="00251595"/>
    <w:pPr>
      <w:spacing w:after="180" w:line="240" w:lineRule="auto"/>
    </w:pPr>
    <w:rPr>
      <w:rFonts w:eastAsiaTheme="minorHAnsi"/>
      <w:color w:val="262626" w:themeColor="text1" w:themeTint="D9"/>
      <w:sz w:val="16"/>
    </w:rPr>
  </w:style>
  <w:style w:type="paragraph" w:customStyle="1" w:styleId="E2E7B8C58B8E45D3BA4C0DE921A42ADB118">
    <w:name w:val="E2E7B8C58B8E45D3BA4C0DE921A42ADB118"/>
    <w:rsid w:val="00251595"/>
    <w:pPr>
      <w:spacing w:after="180" w:line="240" w:lineRule="auto"/>
    </w:pPr>
    <w:rPr>
      <w:rFonts w:eastAsiaTheme="minorHAnsi"/>
      <w:color w:val="A6A6A6" w:themeColor="background1" w:themeShade="A6"/>
      <w:sz w:val="14"/>
    </w:rPr>
  </w:style>
  <w:style w:type="paragraph" w:customStyle="1" w:styleId="4650EB9EA7CC44868DBE6F600097EEF8118">
    <w:name w:val="4650EB9EA7CC44868DBE6F600097EEF8118"/>
    <w:rsid w:val="00251595"/>
    <w:pPr>
      <w:spacing w:after="180" w:line="240" w:lineRule="auto"/>
    </w:pPr>
    <w:rPr>
      <w:rFonts w:eastAsiaTheme="minorHAnsi"/>
      <w:color w:val="A6A6A6" w:themeColor="background1" w:themeShade="A6"/>
      <w:sz w:val="14"/>
    </w:rPr>
  </w:style>
  <w:style w:type="paragraph" w:customStyle="1" w:styleId="F0F6B4FD00D04503A4173AA599A0FCFB62">
    <w:name w:val="F0F6B4FD00D04503A4173AA599A0FCFB6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2">
    <w:name w:val="2D07AB3D48C544A7ABC34B8EA92D552762"/>
    <w:rsid w:val="00251595"/>
    <w:pPr>
      <w:spacing w:after="180" w:line="240" w:lineRule="auto"/>
    </w:pPr>
    <w:rPr>
      <w:rFonts w:eastAsiaTheme="minorHAnsi"/>
      <w:color w:val="262626" w:themeColor="text1" w:themeTint="D9"/>
      <w:sz w:val="16"/>
    </w:rPr>
  </w:style>
  <w:style w:type="paragraph" w:customStyle="1" w:styleId="66F33F01851B4AEAAFDCCF22FC61ECFD58">
    <w:name w:val="66F33F01851B4AEAAFDCCF22FC61ECFD58"/>
    <w:rsid w:val="00251595"/>
    <w:pPr>
      <w:spacing w:after="180" w:line="240" w:lineRule="auto"/>
    </w:pPr>
    <w:rPr>
      <w:rFonts w:eastAsiaTheme="minorHAnsi"/>
      <w:color w:val="A6A6A6" w:themeColor="background1" w:themeShade="A6"/>
      <w:sz w:val="14"/>
    </w:rPr>
  </w:style>
  <w:style w:type="paragraph" w:customStyle="1" w:styleId="DE17D41320344EDC846AEC00BA8890F360">
    <w:name w:val="DE17D41320344EDC846AEC00BA8890F360"/>
    <w:rsid w:val="00251595"/>
    <w:pPr>
      <w:spacing w:after="180" w:line="240" w:lineRule="auto"/>
    </w:pPr>
    <w:rPr>
      <w:rFonts w:eastAsiaTheme="minorHAnsi"/>
      <w:color w:val="A6A6A6" w:themeColor="background1" w:themeShade="A6"/>
      <w:sz w:val="14"/>
    </w:rPr>
  </w:style>
  <w:style w:type="paragraph" w:customStyle="1" w:styleId="9228C7B51EFA46E79B84E5F51008095A16">
    <w:name w:val="9228C7B51EFA46E79B84E5F51008095A16"/>
    <w:rsid w:val="00251595"/>
    <w:pPr>
      <w:spacing w:after="0" w:line="240" w:lineRule="auto"/>
    </w:pPr>
    <w:rPr>
      <w:rFonts w:eastAsiaTheme="minorHAnsi"/>
      <w:i/>
      <w:color w:val="7F7F7F" w:themeColor="text1" w:themeTint="80"/>
      <w:sz w:val="16"/>
    </w:rPr>
  </w:style>
  <w:style w:type="paragraph" w:customStyle="1" w:styleId="B697395C2B164143909DDFDFAFD5204B17">
    <w:name w:val="B697395C2B164143909DDFDFAFD5204B17"/>
    <w:rsid w:val="00251595"/>
    <w:pPr>
      <w:spacing w:after="60" w:line="240" w:lineRule="auto"/>
    </w:pPr>
    <w:rPr>
      <w:rFonts w:eastAsiaTheme="minorHAnsi"/>
      <w:caps/>
      <w:color w:val="4F81BD" w:themeColor="accent1"/>
      <w:sz w:val="20"/>
    </w:rPr>
  </w:style>
  <w:style w:type="paragraph" w:customStyle="1" w:styleId="2D18659E10804AD38E56DB63ACE50E92112">
    <w:name w:val="2D18659E10804AD38E56DB63ACE50E92112"/>
    <w:rsid w:val="00251595"/>
    <w:pPr>
      <w:spacing w:after="60" w:line="240" w:lineRule="auto"/>
    </w:pPr>
    <w:rPr>
      <w:rFonts w:eastAsiaTheme="minorHAnsi"/>
      <w:caps/>
      <w:color w:val="4F81BD" w:themeColor="accent1"/>
      <w:sz w:val="20"/>
    </w:rPr>
  </w:style>
  <w:style w:type="paragraph" w:customStyle="1" w:styleId="01FB06FB61EE4055AFC56A9A4A20B17C119">
    <w:name w:val="01FB06FB61EE4055AFC56A9A4A20B17C119"/>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19">
    <w:name w:val="3CA9253634FE45F49F86E2F79543D6B2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7">
    <w:name w:val="C0C3FE2DC44641138CF5158EFD2B7155107"/>
    <w:rsid w:val="00251595"/>
    <w:pPr>
      <w:spacing w:after="180" w:line="240" w:lineRule="auto"/>
    </w:pPr>
    <w:rPr>
      <w:rFonts w:eastAsiaTheme="minorHAnsi"/>
      <w:color w:val="262626" w:themeColor="text1" w:themeTint="D9"/>
      <w:sz w:val="16"/>
    </w:rPr>
  </w:style>
  <w:style w:type="paragraph" w:customStyle="1" w:styleId="9F3AAB161A224FA9B8D701F02F02AB62119">
    <w:name w:val="9F3AAB161A224FA9B8D701F02F02AB62119"/>
    <w:rsid w:val="00251595"/>
    <w:pPr>
      <w:spacing w:after="180" w:line="240" w:lineRule="auto"/>
    </w:pPr>
    <w:rPr>
      <w:rFonts w:eastAsiaTheme="minorHAnsi"/>
      <w:color w:val="A6A6A6" w:themeColor="background1" w:themeShade="A6"/>
      <w:sz w:val="14"/>
    </w:rPr>
  </w:style>
  <w:style w:type="paragraph" w:customStyle="1" w:styleId="5DF80ACE815641E18BEC96D7E137E69E119">
    <w:name w:val="5DF80ACE815641E18BEC96D7E137E69E119"/>
    <w:rsid w:val="00251595"/>
    <w:pPr>
      <w:spacing w:after="180" w:line="240" w:lineRule="auto"/>
    </w:pPr>
    <w:rPr>
      <w:rFonts w:eastAsiaTheme="minorHAnsi"/>
      <w:color w:val="A6A6A6" w:themeColor="background1" w:themeShade="A6"/>
      <w:sz w:val="14"/>
    </w:rPr>
  </w:style>
  <w:style w:type="paragraph" w:customStyle="1" w:styleId="4B82B13F1AC24F519C63398F6784211D119">
    <w:name w:val="4B82B13F1AC24F519C63398F6784211D119"/>
    <w:rsid w:val="00251595"/>
    <w:pPr>
      <w:spacing w:after="180" w:line="240" w:lineRule="auto"/>
    </w:pPr>
    <w:rPr>
      <w:rFonts w:eastAsiaTheme="minorHAnsi"/>
      <w:color w:val="262626" w:themeColor="text1" w:themeTint="D9"/>
      <w:sz w:val="18"/>
    </w:rPr>
  </w:style>
  <w:style w:type="paragraph" w:customStyle="1" w:styleId="383A9FC8C0AA4966B2A6D63953FC3BF9119">
    <w:name w:val="383A9FC8C0AA4966B2A6D63953FC3BF9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19">
    <w:name w:val="6E3002F3ED4A4B9AADE4EFDFA4F83F03119"/>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19">
    <w:name w:val="D48EF9471508485C8988715678FFA721119"/>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89">
    <w:name w:val="913AC87962B04E25A6706BCDAE95491E89"/>
    <w:rsid w:val="00251595"/>
    <w:pPr>
      <w:spacing w:after="180" w:line="240" w:lineRule="auto"/>
    </w:pPr>
    <w:rPr>
      <w:rFonts w:eastAsiaTheme="minorHAnsi"/>
      <w:color w:val="262626" w:themeColor="text1" w:themeTint="D9"/>
      <w:sz w:val="16"/>
    </w:rPr>
  </w:style>
  <w:style w:type="paragraph" w:customStyle="1" w:styleId="E2E7B8C58B8E45D3BA4C0DE921A42ADB119">
    <w:name w:val="E2E7B8C58B8E45D3BA4C0DE921A42ADB119"/>
    <w:rsid w:val="00251595"/>
    <w:pPr>
      <w:spacing w:after="180" w:line="240" w:lineRule="auto"/>
    </w:pPr>
    <w:rPr>
      <w:rFonts w:eastAsiaTheme="minorHAnsi"/>
      <w:color w:val="A6A6A6" w:themeColor="background1" w:themeShade="A6"/>
      <w:sz w:val="14"/>
    </w:rPr>
  </w:style>
  <w:style w:type="paragraph" w:customStyle="1" w:styleId="4650EB9EA7CC44868DBE6F600097EEF8119">
    <w:name w:val="4650EB9EA7CC44868DBE6F600097EEF8119"/>
    <w:rsid w:val="00251595"/>
    <w:pPr>
      <w:spacing w:after="180" w:line="240" w:lineRule="auto"/>
    </w:pPr>
    <w:rPr>
      <w:rFonts w:eastAsiaTheme="minorHAnsi"/>
      <w:color w:val="A6A6A6" w:themeColor="background1" w:themeShade="A6"/>
      <w:sz w:val="14"/>
    </w:rPr>
  </w:style>
  <w:style w:type="paragraph" w:customStyle="1" w:styleId="F0F6B4FD00D04503A4173AA599A0FCFB63">
    <w:name w:val="F0F6B4FD00D04503A4173AA599A0FCFB63"/>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3">
    <w:name w:val="2D07AB3D48C544A7ABC34B8EA92D552763"/>
    <w:rsid w:val="00251595"/>
    <w:pPr>
      <w:spacing w:after="180" w:line="240" w:lineRule="auto"/>
    </w:pPr>
    <w:rPr>
      <w:rFonts w:eastAsiaTheme="minorHAnsi"/>
      <w:color w:val="262626" w:themeColor="text1" w:themeTint="D9"/>
      <w:sz w:val="16"/>
    </w:rPr>
  </w:style>
  <w:style w:type="paragraph" w:customStyle="1" w:styleId="66F33F01851B4AEAAFDCCF22FC61ECFD59">
    <w:name w:val="66F33F01851B4AEAAFDCCF22FC61ECFD59"/>
    <w:rsid w:val="00251595"/>
    <w:pPr>
      <w:spacing w:after="180" w:line="240" w:lineRule="auto"/>
    </w:pPr>
    <w:rPr>
      <w:rFonts w:eastAsiaTheme="minorHAnsi"/>
      <w:color w:val="A6A6A6" w:themeColor="background1" w:themeShade="A6"/>
      <w:sz w:val="14"/>
    </w:rPr>
  </w:style>
  <w:style w:type="paragraph" w:customStyle="1" w:styleId="DE17D41320344EDC846AEC00BA8890F361">
    <w:name w:val="DE17D41320344EDC846AEC00BA8890F361"/>
    <w:rsid w:val="00251595"/>
    <w:pPr>
      <w:spacing w:after="180" w:line="240" w:lineRule="auto"/>
    </w:pPr>
    <w:rPr>
      <w:rFonts w:eastAsiaTheme="minorHAnsi"/>
      <w:color w:val="A6A6A6" w:themeColor="background1" w:themeShade="A6"/>
      <w:sz w:val="14"/>
    </w:rPr>
  </w:style>
  <w:style w:type="paragraph" w:customStyle="1" w:styleId="9228C7B51EFA46E79B84E5F51008095A17">
    <w:name w:val="9228C7B51EFA46E79B84E5F51008095A17"/>
    <w:rsid w:val="00251595"/>
    <w:pPr>
      <w:spacing w:after="0" w:line="240" w:lineRule="auto"/>
    </w:pPr>
    <w:rPr>
      <w:rFonts w:eastAsiaTheme="minorHAnsi"/>
      <w:i/>
      <w:color w:val="7F7F7F" w:themeColor="text1" w:themeTint="80"/>
      <w:sz w:val="16"/>
    </w:rPr>
  </w:style>
  <w:style w:type="paragraph" w:customStyle="1" w:styleId="B697395C2B164143909DDFDFAFD5204B18">
    <w:name w:val="B697395C2B164143909DDFDFAFD5204B18"/>
    <w:rsid w:val="00251595"/>
    <w:pPr>
      <w:spacing w:after="60" w:line="240" w:lineRule="auto"/>
    </w:pPr>
    <w:rPr>
      <w:rFonts w:eastAsiaTheme="minorHAnsi"/>
      <w:caps/>
      <w:color w:val="4F81BD" w:themeColor="accent1"/>
      <w:sz w:val="20"/>
    </w:rPr>
  </w:style>
  <w:style w:type="paragraph" w:customStyle="1" w:styleId="2D18659E10804AD38E56DB63ACE50E92113">
    <w:name w:val="2D18659E10804AD38E56DB63ACE50E92113"/>
    <w:rsid w:val="00251595"/>
    <w:pPr>
      <w:spacing w:after="60" w:line="240" w:lineRule="auto"/>
    </w:pPr>
    <w:rPr>
      <w:rFonts w:eastAsiaTheme="minorHAnsi"/>
      <w:caps/>
      <w:color w:val="4F81BD" w:themeColor="accent1"/>
      <w:sz w:val="20"/>
    </w:rPr>
  </w:style>
  <w:style w:type="paragraph" w:customStyle="1" w:styleId="01FB06FB61EE4055AFC56A9A4A20B17C120">
    <w:name w:val="01FB06FB61EE4055AFC56A9A4A20B17C120"/>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0">
    <w:name w:val="3CA9253634FE45F49F86E2F79543D6B2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8">
    <w:name w:val="C0C3FE2DC44641138CF5158EFD2B7155108"/>
    <w:rsid w:val="00251595"/>
    <w:pPr>
      <w:spacing w:after="180" w:line="240" w:lineRule="auto"/>
    </w:pPr>
    <w:rPr>
      <w:rFonts w:eastAsiaTheme="minorHAnsi"/>
      <w:color w:val="262626" w:themeColor="text1" w:themeTint="D9"/>
      <w:sz w:val="16"/>
    </w:rPr>
  </w:style>
  <w:style w:type="paragraph" w:customStyle="1" w:styleId="9F3AAB161A224FA9B8D701F02F02AB62120">
    <w:name w:val="9F3AAB161A224FA9B8D701F02F02AB62120"/>
    <w:rsid w:val="00251595"/>
    <w:pPr>
      <w:spacing w:after="180" w:line="240" w:lineRule="auto"/>
    </w:pPr>
    <w:rPr>
      <w:rFonts w:eastAsiaTheme="minorHAnsi"/>
      <w:color w:val="A6A6A6" w:themeColor="background1" w:themeShade="A6"/>
      <w:sz w:val="14"/>
    </w:rPr>
  </w:style>
  <w:style w:type="paragraph" w:customStyle="1" w:styleId="5DF80ACE815641E18BEC96D7E137E69E120">
    <w:name w:val="5DF80ACE815641E18BEC96D7E137E69E120"/>
    <w:rsid w:val="00251595"/>
    <w:pPr>
      <w:spacing w:after="180" w:line="240" w:lineRule="auto"/>
    </w:pPr>
    <w:rPr>
      <w:rFonts w:eastAsiaTheme="minorHAnsi"/>
      <w:color w:val="A6A6A6" w:themeColor="background1" w:themeShade="A6"/>
      <w:sz w:val="14"/>
    </w:rPr>
  </w:style>
  <w:style w:type="paragraph" w:customStyle="1" w:styleId="4B82B13F1AC24F519C63398F6784211D120">
    <w:name w:val="4B82B13F1AC24F519C63398F6784211D120"/>
    <w:rsid w:val="00251595"/>
    <w:pPr>
      <w:spacing w:after="180" w:line="240" w:lineRule="auto"/>
    </w:pPr>
    <w:rPr>
      <w:rFonts w:eastAsiaTheme="minorHAnsi"/>
      <w:color w:val="262626" w:themeColor="text1" w:themeTint="D9"/>
      <w:sz w:val="18"/>
    </w:rPr>
  </w:style>
  <w:style w:type="paragraph" w:customStyle="1" w:styleId="383A9FC8C0AA4966B2A6D63953FC3BF9120">
    <w:name w:val="383A9FC8C0AA4966B2A6D63953FC3BF9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0">
    <w:name w:val="6E3002F3ED4A4B9AADE4EFDFA4F83F03120"/>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0">
    <w:name w:val="D48EF9471508485C8988715678FFA721120"/>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0">
    <w:name w:val="913AC87962B04E25A6706BCDAE95491E90"/>
    <w:rsid w:val="00251595"/>
    <w:pPr>
      <w:spacing w:after="180" w:line="240" w:lineRule="auto"/>
    </w:pPr>
    <w:rPr>
      <w:rFonts w:eastAsiaTheme="minorHAnsi"/>
      <w:color w:val="262626" w:themeColor="text1" w:themeTint="D9"/>
      <w:sz w:val="16"/>
    </w:rPr>
  </w:style>
  <w:style w:type="paragraph" w:customStyle="1" w:styleId="E2E7B8C58B8E45D3BA4C0DE921A42ADB120">
    <w:name w:val="E2E7B8C58B8E45D3BA4C0DE921A42ADB120"/>
    <w:rsid w:val="00251595"/>
    <w:pPr>
      <w:spacing w:after="180" w:line="240" w:lineRule="auto"/>
    </w:pPr>
    <w:rPr>
      <w:rFonts w:eastAsiaTheme="minorHAnsi"/>
      <w:color w:val="A6A6A6" w:themeColor="background1" w:themeShade="A6"/>
      <w:sz w:val="14"/>
    </w:rPr>
  </w:style>
  <w:style w:type="paragraph" w:customStyle="1" w:styleId="4650EB9EA7CC44868DBE6F600097EEF8120">
    <w:name w:val="4650EB9EA7CC44868DBE6F600097EEF8120"/>
    <w:rsid w:val="00251595"/>
    <w:pPr>
      <w:spacing w:after="180" w:line="240" w:lineRule="auto"/>
    </w:pPr>
    <w:rPr>
      <w:rFonts w:eastAsiaTheme="minorHAnsi"/>
      <w:color w:val="A6A6A6" w:themeColor="background1" w:themeShade="A6"/>
      <w:sz w:val="14"/>
    </w:rPr>
  </w:style>
  <w:style w:type="paragraph" w:customStyle="1" w:styleId="F0F6B4FD00D04503A4173AA599A0FCFB64">
    <w:name w:val="F0F6B4FD00D04503A4173AA599A0FCFB64"/>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4">
    <w:name w:val="2D07AB3D48C544A7ABC34B8EA92D552764"/>
    <w:rsid w:val="00251595"/>
    <w:pPr>
      <w:spacing w:after="180" w:line="240" w:lineRule="auto"/>
    </w:pPr>
    <w:rPr>
      <w:rFonts w:eastAsiaTheme="minorHAnsi"/>
      <w:color w:val="262626" w:themeColor="text1" w:themeTint="D9"/>
      <w:sz w:val="16"/>
    </w:rPr>
  </w:style>
  <w:style w:type="paragraph" w:customStyle="1" w:styleId="66F33F01851B4AEAAFDCCF22FC61ECFD60">
    <w:name w:val="66F33F01851B4AEAAFDCCF22FC61ECFD60"/>
    <w:rsid w:val="00251595"/>
    <w:pPr>
      <w:spacing w:after="180" w:line="240" w:lineRule="auto"/>
    </w:pPr>
    <w:rPr>
      <w:rFonts w:eastAsiaTheme="minorHAnsi"/>
      <w:color w:val="A6A6A6" w:themeColor="background1" w:themeShade="A6"/>
      <w:sz w:val="14"/>
    </w:rPr>
  </w:style>
  <w:style w:type="paragraph" w:customStyle="1" w:styleId="DE17D41320344EDC846AEC00BA8890F362">
    <w:name w:val="DE17D41320344EDC846AEC00BA8890F362"/>
    <w:rsid w:val="00251595"/>
    <w:pPr>
      <w:spacing w:after="180" w:line="240" w:lineRule="auto"/>
    </w:pPr>
    <w:rPr>
      <w:rFonts w:eastAsiaTheme="minorHAnsi"/>
      <w:color w:val="A6A6A6" w:themeColor="background1" w:themeShade="A6"/>
      <w:sz w:val="14"/>
    </w:rPr>
  </w:style>
  <w:style w:type="paragraph" w:customStyle="1" w:styleId="9228C7B51EFA46E79B84E5F51008095A18">
    <w:name w:val="9228C7B51EFA46E79B84E5F51008095A18"/>
    <w:rsid w:val="00251595"/>
    <w:pPr>
      <w:spacing w:after="0" w:line="240" w:lineRule="auto"/>
    </w:pPr>
    <w:rPr>
      <w:rFonts w:eastAsiaTheme="minorHAnsi"/>
      <w:i/>
      <w:color w:val="7F7F7F" w:themeColor="text1" w:themeTint="80"/>
      <w:sz w:val="16"/>
    </w:rPr>
  </w:style>
  <w:style w:type="paragraph" w:customStyle="1" w:styleId="B697395C2B164143909DDFDFAFD5204B19">
    <w:name w:val="B697395C2B164143909DDFDFAFD5204B19"/>
    <w:rsid w:val="00251595"/>
    <w:pPr>
      <w:spacing w:after="60" w:line="240" w:lineRule="auto"/>
    </w:pPr>
    <w:rPr>
      <w:rFonts w:eastAsiaTheme="minorHAnsi"/>
      <w:caps/>
      <w:color w:val="4F81BD" w:themeColor="accent1"/>
      <w:sz w:val="20"/>
    </w:rPr>
  </w:style>
  <w:style w:type="paragraph" w:customStyle="1" w:styleId="2D18659E10804AD38E56DB63ACE50E92114">
    <w:name w:val="2D18659E10804AD38E56DB63ACE50E92114"/>
    <w:rsid w:val="00251595"/>
    <w:pPr>
      <w:spacing w:after="60" w:line="240" w:lineRule="auto"/>
    </w:pPr>
    <w:rPr>
      <w:rFonts w:eastAsiaTheme="minorHAnsi"/>
      <w:caps/>
      <w:color w:val="4F81BD" w:themeColor="accent1"/>
      <w:sz w:val="20"/>
    </w:rPr>
  </w:style>
  <w:style w:type="paragraph" w:customStyle="1" w:styleId="01FB06FB61EE4055AFC56A9A4A20B17C121">
    <w:name w:val="01FB06FB61EE4055AFC56A9A4A20B17C121"/>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1">
    <w:name w:val="3CA9253634FE45F49F86E2F79543D6B2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09">
    <w:name w:val="C0C3FE2DC44641138CF5158EFD2B7155109"/>
    <w:rsid w:val="00251595"/>
    <w:pPr>
      <w:spacing w:after="180" w:line="240" w:lineRule="auto"/>
    </w:pPr>
    <w:rPr>
      <w:rFonts w:eastAsiaTheme="minorHAnsi"/>
      <w:color w:val="262626" w:themeColor="text1" w:themeTint="D9"/>
      <w:sz w:val="16"/>
    </w:rPr>
  </w:style>
  <w:style w:type="paragraph" w:customStyle="1" w:styleId="9F3AAB161A224FA9B8D701F02F02AB62121">
    <w:name w:val="9F3AAB161A224FA9B8D701F02F02AB62121"/>
    <w:rsid w:val="00251595"/>
    <w:pPr>
      <w:spacing w:after="180" w:line="240" w:lineRule="auto"/>
    </w:pPr>
    <w:rPr>
      <w:rFonts w:eastAsiaTheme="minorHAnsi"/>
      <w:color w:val="A6A6A6" w:themeColor="background1" w:themeShade="A6"/>
      <w:sz w:val="14"/>
    </w:rPr>
  </w:style>
  <w:style w:type="paragraph" w:customStyle="1" w:styleId="5DF80ACE815641E18BEC96D7E137E69E121">
    <w:name w:val="5DF80ACE815641E18BEC96D7E137E69E121"/>
    <w:rsid w:val="00251595"/>
    <w:pPr>
      <w:spacing w:after="180" w:line="240" w:lineRule="auto"/>
    </w:pPr>
    <w:rPr>
      <w:rFonts w:eastAsiaTheme="minorHAnsi"/>
      <w:color w:val="A6A6A6" w:themeColor="background1" w:themeShade="A6"/>
      <w:sz w:val="14"/>
    </w:rPr>
  </w:style>
  <w:style w:type="paragraph" w:customStyle="1" w:styleId="4B82B13F1AC24F519C63398F6784211D121">
    <w:name w:val="4B82B13F1AC24F519C63398F6784211D121"/>
    <w:rsid w:val="00251595"/>
    <w:pPr>
      <w:spacing w:after="180" w:line="240" w:lineRule="auto"/>
    </w:pPr>
    <w:rPr>
      <w:rFonts w:eastAsiaTheme="minorHAnsi"/>
      <w:color w:val="262626" w:themeColor="text1" w:themeTint="D9"/>
      <w:sz w:val="18"/>
    </w:rPr>
  </w:style>
  <w:style w:type="paragraph" w:customStyle="1" w:styleId="383A9FC8C0AA4966B2A6D63953FC3BF9121">
    <w:name w:val="383A9FC8C0AA4966B2A6D63953FC3BF9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1">
    <w:name w:val="6E3002F3ED4A4B9AADE4EFDFA4F83F03121"/>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1">
    <w:name w:val="D48EF9471508485C8988715678FFA721121"/>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1">
    <w:name w:val="913AC87962B04E25A6706BCDAE95491E91"/>
    <w:rsid w:val="00251595"/>
    <w:pPr>
      <w:spacing w:after="180" w:line="240" w:lineRule="auto"/>
    </w:pPr>
    <w:rPr>
      <w:rFonts w:eastAsiaTheme="minorHAnsi"/>
      <w:color w:val="262626" w:themeColor="text1" w:themeTint="D9"/>
      <w:sz w:val="16"/>
    </w:rPr>
  </w:style>
  <w:style w:type="paragraph" w:customStyle="1" w:styleId="E2E7B8C58B8E45D3BA4C0DE921A42ADB121">
    <w:name w:val="E2E7B8C58B8E45D3BA4C0DE921A42ADB121"/>
    <w:rsid w:val="00251595"/>
    <w:pPr>
      <w:spacing w:after="180" w:line="240" w:lineRule="auto"/>
    </w:pPr>
    <w:rPr>
      <w:rFonts w:eastAsiaTheme="minorHAnsi"/>
      <w:color w:val="A6A6A6" w:themeColor="background1" w:themeShade="A6"/>
      <w:sz w:val="14"/>
    </w:rPr>
  </w:style>
  <w:style w:type="paragraph" w:customStyle="1" w:styleId="4650EB9EA7CC44868DBE6F600097EEF8121">
    <w:name w:val="4650EB9EA7CC44868DBE6F600097EEF8121"/>
    <w:rsid w:val="00251595"/>
    <w:pPr>
      <w:spacing w:after="180" w:line="240" w:lineRule="auto"/>
    </w:pPr>
    <w:rPr>
      <w:rFonts w:eastAsiaTheme="minorHAnsi"/>
      <w:color w:val="A6A6A6" w:themeColor="background1" w:themeShade="A6"/>
      <w:sz w:val="14"/>
    </w:rPr>
  </w:style>
  <w:style w:type="paragraph" w:customStyle="1" w:styleId="F0F6B4FD00D04503A4173AA599A0FCFB65">
    <w:name w:val="F0F6B4FD00D04503A4173AA599A0FCFB65"/>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5">
    <w:name w:val="2D07AB3D48C544A7ABC34B8EA92D552765"/>
    <w:rsid w:val="00251595"/>
    <w:pPr>
      <w:spacing w:after="180" w:line="240" w:lineRule="auto"/>
    </w:pPr>
    <w:rPr>
      <w:rFonts w:eastAsiaTheme="minorHAnsi"/>
      <w:color w:val="262626" w:themeColor="text1" w:themeTint="D9"/>
      <w:sz w:val="16"/>
    </w:rPr>
  </w:style>
  <w:style w:type="paragraph" w:customStyle="1" w:styleId="66F33F01851B4AEAAFDCCF22FC61ECFD61">
    <w:name w:val="66F33F01851B4AEAAFDCCF22FC61ECFD61"/>
    <w:rsid w:val="00251595"/>
    <w:pPr>
      <w:spacing w:after="180" w:line="240" w:lineRule="auto"/>
    </w:pPr>
    <w:rPr>
      <w:rFonts w:eastAsiaTheme="minorHAnsi"/>
      <w:color w:val="A6A6A6" w:themeColor="background1" w:themeShade="A6"/>
      <w:sz w:val="14"/>
    </w:rPr>
  </w:style>
  <w:style w:type="paragraph" w:customStyle="1" w:styleId="DE17D41320344EDC846AEC00BA8890F363">
    <w:name w:val="DE17D41320344EDC846AEC00BA8890F363"/>
    <w:rsid w:val="00251595"/>
    <w:pPr>
      <w:spacing w:after="180" w:line="240" w:lineRule="auto"/>
    </w:pPr>
    <w:rPr>
      <w:rFonts w:eastAsiaTheme="minorHAnsi"/>
      <w:color w:val="A6A6A6" w:themeColor="background1" w:themeShade="A6"/>
      <w:sz w:val="14"/>
    </w:rPr>
  </w:style>
  <w:style w:type="paragraph" w:customStyle="1" w:styleId="9228C7B51EFA46E79B84E5F51008095A19">
    <w:name w:val="9228C7B51EFA46E79B84E5F51008095A19"/>
    <w:rsid w:val="00251595"/>
    <w:pPr>
      <w:spacing w:after="0" w:line="240" w:lineRule="auto"/>
    </w:pPr>
    <w:rPr>
      <w:rFonts w:eastAsiaTheme="minorHAnsi"/>
      <w:i/>
      <w:color w:val="7F7F7F" w:themeColor="text1" w:themeTint="80"/>
      <w:sz w:val="16"/>
    </w:rPr>
  </w:style>
  <w:style w:type="paragraph" w:customStyle="1" w:styleId="B697395C2B164143909DDFDFAFD5204B20">
    <w:name w:val="B697395C2B164143909DDFDFAFD5204B20"/>
    <w:rsid w:val="00251595"/>
    <w:pPr>
      <w:spacing w:after="60" w:line="240" w:lineRule="auto"/>
    </w:pPr>
    <w:rPr>
      <w:rFonts w:eastAsiaTheme="minorHAnsi"/>
      <w:caps/>
      <w:color w:val="4F81BD" w:themeColor="accent1"/>
      <w:sz w:val="20"/>
    </w:rPr>
  </w:style>
  <w:style w:type="paragraph" w:customStyle="1" w:styleId="2D18659E10804AD38E56DB63ACE50E92115">
    <w:name w:val="2D18659E10804AD38E56DB63ACE50E92115"/>
    <w:rsid w:val="00251595"/>
    <w:pPr>
      <w:spacing w:after="60" w:line="240" w:lineRule="auto"/>
    </w:pPr>
    <w:rPr>
      <w:rFonts w:eastAsiaTheme="minorHAnsi"/>
      <w:caps/>
      <w:color w:val="4F81BD" w:themeColor="accent1"/>
      <w:sz w:val="20"/>
    </w:rPr>
  </w:style>
  <w:style w:type="paragraph" w:customStyle="1" w:styleId="01FB06FB61EE4055AFC56A9A4A20B17C122">
    <w:name w:val="01FB06FB61EE4055AFC56A9A4A20B17C122"/>
    <w:rsid w:val="0025159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2">
    <w:name w:val="3CA9253634FE45F49F86E2F79543D6B2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0">
    <w:name w:val="C0C3FE2DC44641138CF5158EFD2B7155110"/>
    <w:rsid w:val="00251595"/>
    <w:pPr>
      <w:spacing w:after="180" w:line="240" w:lineRule="auto"/>
    </w:pPr>
    <w:rPr>
      <w:rFonts w:eastAsiaTheme="minorHAnsi"/>
      <w:color w:val="262626" w:themeColor="text1" w:themeTint="D9"/>
      <w:sz w:val="16"/>
    </w:rPr>
  </w:style>
  <w:style w:type="paragraph" w:customStyle="1" w:styleId="9F3AAB161A224FA9B8D701F02F02AB62122">
    <w:name w:val="9F3AAB161A224FA9B8D701F02F02AB62122"/>
    <w:rsid w:val="00251595"/>
    <w:pPr>
      <w:spacing w:after="180" w:line="240" w:lineRule="auto"/>
    </w:pPr>
    <w:rPr>
      <w:rFonts w:eastAsiaTheme="minorHAnsi"/>
      <w:color w:val="A6A6A6" w:themeColor="background1" w:themeShade="A6"/>
      <w:sz w:val="14"/>
    </w:rPr>
  </w:style>
  <w:style w:type="paragraph" w:customStyle="1" w:styleId="5DF80ACE815641E18BEC96D7E137E69E122">
    <w:name w:val="5DF80ACE815641E18BEC96D7E137E69E122"/>
    <w:rsid w:val="00251595"/>
    <w:pPr>
      <w:spacing w:after="180" w:line="240" w:lineRule="auto"/>
    </w:pPr>
    <w:rPr>
      <w:rFonts w:eastAsiaTheme="minorHAnsi"/>
      <w:color w:val="A6A6A6" w:themeColor="background1" w:themeShade="A6"/>
      <w:sz w:val="14"/>
    </w:rPr>
  </w:style>
  <w:style w:type="paragraph" w:customStyle="1" w:styleId="4B82B13F1AC24F519C63398F6784211D122">
    <w:name w:val="4B82B13F1AC24F519C63398F6784211D122"/>
    <w:rsid w:val="00251595"/>
    <w:pPr>
      <w:spacing w:after="180" w:line="240" w:lineRule="auto"/>
    </w:pPr>
    <w:rPr>
      <w:rFonts w:eastAsiaTheme="minorHAnsi"/>
      <w:color w:val="262626" w:themeColor="text1" w:themeTint="D9"/>
      <w:sz w:val="18"/>
    </w:rPr>
  </w:style>
  <w:style w:type="paragraph" w:customStyle="1" w:styleId="383A9FC8C0AA4966B2A6D63953FC3BF9122">
    <w:name w:val="383A9FC8C0AA4966B2A6D63953FC3BF9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2">
    <w:name w:val="6E3002F3ED4A4B9AADE4EFDFA4F83F03122"/>
    <w:rsid w:val="00251595"/>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2">
    <w:name w:val="D48EF9471508485C8988715678FFA721122"/>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2">
    <w:name w:val="913AC87962B04E25A6706BCDAE95491E92"/>
    <w:rsid w:val="00251595"/>
    <w:pPr>
      <w:spacing w:after="180" w:line="240" w:lineRule="auto"/>
    </w:pPr>
    <w:rPr>
      <w:rFonts w:eastAsiaTheme="minorHAnsi"/>
      <w:color w:val="262626" w:themeColor="text1" w:themeTint="D9"/>
      <w:sz w:val="16"/>
    </w:rPr>
  </w:style>
  <w:style w:type="paragraph" w:customStyle="1" w:styleId="E2E7B8C58B8E45D3BA4C0DE921A42ADB122">
    <w:name w:val="E2E7B8C58B8E45D3BA4C0DE921A42ADB122"/>
    <w:rsid w:val="00251595"/>
    <w:pPr>
      <w:spacing w:after="180" w:line="240" w:lineRule="auto"/>
    </w:pPr>
    <w:rPr>
      <w:rFonts w:eastAsiaTheme="minorHAnsi"/>
      <w:color w:val="A6A6A6" w:themeColor="background1" w:themeShade="A6"/>
      <w:sz w:val="14"/>
    </w:rPr>
  </w:style>
  <w:style w:type="paragraph" w:customStyle="1" w:styleId="4650EB9EA7CC44868DBE6F600097EEF8122">
    <w:name w:val="4650EB9EA7CC44868DBE6F600097EEF8122"/>
    <w:rsid w:val="00251595"/>
    <w:pPr>
      <w:spacing w:after="180" w:line="240" w:lineRule="auto"/>
    </w:pPr>
    <w:rPr>
      <w:rFonts w:eastAsiaTheme="minorHAnsi"/>
      <w:color w:val="A6A6A6" w:themeColor="background1" w:themeShade="A6"/>
      <w:sz w:val="14"/>
    </w:rPr>
  </w:style>
  <w:style w:type="paragraph" w:customStyle="1" w:styleId="F0F6B4FD00D04503A4173AA599A0FCFB66">
    <w:name w:val="F0F6B4FD00D04503A4173AA599A0FCFB66"/>
    <w:rsid w:val="002515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6">
    <w:name w:val="2D07AB3D48C544A7ABC34B8EA92D552766"/>
    <w:rsid w:val="00251595"/>
    <w:pPr>
      <w:spacing w:after="180" w:line="240" w:lineRule="auto"/>
    </w:pPr>
    <w:rPr>
      <w:rFonts w:eastAsiaTheme="minorHAnsi"/>
      <w:color w:val="262626" w:themeColor="text1" w:themeTint="D9"/>
      <w:sz w:val="16"/>
    </w:rPr>
  </w:style>
  <w:style w:type="paragraph" w:customStyle="1" w:styleId="66F33F01851B4AEAAFDCCF22FC61ECFD62">
    <w:name w:val="66F33F01851B4AEAAFDCCF22FC61ECFD62"/>
    <w:rsid w:val="00251595"/>
    <w:pPr>
      <w:spacing w:after="180" w:line="240" w:lineRule="auto"/>
    </w:pPr>
    <w:rPr>
      <w:rFonts w:eastAsiaTheme="minorHAnsi"/>
      <w:color w:val="A6A6A6" w:themeColor="background1" w:themeShade="A6"/>
      <w:sz w:val="14"/>
    </w:rPr>
  </w:style>
  <w:style w:type="paragraph" w:customStyle="1" w:styleId="DE17D41320344EDC846AEC00BA8890F364">
    <w:name w:val="DE17D41320344EDC846AEC00BA8890F364"/>
    <w:rsid w:val="00251595"/>
    <w:pPr>
      <w:spacing w:after="180" w:line="240" w:lineRule="auto"/>
    </w:pPr>
    <w:rPr>
      <w:rFonts w:eastAsiaTheme="minorHAnsi"/>
      <w:color w:val="A6A6A6" w:themeColor="background1" w:themeShade="A6"/>
      <w:sz w:val="14"/>
    </w:rPr>
  </w:style>
  <w:style w:type="paragraph" w:customStyle="1" w:styleId="9228C7B51EFA46E79B84E5F51008095A20">
    <w:name w:val="9228C7B51EFA46E79B84E5F51008095A20"/>
    <w:rsid w:val="00251595"/>
    <w:pPr>
      <w:spacing w:after="0" w:line="240" w:lineRule="auto"/>
    </w:pPr>
    <w:rPr>
      <w:rFonts w:eastAsiaTheme="minorHAnsi"/>
      <w:i/>
      <w:color w:val="7F7F7F" w:themeColor="text1" w:themeTint="80"/>
      <w:sz w:val="16"/>
    </w:rPr>
  </w:style>
  <w:style w:type="paragraph" w:customStyle="1" w:styleId="B697395C2B164143909DDFDFAFD5204B21">
    <w:name w:val="B697395C2B164143909DDFDFAFD5204B21"/>
    <w:rsid w:val="00251595"/>
    <w:pPr>
      <w:spacing w:after="60" w:line="240" w:lineRule="auto"/>
    </w:pPr>
    <w:rPr>
      <w:rFonts w:eastAsiaTheme="minorHAnsi"/>
      <w:caps/>
      <w:color w:val="4F81BD" w:themeColor="accent1"/>
      <w:sz w:val="20"/>
    </w:rPr>
  </w:style>
  <w:style w:type="paragraph" w:customStyle="1" w:styleId="2D18659E10804AD38E56DB63ACE50E92116">
    <w:name w:val="2D18659E10804AD38E56DB63ACE50E92116"/>
    <w:rsid w:val="00251595"/>
    <w:pPr>
      <w:spacing w:after="60" w:line="240" w:lineRule="auto"/>
    </w:pPr>
    <w:rPr>
      <w:rFonts w:eastAsiaTheme="minorHAnsi"/>
      <w:caps/>
      <w:color w:val="4F81BD" w:themeColor="accent1"/>
      <w:sz w:val="20"/>
    </w:rPr>
  </w:style>
  <w:style w:type="paragraph" w:customStyle="1" w:styleId="01FB06FB61EE4055AFC56A9A4A20B17C123">
    <w:name w:val="01FB06FB61EE4055AFC56A9A4A20B17C123"/>
    <w:rsid w:val="0052667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3">
    <w:name w:val="3CA9253634FE45F49F86E2F79543D6B2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1">
    <w:name w:val="C0C3FE2DC44641138CF5158EFD2B7155111"/>
    <w:rsid w:val="0052667E"/>
    <w:pPr>
      <w:spacing w:after="180" w:line="240" w:lineRule="auto"/>
    </w:pPr>
    <w:rPr>
      <w:rFonts w:eastAsiaTheme="minorHAnsi"/>
      <w:color w:val="262626" w:themeColor="text1" w:themeTint="D9"/>
      <w:sz w:val="16"/>
    </w:rPr>
  </w:style>
  <w:style w:type="paragraph" w:customStyle="1" w:styleId="9F3AAB161A224FA9B8D701F02F02AB62123">
    <w:name w:val="9F3AAB161A224FA9B8D701F02F02AB62123"/>
    <w:rsid w:val="0052667E"/>
    <w:pPr>
      <w:spacing w:after="180" w:line="240" w:lineRule="auto"/>
    </w:pPr>
    <w:rPr>
      <w:rFonts w:eastAsiaTheme="minorHAnsi"/>
      <w:color w:val="A6A6A6" w:themeColor="background1" w:themeShade="A6"/>
      <w:sz w:val="14"/>
    </w:rPr>
  </w:style>
  <w:style w:type="paragraph" w:customStyle="1" w:styleId="5DF80ACE815641E18BEC96D7E137E69E123">
    <w:name w:val="5DF80ACE815641E18BEC96D7E137E69E123"/>
    <w:rsid w:val="0052667E"/>
    <w:pPr>
      <w:spacing w:after="180" w:line="240" w:lineRule="auto"/>
    </w:pPr>
    <w:rPr>
      <w:rFonts w:eastAsiaTheme="minorHAnsi"/>
      <w:color w:val="A6A6A6" w:themeColor="background1" w:themeShade="A6"/>
      <w:sz w:val="14"/>
    </w:rPr>
  </w:style>
  <w:style w:type="paragraph" w:customStyle="1" w:styleId="4B82B13F1AC24F519C63398F6784211D123">
    <w:name w:val="4B82B13F1AC24F519C63398F6784211D123"/>
    <w:rsid w:val="0052667E"/>
    <w:pPr>
      <w:spacing w:after="180" w:line="240" w:lineRule="auto"/>
    </w:pPr>
    <w:rPr>
      <w:rFonts w:eastAsiaTheme="minorHAnsi"/>
      <w:color w:val="262626" w:themeColor="text1" w:themeTint="D9"/>
      <w:sz w:val="18"/>
    </w:rPr>
  </w:style>
  <w:style w:type="paragraph" w:customStyle="1" w:styleId="383A9FC8C0AA4966B2A6D63953FC3BF9123">
    <w:name w:val="383A9FC8C0AA4966B2A6D63953FC3BF9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6E3002F3ED4A4B9AADE4EFDFA4F83F03123">
    <w:name w:val="6E3002F3ED4A4B9AADE4EFDFA4F83F03123"/>
    <w:rsid w:val="0052667E"/>
    <w:pPr>
      <w:spacing w:after="80" w:line="240" w:lineRule="auto"/>
      <w:ind w:right="-216"/>
    </w:pPr>
    <w:rPr>
      <w:rFonts w:asciiTheme="majorHAnsi" w:eastAsiaTheme="minorHAnsi" w:hAnsiTheme="majorHAnsi"/>
      <w:color w:val="595959" w:themeColor="text1" w:themeTint="A6"/>
      <w:sz w:val="24"/>
    </w:rPr>
  </w:style>
  <w:style w:type="paragraph" w:customStyle="1" w:styleId="D48EF9471508485C8988715678FFA721123">
    <w:name w:val="D48EF9471508485C8988715678FFA721123"/>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3">
    <w:name w:val="913AC87962B04E25A6706BCDAE95491E93"/>
    <w:rsid w:val="0052667E"/>
    <w:pPr>
      <w:spacing w:after="180" w:line="240" w:lineRule="auto"/>
    </w:pPr>
    <w:rPr>
      <w:rFonts w:eastAsiaTheme="minorHAnsi"/>
      <w:color w:val="262626" w:themeColor="text1" w:themeTint="D9"/>
      <w:sz w:val="16"/>
    </w:rPr>
  </w:style>
  <w:style w:type="paragraph" w:customStyle="1" w:styleId="E2E7B8C58B8E45D3BA4C0DE921A42ADB123">
    <w:name w:val="E2E7B8C58B8E45D3BA4C0DE921A42ADB123"/>
    <w:rsid w:val="0052667E"/>
    <w:pPr>
      <w:spacing w:after="180" w:line="240" w:lineRule="auto"/>
    </w:pPr>
    <w:rPr>
      <w:rFonts w:eastAsiaTheme="minorHAnsi"/>
      <w:color w:val="A6A6A6" w:themeColor="background1" w:themeShade="A6"/>
      <w:sz w:val="14"/>
    </w:rPr>
  </w:style>
  <w:style w:type="paragraph" w:customStyle="1" w:styleId="4650EB9EA7CC44868DBE6F600097EEF8123">
    <w:name w:val="4650EB9EA7CC44868DBE6F600097EEF8123"/>
    <w:rsid w:val="0052667E"/>
    <w:pPr>
      <w:spacing w:after="180" w:line="240" w:lineRule="auto"/>
    </w:pPr>
    <w:rPr>
      <w:rFonts w:eastAsiaTheme="minorHAnsi"/>
      <w:color w:val="A6A6A6" w:themeColor="background1" w:themeShade="A6"/>
      <w:sz w:val="14"/>
    </w:rPr>
  </w:style>
  <w:style w:type="paragraph" w:customStyle="1" w:styleId="F0F6B4FD00D04503A4173AA599A0FCFB67">
    <w:name w:val="F0F6B4FD00D04503A4173AA599A0FCFB67"/>
    <w:rsid w:val="0052667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7">
    <w:name w:val="2D07AB3D48C544A7ABC34B8EA92D552767"/>
    <w:rsid w:val="0052667E"/>
    <w:pPr>
      <w:spacing w:after="180" w:line="240" w:lineRule="auto"/>
    </w:pPr>
    <w:rPr>
      <w:rFonts w:eastAsiaTheme="minorHAnsi"/>
      <w:color w:val="262626" w:themeColor="text1" w:themeTint="D9"/>
      <w:sz w:val="16"/>
    </w:rPr>
  </w:style>
  <w:style w:type="paragraph" w:customStyle="1" w:styleId="66F33F01851B4AEAAFDCCF22FC61ECFD63">
    <w:name w:val="66F33F01851B4AEAAFDCCF22FC61ECFD63"/>
    <w:rsid w:val="0052667E"/>
    <w:pPr>
      <w:spacing w:after="180" w:line="240" w:lineRule="auto"/>
    </w:pPr>
    <w:rPr>
      <w:rFonts w:eastAsiaTheme="minorHAnsi"/>
      <w:color w:val="A6A6A6" w:themeColor="background1" w:themeShade="A6"/>
      <w:sz w:val="14"/>
    </w:rPr>
  </w:style>
  <w:style w:type="paragraph" w:customStyle="1" w:styleId="DE17D41320344EDC846AEC00BA8890F365">
    <w:name w:val="DE17D41320344EDC846AEC00BA8890F365"/>
    <w:rsid w:val="0052667E"/>
    <w:pPr>
      <w:spacing w:after="180" w:line="240" w:lineRule="auto"/>
    </w:pPr>
    <w:rPr>
      <w:rFonts w:eastAsiaTheme="minorHAnsi"/>
      <w:color w:val="A6A6A6" w:themeColor="background1" w:themeShade="A6"/>
      <w:sz w:val="14"/>
    </w:rPr>
  </w:style>
  <w:style w:type="paragraph" w:customStyle="1" w:styleId="062093732A73458EBC204258D328DDCA">
    <w:name w:val="062093732A73458EBC204258D328DDCA"/>
    <w:rsid w:val="0052667E"/>
    <w:pPr>
      <w:spacing w:after="0" w:line="240" w:lineRule="auto"/>
    </w:pPr>
    <w:rPr>
      <w:rFonts w:eastAsiaTheme="minorHAnsi"/>
      <w:i/>
      <w:color w:val="7F7F7F" w:themeColor="text1" w:themeTint="80"/>
      <w:sz w:val="16"/>
    </w:rPr>
  </w:style>
  <w:style w:type="paragraph" w:customStyle="1" w:styleId="B697395C2B164143909DDFDFAFD5204B22">
    <w:name w:val="B697395C2B164143909DDFDFAFD5204B22"/>
    <w:rsid w:val="0052667E"/>
    <w:pPr>
      <w:spacing w:after="60" w:line="240" w:lineRule="auto"/>
    </w:pPr>
    <w:rPr>
      <w:rFonts w:eastAsiaTheme="minorHAnsi"/>
      <w:caps/>
      <w:color w:val="4F81BD" w:themeColor="accent1"/>
      <w:sz w:val="20"/>
    </w:rPr>
  </w:style>
  <w:style w:type="paragraph" w:customStyle="1" w:styleId="2D18659E10804AD38E56DB63ACE50E92117">
    <w:name w:val="2D18659E10804AD38E56DB63ACE50E92117"/>
    <w:rsid w:val="0052667E"/>
    <w:pPr>
      <w:spacing w:after="60" w:line="240" w:lineRule="auto"/>
    </w:pPr>
    <w:rPr>
      <w:rFonts w:eastAsiaTheme="minorHAnsi"/>
      <w:caps/>
      <w:color w:val="4F81BD" w:themeColor="accent1"/>
      <w:sz w:val="20"/>
    </w:rPr>
  </w:style>
  <w:style w:type="paragraph" w:customStyle="1" w:styleId="F98431C6C67E4C73861868BC3B3C29DF">
    <w:name w:val="F98431C6C67E4C73861868BC3B3C29DF"/>
    <w:rsid w:val="0052667E"/>
  </w:style>
  <w:style w:type="paragraph" w:customStyle="1" w:styleId="6921DA7AF73142DFAC55C37655F8ACA0">
    <w:name w:val="6921DA7AF73142DFAC55C37655F8ACA0"/>
    <w:rsid w:val="0052667E"/>
  </w:style>
  <w:style w:type="paragraph" w:customStyle="1" w:styleId="BD53234774EF4D18BC6CAB5E746E5FA3">
    <w:name w:val="BD53234774EF4D18BC6CAB5E746E5FA3"/>
    <w:rsid w:val="0052667E"/>
  </w:style>
  <w:style w:type="paragraph" w:customStyle="1" w:styleId="9C828290CA5D4704BCEE6312026FEEA7">
    <w:name w:val="9C828290CA5D4704BCEE6312026FEEA7"/>
    <w:rsid w:val="0052667E"/>
  </w:style>
  <w:style w:type="paragraph" w:customStyle="1" w:styleId="ADB7AAFA5AA042B3A95784E994256EAA">
    <w:name w:val="ADB7AAFA5AA042B3A95784E994256EAA"/>
    <w:rsid w:val="0052667E"/>
  </w:style>
  <w:style w:type="paragraph" w:customStyle="1" w:styleId="DE5FAB60A2204CCE9C22BAE79421605C">
    <w:name w:val="DE5FAB60A2204CCE9C22BAE79421605C"/>
    <w:rsid w:val="0052667E"/>
  </w:style>
  <w:style w:type="paragraph" w:customStyle="1" w:styleId="A9215B4C9C354632B07F8B524D34E84E">
    <w:name w:val="A9215B4C9C354632B07F8B524D34E84E"/>
    <w:rsid w:val="0052667E"/>
  </w:style>
  <w:style w:type="paragraph" w:customStyle="1" w:styleId="48C157C9C53644FBA8AD21C81AD0ABF7">
    <w:name w:val="48C157C9C53644FBA8AD21C81AD0ABF7"/>
    <w:rsid w:val="0052667E"/>
  </w:style>
  <w:style w:type="paragraph" w:customStyle="1" w:styleId="CC0BEAE3B98144B7B9BE840F2A16A4A3">
    <w:name w:val="CC0BEAE3B98144B7B9BE840F2A16A4A3"/>
    <w:rsid w:val="0052667E"/>
  </w:style>
  <w:style w:type="paragraph" w:customStyle="1" w:styleId="13BF15196568494680D3BF6D42C50394">
    <w:name w:val="13BF15196568494680D3BF6D42C50394"/>
    <w:rsid w:val="0052667E"/>
  </w:style>
  <w:style w:type="paragraph" w:customStyle="1" w:styleId="01FB06FB61EE4055AFC56A9A4A20B17C124">
    <w:name w:val="01FB06FB61EE4055AFC56A9A4A20B17C12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4">
    <w:name w:val="3CA9253634FE45F49F86E2F79543D6B2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2">
    <w:name w:val="C0C3FE2DC44641138CF5158EFD2B7155112"/>
    <w:pPr>
      <w:spacing w:after="180" w:line="240" w:lineRule="auto"/>
    </w:pPr>
    <w:rPr>
      <w:rFonts w:eastAsiaTheme="minorHAnsi"/>
      <w:color w:val="262626" w:themeColor="text1" w:themeTint="D9"/>
      <w:sz w:val="16"/>
    </w:rPr>
  </w:style>
  <w:style w:type="paragraph" w:customStyle="1" w:styleId="9F3AAB161A224FA9B8D701F02F02AB62124">
    <w:name w:val="9F3AAB161A224FA9B8D701F02F02AB62124"/>
    <w:pPr>
      <w:spacing w:after="120" w:line="240" w:lineRule="auto"/>
    </w:pPr>
    <w:rPr>
      <w:rFonts w:eastAsiaTheme="minorHAnsi"/>
      <w:color w:val="808080" w:themeColor="background1" w:themeShade="80"/>
      <w:sz w:val="16"/>
      <w:lang w:val="fr-FR"/>
    </w:rPr>
  </w:style>
  <w:style w:type="paragraph" w:customStyle="1" w:styleId="5DF80ACE815641E18BEC96D7E137E69E124">
    <w:name w:val="5DF80ACE815641E18BEC96D7E137E69E124"/>
    <w:pPr>
      <w:spacing w:after="120" w:line="240" w:lineRule="auto"/>
    </w:pPr>
    <w:rPr>
      <w:rFonts w:eastAsiaTheme="minorHAnsi"/>
      <w:color w:val="808080" w:themeColor="background1" w:themeShade="80"/>
      <w:sz w:val="16"/>
      <w:lang w:val="fr-FR"/>
    </w:rPr>
  </w:style>
  <w:style w:type="paragraph" w:customStyle="1" w:styleId="4B82B13F1AC24F519C63398F6784211D124">
    <w:name w:val="4B82B13F1AC24F519C63398F6784211D124"/>
    <w:pPr>
      <w:spacing w:after="180" w:line="240" w:lineRule="auto"/>
    </w:pPr>
    <w:rPr>
      <w:rFonts w:eastAsiaTheme="minorHAnsi"/>
      <w:color w:val="262626" w:themeColor="text1" w:themeTint="D9"/>
      <w:sz w:val="18"/>
    </w:rPr>
  </w:style>
  <w:style w:type="paragraph" w:customStyle="1" w:styleId="383A9FC8C0AA4966B2A6D63953FC3BF9124">
    <w:name w:val="383A9FC8C0AA4966B2A6D63953FC3BF9124"/>
    <w:pPr>
      <w:spacing w:after="180" w:line="240" w:lineRule="auto"/>
    </w:pPr>
    <w:rPr>
      <w:rFonts w:eastAsiaTheme="minorHAnsi"/>
      <w:color w:val="262626" w:themeColor="text1" w:themeTint="D9"/>
      <w:sz w:val="16"/>
    </w:rPr>
  </w:style>
  <w:style w:type="paragraph" w:customStyle="1" w:styleId="983D0517A76349EC95C6D39017206AEE1">
    <w:name w:val="983D0517A76349EC95C6D39017206AEE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4">
    <w:name w:val="6E3002F3ED4A4B9AADE4EFDFA4F83F03124"/>
    <w:pPr>
      <w:spacing w:after="180" w:line="240" w:lineRule="auto"/>
    </w:pPr>
    <w:rPr>
      <w:rFonts w:eastAsiaTheme="minorHAnsi"/>
      <w:color w:val="262626" w:themeColor="text1" w:themeTint="D9"/>
      <w:sz w:val="16"/>
    </w:rPr>
  </w:style>
  <w:style w:type="paragraph" w:customStyle="1" w:styleId="D48EF9471508485C8988715678FFA721124">
    <w:name w:val="D48EF9471508485C8988715678FFA72112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4">
    <w:name w:val="913AC87962B04E25A6706BCDAE95491E94"/>
    <w:pPr>
      <w:spacing w:after="180" w:line="240" w:lineRule="auto"/>
    </w:pPr>
    <w:rPr>
      <w:rFonts w:eastAsiaTheme="minorHAnsi"/>
      <w:color w:val="262626" w:themeColor="text1" w:themeTint="D9"/>
      <w:sz w:val="16"/>
    </w:rPr>
  </w:style>
  <w:style w:type="paragraph" w:customStyle="1" w:styleId="E2E7B8C58B8E45D3BA4C0DE921A42ADB124">
    <w:name w:val="E2E7B8C58B8E45D3BA4C0DE921A42ADB124"/>
    <w:pPr>
      <w:spacing w:after="120" w:line="240" w:lineRule="auto"/>
    </w:pPr>
    <w:rPr>
      <w:rFonts w:eastAsiaTheme="minorHAnsi"/>
      <w:color w:val="808080" w:themeColor="background1" w:themeShade="80"/>
      <w:sz w:val="16"/>
      <w:lang w:val="fr-FR"/>
    </w:rPr>
  </w:style>
  <w:style w:type="paragraph" w:customStyle="1" w:styleId="4650EB9EA7CC44868DBE6F600097EEF8124">
    <w:name w:val="4650EB9EA7CC44868DBE6F600097EEF8124"/>
    <w:pPr>
      <w:spacing w:after="120" w:line="240" w:lineRule="auto"/>
    </w:pPr>
    <w:rPr>
      <w:rFonts w:eastAsiaTheme="minorHAnsi"/>
      <w:color w:val="808080" w:themeColor="background1" w:themeShade="80"/>
      <w:sz w:val="16"/>
      <w:lang w:val="fr-FR"/>
    </w:rPr>
  </w:style>
  <w:style w:type="paragraph" w:customStyle="1" w:styleId="F0F6B4FD00D04503A4173AA599A0FCFB68">
    <w:name w:val="F0F6B4FD00D04503A4173AA599A0FCFB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8">
    <w:name w:val="2D07AB3D48C544A7ABC34B8EA92D552768"/>
    <w:pPr>
      <w:spacing w:after="180" w:line="240" w:lineRule="auto"/>
    </w:pPr>
    <w:rPr>
      <w:rFonts w:eastAsiaTheme="minorHAnsi"/>
      <w:color w:val="262626" w:themeColor="text1" w:themeTint="D9"/>
      <w:sz w:val="16"/>
    </w:rPr>
  </w:style>
  <w:style w:type="paragraph" w:customStyle="1" w:styleId="66F33F01851B4AEAAFDCCF22FC61ECFD64">
    <w:name w:val="66F33F01851B4AEAAFDCCF22FC61ECFD64"/>
    <w:pPr>
      <w:spacing w:after="120" w:line="240" w:lineRule="auto"/>
    </w:pPr>
    <w:rPr>
      <w:rFonts w:eastAsiaTheme="minorHAnsi"/>
      <w:color w:val="808080" w:themeColor="background1" w:themeShade="80"/>
      <w:sz w:val="16"/>
      <w:lang w:val="fr-FR"/>
    </w:rPr>
  </w:style>
  <w:style w:type="paragraph" w:customStyle="1" w:styleId="DE17D41320344EDC846AEC00BA8890F366">
    <w:name w:val="DE17D41320344EDC846AEC00BA8890F366"/>
    <w:pPr>
      <w:spacing w:after="120" w:line="240" w:lineRule="auto"/>
    </w:pPr>
    <w:rPr>
      <w:rFonts w:eastAsiaTheme="minorHAnsi"/>
      <w:color w:val="808080" w:themeColor="background1" w:themeShade="80"/>
      <w:sz w:val="16"/>
      <w:lang w:val="fr-FR"/>
    </w:rPr>
  </w:style>
  <w:style w:type="paragraph" w:customStyle="1" w:styleId="CD55D880B56A42A1813212C2CB541BFD">
    <w:name w:val="CD55D880B56A42A1813212C2CB541BFD"/>
    <w:pPr>
      <w:spacing w:after="60" w:line="240" w:lineRule="auto"/>
    </w:pPr>
    <w:rPr>
      <w:rFonts w:eastAsiaTheme="minorHAnsi"/>
      <w:caps/>
      <w:color w:val="4F81BD" w:themeColor="accent1"/>
      <w:sz w:val="20"/>
    </w:rPr>
  </w:style>
  <w:style w:type="paragraph" w:customStyle="1" w:styleId="92E9FDDA4D704092BDFC4F95CA772873">
    <w:name w:val="92E9FDDA4D704092BDFC4F95CA772873"/>
    <w:pPr>
      <w:spacing w:after="60" w:line="240" w:lineRule="auto"/>
    </w:pPr>
    <w:rPr>
      <w:rFonts w:eastAsiaTheme="minorHAnsi"/>
      <w:caps/>
      <w:color w:val="4F81BD" w:themeColor="accent1"/>
      <w:sz w:val="20"/>
    </w:rPr>
  </w:style>
  <w:style w:type="paragraph" w:customStyle="1" w:styleId="01FB06FB61EE4055AFC56A9A4A20B17C125">
    <w:name w:val="01FB06FB61EE4055AFC56A9A4A20B17C12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5">
    <w:name w:val="3CA9253634FE45F49F86E2F79543D6B2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3">
    <w:name w:val="C0C3FE2DC44641138CF5158EFD2B7155113"/>
    <w:pPr>
      <w:spacing w:after="180" w:line="240" w:lineRule="auto"/>
    </w:pPr>
    <w:rPr>
      <w:rFonts w:eastAsiaTheme="minorHAnsi"/>
      <w:color w:val="262626" w:themeColor="text1" w:themeTint="D9"/>
      <w:sz w:val="16"/>
    </w:rPr>
  </w:style>
  <w:style w:type="paragraph" w:customStyle="1" w:styleId="9F3AAB161A224FA9B8D701F02F02AB62125">
    <w:name w:val="9F3AAB161A224FA9B8D701F02F02AB62125"/>
    <w:pPr>
      <w:spacing w:after="120" w:line="240" w:lineRule="auto"/>
    </w:pPr>
    <w:rPr>
      <w:rFonts w:eastAsiaTheme="minorHAnsi"/>
      <w:color w:val="808080" w:themeColor="background1" w:themeShade="80"/>
      <w:sz w:val="16"/>
      <w:lang w:val="fr-FR"/>
    </w:rPr>
  </w:style>
  <w:style w:type="paragraph" w:customStyle="1" w:styleId="5DF80ACE815641E18BEC96D7E137E69E125">
    <w:name w:val="5DF80ACE815641E18BEC96D7E137E69E125"/>
    <w:pPr>
      <w:spacing w:after="120" w:line="240" w:lineRule="auto"/>
    </w:pPr>
    <w:rPr>
      <w:rFonts w:eastAsiaTheme="minorHAnsi"/>
      <w:color w:val="808080" w:themeColor="background1" w:themeShade="80"/>
      <w:sz w:val="16"/>
      <w:lang w:val="fr-FR"/>
    </w:rPr>
  </w:style>
  <w:style w:type="paragraph" w:customStyle="1" w:styleId="4B82B13F1AC24F519C63398F6784211D125">
    <w:name w:val="4B82B13F1AC24F519C63398F6784211D125"/>
    <w:pPr>
      <w:spacing w:after="180" w:line="240" w:lineRule="auto"/>
    </w:pPr>
    <w:rPr>
      <w:rFonts w:eastAsiaTheme="minorHAnsi"/>
      <w:color w:val="262626" w:themeColor="text1" w:themeTint="D9"/>
      <w:sz w:val="18"/>
    </w:rPr>
  </w:style>
  <w:style w:type="paragraph" w:customStyle="1" w:styleId="383A9FC8C0AA4966B2A6D63953FC3BF9125">
    <w:name w:val="383A9FC8C0AA4966B2A6D63953FC3BF9125"/>
    <w:pPr>
      <w:spacing w:after="180" w:line="240" w:lineRule="auto"/>
    </w:pPr>
    <w:rPr>
      <w:rFonts w:eastAsiaTheme="minorHAnsi"/>
      <w:color w:val="262626" w:themeColor="text1" w:themeTint="D9"/>
      <w:sz w:val="16"/>
    </w:rPr>
  </w:style>
  <w:style w:type="paragraph" w:customStyle="1" w:styleId="983D0517A76349EC95C6D39017206AEE2">
    <w:name w:val="983D0517A76349EC95C6D39017206AEE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5">
    <w:name w:val="6E3002F3ED4A4B9AADE4EFDFA4F83F03125"/>
    <w:pPr>
      <w:spacing w:after="180" w:line="240" w:lineRule="auto"/>
    </w:pPr>
    <w:rPr>
      <w:rFonts w:eastAsiaTheme="minorHAnsi"/>
      <w:color w:val="262626" w:themeColor="text1" w:themeTint="D9"/>
      <w:sz w:val="16"/>
    </w:rPr>
  </w:style>
  <w:style w:type="paragraph" w:customStyle="1" w:styleId="D48EF9471508485C8988715678FFA721125">
    <w:name w:val="D48EF9471508485C8988715678FFA72112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5">
    <w:name w:val="913AC87962B04E25A6706BCDAE95491E95"/>
    <w:pPr>
      <w:spacing w:after="180" w:line="240" w:lineRule="auto"/>
    </w:pPr>
    <w:rPr>
      <w:rFonts w:eastAsiaTheme="minorHAnsi"/>
      <w:color w:val="262626" w:themeColor="text1" w:themeTint="D9"/>
      <w:sz w:val="16"/>
    </w:rPr>
  </w:style>
  <w:style w:type="paragraph" w:customStyle="1" w:styleId="E2E7B8C58B8E45D3BA4C0DE921A42ADB125">
    <w:name w:val="E2E7B8C58B8E45D3BA4C0DE921A42ADB125"/>
    <w:pPr>
      <w:spacing w:after="120" w:line="240" w:lineRule="auto"/>
    </w:pPr>
    <w:rPr>
      <w:rFonts w:eastAsiaTheme="minorHAnsi"/>
      <w:color w:val="808080" w:themeColor="background1" w:themeShade="80"/>
      <w:sz w:val="16"/>
      <w:lang w:val="fr-FR"/>
    </w:rPr>
  </w:style>
  <w:style w:type="paragraph" w:customStyle="1" w:styleId="4650EB9EA7CC44868DBE6F600097EEF8125">
    <w:name w:val="4650EB9EA7CC44868DBE6F600097EEF8125"/>
    <w:pPr>
      <w:spacing w:after="120" w:line="240" w:lineRule="auto"/>
    </w:pPr>
    <w:rPr>
      <w:rFonts w:eastAsiaTheme="minorHAnsi"/>
      <w:color w:val="808080" w:themeColor="background1" w:themeShade="80"/>
      <w:sz w:val="16"/>
      <w:lang w:val="fr-FR"/>
    </w:rPr>
  </w:style>
  <w:style w:type="paragraph" w:customStyle="1" w:styleId="F0F6B4FD00D04503A4173AA599A0FCFB69">
    <w:name w:val="F0F6B4FD00D04503A4173AA599A0FCFB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69">
    <w:name w:val="2D07AB3D48C544A7ABC34B8EA92D552769"/>
    <w:pPr>
      <w:spacing w:after="180" w:line="240" w:lineRule="auto"/>
    </w:pPr>
    <w:rPr>
      <w:rFonts w:eastAsiaTheme="minorHAnsi"/>
      <w:color w:val="262626" w:themeColor="text1" w:themeTint="D9"/>
      <w:sz w:val="16"/>
    </w:rPr>
  </w:style>
  <w:style w:type="paragraph" w:customStyle="1" w:styleId="66F33F01851B4AEAAFDCCF22FC61ECFD65">
    <w:name w:val="66F33F01851B4AEAAFDCCF22FC61ECFD65"/>
    <w:pPr>
      <w:spacing w:after="120" w:line="240" w:lineRule="auto"/>
    </w:pPr>
    <w:rPr>
      <w:rFonts w:eastAsiaTheme="minorHAnsi"/>
      <w:color w:val="808080" w:themeColor="background1" w:themeShade="80"/>
      <w:sz w:val="16"/>
      <w:lang w:val="fr-FR"/>
    </w:rPr>
  </w:style>
  <w:style w:type="paragraph" w:customStyle="1" w:styleId="DE17D41320344EDC846AEC00BA8890F367">
    <w:name w:val="DE17D41320344EDC846AEC00BA8890F367"/>
    <w:pPr>
      <w:spacing w:after="120" w:line="240" w:lineRule="auto"/>
    </w:pPr>
    <w:rPr>
      <w:rFonts w:eastAsiaTheme="minorHAnsi"/>
      <w:color w:val="808080" w:themeColor="background1" w:themeShade="80"/>
      <w:sz w:val="16"/>
      <w:lang w:val="fr-FR"/>
    </w:rPr>
  </w:style>
  <w:style w:type="paragraph" w:customStyle="1" w:styleId="CD55D880B56A42A1813212C2CB541BFD1">
    <w:name w:val="CD55D880B56A42A1813212C2CB541BFD1"/>
    <w:pPr>
      <w:spacing w:after="60" w:line="240" w:lineRule="auto"/>
    </w:pPr>
    <w:rPr>
      <w:rFonts w:eastAsiaTheme="minorHAnsi"/>
      <w:caps/>
      <w:color w:val="4F81BD" w:themeColor="accent1"/>
      <w:sz w:val="20"/>
    </w:rPr>
  </w:style>
  <w:style w:type="paragraph" w:customStyle="1" w:styleId="92E9FDDA4D704092BDFC4F95CA7728731">
    <w:name w:val="92E9FDDA4D704092BDFC4F95CA7728731"/>
    <w:pPr>
      <w:spacing w:after="60" w:line="240" w:lineRule="auto"/>
    </w:pPr>
    <w:rPr>
      <w:rFonts w:eastAsiaTheme="minorHAnsi"/>
      <w:caps/>
      <w:color w:val="4F81BD" w:themeColor="accent1"/>
      <w:sz w:val="20"/>
    </w:rPr>
  </w:style>
  <w:style w:type="paragraph" w:customStyle="1" w:styleId="01FB06FB61EE4055AFC56A9A4A20B17C126">
    <w:name w:val="01FB06FB61EE4055AFC56A9A4A20B17C12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6">
    <w:name w:val="3CA9253634FE45F49F86E2F79543D6B2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4">
    <w:name w:val="C0C3FE2DC44641138CF5158EFD2B7155114"/>
    <w:pPr>
      <w:spacing w:after="180" w:line="240" w:lineRule="auto"/>
    </w:pPr>
    <w:rPr>
      <w:rFonts w:eastAsiaTheme="minorHAnsi"/>
      <w:color w:val="262626" w:themeColor="text1" w:themeTint="D9"/>
      <w:sz w:val="16"/>
    </w:rPr>
  </w:style>
  <w:style w:type="paragraph" w:customStyle="1" w:styleId="9F3AAB161A224FA9B8D701F02F02AB62126">
    <w:name w:val="9F3AAB161A224FA9B8D701F02F02AB62126"/>
    <w:pPr>
      <w:spacing w:after="120" w:line="240" w:lineRule="auto"/>
    </w:pPr>
    <w:rPr>
      <w:rFonts w:eastAsiaTheme="minorHAnsi"/>
      <w:color w:val="808080" w:themeColor="background1" w:themeShade="80"/>
      <w:sz w:val="16"/>
      <w:lang w:val="fr-FR"/>
    </w:rPr>
  </w:style>
  <w:style w:type="paragraph" w:customStyle="1" w:styleId="5DF80ACE815641E18BEC96D7E137E69E126">
    <w:name w:val="5DF80ACE815641E18BEC96D7E137E69E126"/>
    <w:pPr>
      <w:spacing w:after="120" w:line="240" w:lineRule="auto"/>
    </w:pPr>
    <w:rPr>
      <w:rFonts w:eastAsiaTheme="minorHAnsi"/>
      <w:color w:val="808080" w:themeColor="background1" w:themeShade="80"/>
      <w:sz w:val="16"/>
      <w:lang w:val="fr-FR"/>
    </w:rPr>
  </w:style>
  <w:style w:type="paragraph" w:customStyle="1" w:styleId="4B82B13F1AC24F519C63398F6784211D126">
    <w:name w:val="4B82B13F1AC24F519C63398F6784211D126"/>
    <w:pPr>
      <w:spacing w:after="180" w:line="240" w:lineRule="auto"/>
    </w:pPr>
    <w:rPr>
      <w:rFonts w:eastAsiaTheme="minorHAnsi"/>
      <w:color w:val="262626" w:themeColor="text1" w:themeTint="D9"/>
      <w:sz w:val="18"/>
    </w:rPr>
  </w:style>
  <w:style w:type="paragraph" w:customStyle="1" w:styleId="383A9FC8C0AA4966B2A6D63953FC3BF9126">
    <w:name w:val="383A9FC8C0AA4966B2A6D63953FC3BF9126"/>
    <w:pPr>
      <w:spacing w:after="180" w:line="240" w:lineRule="auto"/>
    </w:pPr>
    <w:rPr>
      <w:rFonts w:eastAsiaTheme="minorHAnsi"/>
      <w:color w:val="262626" w:themeColor="text1" w:themeTint="D9"/>
      <w:sz w:val="16"/>
    </w:rPr>
  </w:style>
  <w:style w:type="paragraph" w:customStyle="1" w:styleId="983D0517A76349EC95C6D39017206AEE3">
    <w:name w:val="983D0517A76349EC95C6D39017206AEE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6">
    <w:name w:val="6E3002F3ED4A4B9AADE4EFDFA4F83F03126"/>
    <w:pPr>
      <w:spacing w:after="180" w:line="240" w:lineRule="auto"/>
    </w:pPr>
    <w:rPr>
      <w:rFonts w:eastAsiaTheme="minorHAnsi"/>
      <w:color w:val="262626" w:themeColor="text1" w:themeTint="D9"/>
      <w:sz w:val="16"/>
    </w:rPr>
  </w:style>
  <w:style w:type="paragraph" w:customStyle="1" w:styleId="D48EF9471508485C8988715678FFA721126">
    <w:name w:val="D48EF9471508485C8988715678FFA72112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6">
    <w:name w:val="913AC87962B04E25A6706BCDAE95491E96"/>
    <w:pPr>
      <w:spacing w:after="180" w:line="240" w:lineRule="auto"/>
    </w:pPr>
    <w:rPr>
      <w:rFonts w:eastAsiaTheme="minorHAnsi"/>
      <w:color w:val="262626" w:themeColor="text1" w:themeTint="D9"/>
      <w:sz w:val="16"/>
    </w:rPr>
  </w:style>
  <w:style w:type="paragraph" w:customStyle="1" w:styleId="E2E7B8C58B8E45D3BA4C0DE921A42ADB126">
    <w:name w:val="E2E7B8C58B8E45D3BA4C0DE921A42ADB126"/>
    <w:pPr>
      <w:spacing w:after="120" w:line="240" w:lineRule="auto"/>
    </w:pPr>
    <w:rPr>
      <w:rFonts w:eastAsiaTheme="minorHAnsi"/>
      <w:color w:val="808080" w:themeColor="background1" w:themeShade="80"/>
      <w:sz w:val="16"/>
      <w:lang w:val="fr-FR"/>
    </w:rPr>
  </w:style>
  <w:style w:type="paragraph" w:customStyle="1" w:styleId="4650EB9EA7CC44868DBE6F600097EEF8126">
    <w:name w:val="4650EB9EA7CC44868DBE6F600097EEF8126"/>
    <w:pPr>
      <w:spacing w:after="120" w:line="240" w:lineRule="auto"/>
    </w:pPr>
    <w:rPr>
      <w:rFonts w:eastAsiaTheme="minorHAnsi"/>
      <w:color w:val="808080" w:themeColor="background1" w:themeShade="80"/>
      <w:sz w:val="16"/>
      <w:lang w:val="fr-FR"/>
    </w:rPr>
  </w:style>
  <w:style w:type="paragraph" w:customStyle="1" w:styleId="F0F6B4FD00D04503A4173AA599A0FCFB70">
    <w:name w:val="F0F6B4FD00D04503A4173AA599A0FCFB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0">
    <w:name w:val="2D07AB3D48C544A7ABC34B8EA92D552770"/>
    <w:pPr>
      <w:spacing w:after="180" w:line="240" w:lineRule="auto"/>
    </w:pPr>
    <w:rPr>
      <w:rFonts w:eastAsiaTheme="minorHAnsi"/>
      <w:color w:val="262626" w:themeColor="text1" w:themeTint="D9"/>
      <w:sz w:val="16"/>
    </w:rPr>
  </w:style>
  <w:style w:type="paragraph" w:customStyle="1" w:styleId="66F33F01851B4AEAAFDCCF22FC61ECFD66">
    <w:name w:val="66F33F01851B4AEAAFDCCF22FC61ECFD66"/>
    <w:pPr>
      <w:spacing w:after="120" w:line="240" w:lineRule="auto"/>
    </w:pPr>
    <w:rPr>
      <w:rFonts w:eastAsiaTheme="minorHAnsi"/>
      <w:color w:val="808080" w:themeColor="background1" w:themeShade="80"/>
      <w:sz w:val="16"/>
      <w:lang w:val="fr-FR"/>
    </w:rPr>
  </w:style>
  <w:style w:type="paragraph" w:customStyle="1" w:styleId="DE17D41320344EDC846AEC00BA8890F368">
    <w:name w:val="DE17D41320344EDC846AEC00BA8890F368"/>
    <w:pPr>
      <w:spacing w:after="120" w:line="240" w:lineRule="auto"/>
    </w:pPr>
    <w:rPr>
      <w:rFonts w:eastAsiaTheme="minorHAnsi"/>
      <w:color w:val="808080" w:themeColor="background1" w:themeShade="80"/>
      <w:sz w:val="16"/>
      <w:lang w:val="fr-FR"/>
    </w:rPr>
  </w:style>
  <w:style w:type="paragraph" w:customStyle="1" w:styleId="CD55D880B56A42A1813212C2CB541BFD2">
    <w:name w:val="CD55D880B56A42A1813212C2CB541BFD2"/>
    <w:pPr>
      <w:spacing w:after="60" w:line="240" w:lineRule="auto"/>
    </w:pPr>
    <w:rPr>
      <w:rFonts w:eastAsiaTheme="minorHAnsi"/>
      <w:caps/>
      <w:color w:val="4F81BD" w:themeColor="accent1"/>
      <w:sz w:val="20"/>
    </w:rPr>
  </w:style>
  <w:style w:type="paragraph" w:customStyle="1" w:styleId="92E9FDDA4D704092BDFC4F95CA7728732">
    <w:name w:val="92E9FDDA4D704092BDFC4F95CA7728732"/>
    <w:pPr>
      <w:spacing w:after="60" w:line="240" w:lineRule="auto"/>
    </w:pPr>
    <w:rPr>
      <w:rFonts w:eastAsiaTheme="minorHAnsi"/>
      <w:caps/>
      <w:color w:val="4F81BD" w:themeColor="accent1"/>
      <w:sz w:val="20"/>
    </w:rPr>
  </w:style>
  <w:style w:type="paragraph" w:customStyle="1" w:styleId="01FB06FB61EE4055AFC56A9A4A20B17C127">
    <w:name w:val="01FB06FB61EE4055AFC56A9A4A20B17C12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7">
    <w:name w:val="3CA9253634FE45F49F86E2F79543D6B2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5">
    <w:name w:val="C0C3FE2DC44641138CF5158EFD2B7155115"/>
    <w:pPr>
      <w:spacing w:after="180" w:line="240" w:lineRule="auto"/>
    </w:pPr>
    <w:rPr>
      <w:rFonts w:eastAsiaTheme="minorHAnsi"/>
      <w:color w:val="262626" w:themeColor="text1" w:themeTint="D9"/>
      <w:sz w:val="16"/>
    </w:rPr>
  </w:style>
  <w:style w:type="paragraph" w:customStyle="1" w:styleId="9F3AAB161A224FA9B8D701F02F02AB62127">
    <w:name w:val="9F3AAB161A224FA9B8D701F02F02AB62127"/>
    <w:pPr>
      <w:spacing w:after="120" w:line="240" w:lineRule="auto"/>
    </w:pPr>
    <w:rPr>
      <w:rFonts w:eastAsiaTheme="minorHAnsi"/>
      <w:color w:val="808080" w:themeColor="background1" w:themeShade="80"/>
      <w:sz w:val="16"/>
      <w:lang w:val="fr-FR"/>
    </w:rPr>
  </w:style>
  <w:style w:type="paragraph" w:customStyle="1" w:styleId="5DF80ACE815641E18BEC96D7E137E69E127">
    <w:name w:val="5DF80ACE815641E18BEC96D7E137E69E127"/>
    <w:pPr>
      <w:spacing w:after="120" w:line="240" w:lineRule="auto"/>
    </w:pPr>
    <w:rPr>
      <w:rFonts w:eastAsiaTheme="minorHAnsi"/>
      <w:color w:val="808080" w:themeColor="background1" w:themeShade="80"/>
      <w:sz w:val="16"/>
      <w:lang w:val="fr-FR"/>
    </w:rPr>
  </w:style>
  <w:style w:type="paragraph" w:customStyle="1" w:styleId="4B82B13F1AC24F519C63398F6784211D127">
    <w:name w:val="4B82B13F1AC24F519C63398F6784211D127"/>
    <w:pPr>
      <w:spacing w:after="180" w:line="240" w:lineRule="auto"/>
    </w:pPr>
    <w:rPr>
      <w:rFonts w:eastAsiaTheme="minorHAnsi"/>
      <w:color w:val="262626" w:themeColor="text1" w:themeTint="D9"/>
      <w:sz w:val="18"/>
    </w:rPr>
  </w:style>
  <w:style w:type="paragraph" w:customStyle="1" w:styleId="383A9FC8C0AA4966B2A6D63953FC3BF9127">
    <w:name w:val="383A9FC8C0AA4966B2A6D63953FC3BF9127"/>
    <w:pPr>
      <w:spacing w:after="180" w:line="240" w:lineRule="auto"/>
    </w:pPr>
    <w:rPr>
      <w:rFonts w:eastAsiaTheme="minorHAnsi"/>
      <w:color w:val="262626" w:themeColor="text1" w:themeTint="D9"/>
      <w:sz w:val="16"/>
    </w:rPr>
  </w:style>
  <w:style w:type="paragraph" w:customStyle="1" w:styleId="983D0517A76349EC95C6D39017206AEE4">
    <w:name w:val="983D0517A76349EC95C6D39017206AEE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7">
    <w:name w:val="6E3002F3ED4A4B9AADE4EFDFA4F83F03127"/>
    <w:pPr>
      <w:spacing w:after="180" w:line="240" w:lineRule="auto"/>
    </w:pPr>
    <w:rPr>
      <w:rFonts w:eastAsiaTheme="minorHAnsi"/>
      <w:color w:val="262626" w:themeColor="text1" w:themeTint="D9"/>
      <w:sz w:val="16"/>
    </w:rPr>
  </w:style>
  <w:style w:type="paragraph" w:customStyle="1" w:styleId="D48EF9471508485C8988715678FFA721127">
    <w:name w:val="D48EF9471508485C8988715678FFA72112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7">
    <w:name w:val="913AC87962B04E25A6706BCDAE95491E97"/>
    <w:pPr>
      <w:spacing w:after="180" w:line="240" w:lineRule="auto"/>
    </w:pPr>
    <w:rPr>
      <w:rFonts w:eastAsiaTheme="minorHAnsi"/>
      <w:color w:val="262626" w:themeColor="text1" w:themeTint="D9"/>
      <w:sz w:val="16"/>
    </w:rPr>
  </w:style>
  <w:style w:type="paragraph" w:customStyle="1" w:styleId="E2E7B8C58B8E45D3BA4C0DE921A42ADB127">
    <w:name w:val="E2E7B8C58B8E45D3BA4C0DE921A42ADB127"/>
    <w:pPr>
      <w:spacing w:after="120" w:line="240" w:lineRule="auto"/>
    </w:pPr>
    <w:rPr>
      <w:rFonts w:eastAsiaTheme="minorHAnsi"/>
      <w:color w:val="808080" w:themeColor="background1" w:themeShade="80"/>
      <w:sz w:val="16"/>
      <w:lang w:val="fr-FR"/>
    </w:rPr>
  </w:style>
  <w:style w:type="paragraph" w:customStyle="1" w:styleId="4650EB9EA7CC44868DBE6F600097EEF8127">
    <w:name w:val="4650EB9EA7CC44868DBE6F600097EEF8127"/>
    <w:pPr>
      <w:spacing w:after="120" w:line="240" w:lineRule="auto"/>
    </w:pPr>
    <w:rPr>
      <w:rFonts w:eastAsiaTheme="minorHAnsi"/>
      <w:color w:val="808080" w:themeColor="background1" w:themeShade="80"/>
      <w:sz w:val="16"/>
      <w:lang w:val="fr-FR"/>
    </w:rPr>
  </w:style>
  <w:style w:type="paragraph" w:customStyle="1" w:styleId="F0F6B4FD00D04503A4173AA599A0FCFB71">
    <w:name w:val="F0F6B4FD00D04503A4173AA599A0FCFB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1">
    <w:name w:val="2D07AB3D48C544A7ABC34B8EA92D552771"/>
    <w:pPr>
      <w:spacing w:after="180" w:line="240" w:lineRule="auto"/>
    </w:pPr>
    <w:rPr>
      <w:rFonts w:eastAsiaTheme="minorHAnsi"/>
      <w:color w:val="262626" w:themeColor="text1" w:themeTint="D9"/>
      <w:sz w:val="16"/>
    </w:rPr>
  </w:style>
  <w:style w:type="paragraph" w:customStyle="1" w:styleId="66F33F01851B4AEAAFDCCF22FC61ECFD67">
    <w:name w:val="66F33F01851B4AEAAFDCCF22FC61ECFD67"/>
    <w:pPr>
      <w:spacing w:after="120" w:line="240" w:lineRule="auto"/>
    </w:pPr>
    <w:rPr>
      <w:rFonts w:eastAsiaTheme="minorHAnsi"/>
      <w:color w:val="808080" w:themeColor="background1" w:themeShade="80"/>
      <w:sz w:val="16"/>
      <w:lang w:val="fr-FR"/>
    </w:rPr>
  </w:style>
  <w:style w:type="paragraph" w:customStyle="1" w:styleId="DE17D41320344EDC846AEC00BA8890F369">
    <w:name w:val="DE17D41320344EDC846AEC00BA8890F369"/>
    <w:pPr>
      <w:spacing w:after="120" w:line="240" w:lineRule="auto"/>
    </w:pPr>
    <w:rPr>
      <w:rFonts w:eastAsiaTheme="minorHAnsi"/>
      <w:color w:val="808080" w:themeColor="background1" w:themeShade="80"/>
      <w:sz w:val="16"/>
      <w:lang w:val="fr-FR"/>
    </w:rPr>
  </w:style>
  <w:style w:type="paragraph" w:customStyle="1" w:styleId="CD55D880B56A42A1813212C2CB541BFD3">
    <w:name w:val="CD55D880B56A42A1813212C2CB541BFD3"/>
    <w:pPr>
      <w:spacing w:after="60" w:line="240" w:lineRule="auto"/>
    </w:pPr>
    <w:rPr>
      <w:rFonts w:eastAsiaTheme="minorHAnsi"/>
      <w:caps/>
      <w:color w:val="4F81BD" w:themeColor="accent1"/>
      <w:sz w:val="20"/>
    </w:rPr>
  </w:style>
  <w:style w:type="paragraph" w:customStyle="1" w:styleId="92E9FDDA4D704092BDFC4F95CA7728733">
    <w:name w:val="92E9FDDA4D704092BDFC4F95CA7728733"/>
    <w:pPr>
      <w:spacing w:after="60" w:line="240" w:lineRule="auto"/>
    </w:pPr>
    <w:rPr>
      <w:rFonts w:eastAsiaTheme="minorHAnsi"/>
      <w:caps/>
      <w:color w:val="4F81BD" w:themeColor="accent1"/>
      <w:sz w:val="20"/>
    </w:rPr>
  </w:style>
  <w:style w:type="paragraph" w:customStyle="1" w:styleId="01FB06FB61EE4055AFC56A9A4A20B17C128">
    <w:name w:val="01FB06FB61EE4055AFC56A9A4A20B17C12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8">
    <w:name w:val="3CA9253634FE45F49F86E2F79543D6B2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6">
    <w:name w:val="C0C3FE2DC44641138CF5158EFD2B7155116"/>
    <w:pPr>
      <w:spacing w:after="180" w:line="240" w:lineRule="auto"/>
    </w:pPr>
    <w:rPr>
      <w:rFonts w:eastAsiaTheme="minorHAnsi"/>
      <w:color w:val="262626" w:themeColor="text1" w:themeTint="D9"/>
      <w:sz w:val="16"/>
    </w:rPr>
  </w:style>
  <w:style w:type="paragraph" w:customStyle="1" w:styleId="9F3AAB161A224FA9B8D701F02F02AB62128">
    <w:name w:val="9F3AAB161A224FA9B8D701F02F02AB62128"/>
    <w:pPr>
      <w:spacing w:after="120" w:line="240" w:lineRule="auto"/>
    </w:pPr>
    <w:rPr>
      <w:rFonts w:eastAsiaTheme="minorHAnsi"/>
      <w:color w:val="808080" w:themeColor="background1" w:themeShade="80"/>
      <w:sz w:val="16"/>
      <w:lang w:val="fr-FR"/>
    </w:rPr>
  </w:style>
  <w:style w:type="paragraph" w:customStyle="1" w:styleId="5DF80ACE815641E18BEC96D7E137E69E128">
    <w:name w:val="5DF80ACE815641E18BEC96D7E137E69E128"/>
    <w:pPr>
      <w:spacing w:after="120" w:line="240" w:lineRule="auto"/>
    </w:pPr>
    <w:rPr>
      <w:rFonts w:eastAsiaTheme="minorHAnsi"/>
      <w:color w:val="808080" w:themeColor="background1" w:themeShade="80"/>
      <w:sz w:val="16"/>
      <w:lang w:val="fr-FR"/>
    </w:rPr>
  </w:style>
  <w:style w:type="paragraph" w:customStyle="1" w:styleId="4B82B13F1AC24F519C63398F6784211D128">
    <w:name w:val="4B82B13F1AC24F519C63398F6784211D128"/>
    <w:pPr>
      <w:spacing w:after="180" w:line="240" w:lineRule="auto"/>
    </w:pPr>
    <w:rPr>
      <w:rFonts w:eastAsiaTheme="minorHAnsi"/>
      <w:color w:val="262626" w:themeColor="text1" w:themeTint="D9"/>
      <w:sz w:val="18"/>
    </w:rPr>
  </w:style>
  <w:style w:type="paragraph" w:customStyle="1" w:styleId="383A9FC8C0AA4966B2A6D63953FC3BF9128">
    <w:name w:val="383A9FC8C0AA4966B2A6D63953FC3BF9128"/>
    <w:pPr>
      <w:spacing w:after="180" w:line="240" w:lineRule="auto"/>
    </w:pPr>
    <w:rPr>
      <w:rFonts w:eastAsiaTheme="minorHAnsi"/>
      <w:color w:val="262626" w:themeColor="text1" w:themeTint="D9"/>
      <w:sz w:val="16"/>
    </w:rPr>
  </w:style>
  <w:style w:type="paragraph" w:customStyle="1" w:styleId="983D0517A76349EC95C6D39017206AEE5">
    <w:name w:val="983D0517A76349EC95C6D39017206AEE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8">
    <w:name w:val="6E3002F3ED4A4B9AADE4EFDFA4F83F03128"/>
    <w:pPr>
      <w:spacing w:after="180" w:line="240" w:lineRule="auto"/>
    </w:pPr>
    <w:rPr>
      <w:rFonts w:eastAsiaTheme="minorHAnsi"/>
      <w:color w:val="262626" w:themeColor="text1" w:themeTint="D9"/>
      <w:sz w:val="16"/>
    </w:rPr>
  </w:style>
  <w:style w:type="paragraph" w:customStyle="1" w:styleId="D48EF9471508485C8988715678FFA721128">
    <w:name w:val="D48EF9471508485C8988715678FFA72112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8">
    <w:name w:val="913AC87962B04E25A6706BCDAE95491E98"/>
    <w:pPr>
      <w:spacing w:after="180" w:line="240" w:lineRule="auto"/>
    </w:pPr>
    <w:rPr>
      <w:rFonts w:eastAsiaTheme="minorHAnsi"/>
      <w:color w:val="262626" w:themeColor="text1" w:themeTint="D9"/>
      <w:sz w:val="16"/>
    </w:rPr>
  </w:style>
  <w:style w:type="paragraph" w:customStyle="1" w:styleId="E2E7B8C58B8E45D3BA4C0DE921A42ADB128">
    <w:name w:val="E2E7B8C58B8E45D3BA4C0DE921A42ADB128"/>
    <w:pPr>
      <w:spacing w:after="120" w:line="240" w:lineRule="auto"/>
    </w:pPr>
    <w:rPr>
      <w:rFonts w:eastAsiaTheme="minorHAnsi"/>
      <w:color w:val="808080" w:themeColor="background1" w:themeShade="80"/>
      <w:sz w:val="16"/>
      <w:lang w:val="fr-FR"/>
    </w:rPr>
  </w:style>
  <w:style w:type="paragraph" w:customStyle="1" w:styleId="4650EB9EA7CC44868DBE6F600097EEF8128">
    <w:name w:val="4650EB9EA7CC44868DBE6F600097EEF8128"/>
    <w:pPr>
      <w:spacing w:after="120" w:line="240" w:lineRule="auto"/>
    </w:pPr>
    <w:rPr>
      <w:rFonts w:eastAsiaTheme="minorHAnsi"/>
      <w:color w:val="808080" w:themeColor="background1" w:themeShade="80"/>
      <w:sz w:val="16"/>
      <w:lang w:val="fr-FR"/>
    </w:rPr>
  </w:style>
  <w:style w:type="paragraph" w:customStyle="1" w:styleId="F0F6B4FD00D04503A4173AA599A0FCFB72">
    <w:name w:val="F0F6B4FD00D04503A4173AA599A0FCFB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2">
    <w:name w:val="2D07AB3D48C544A7ABC34B8EA92D552772"/>
    <w:pPr>
      <w:spacing w:after="180" w:line="240" w:lineRule="auto"/>
    </w:pPr>
    <w:rPr>
      <w:rFonts w:eastAsiaTheme="minorHAnsi"/>
      <w:color w:val="262626" w:themeColor="text1" w:themeTint="D9"/>
      <w:sz w:val="16"/>
    </w:rPr>
  </w:style>
  <w:style w:type="paragraph" w:customStyle="1" w:styleId="66F33F01851B4AEAAFDCCF22FC61ECFD68">
    <w:name w:val="66F33F01851B4AEAAFDCCF22FC61ECFD68"/>
    <w:pPr>
      <w:spacing w:after="120" w:line="240" w:lineRule="auto"/>
    </w:pPr>
    <w:rPr>
      <w:rFonts w:eastAsiaTheme="minorHAnsi"/>
      <w:color w:val="808080" w:themeColor="background1" w:themeShade="80"/>
      <w:sz w:val="16"/>
      <w:lang w:val="fr-FR"/>
    </w:rPr>
  </w:style>
  <w:style w:type="paragraph" w:customStyle="1" w:styleId="DE17D41320344EDC846AEC00BA8890F370">
    <w:name w:val="DE17D41320344EDC846AEC00BA8890F370"/>
    <w:pPr>
      <w:spacing w:after="120" w:line="240" w:lineRule="auto"/>
    </w:pPr>
    <w:rPr>
      <w:rFonts w:eastAsiaTheme="minorHAnsi"/>
      <w:color w:val="808080" w:themeColor="background1" w:themeShade="80"/>
      <w:sz w:val="16"/>
      <w:lang w:val="fr-FR"/>
    </w:rPr>
  </w:style>
  <w:style w:type="paragraph" w:customStyle="1" w:styleId="CD55D880B56A42A1813212C2CB541BFD4">
    <w:name w:val="CD55D880B56A42A1813212C2CB541BFD4"/>
    <w:pPr>
      <w:spacing w:after="60" w:line="240" w:lineRule="auto"/>
    </w:pPr>
    <w:rPr>
      <w:rFonts w:eastAsiaTheme="minorHAnsi"/>
      <w:caps/>
      <w:color w:val="4F81BD" w:themeColor="accent1"/>
      <w:sz w:val="20"/>
    </w:rPr>
  </w:style>
  <w:style w:type="paragraph" w:customStyle="1" w:styleId="92E9FDDA4D704092BDFC4F95CA7728734">
    <w:name w:val="92E9FDDA4D704092BDFC4F95CA7728734"/>
    <w:pPr>
      <w:spacing w:after="60" w:line="240" w:lineRule="auto"/>
    </w:pPr>
    <w:rPr>
      <w:rFonts w:eastAsiaTheme="minorHAnsi"/>
      <w:caps/>
      <w:color w:val="4F81BD" w:themeColor="accent1"/>
      <w:sz w:val="20"/>
    </w:rPr>
  </w:style>
  <w:style w:type="paragraph" w:customStyle="1" w:styleId="01FB06FB61EE4055AFC56A9A4A20B17C129">
    <w:name w:val="01FB06FB61EE4055AFC56A9A4A20B17C12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29">
    <w:name w:val="3CA9253634FE45F49F86E2F79543D6B2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7">
    <w:name w:val="C0C3FE2DC44641138CF5158EFD2B7155117"/>
    <w:pPr>
      <w:spacing w:after="180" w:line="240" w:lineRule="auto"/>
    </w:pPr>
    <w:rPr>
      <w:rFonts w:eastAsiaTheme="minorHAnsi"/>
      <w:color w:val="262626" w:themeColor="text1" w:themeTint="D9"/>
      <w:sz w:val="16"/>
    </w:rPr>
  </w:style>
  <w:style w:type="paragraph" w:customStyle="1" w:styleId="9F3AAB161A224FA9B8D701F02F02AB62129">
    <w:name w:val="9F3AAB161A224FA9B8D701F02F02AB62129"/>
    <w:pPr>
      <w:spacing w:after="120" w:line="240" w:lineRule="auto"/>
    </w:pPr>
    <w:rPr>
      <w:rFonts w:eastAsiaTheme="minorHAnsi"/>
      <w:color w:val="808080" w:themeColor="background1" w:themeShade="80"/>
      <w:sz w:val="16"/>
      <w:lang w:val="fr-FR"/>
    </w:rPr>
  </w:style>
  <w:style w:type="paragraph" w:customStyle="1" w:styleId="5DF80ACE815641E18BEC96D7E137E69E129">
    <w:name w:val="5DF80ACE815641E18BEC96D7E137E69E129"/>
    <w:pPr>
      <w:spacing w:after="120" w:line="240" w:lineRule="auto"/>
    </w:pPr>
    <w:rPr>
      <w:rFonts w:eastAsiaTheme="minorHAnsi"/>
      <w:color w:val="808080" w:themeColor="background1" w:themeShade="80"/>
      <w:sz w:val="16"/>
      <w:lang w:val="fr-FR"/>
    </w:rPr>
  </w:style>
  <w:style w:type="paragraph" w:customStyle="1" w:styleId="4B82B13F1AC24F519C63398F6784211D129">
    <w:name w:val="4B82B13F1AC24F519C63398F6784211D129"/>
    <w:pPr>
      <w:spacing w:after="180" w:line="240" w:lineRule="auto"/>
    </w:pPr>
    <w:rPr>
      <w:rFonts w:eastAsiaTheme="minorHAnsi"/>
      <w:color w:val="262626" w:themeColor="text1" w:themeTint="D9"/>
      <w:sz w:val="18"/>
    </w:rPr>
  </w:style>
  <w:style w:type="paragraph" w:customStyle="1" w:styleId="383A9FC8C0AA4966B2A6D63953FC3BF9129">
    <w:name w:val="383A9FC8C0AA4966B2A6D63953FC3BF9129"/>
    <w:pPr>
      <w:spacing w:after="180" w:line="240" w:lineRule="auto"/>
    </w:pPr>
    <w:rPr>
      <w:rFonts w:eastAsiaTheme="minorHAnsi"/>
      <w:color w:val="262626" w:themeColor="text1" w:themeTint="D9"/>
      <w:sz w:val="16"/>
    </w:rPr>
  </w:style>
  <w:style w:type="paragraph" w:customStyle="1" w:styleId="983D0517A76349EC95C6D39017206AEE6">
    <w:name w:val="983D0517A76349EC95C6D39017206AEE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29">
    <w:name w:val="6E3002F3ED4A4B9AADE4EFDFA4F83F03129"/>
    <w:pPr>
      <w:spacing w:after="180" w:line="240" w:lineRule="auto"/>
    </w:pPr>
    <w:rPr>
      <w:rFonts w:eastAsiaTheme="minorHAnsi"/>
      <w:color w:val="262626" w:themeColor="text1" w:themeTint="D9"/>
      <w:sz w:val="16"/>
    </w:rPr>
  </w:style>
  <w:style w:type="paragraph" w:customStyle="1" w:styleId="D48EF9471508485C8988715678FFA721129">
    <w:name w:val="D48EF9471508485C8988715678FFA72112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99">
    <w:name w:val="913AC87962B04E25A6706BCDAE95491E99"/>
    <w:pPr>
      <w:spacing w:after="180" w:line="240" w:lineRule="auto"/>
    </w:pPr>
    <w:rPr>
      <w:rFonts w:eastAsiaTheme="minorHAnsi"/>
      <w:color w:val="262626" w:themeColor="text1" w:themeTint="D9"/>
      <w:sz w:val="16"/>
    </w:rPr>
  </w:style>
  <w:style w:type="paragraph" w:customStyle="1" w:styleId="E2E7B8C58B8E45D3BA4C0DE921A42ADB129">
    <w:name w:val="E2E7B8C58B8E45D3BA4C0DE921A42ADB129"/>
    <w:pPr>
      <w:spacing w:after="120" w:line="240" w:lineRule="auto"/>
    </w:pPr>
    <w:rPr>
      <w:rFonts w:eastAsiaTheme="minorHAnsi"/>
      <w:color w:val="808080" w:themeColor="background1" w:themeShade="80"/>
      <w:sz w:val="16"/>
      <w:lang w:val="fr-FR"/>
    </w:rPr>
  </w:style>
  <w:style w:type="paragraph" w:customStyle="1" w:styleId="4650EB9EA7CC44868DBE6F600097EEF8129">
    <w:name w:val="4650EB9EA7CC44868DBE6F600097EEF8129"/>
    <w:pPr>
      <w:spacing w:after="120" w:line="240" w:lineRule="auto"/>
    </w:pPr>
    <w:rPr>
      <w:rFonts w:eastAsiaTheme="minorHAnsi"/>
      <w:color w:val="808080" w:themeColor="background1" w:themeShade="80"/>
      <w:sz w:val="16"/>
      <w:lang w:val="fr-FR"/>
    </w:rPr>
  </w:style>
  <w:style w:type="paragraph" w:customStyle="1" w:styleId="F0F6B4FD00D04503A4173AA599A0FCFB73">
    <w:name w:val="F0F6B4FD00D04503A4173AA599A0FCFB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3">
    <w:name w:val="2D07AB3D48C544A7ABC34B8EA92D552773"/>
    <w:pPr>
      <w:spacing w:after="180" w:line="240" w:lineRule="auto"/>
    </w:pPr>
    <w:rPr>
      <w:rFonts w:eastAsiaTheme="minorHAnsi"/>
      <w:color w:val="262626" w:themeColor="text1" w:themeTint="D9"/>
      <w:sz w:val="16"/>
    </w:rPr>
  </w:style>
  <w:style w:type="paragraph" w:customStyle="1" w:styleId="66F33F01851B4AEAAFDCCF22FC61ECFD69">
    <w:name w:val="66F33F01851B4AEAAFDCCF22FC61ECFD69"/>
    <w:pPr>
      <w:spacing w:after="120" w:line="240" w:lineRule="auto"/>
    </w:pPr>
    <w:rPr>
      <w:rFonts w:eastAsiaTheme="minorHAnsi"/>
      <w:color w:val="808080" w:themeColor="background1" w:themeShade="80"/>
      <w:sz w:val="16"/>
      <w:lang w:val="fr-FR"/>
    </w:rPr>
  </w:style>
  <w:style w:type="paragraph" w:customStyle="1" w:styleId="DE17D41320344EDC846AEC00BA8890F371">
    <w:name w:val="DE17D41320344EDC846AEC00BA8890F371"/>
    <w:pPr>
      <w:spacing w:after="120" w:line="240" w:lineRule="auto"/>
    </w:pPr>
    <w:rPr>
      <w:rFonts w:eastAsiaTheme="minorHAnsi"/>
      <w:color w:val="808080" w:themeColor="background1" w:themeShade="80"/>
      <w:sz w:val="16"/>
      <w:lang w:val="fr-FR"/>
    </w:rPr>
  </w:style>
  <w:style w:type="paragraph" w:customStyle="1" w:styleId="CD55D880B56A42A1813212C2CB541BFD5">
    <w:name w:val="CD55D880B56A42A1813212C2CB541BFD5"/>
    <w:pPr>
      <w:spacing w:after="60" w:line="240" w:lineRule="auto"/>
    </w:pPr>
    <w:rPr>
      <w:rFonts w:eastAsiaTheme="minorHAnsi"/>
      <w:caps/>
      <w:color w:val="4F81BD" w:themeColor="accent1"/>
      <w:sz w:val="20"/>
    </w:rPr>
  </w:style>
  <w:style w:type="paragraph" w:customStyle="1" w:styleId="92E9FDDA4D704092BDFC4F95CA7728735">
    <w:name w:val="92E9FDDA4D704092BDFC4F95CA7728735"/>
    <w:pPr>
      <w:spacing w:after="60" w:line="240" w:lineRule="auto"/>
    </w:pPr>
    <w:rPr>
      <w:rFonts w:eastAsiaTheme="minorHAnsi"/>
      <w:caps/>
      <w:color w:val="4F81BD" w:themeColor="accent1"/>
      <w:sz w:val="20"/>
    </w:rPr>
  </w:style>
  <w:style w:type="paragraph" w:customStyle="1" w:styleId="01FB06FB61EE4055AFC56A9A4A20B17C130">
    <w:name w:val="01FB06FB61EE4055AFC56A9A4A20B17C13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0">
    <w:name w:val="3CA9253634FE45F49F86E2F79543D6B2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8">
    <w:name w:val="C0C3FE2DC44641138CF5158EFD2B7155118"/>
    <w:pPr>
      <w:spacing w:after="180" w:line="240" w:lineRule="auto"/>
    </w:pPr>
    <w:rPr>
      <w:rFonts w:eastAsiaTheme="minorHAnsi"/>
      <w:color w:val="262626" w:themeColor="text1" w:themeTint="D9"/>
      <w:sz w:val="16"/>
    </w:rPr>
  </w:style>
  <w:style w:type="paragraph" w:customStyle="1" w:styleId="9F3AAB161A224FA9B8D701F02F02AB62130">
    <w:name w:val="9F3AAB161A224FA9B8D701F02F02AB62130"/>
    <w:pPr>
      <w:spacing w:after="120" w:line="240" w:lineRule="auto"/>
    </w:pPr>
    <w:rPr>
      <w:rFonts w:eastAsiaTheme="minorHAnsi"/>
      <w:color w:val="808080" w:themeColor="background1" w:themeShade="80"/>
      <w:sz w:val="16"/>
      <w:lang w:val="fr-FR"/>
    </w:rPr>
  </w:style>
  <w:style w:type="paragraph" w:customStyle="1" w:styleId="5DF80ACE815641E18BEC96D7E137E69E130">
    <w:name w:val="5DF80ACE815641E18BEC96D7E137E69E130"/>
    <w:pPr>
      <w:spacing w:after="120" w:line="240" w:lineRule="auto"/>
    </w:pPr>
    <w:rPr>
      <w:rFonts w:eastAsiaTheme="minorHAnsi"/>
      <w:color w:val="808080" w:themeColor="background1" w:themeShade="80"/>
      <w:sz w:val="16"/>
      <w:lang w:val="fr-FR"/>
    </w:rPr>
  </w:style>
  <w:style w:type="paragraph" w:customStyle="1" w:styleId="4B82B13F1AC24F519C63398F6784211D130">
    <w:name w:val="4B82B13F1AC24F519C63398F6784211D130"/>
    <w:pPr>
      <w:spacing w:after="180" w:line="240" w:lineRule="auto"/>
    </w:pPr>
    <w:rPr>
      <w:rFonts w:eastAsiaTheme="minorHAnsi"/>
      <w:color w:val="262626" w:themeColor="text1" w:themeTint="D9"/>
      <w:sz w:val="18"/>
    </w:rPr>
  </w:style>
  <w:style w:type="paragraph" w:customStyle="1" w:styleId="383A9FC8C0AA4966B2A6D63953FC3BF9130">
    <w:name w:val="383A9FC8C0AA4966B2A6D63953FC3BF9130"/>
    <w:pPr>
      <w:spacing w:after="180" w:line="240" w:lineRule="auto"/>
    </w:pPr>
    <w:rPr>
      <w:rFonts w:eastAsiaTheme="minorHAnsi"/>
      <w:color w:val="262626" w:themeColor="text1" w:themeTint="D9"/>
      <w:sz w:val="16"/>
    </w:rPr>
  </w:style>
  <w:style w:type="paragraph" w:customStyle="1" w:styleId="983D0517A76349EC95C6D39017206AEE7">
    <w:name w:val="983D0517A76349EC95C6D39017206AEE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0">
    <w:name w:val="6E3002F3ED4A4B9AADE4EFDFA4F83F03130"/>
    <w:pPr>
      <w:spacing w:after="180" w:line="240" w:lineRule="auto"/>
    </w:pPr>
    <w:rPr>
      <w:rFonts w:eastAsiaTheme="minorHAnsi"/>
      <w:color w:val="262626" w:themeColor="text1" w:themeTint="D9"/>
      <w:sz w:val="16"/>
    </w:rPr>
  </w:style>
  <w:style w:type="paragraph" w:customStyle="1" w:styleId="D48EF9471508485C8988715678FFA721130">
    <w:name w:val="D48EF9471508485C8988715678FFA72113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0">
    <w:name w:val="913AC87962B04E25A6706BCDAE95491E100"/>
    <w:pPr>
      <w:spacing w:after="180" w:line="240" w:lineRule="auto"/>
    </w:pPr>
    <w:rPr>
      <w:rFonts w:eastAsiaTheme="minorHAnsi"/>
      <w:color w:val="262626" w:themeColor="text1" w:themeTint="D9"/>
      <w:sz w:val="16"/>
    </w:rPr>
  </w:style>
  <w:style w:type="paragraph" w:customStyle="1" w:styleId="E2E7B8C58B8E45D3BA4C0DE921A42ADB130">
    <w:name w:val="E2E7B8C58B8E45D3BA4C0DE921A42ADB130"/>
    <w:pPr>
      <w:spacing w:after="120" w:line="240" w:lineRule="auto"/>
    </w:pPr>
    <w:rPr>
      <w:rFonts w:eastAsiaTheme="minorHAnsi"/>
      <w:color w:val="808080" w:themeColor="background1" w:themeShade="80"/>
      <w:sz w:val="16"/>
      <w:lang w:val="fr-FR"/>
    </w:rPr>
  </w:style>
  <w:style w:type="paragraph" w:customStyle="1" w:styleId="4650EB9EA7CC44868DBE6F600097EEF8130">
    <w:name w:val="4650EB9EA7CC44868DBE6F600097EEF8130"/>
    <w:pPr>
      <w:spacing w:after="120" w:line="240" w:lineRule="auto"/>
    </w:pPr>
    <w:rPr>
      <w:rFonts w:eastAsiaTheme="minorHAnsi"/>
      <w:color w:val="808080" w:themeColor="background1" w:themeShade="80"/>
      <w:sz w:val="16"/>
      <w:lang w:val="fr-FR"/>
    </w:rPr>
  </w:style>
  <w:style w:type="paragraph" w:customStyle="1" w:styleId="F0F6B4FD00D04503A4173AA599A0FCFB74">
    <w:name w:val="F0F6B4FD00D04503A4173AA599A0FCFB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4">
    <w:name w:val="2D07AB3D48C544A7ABC34B8EA92D552774"/>
    <w:pPr>
      <w:spacing w:after="180" w:line="240" w:lineRule="auto"/>
    </w:pPr>
    <w:rPr>
      <w:rFonts w:eastAsiaTheme="minorHAnsi"/>
      <w:color w:val="262626" w:themeColor="text1" w:themeTint="D9"/>
      <w:sz w:val="16"/>
    </w:rPr>
  </w:style>
  <w:style w:type="paragraph" w:customStyle="1" w:styleId="66F33F01851B4AEAAFDCCF22FC61ECFD70">
    <w:name w:val="66F33F01851B4AEAAFDCCF22FC61ECFD70"/>
    <w:pPr>
      <w:spacing w:after="120" w:line="240" w:lineRule="auto"/>
    </w:pPr>
    <w:rPr>
      <w:rFonts w:eastAsiaTheme="minorHAnsi"/>
      <w:color w:val="808080" w:themeColor="background1" w:themeShade="80"/>
      <w:sz w:val="16"/>
      <w:lang w:val="fr-FR"/>
    </w:rPr>
  </w:style>
  <w:style w:type="paragraph" w:customStyle="1" w:styleId="DE17D41320344EDC846AEC00BA8890F372">
    <w:name w:val="DE17D41320344EDC846AEC00BA8890F372"/>
    <w:pPr>
      <w:spacing w:after="120" w:line="240" w:lineRule="auto"/>
    </w:pPr>
    <w:rPr>
      <w:rFonts w:eastAsiaTheme="minorHAnsi"/>
      <w:color w:val="808080" w:themeColor="background1" w:themeShade="80"/>
      <w:sz w:val="16"/>
      <w:lang w:val="fr-FR"/>
    </w:rPr>
  </w:style>
  <w:style w:type="paragraph" w:customStyle="1" w:styleId="CD55D880B56A42A1813212C2CB541BFD6">
    <w:name w:val="CD55D880B56A42A1813212C2CB541BFD6"/>
    <w:pPr>
      <w:spacing w:after="60" w:line="240" w:lineRule="auto"/>
    </w:pPr>
    <w:rPr>
      <w:rFonts w:eastAsiaTheme="minorHAnsi"/>
      <w:caps/>
      <w:color w:val="4F81BD" w:themeColor="accent1"/>
      <w:sz w:val="20"/>
    </w:rPr>
  </w:style>
  <w:style w:type="paragraph" w:customStyle="1" w:styleId="92E9FDDA4D704092BDFC4F95CA7728736">
    <w:name w:val="92E9FDDA4D704092BDFC4F95CA7728736"/>
    <w:pPr>
      <w:spacing w:after="60" w:line="240" w:lineRule="auto"/>
    </w:pPr>
    <w:rPr>
      <w:rFonts w:eastAsiaTheme="minorHAnsi"/>
      <w:caps/>
      <w:color w:val="4F81BD" w:themeColor="accent1"/>
      <w:sz w:val="20"/>
    </w:rPr>
  </w:style>
  <w:style w:type="paragraph" w:customStyle="1" w:styleId="2CD0007739CB4685813D91CD39568EAB">
    <w:name w:val="2CD0007739CB4685813D91CD39568EAB"/>
  </w:style>
  <w:style w:type="paragraph" w:customStyle="1" w:styleId="AB9C8BA9D6B347A1BE65F9DB7967D1FA">
    <w:name w:val="AB9C8BA9D6B347A1BE65F9DB7967D1FA"/>
  </w:style>
  <w:style w:type="paragraph" w:customStyle="1" w:styleId="0A3AEF1F82F847658B46E77F2D8EBA00">
    <w:name w:val="0A3AEF1F82F847658B46E77F2D8EBA00"/>
  </w:style>
  <w:style w:type="paragraph" w:customStyle="1" w:styleId="0157F5361C8A4E39B7CEF6EA14F6C343">
    <w:name w:val="0157F5361C8A4E39B7CEF6EA14F6C343"/>
  </w:style>
  <w:style w:type="paragraph" w:customStyle="1" w:styleId="3C832DAFD79E40DEA9C4FFAAD3008DEB">
    <w:name w:val="3C832DAFD79E40DEA9C4FFAAD3008DEB"/>
  </w:style>
  <w:style w:type="paragraph" w:customStyle="1" w:styleId="01FB06FB61EE4055AFC56A9A4A20B17C131">
    <w:name w:val="01FB06FB61EE4055AFC56A9A4A20B17C13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1">
    <w:name w:val="3CA9253634FE45F49F86E2F79543D6B2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19">
    <w:name w:val="C0C3FE2DC44641138CF5158EFD2B7155119"/>
    <w:pPr>
      <w:spacing w:after="180" w:line="240" w:lineRule="auto"/>
    </w:pPr>
    <w:rPr>
      <w:rFonts w:eastAsiaTheme="minorHAnsi"/>
      <w:color w:val="262626" w:themeColor="text1" w:themeTint="D9"/>
      <w:sz w:val="16"/>
    </w:rPr>
  </w:style>
  <w:style w:type="paragraph" w:customStyle="1" w:styleId="9F3AAB161A224FA9B8D701F02F02AB62131">
    <w:name w:val="9F3AAB161A224FA9B8D701F02F02AB62131"/>
    <w:pPr>
      <w:spacing w:after="120" w:line="240" w:lineRule="auto"/>
    </w:pPr>
    <w:rPr>
      <w:rFonts w:eastAsiaTheme="minorHAnsi"/>
      <w:color w:val="808080" w:themeColor="background1" w:themeShade="80"/>
      <w:sz w:val="16"/>
      <w:lang w:val="fr-FR"/>
    </w:rPr>
  </w:style>
  <w:style w:type="paragraph" w:customStyle="1" w:styleId="5DF80ACE815641E18BEC96D7E137E69E131">
    <w:name w:val="5DF80ACE815641E18BEC96D7E137E69E131"/>
    <w:pPr>
      <w:spacing w:after="120" w:line="240" w:lineRule="auto"/>
    </w:pPr>
    <w:rPr>
      <w:rFonts w:eastAsiaTheme="minorHAnsi"/>
      <w:color w:val="808080" w:themeColor="background1" w:themeShade="80"/>
      <w:sz w:val="16"/>
      <w:lang w:val="fr-FR"/>
    </w:rPr>
  </w:style>
  <w:style w:type="paragraph" w:customStyle="1" w:styleId="4B82B13F1AC24F519C63398F6784211D131">
    <w:name w:val="4B82B13F1AC24F519C63398F6784211D131"/>
    <w:pPr>
      <w:spacing w:after="180" w:line="240" w:lineRule="auto"/>
    </w:pPr>
    <w:rPr>
      <w:rFonts w:eastAsiaTheme="minorHAnsi"/>
      <w:color w:val="262626" w:themeColor="text1" w:themeTint="D9"/>
      <w:sz w:val="18"/>
    </w:rPr>
  </w:style>
  <w:style w:type="paragraph" w:customStyle="1" w:styleId="383A9FC8C0AA4966B2A6D63953FC3BF9131">
    <w:name w:val="383A9FC8C0AA4966B2A6D63953FC3BF9131"/>
    <w:pPr>
      <w:spacing w:after="180" w:line="240" w:lineRule="auto"/>
    </w:pPr>
    <w:rPr>
      <w:rFonts w:eastAsiaTheme="minorHAnsi"/>
      <w:color w:val="262626" w:themeColor="text1" w:themeTint="D9"/>
      <w:sz w:val="16"/>
    </w:rPr>
  </w:style>
  <w:style w:type="paragraph" w:customStyle="1" w:styleId="983D0517A76349EC95C6D39017206AEE8">
    <w:name w:val="983D0517A76349EC95C6D39017206AEE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1">
    <w:name w:val="6E3002F3ED4A4B9AADE4EFDFA4F83F03131"/>
    <w:pPr>
      <w:spacing w:after="180" w:line="240" w:lineRule="auto"/>
    </w:pPr>
    <w:rPr>
      <w:rFonts w:eastAsiaTheme="minorHAnsi"/>
      <w:color w:val="262626" w:themeColor="text1" w:themeTint="D9"/>
      <w:sz w:val="16"/>
    </w:rPr>
  </w:style>
  <w:style w:type="paragraph" w:customStyle="1" w:styleId="D48EF9471508485C8988715678FFA721131">
    <w:name w:val="D48EF9471508485C8988715678FFA72113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1">
    <w:name w:val="913AC87962B04E25A6706BCDAE95491E101"/>
    <w:pPr>
      <w:spacing w:after="180" w:line="240" w:lineRule="auto"/>
    </w:pPr>
    <w:rPr>
      <w:rFonts w:eastAsiaTheme="minorHAnsi"/>
      <w:color w:val="262626" w:themeColor="text1" w:themeTint="D9"/>
      <w:sz w:val="16"/>
    </w:rPr>
  </w:style>
  <w:style w:type="paragraph" w:customStyle="1" w:styleId="E2E7B8C58B8E45D3BA4C0DE921A42ADB131">
    <w:name w:val="E2E7B8C58B8E45D3BA4C0DE921A42ADB131"/>
    <w:pPr>
      <w:spacing w:after="120" w:line="240" w:lineRule="auto"/>
    </w:pPr>
    <w:rPr>
      <w:rFonts w:eastAsiaTheme="minorHAnsi"/>
      <w:color w:val="808080" w:themeColor="background1" w:themeShade="80"/>
      <w:sz w:val="16"/>
      <w:lang w:val="fr-FR"/>
    </w:rPr>
  </w:style>
  <w:style w:type="paragraph" w:customStyle="1" w:styleId="4650EB9EA7CC44868DBE6F600097EEF8131">
    <w:name w:val="4650EB9EA7CC44868DBE6F600097EEF8131"/>
    <w:pPr>
      <w:spacing w:after="120" w:line="240" w:lineRule="auto"/>
    </w:pPr>
    <w:rPr>
      <w:rFonts w:eastAsiaTheme="minorHAnsi"/>
      <w:color w:val="808080" w:themeColor="background1" w:themeShade="80"/>
      <w:sz w:val="16"/>
      <w:lang w:val="fr-FR"/>
    </w:rPr>
  </w:style>
  <w:style w:type="paragraph" w:customStyle="1" w:styleId="F0F6B4FD00D04503A4173AA599A0FCFB75">
    <w:name w:val="F0F6B4FD00D04503A4173AA599A0FCFB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5">
    <w:name w:val="2D07AB3D48C544A7ABC34B8EA92D552775"/>
    <w:pPr>
      <w:spacing w:after="180" w:line="240" w:lineRule="auto"/>
    </w:pPr>
    <w:rPr>
      <w:rFonts w:eastAsiaTheme="minorHAnsi"/>
      <w:color w:val="262626" w:themeColor="text1" w:themeTint="D9"/>
      <w:sz w:val="16"/>
    </w:rPr>
  </w:style>
  <w:style w:type="paragraph" w:customStyle="1" w:styleId="66F33F01851B4AEAAFDCCF22FC61ECFD71">
    <w:name w:val="66F33F01851B4AEAAFDCCF22FC61ECFD71"/>
    <w:pPr>
      <w:spacing w:after="120" w:line="240" w:lineRule="auto"/>
    </w:pPr>
    <w:rPr>
      <w:rFonts w:eastAsiaTheme="minorHAnsi"/>
      <w:color w:val="808080" w:themeColor="background1" w:themeShade="80"/>
      <w:sz w:val="16"/>
      <w:lang w:val="fr-FR"/>
    </w:rPr>
  </w:style>
  <w:style w:type="paragraph" w:customStyle="1" w:styleId="DE17D41320344EDC846AEC00BA8890F373">
    <w:name w:val="DE17D41320344EDC846AEC00BA8890F373"/>
    <w:pPr>
      <w:spacing w:after="120" w:line="240" w:lineRule="auto"/>
    </w:pPr>
    <w:rPr>
      <w:rFonts w:eastAsiaTheme="minorHAnsi"/>
      <w:color w:val="808080" w:themeColor="background1" w:themeShade="80"/>
      <w:sz w:val="16"/>
      <w:lang w:val="fr-FR"/>
    </w:rPr>
  </w:style>
  <w:style w:type="paragraph" w:customStyle="1" w:styleId="CD55D880B56A42A1813212C2CB541BFD7">
    <w:name w:val="CD55D880B56A42A1813212C2CB541BFD7"/>
    <w:pPr>
      <w:spacing w:after="60" w:line="240" w:lineRule="auto"/>
    </w:pPr>
    <w:rPr>
      <w:rFonts w:eastAsiaTheme="minorHAnsi"/>
      <w:caps/>
      <w:color w:val="4F81BD" w:themeColor="accent1"/>
      <w:sz w:val="20"/>
    </w:rPr>
  </w:style>
  <w:style w:type="paragraph" w:customStyle="1" w:styleId="92E9FDDA4D704092BDFC4F95CA7728737">
    <w:name w:val="92E9FDDA4D704092BDFC4F95CA7728737"/>
    <w:pPr>
      <w:spacing w:after="60" w:line="240" w:lineRule="auto"/>
    </w:pPr>
    <w:rPr>
      <w:rFonts w:eastAsiaTheme="minorHAnsi"/>
      <w:caps/>
      <w:color w:val="4F81BD" w:themeColor="accent1"/>
      <w:sz w:val="20"/>
    </w:rPr>
  </w:style>
  <w:style w:type="paragraph" w:customStyle="1" w:styleId="01FB06FB61EE4055AFC56A9A4A20B17C132">
    <w:name w:val="01FB06FB61EE4055AFC56A9A4A20B17C13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2">
    <w:name w:val="3CA9253634FE45F49F86E2F79543D6B2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0">
    <w:name w:val="C0C3FE2DC44641138CF5158EFD2B7155120"/>
    <w:pPr>
      <w:spacing w:after="180" w:line="240" w:lineRule="auto"/>
    </w:pPr>
    <w:rPr>
      <w:rFonts w:eastAsiaTheme="minorHAnsi"/>
      <w:color w:val="262626" w:themeColor="text1" w:themeTint="D9"/>
      <w:sz w:val="16"/>
    </w:rPr>
  </w:style>
  <w:style w:type="paragraph" w:customStyle="1" w:styleId="9F3AAB161A224FA9B8D701F02F02AB62132">
    <w:name w:val="9F3AAB161A224FA9B8D701F02F02AB62132"/>
    <w:pPr>
      <w:spacing w:after="120" w:line="240" w:lineRule="auto"/>
    </w:pPr>
    <w:rPr>
      <w:rFonts w:eastAsiaTheme="minorHAnsi"/>
      <w:color w:val="808080" w:themeColor="background1" w:themeShade="80"/>
      <w:sz w:val="16"/>
      <w:lang w:val="fr-FR"/>
    </w:rPr>
  </w:style>
  <w:style w:type="paragraph" w:customStyle="1" w:styleId="5DF80ACE815641E18BEC96D7E137E69E132">
    <w:name w:val="5DF80ACE815641E18BEC96D7E137E69E132"/>
    <w:pPr>
      <w:spacing w:after="120" w:line="240" w:lineRule="auto"/>
    </w:pPr>
    <w:rPr>
      <w:rFonts w:eastAsiaTheme="minorHAnsi"/>
      <w:color w:val="808080" w:themeColor="background1" w:themeShade="80"/>
      <w:sz w:val="16"/>
      <w:lang w:val="fr-FR"/>
    </w:rPr>
  </w:style>
  <w:style w:type="paragraph" w:customStyle="1" w:styleId="4B82B13F1AC24F519C63398F6784211D132">
    <w:name w:val="4B82B13F1AC24F519C63398F6784211D132"/>
    <w:pPr>
      <w:spacing w:after="180" w:line="240" w:lineRule="auto"/>
    </w:pPr>
    <w:rPr>
      <w:rFonts w:eastAsiaTheme="minorHAnsi"/>
      <w:color w:val="262626" w:themeColor="text1" w:themeTint="D9"/>
      <w:sz w:val="18"/>
    </w:rPr>
  </w:style>
  <w:style w:type="paragraph" w:customStyle="1" w:styleId="383A9FC8C0AA4966B2A6D63953FC3BF9132">
    <w:name w:val="383A9FC8C0AA4966B2A6D63953FC3BF9132"/>
    <w:pPr>
      <w:spacing w:after="180" w:line="240" w:lineRule="auto"/>
    </w:pPr>
    <w:rPr>
      <w:rFonts w:eastAsiaTheme="minorHAnsi"/>
      <w:color w:val="262626" w:themeColor="text1" w:themeTint="D9"/>
      <w:sz w:val="16"/>
    </w:rPr>
  </w:style>
  <w:style w:type="paragraph" w:customStyle="1" w:styleId="983D0517A76349EC95C6D39017206AEE9">
    <w:name w:val="983D0517A76349EC95C6D39017206AEE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2">
    <w:name w:val="6E3002F3ED4A4B9AADE4EFDFA4F83F03132"/>
    <w:pPr>
      <w:spacing w:after="180" w:line="240" w:lineRule="auto"/>
    </w:pPr>
    <w:rPr>
      <w:rFonts w:eastAsiaTheme="minorHAnsi"/>
      <w:color w:val="262626" w:themeColor="text1" w:themeTint="D9"/>
      <w:sz w:val="16"/>
    </w:rPr>
  </w:style>
  <w:style w:type="paragraph" w:customStyle="1" w:styleId="D48EF9471508485C8988715678FFA721132">
    <w:name w:val="D48EF9471508485C8988715678FFA72113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2">
    <w:name w:val="913AC87962B04E25A6706BCDAE95491E102"/>
    <w:pPr>
      <w:spacing w:after="180" w:line="240" w:lineRule="auto"/>
    </w:pPr>
    <w:rPr>
      <w:rFonts w:eastAsiaTheme="minorHAnsi"/>
      <w:color w:val="262626" w:themeColor="text1" w:themeTint="D9"/>
      <w:sz w:val="16"/>
    </w:rPr>
  </w:style>
  <w:style w:type="paragraph" w:customStyle="1" w:styleId="E2E7B8C58B8E45D3BA4C0DE921A42ADB132">
    <w:name w:val="E2E7B8C58B8E45D3BA4C0DE921A42ADB132"/>
    <w:pPr>
      <w:spacing w:after="120" w:line="240" w:lineRule="auto"/>
    </w:pPr>
    <w:rPr>
      <w:rFonts w:eastAsiaTheme="minorHAnsi"/>
      <w:color w:val="808080" w:themeColor="background1" w:themeShade="80"/>
      <w:sz w:val="16"/>
      <w:lang w:val="fr-FR"/>
    </w:rPr>
  </w:style>
  <w:style w:type="paragraph" w:customStyle="1" w:styleId="4650EB9EA7CC44868DBE6F600097EEF8132">
    <w:name w:val="4650EB9EA7CC44868DBE6F600097EEF8132"/>
    <w:pPr>
      <w:spacing w:after="120" w:line="240" w:lineRule="auto"/>
    </w:pPr>
    <w:rPr>
      <w:rFonts w:eastAsiaTheme="minorHAnsi"/>
      <w:color w:val="808080" w:themeColor="background1" w:themeShade="80"/>
      <w:sz w:val="16"/>
      <w:lang w:val="fr-FR"/>
    </w:rPr>
  </w:style>
  <w:style w:type="paragraph" w:customStyle="1" w:styleId="F0F6B4FD00D04503A4173AA599A0FCFB76">
    <w:name w:val="F0F6B4FD00D04503A4173AA599A0FCFB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6">
    <w:name w:val="2D07AB3D48C544A7ABC34B8EA92D552776"/>
    <w:pPr>
      <w:spacing w:after="180" w:line="240" w:lineRule="auto"/>
    </w:pPr>
    <w:rPr>
      <w:rFonts w:eastAsiaTheme="minorHAnsi"/>
      <w:color w:val="262626" w:themeColor="text1" w:themeTint="D9"/>
      <w:sz w:val="16"/>
    </w:rPr>
  </w:style>
  <w:style w:type="paragraph" w:customStyle="1" w:styleId="66F33F01851B4AEAAFDCCF22FC61ECFD72">
    <w:name w:val="66F33F01851B4AEAAFDCCF22FC61ECFD72"/>
    <w:pPr>
      <w:spacing w:after="120" w:line="240" w:lineRule="auto"/>
    </w:pPr>
    <w:rPr>
      <w:rFonts w:eastAsiaTheme="minorHAnsi"/>
      <w:color w:val="808080" w:themeColor="background1" w:themeShade="80"/>
      <w:sz w:val="16"/>
      <w:lang w:val="fr-FR"/>
    </w:rPr>
  </w:style>
  <w:style w:type="paragraph" w:customStyle="1" w:styleId="DE17D41320344EDC846AEC00BA8890F374">
    <w:name w:val="DE17D41320344EDC846AEC00BA8890F374"/>
    <w:pPr>
      <w:spacing w:after="120" w:line="240" w:lineRule="auto"/>
    </w:pPr>
    <w:rPr>
      <w:rFonts w:eastAsiaTheme="minorHAnsi"/>
      <w:color w:val="808080" w:themeColor="background1" w:themeShade="80"/>
      <w:sz w:val="16"/>
      <w:lang w:val="fr-FR"/>
    </w:rPr>
  </w:style>
  <w:style w:type="paragraph" w:customStyle="1" w:styleId="IssueNumber">
    <w:name w:val="Issue Number"/>
    <w:basedOn w:val="Header"/>
    <w:link w:val="IssueNumberChar"/>
    <w:qFormat/>
    <w:pPr>
      <w:tabs>
        <w:tab w:val="clear" w:pos="4680"/>
        <w:tab w:val="clear" w:pos="9360"/>
      </w:tabs>
      <w:spacing w:after="60"/>
      <w:jc w:val="right"/>
    </w:pPr>
    <w:rPr>
      <w:rFonts w:eastAsiaTheme="minorHAnsi"/>
      <w:color w:val="808080" w:themeColor="background1" w:themeShade="80"/>
      <w:sz w:val="20"/>
    </w:rPr>
  </w:style>
  <w:style w:type="character" w:customStyle="1" w:styleId="IssueNumberChar">
    <w:name w:val="Issue Number Char"/>
    <w:basedOn w:val="DefaultParagraphFont"/>
    <w:link w:val="IssueNumber"/>
    <w:rPr>
      <w:rFonts w:eastAsiaTheme="minorHAnsi"/>
      <w:color w:val="808080" w:themeColor="background1" w:themeShade="80"/>
      <w:sz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customStyle="1" w:styleId="CD55D880B56A42A1813212C2CB541BFD8">
    <w:name w:val="CD55D880B56A42A1813212C2CB541BFD8"/>
    <w:pPr>
      <w:spacing w:after="60" w:line="240" w:lineRule="auto"/>
    </w:pPr>
    <w:rPr>
      <w:rFonts w:eastAsiaTheme="minorHAnsi"/>
      <w:caps/>
      <w:color w:val="4F81BD" w:themeColor="accent1"/>
      <w:sz w:val="20"/>
    </w:rPr>
  </w:style>
  <w:style w:type="paragraph" w:customStyle="1" w:styleId="01FB06FB61EE4055AFC56A9A4A20B17C133">
    <w:name w:val="01FB06FB61EE4055AFC56A9A4A20B17C13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styleId="ListBullet">
    <w:name w:val="List Bullet"/>
    <w:basedOn w:val="Normal"/>
    <w:unhideWhenUsed/>
    <w:rsid w:val="00460F6E"/>
    <w:pPr>
      <w:numPr>
        <w:numId w:val="1"/>
      </w:numPr>
      <w:spacing w:after="180" w:line="240" w:lineRule="auto"/>
      <w:contextualSpacing/>
    </w:pPr>
    <w:rPr>
      <w:rFonts w:eastAsiaTheme="minorHAnsi"/>
      <w:b/>
      <w:color w:val="262626" w:themeColor="text1" w:themeTint="D9"/>
      <w:sz w:val="18"/>
    </w:rPr>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customStyle="1" w:styleId="3CA9253634FE45F49F86E2F79543D6B2133">
    <w:name w:val="3CA9253634FE45F49F86E2F79543D6B2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1">
    <w:name w:val="C0C3FE2DC44641138CF5158EFD2B7155121"/>
    <w:pPr>
      <w:spacing w:after="180" w:line="240" w:lineRule="auto"/>
    </w:pPr>
    <w:rPr>
      <w:rFonts w:eastAsiaTheme="minorHAnsi"/>
      <w:color w:val="262626" w:themeColor="text1" w:themeTint="D9"/>
      <w:sz w:val="16"/>
    </w:rPr>
  </w:style>
  <w:style w:type="paragraph" w:customStyle="1" w:styleId="9F3AAB161A224FA9B8D701F02F02AB62133">
    <w:name w:val="9F3AAB161A224FA9B8D701F02F02AB62133"/>
    <w:pPr>
      <w:spacing w:after="120" w:line="240" w:lineRule="auto"/>
    </w:pPr>
    <w:rPr>
      <w:rFonts w:eastAsiaTheme="minorHAnsi"/>
      <w:color w:val="808080" w:themeColor="background1" w:themeShade="80"/>
      <w:sz w:val="16"/>
      <w:lang w:val="fr-FR"/>
    </w:rPr>
  </w:style>
  <w:style w:type="paragraph" w:customStyle="1" w:styleId="5DF80ACE815641E18BEC96D7E137E69E133">
    <w:name w:val="5DF80ACE815641E18BEC96D7E137E69E133"/>
    <w:pPr>
      <w:spacing w:after="120" w:line="240" w:lineRule="auto"/>
    </w:pPr>
    <w:rPr>
      <w:rFonts w:eastAsiaTheme="minorHAnsi"/>
      <w:color w:val="808080" w:themeColor="background1" w:themeShade="80"/>
      <w:sz w:val="16"/>
      <w:lang w:val="fr-FR"/>
    </w:rPr>
  </w:style>
  <w:style w:type="paragraph" w:customStyle="1" w:styleId="4B82B13F1AC24F519C63398F6784211D133">
    <w:name w:val="4B82B13F1AC24F519C63398F6784211D133"/>
    <w:pPr>
      <w:spacing w:after="180" w:line="240" w:lineRule="auto"/>
    </w:pPr>
    <w:rPr>
      <w:rFonts w:eastAsiaTheme="minorHAnsi"/>
      <w:color w:val="262626" w:themeColor="text1" w:themeTint="D9"/>
      <w:sz w:val="18"/>
    </w:rPr>
  </w:style>
  <w:style w:type="paragraph" w:customStyle="1" w:styleId="383A9FC8C0AA4966B2A6D63953FC3BF9133">
    <w:name w:val="383A9FC8C0AA4966B2A6D63953FC3BF9133"/>
    <w:pPr>
      <w:spacing w:after="180" w:line="240" w:lineRule="auto"/>
    </w:pPr>
    <w:rPr>
      <w:rFonts w:eastAsiaTheme="minorHAnsi"/>
      <w:color w:val="262626" w:themeColor="text1" w:themeTint="D9"/>
      <w:sz w:val="16"/>
    </w:rPr>
  </w:style>
  <w:style w:type="paragraph" w:customStyle="1" w:styleId="983D0517A76349EC95C6D39017206AEE10">
    <w:name w:val="983D0517A76349EC95C6D39017206AEE1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3">
    <w:name w:val="6E3002F3ED4A4B9AADE4EFDFA4F83F03133"/>
    <w:pPr>
      <w:spacing w:after="180" w:line="240" w:lineRule="auto"/>
    </w:pPr>
    <w:rPr>
      <w:rFonts w:eastAsiaTheme="minorHAnsi"/>
      <w:color w:val="262626" w:themeColor="text1" w:themeTint="D9"/>
      <w:sz w:val="16"/>
    </w:rPr>
  </w:style>
  <w:style w:type="paragraph" w:customStyle="1" w:styleId="D48EF9471508485C8988715678FFA721133">
    <w:name w:val="D48EF9471508485C8988715678FFA72113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3">
    <w:name w:val="913AC87962B04E25A6706BCDAE95491E103"/>
    <w:pPr>
      <w:spacing w:after="180" w:line="240" w:lineRule="auto"/>
    </w:pPr>
    <w:rPr>
      <w:rFonts w:eastAsiaTheme="minorHAnsi"/>
      <w:color w:val="262626" w:themeColor="text1" w:themeTint="D9"/>
      <w:sz w:val="16"/>
    </w:rPr>
  </w:style>
  <w:style w:type="paragraph" w:customStyle="1" w:styleId="E2E7B8C58B8E45D3BA4C0DE921A42ADB133">
    <w:name w:val="E2E7B8C58B8E45D3BA4C0DE921A42ADB133"/>
    <w:pPr>
      <w:spacing w:after="120" w:line="240" w:lineRule="auto"/>
    </w:pPr>
    <w:rPr>
      <w:rFonts w:eastAsiaTheme="minorHAnsi"/>
      <w:color w:val="808080" w:themeColor="background1" w:themeShade="80"/>
      <w:sz w:val="16"/>
      <w:lang w:val="fr-FR"/>
    </w:rPr>
  </w:style>
  <w:style w:type="paragraph" w:customStyle="1" w:styleId="4650EB9EA7CC44868DBE6F600097EEF8133">
    <w:name w:val="4650EB9EA7CC44868DBE6F600097EEF8133"/>
    <w:pPr>
      <w:spacing w:after="120" w:line="240" w:lineRule="auto"/>
    </w:pPr>
    <w:rPr>
      <w:rFonts w:eastAsiaTheme="minorHAnsi"/>
      <w:color w:val="808080" w:themeColor="background1" w:themeShade="80"/>
      <w:sz w:val="16"/>
      <w:lang w:val="fr-FR"/>
    </w:rPr>
  </w:style>
  <w:style w:type="paragraph" w:customStyle="1" w:styleId="F0F6B4FD00D04503A4173AA599A0FCFB77">
    <w:name w:val="F0F6B4FD00D04503A4173AA599A0FCFB7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7">
    <w:name w:val="2D07AB3D48C544A7ABC34B8EA92D552777"/>
    <w:pPr>
      <w:spacing w:after="180" w:line="240" w:lineRule="auto"/>
    </w:pPr>
    <w:rPr>
      <w:rFonts w:eastAsiaTheme="minorHAnsi"/>
      <w:color w:val="262626" w:themeColor="text1" w:themeTint="D9"/>
      <w:sz w:val="16"/>
    </w:rPr>
  </w:style>
  <w:style w:type="paragraph" w:customStyle="1" w:styleId="66F33F01851B4AEAAFDCCF22FC61ECFD73">
    <w:name w:val="66F33F01851B4AEAAFDCCF22FC61ECFD73"/>
    <w:pPr>
      <w:spacing w:after="120" w:line="240" w:lineRule="auto"/>
    </w:pPr>
    <w:rPr>
      <w:rFonts w:eastAsiaTheme="minorHAnsi"/>
      <w:color w:val="808080" w:themeColor="background1" w:themeShade="80"/>
      <w:sz w:val="16"/>
      <w:lang w:val="fr-FR"/>
    </w:rPr>
  </w:style>
  <w:style w:type="paragraph" w:customStyle="1" w:styleId="DE17D41320344EDC846AEC00BA8890F375">
    <w:name w:val="DE17D41320344EDC846AEC00BA8890F375"/>
    <w:pPr>
      <w:spacing w:after="120" w:line="240" w:lineRule="auto"/>
    </w:pPr>
    <w:rPr>
      <w:rFonts w:eastAsiaTheme="minorHAnsi"/>
      <w:color w:val="808080" w:themeColor="background1" w:themeShade="80"/>
      <w:sz w:val="16"/>
      <w:lang w:val="fr-FR"/>
    </w:rPr>
  </w:style>
  <w:style w:type="paragraph" w:customStyle="1" w:styleId="CD55D880B56A42A1813212C2CB541BFD9">
    <w:name w:val="CD55D880B56A42A1813212C2CB541BFD9"/>
    <w:pPr>
      <w:spacing w:after="60" w:line="240" w:lineRule="auto"/>
    </w:pPr>
    <w:rPr>
      <w:rFonts w:eastAsiaTheme="minorHAnsi"/>
      <w:caps/>
      <w:color w:val="4F81BD" w:themeColor="accent1"/>
      <w:sz w:val="20"/>
    </w:rPr>
  </w:style>
  <w:style w:type="paragraph" w:customStyle="1" w:styleId="01FB06FB61EE4055AFC56A9A4A20B17C134">
    <w:name w:val="01FB06FB61EE4055AFC56A9A4A20B17C13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4">
    <w:name w:val="3CA9253634FE45F49F86E2F79543D6B2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2">
    <w:name w:val="C0C3FE2DC44641138CF5158EFD2B7155122"/>
    <w:pPr>
      <w:spacing w:after="180" w:line="240" w:lineRule="auto"/>
    </w:pPr>
    <w:rPr>
      <w:rFonts w:eastAsiaTheme="minorHAnsi"/>
      <w:color w:val="262626" w:themeColor="text1" w:themeTint="D9"/>
      <w:sz w:val="16"/>
    </w:rPr>
  </w:style>
  <w:style w:type="paragraph" w:customStyle="1" w:styleId="9F3AAB161A224FA9B8D701F02F02AB62134">
    <w:name w:val="9F3AAB161A224FA9B8D701F02F02AB62134"/>
    <w:pPr>
      <w:spacing w:after="120" w:line="240" w:lineRule="auto"/>
    </w:pPr>
    <w:rPr>
      <w:rFonts w:eastAsiaTheme="minorHAnsi"/>
      <w:color w:val="808080" w:themeColor="background1" w:themeShade="80"/>
      <w:sz w:val="16"/>
      <w:lang w:val="fr-FR"/>
    </w:rPr>
  </w:style>
  <w:style w:type="paragraph" w:customStyle="1" w:styleId="5DF80ACE815641E18BEC96D7E137E69E134">
    <w:name w:val="5DF80ACE815641E18BEC96D7E137E69E134"/>
    <w:pPr>
      <w:spacing w:after="120" w:line="240" w:lineRule="auto"/>
    </w:pPr>
    <w:rPr>
      <w:rFonts w:eastAsiaTheme="minorHAnsi"/>
      <w:color w:val="808080" w:themeColor="background1" w:themeShade="80"/>
      <w:sz w:val="16"/>
      <w:lang w:val="fr-FR"/>
    </w:rPr>
  </w:style>
  <w:style w:type="paragraph" w:customStyle="1" w:styleId="4B82B13F1AC24F519C63398F6784211D134">
    <w:name w:val="4B82B13F1AC24F519C63398F6784211D134"/>
    <w:pPr>
      <w:spacing w:after="180" w:line="240" w:lineRule="auto"/>
    </w:pPr>
    <w:rPr>
      <w:rFonts w:eastAsiaTheme="minorHAnsi"/>
      <w:color w:val="262626" w:themeColor="text1" w:themeTint="D9"/>
      <w:sz w:val="18"/>
    </w:rPr>
  </w:style>
  <w:style w:type="paragraph" w:customStyle="1" w:styleId="383A9FC8C0AA4966B2A6D63953FC3BF9134">
    <w:name w:val="383A9FC8C0AA4966B2A6D63953FC3BF9134"/>
    <w:pPr>
      <w:spacing w:after="180" w:line="240" w:lineRule="auto"/>
    </w:pPr>
    <w:rPr>
      <w:rFonts w:eastAsiaTheme="minorHAnsi"/>
      <w:color w:val="262626" w:themeColor="text1" w:themeTint="D9"/>
      <w:sz w:val="16"/>
    </w:rPr>
  </w:style>
  <w:style w:type="paragraph" w:customStyle="1" w:styleId="983D0517A76349EC95C6D39017206AEE11">
    <w:name w:val="983D0517A76349EC95C6D39017206AEE1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4">
    <w:name w:val="6E3002F3ED4A4B9AADE4EFDFA4F83F03134"/>
    <w:pPr>
      <w:spacing w:after="180" w:line="240" w:lineRule="auto"/>
    </w:pPr>
    <w:rPr>
      <w:rFonts w:eastAsiaTheme="minorHAnsi"/>
      <w:color w:val="262626" w:themeColor="text1" w:themeTint="D9"/>
      <w:sz w:val="16"/>
    </w:rPr>
  </w:style>
  <w:style w:type="paragraph" w:customStyle="1" w:styleId="D48EF9471508485C8988715678FFA721134">
    <w:name w:val="D48EF9471508485C8988715678FFA72113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4">
    <w:name w:val="913AC87962B04E25A6706BCDAE95491E104"/>
    <w:pPr>
      <w:spacing w:after="180" w:line="240" w:lineRule="auto"/>
    </w:pPr>
    <w:rPr>
      <w:rFonts w:eastAsiaTheme="minorHAnsi"/>
      <w:color w:val="262626" w:themeColor="text1" w:themeTint="D9"/>
      <w:sz w:val="16"/>
    </w:rPr>
  </w:style>
  <w:style w:type="paragraph" w:customStyle="1" w:styleId="E2E7B8C58B8E45D3BA4C0DE921A42ADB134">
    <w:name w:val="E2E7B8C58B8E45D3BA4C0DE921A42ADB134"/>
    <w:pPr>
      <w:spacing w:after="120" w:line="240" w:lineRule="auto"/>
    </w:pPr>
    <w:rPr>
      <w:rFonts w:eastAsiaTheme="minorHAnsi"/>
      <w:color w:val="808080" w:themeColor="background1" w:themeShade="80"/>
      <w:sz w:val="16"/>
      <w:lang w:val="fr-FR"/>
    </w:rPr>
  </w:style>
  <w:style w:type="paragraph" w:customStyle="1" w:styleId="4650EB9EA7CC44868DBE6F600097EEF8134">
    <w:name w:val="4650EB9EA7CC44868DBE6F600097EEF8134"/>
    <w:pPr>
      <w:spacing w:after="120" w:line="240" w:lineRule="auto"/>
    </w:pPr>
    <w:rPr>
      <w:rFonts w:eastAsiaTheme="minorHAnsi"/>
      <w:color w:val="808080" w:themeColor="background1" w:themeShade="80"/>
      <w:sz w:val="16"/>
      <w:lang w:val="fr-FR"/>
    </w:rPr>
  </w:style>
  <w:style w:type="paragraph" w:customStyle="1" w:styleId="F0F6B4FD00D04503A4173AA599A0FCFB78">
    <w:name w:val="F0F6B4FD00D04503A4173AA599A0FCFB7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8">
    <w:name w:val="2D07AB3D48C544A7ABC34B8EA92D552778"/>
    <w:pPr>
      <w:spacing w:after="180" w:line="240" w:lineRule="auto"/>
    </w:pPr>
    <w:rPr>
      <w:rFonts w:eastAsiaTheme="minorHAnsi"/>
      <w:color w:val="262626" w:themeColor="text1" w:themeTint="D9"/>
      <w:sz w:val="16"/>
    </w:rPr>
  </w:style>
  <w:style w:type="paragraph" w:customStyle="1" w:styleId="66F33F01851B4AEAAFDCCF22FC61ECFD74">
    <w:name w:val="66F33F01851B4AEAAFDCCF22FC61ECFD74"/>
    <w:pPr>
      <w:spacing w:after="120" w:line="240" w:lineRule="auto"/>
    </w:pPr>
    <w:rPr>
      <w:rFonts w:eastAsiaTheme="minorHAnsi"/>
      <w:color w:val="808080" w:themeColor="background1" w:themeShade="80"/>
      <w:sz w:val="16"/>
      <w:lang w:val="fr-FR"/>
    </w:rPr>
  </w:style>
  <w:style w:type="paragraph" w:customStyle="1" w:styleId="DE17D41320344EDC846AEC00BA8890F376">
    <w:name w:val="DE17D41320344EDC846AEC00BA8890F376"/>
    <w:pPr>
      <w:spacing w:after="120" w:line="240" w:lineRule="auto"/>
    </w:pPr>
    <w:rPr>
      <w:rFonts w:eastAsiaTheme="minorHAnsi"/>
      <w:color w:val="808080" w:themeColor="background1" w:themeShade="80"/>
      <w:sz w:val="16"/>
      <w:lang w:val="fr-FR"/>
    </w:rPr>
  </w:style>
  <w:style w:type="paragraph" w:customStyle="1" w:styleId="CD55D880B56A42A1813212C2CB541BFD10">
    <w:name w:val="CD55D880B56A42A1813212C2CB541BFD10"/>
    <w:pPr>
      <w:spacing w:after="60" w:line="240" w:lineRule="auto"/>
    </w:pPr>
    <w:rPr>
      <w:rFonts w:eastAsiaTheme="minorHAnsi"/>
      <w:caps/>
      <w:color w:val="4F81BD" w:themeColor="accent1"/>
      <w:sz w:val="20"/>
    </w:rPr>
  </w:style>
  <w:style w:type="paragraph" w:customStyle="1" w:styleId="01FB06FB61EE4055AFC56A9A4A20B17C135">
    <w:name w:val="01FB06FB61EE4055AFC56A9A4A20B17C13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3CA9253634FE45F49F86E2F79543D6B2135">
    <w:name w:val="3CA9253634FE45F49F86E2F79543D6B2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3">
    <w:name w:val="C0C3FE2DC44641138CF5158EFD2B7155123"/>
    <w:pPr>
      <w:spacing w:after="180" w:line="240" w:lineRule="auto"/>
    </w:pPr>
    <w:rPr>
      <w:rFonts w:eastAsiaTheme="minorHAnsi"/>
      <w:color w:val="262626" w:themeColor="text1" w:themeTint="D9"/>
      <w:sz w:val="16"/>
    </w:rPr>
  </w:style>
  <w:style w:type="paragraph" w:customStyle="1" w:styleId="9F3AAB161A224FA9B8D701F02F02AB62135">
    <w:name w:val="9F3AAB161A224FA9B8D701F02F02AB62135"/>
    <w:pPr>
      <w:spacing w:after="120" w:line="240" w:lineRule="auto"/>
    </w:pPr>
    <w:rPr>
      <w:rFonts w:eastAsiaTheme="minorHAnsi"/>
      <w:color w:val="808080" w:themeColor="background1" w:themeShade="80"/>
      <w:sz w:val="16"/>
      <w:lang w:val="fr-FR"/>
    </w:rPr>
  </w:style>
  <w:style w:type="paragraph" w:customStyle="1" w:styleId="5DF80ACE815641E18BEC96D7E137E69E135">
    <w:name w:val="5DF80ACE815641E18BEC96D7E137E69E135"/>
    <w:pPr>
      <w:spacing w:after="120" w:line="240" w:lineRule="auto"/>
    </w:pPr>
    <w:rPr>
      <w:rFonts w:eastAsiaTheme="minorHAnsi"/>
      <w:color w:val="808080" w:themeColor="background1" w:themeShade="80"/>
      <w:sz w:val="16"/>
      <w:lang w:val="fr-FR"/>
    </w:rPr>
  </w:style>
  <w:style w:type="paragraph" w:customStyle="1" w:styleId="4B82B13F1AC24F519C63398F6784211D135">
    <w:name w:val="4B82B13F1AC24F519C63398F6784211D135"/>
    <w:pPr>
      <w:spacing w:after="180" w:line="240" w:lineRule="auto"/>
    </w:pPr>
    <w:rPr>
      <w:rFonts w:eastAsiaTheme="minorHAnsi"/>
      <w:color w:val="262626" w:themeColor="text1" w:themeTint="D9"/>
      <w:sz w:val="18"/>
    </w:rPr>
  </w:style>
  <w:style w:type="paragraph" w:customStyle="1" w:styleId="383A9FC8C0AA4966B2A6D63953FC3BF9135">
    <w:name w:val="383A9FC8C0AA4966B2A6D63953FC3BF9135"/>
    <w:pPr>
      <w:spacing w:after="180" w:line="240" w:lineRule="auto"/>
    </w:pPr>
    <w:rPr>
      <w:rFonts w:eastAsiaTheme="minorHAnsi"/>
      <w:color w:val="262626" w:themeColor="text1" w:themeTint="D9"/>
      <w:sz w:val="16"/>
    </w:rPr>
  </w:style>
  <w:style w:type="paragraph" w:customStyle="1" w:styleId="983D0517A76349EC95C6D39017206AEE12">
    <w:name w:val="983D0517A76349EC95C6D39017206AEE1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5">
    <w:name w:val="6E3002F3ED4A4B9AADE4EFDFA4F83F03135"/>
    <w:pPr>
      <w:spacing w:after="180" w:line="240" w:lineRule="auto"/>
    </w:pPr>
    <w:rPr>
      <w:rFonts w:eastAsiaTheme="minorHAnsi"/>
      <w:color w:val="262626" w:themeColor="text1" w:themeTint="D9"/>
      <w:sz w:val="16"/>
    </w:rPr>
  </w:style>
  <w:style w:type="paragraph" w:customStyle="1" w:styleId="D48EF9471508485C8988715678FFA721135">
    <w:name w:val="D48EF9471508485C8988715678FFA72113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5">
    <w:name w:val="913AC87962B04E25A6706BCDAE95491E105"/>
    <w:pPr>
      <w:spacing w:after="180" w:line="240" w:lineRule="auto"/>
    </w:pPr>
    <w:rPr>
      <w:rFonts w:eastAsiaTheme="minorHAnsi"/>
      <w:color w:val="262626" w:themeColor="text1" w:themeTint="D9"/>
      <w:sz w:val="16"/>
    </w:rPr>
  </w:style>
  <w:style w:type="paragraph" w:customStyle="1" w:styleId="E2E7B8C58B8E45D3BA4C0DE921A42ADB135">
    <w:name w:val="E2E7B8C58B8E45D3BA4C0DE921A42ADB135"/>
    <w:pPr>
      <w:spacing w:after="120" w:line="240" w:lineRule="auto"/>
    </w:pPr>
    <w:rPr>
      <w:rFonts w:eastAsiaTheme="minorHAnsi"/>
      <w:color w:val="808080" w:themeColor="background1" w:themeShade="80"/>
      <w:sz w:val="16"/>
      <w:lang w:val="fr-FR"/>
    </w:rPr>
  </w:style>
  <w:style w:type="paragraph" w:customStyle="1" w:styleId="4650EB9EA7CC44868DBE6F600097EEF8135">
    <w:name w:val="4650EB9EA7CC44868DBE6F600097EEF8135"/>
    <w:pPr>
      <w:spacing w:after="120" w:line="240" w:lineRule="auto"/>
    </w:pPr>
    <w:rPr>
      <w:rFonts w:eastAsiaTheme="minorHAnsi"/>
      <w:color w:val="808080" w:themeColor="background1" w:themeShade="80"/>
      <w:sz w:val="16"/>
      <w:lang w:val="fr-FR"/>
    </w:rPr>
  </w:style>
  <w:style w:type="paragraph" w:customStyle="1" w:styleId="F0F6B4FD00D04503A4173AA599A0FCFB79">
    <w:name w:val="F0F6B4FD00D04503A4173AA599A0FCFB7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79">
    <w:name w:val="2D07AB3D48C544A7ABC34B8EA92D552779"/>
    <w:pPr>
      <w:spacing w:after="180" w:line="240" w:lineRule="auto"/>
    </w:pPr>
    <w:rPr>
      <w:rFonts w:eastAsiaTheme="minorHAnsi"/>
      <w:color w:val="262626" w:themeColor="text1" w:themeTint="D9"/>
      <w:sz w:val="16"/>
    </w:rPr>
  </w:style>
  <w:style w:type="paragraph" w:customStyle="1" w:styleId="66F33F01851B4AEAAFDCCF22FC61ECFD75">
    <w:name w:val="66F33F01851B4AEAAFDCCF22FC61ECFD75"/>
    <w:pPr>
      <w:spacing w:after="120" w:line="240" w:lineRule="auto"/>
    </w:pPr>
    <w:rPr>
      <w:rFonts w:eastAsiaTheme="minorHAnsi"/>
      <w:color w:val="808080" w:themeColor="background1" w:themeShade="80"/>
      <w:sz w:val="16"/>
      <w:lang w:val="fr-FR"/>
    </w:rPr>
  </w:style>
  <w:style w:type="paragraph" w:customStyle="1" w:styleId="DE17D41320344EDC846AEC00BA8890F377">
    <w:name w:val="DE17D41320344EDC846AEC00BA8890F377"/>
    <w:pPr>
      <w:spacing w:after="120" w:line="240" w:lineRule="auto"/>
    </w:pPr>
    <w:rPr>
      <w:rFonts w:eastAsiaTheme="minorHAnsi"/>
      <w:color w:val="808080" w:themeColor="background1" w:themeShade="80"/>
      <w:sz w:val="16"/>
      <w:lang w:val="fr-FR"/>
    </w:rPr>
  </w:style>
  <w:style w:type="paragraph" w:customStyle="1" w:styleId="CD55D880B56A42A1813212C2CB541BFD11">
    <w:name w:val="CD55D880B56A42A1813212C2CB541BFD11"/>
    <w:pPr>
      <w:spacing w:after="60" w:line="240" w:lineRule="auto"/>
    </w:pPr>
    <w:rPr>
      <w:rFonts w:eastAsiaTheme="minorHAnsi"/>
      <w:caps/>
      <w:color w:val="4F81BD" w:themeColor="accent1"/>
      <w:sz w:val="20"/>
    </w:rPr>
  </w:style>
  <w:style w:type="character" w:styleId="Strong">
    <w:name w:val="Strong"/>
    <w:basedOn w:val="DefaultParagraphFont"/>
    <w:unhideWhenUsed/>
    <w:qFormat/>
    <w:rPr>
      <w:b/>
      <w:bCs/>
    </w:rPr>
  </w:style>
  <w:style w:type="paragraph" w:customStyle="1" w:styleId="600E32868D7841E394DA4C959B02C5161">
    <w:name w:val="600E32868D7841E394DA4C959B02C5161"/>
    <w:pPr>
      <w:spacing w:after="180" w:line="240" w:lineRule="auto"/>
    </w:pPr>
    <w:rPr>
      <w:rFonts w:eastAsiaTheme="minorHAnsi"/>
      <w:color w:val="262626" w:themeColor="text1" w:themeTint="D9"/>
      <w:sz w:val="16"/>
    </w:rPr>
  </w:style>
  <w:style w:type="paragraph" w:customStyle="1" w:styleId="01FB06FB61EE4055AFC56A9A4A20B17C136">
    <w:name w:val="01FB06FB61EE4055AFC56A9A4A20B17C13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
    <w:name w:val="D14CC4EDF55B400680690A2878E8885C1"/>
    <w:pPr>
      <w:spacing w:after="180" w:line="240" w:lineRule="auto"/>
    </w:pPr>
    <w:rPr>
      <w:rFonts w:eastAsiaTheme="minorHAnsi"/>
      <w:color w:val="262626" w:themeColor="text1" w:themeTint="D9"/>
      <w:sz w:val="16"/>
    </w:rPr>
  </w:style>
  <w:style w:type="paragraph" w:customStyle="1" w:styleId="ADABCCECC67347EDBA2C8BCBEA38838A1">
    <w:name w:val="ADABCCECC67347EDBA2C8BCBEA38838A1"/>
    <w:pPr>
      <w:spacing w:after="180" w:line="240" w:lineRule="auto"/>
    </w:pPr>
    <w:rPr>
      <w:rFonts w:eastAsiaTheme="minorHAnsi"/>
      <w:color w:val="262626" w:themeColor="text1" w:themeTint="D9"/>
      <w:sz w:val="18"/>
    </w:rPr>
  </w:style>
  <w:style w:type="paragraph" w:customStyle="1" w:styleId="3CA9253634FE45F49F86E2F79543D6B2136">
    <w:name w:val="3CA9253634FE45F49F86E2F79543D6B2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4">
    <w:name w:val="C0C3FE2DC44641138CF5158EFD2B7155124"/>
    <w:pPr>
      <w:spacing w:after="180" w:line="240" w:lineRule="auto"/>
    </w:pPr>
    <w:rPr>
      <w:rFonts w:eastAsiaTheme="minorHAnsi"/>
      <w:color w:val="262626" w:themeColor="text1" w:themeTint="D9"/>
      <w:sz w:val="16"/>
    </w:rPr>
  </w:style>
  <w:style w:type="paragraph" w:customStyle="1" w:styleId="9F3AAB161A224FA9B8D701F02F02AB62136">
    <w:name w:val="9F3AAB161A224FA9B8D701F02F02AB62136"/>
    <w:pPr>
      <w:spacing w:after="120" w:line="240" w:lineRule="auto"/>
    </w:pPr>
    <w:rPr>
      <w:rFonts w:eastAsiaTheme="minorHAnsi"/>
      <w:color w:val="808080" w:themeColor="background1" w:themeShade="80"/>
      <w:sz w:val="16"/>
      <w:lang w:val="fr-FR"/>
    </w:rPr>
  </w:style>
  <w:style w:type="paragraph" w:customStyle="1" w:styleId="5DF80ACE815641E18BEC96D7E137E69E136">
    <w:name w:val="5DF80ACE815641E18BEC96D7E137E69E136"/>
    <w:pPr>
      <w:spacing w:after="120" w:line="240" w:lineRule="auto"/>
    </w:pPr>
    <w:rPr>
      <w:rFonts w:eastAsiaTheme="minorHAnsi"/>
      <w:color w:val="808080" w:themeColor="background1" w:themeShade="80"/>
      <w:sz w:val="16"/>
      <w:lang w:val="fr-FR"/>
    </w:rPr>
  </w:style>
  <w:style w:type="paragraph" w:customStyle="1" w:styleId="4B82B13F1AC24F519C63398F6784211D136">
    <w:name w:val="4B82B13F1AC24F519C63398F6784211D136"/>
    <w:pPr>
      <w:spacing w:after="180" w:line="240" w:lineRule="auto"/>
    </w:pPr>
    <w:rPr>
      <w:rFonts w:eastAsiaTheme="minorHAnsi"/>
      <w:color w:val="262626" w:themeColor="text1" w:themeTint="D9"/>
      <w:sz w:val="18"/>
    </w:rPr>
  </w:style>
  <w:style w:type="paragraph" w:customStyle="1" w:styleId="383A9FC8C0AA4966B2A6D63953FC3BF9136">
    <w:name w:val="383A9FC8C0AA4966B2A6D63953FC3BF9136"/>
    <w:pPr>
      <w:spacing w:after="180" w:line="240" w:lineRule="auto"/>
    </w:pPr>
    <w:rPr>
      <w:rFonts w:eastAsiaTheme="minorHAnsi"/>
      <w:color w:val="262626" w:themeColor="text1" w:themeTint="D9"/>
      <w:sz w:val="16"/>
    </w:rPr>
  </w:style>
  <w:style w:type="paragraph" w:customStyle="1" w:styleId="983D0517A76349EC95C6D39017206AEE13">
    <w:name w:val="983D0517A76349EC95C6D39017206AEE1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6">
    <w:name w:val="6E3002F3ED4A4B9AADE4EFDFA4F83F03136"/>
    <w:pPr>
      <w:spacing w:after="180" w:line="240" w:lineRule="auto"/>
    </w:pPr>
    <w:rPr>
      <w:rFonts w:eastAsiaTheme="minorHAnsi"/>
      <w:color w:val="262626" w:themeColor="text1" w:themeTint="D9"/>
      <w:sz w:val="16"/>
    </w:rPr>
  </w:style>
  <w:style w:type="paragraph" w:customStyle="1" w:styleId="D48EF9471508485C8988715678FFA721136">
    <w:name w:val="D48EF9471508485C8988715678FFA72113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6">
    <w:name w:val="913AC87962B04E25A6706BCDAE95491E106"/>
    <w:pPr>
      <w:spacing w:after="180" w:line="240" w:lineRule="auto"/>
    </w:pPr>
    <w:rPr>
      <w:rFonts w:eastAsiaTheme="minorHAnsi"/>
      <w:color w:val="262626" w:themeColor="text1" w:themeTint="D9"/>
      <w:sz w:val="16"/>
    </w:rPr>
  </w:style>
  <w:style w:type="paragraph" w:customStyle="1" w:styleId="E2E7B8C58B8E45D3BA4C0DE921A42ADB136">
    <w:name w:val="E2E7B8C58B8E45D3BA4C0DE921A42ADB136"/>
    <w:pPr>
      <w:spacing w:after="120" w:line="240" w:lineRule="auto"/>
    </w:pPr>
    <w:rPr>
      <w:rFonts w:eastAsiaTheme="minorHAnsi"/>
      <w:color w:val="808080" w:themeColor="background1" w:themeShade="80"/>
      <w:sz w:val="16"/>
      <w:lang w:val="fr-FR"/>
    </w:rPr>
  </w:style>
  <w:style w:type="paragraph" w:customStyle="1" w:styleId="4650EB9EA7CC44868DBE6F600097EEF8136">
    <w:name w:val="4650EB9EA7CC44868DBE6F600097EEF8136"/>
    <w:pPr>
      <w:spacing w:after="120" w:line="240" w:lineRule="auto"/>
    </w:pPr>
    <w:rPr>
      <w:rFonts w:eastAsiaTheme="minorHAnsi"/>
      <w:color w:val="808080" w:themeColor="background1" w:themeShade="80"/>
      <w:sz w:val="16"/>
      <w:lang w:val="fr-FR"/>
    </w:rPr>
  </w:style>
  <w:style w:type="paragraph" w:customStyle="1" w:styleId="F0F6B4FD00D04503A4173AA599A0FCFB80">
    <w:name w:val="F0F6B4FD00D04503A4173AA599A0FCFB8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0">
    <w:name w:val="2D07AB3D48C544A7ABC34B8EA92D552780"/>
    <w:pPr>
      <w:spacing w:after="180" w:line="240" w:lineRule="auto"/>
    </w:pPr>
    <w:rPr>
      <w:rFonts w:eastAsiaTheme="minorHAnsi"/>
      <w:color w:val="262626" w:themeColor="text1" w:themeTint="D9"/>
      <w:sz w:val="16"/>
    </w:rPr>
  </w:style>
  <w:style w:type="paragraph" w:customStyle="1" w:styleId="66F33F01851B4AEAAFDCCF22FC61ECFD76">
    <w:name w:val="66F33F01851B4AEAAFDCCF22FC61ECFD76"/>
    <w:pPr>
      <w:spacing w:after="120" w:line="240" w:lineRule="auto"/>
    </w:pPr>
    <w:rPr>
      <w:rFonts w:eastAsiaTheme="minorHAnsi"/>
      <w:color w:val="808080" w:themeColor="background1" w:themeShade="80"/>
      <w:sz w:val="16"/>
      <w:lang w:val="fr-FR"/>
    </w:rPr>
  </w:style>
  <w:style w:type="paragraph" w:customStyle="1" w:styleId="DE17D41320344EDC846AEC00BA8890F378">
    <w:name w:val="DE17D41320344EDC846AEC00BA8890F378"/>
    <w:pPr>
      <w:spacing w:after="120" w:line="240" w:lineRule="auto"/>
    </w:pPr>
    <w:rPr>
      <w:rFonts w:eastAsiaTheme="minorHAnsi"/>
      <w:color w:val="808080" w:themeColor="background1" w:themeShade="80"/>
      <w:sz w:val="16"/>
      <w:lang w:val="fr-FR"/>
    </w:rPr>
  </w:style>
  <w:style w:type="paragraph" w:customStyle="1" w:styleId="CD55D880B56A42A1813212C2CB541BFD12">
    <w:name w:val="CD55D880B56A42A1813212C2CB541BFD12"/>
    <w:pPr>
      <w:spacing w:after="60" w:line="240" w:lineRule="auto"/>
    </w:pPr>
    <w:rPr>
      <w:rFonts w:eastAsiaTheme="minorHAnsi"/>
      <w:caps/>
      <w:color w:val="4F81BD" w:themeColor="accent1"/>
      <w:sz w:val="20"/>
    </w:rPr>
  </w:style>
  <w:style w:type="paragraph" w:customStyle="1" w:styleId="600E32868D7841E394DA4C959B02C5162">
    <w:name w:val="600E32868D7841E394DA4C959B02C5162"/>
    <w:pPr>
      <w:spacing w:after="180" w:line="240" w:lineRule="auto"/>
    </w:pPr>
    <w:rPr>
      <w:rFonts w:eastAsiaTheme="minorHAnsi"/>
      <w:color w:val="262626" w:themeColor="text1" w:themeTint="D9"/>
      <w:sz w:val="16"/>
    </w:rPr>
  </w:style>
  <w:style w:type="paragraph" w:customStyle="1" w:styleId="01FB06FB61EE4055AFC56A9A4A20B17C137">
    <w:name w:val="01FB06FB61EE4055AFC56A9A4A20B17C13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
    <w:name w:val="D14CC4EDF55B400680690A2878E8885C2"/>
    <w:pPr>
      <w:spacing w:after="180" w:line="240" w:lineRule="auto"/>
    </w:pPr>
    <w:rPr>
      <w:rFonts w:eastAsiaTheme="minorHAnsi"/>
      <w:color w:val="262626" w:themeColor="text1" w:themeTint="D9"/>
      <w:sz w:val="16"/>
    </w:rPr>
  </w:style>
  <w:style w:type="paragraph" w:customStyle="1" w:styleId="ADABCCECC67347EDBA2C8BCBEA38838A2">
    <w:name w:val="ADABCCECC67347EDBA2C8BCBEA38838A2"/>
    <w:pPr>
      <w:spacing w:after="180" w:line="240" w:lineRule="auto"/>
    </w:pPr>
    <w:rPr>
      <w:rFonts w:eastAsiaTheme="minorHAnsi"/>
      <w:color w:val="262626" w:themeColor="text1" w:themeTint="D9"/>
      <w:sz w:val="18"/>
    </w:rPr>
  </w:style>
  <w:style w:type="paragraph" w:customStyle="1" w:styleId="3CA9253634FE45F49F86E2F79543D6B2137">
    <w:name w:val="3CA9253634FE45F49F86E2F79543D6B2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5">
    <w:name w:val="C0C3FE2DC44641138CF5158EFD2B7155125"/>
    <w:pPr>
      <w:spacing w:after="180" w:line="240" w:lineRule="auto"/>
    </w:pPr>
    <w:rPr>
      <w:rFonts w:eastAsiaTheme="minorHAnsi"/>
      <w:color w:val="262626" w:themeColor="text1" w:themeTint="D9"/>
      <w:sz w:val="16"/>
    </w:rPr>
  </w:style>
  <w:style w:type="paragraph" w:customStyle="1" w:styleId="9F3AAB161A224FA9B8D701F02F02AB62137">
    <w:name w:val="9F3AAB161A224FA9B8D701F02F02AB62137"/>
    <w:pPr>
      <w:spacing w:after="120" w:line="240" w:lineRule="auto"/>
    </w:pPr>
    <w:rPr>
      <w:rFonts w:eastAsiaTheme="minorHAnsi"/>
      <w:color w:val="808080" w:themeColor="background1" w:themeShade="80"/>
      <w:sz w:val="16"/>
      <w:lang w:val="fr-FR"/>
    </w:rPr>
  </w:style>
  <w:style w:type="paragraph" w:customStyle="1" w:styleId="5DF80ACE815641E18BEC96D7E137E69E137">
    <w:name w:val="5DF80ACE815641E18BEC96D7E137E69E137"/>
    <w:pPr>
      <w:spacing w:after="120" w:line="240" w:lineRule="auto"/>
    </w:pPr>
    <w:rPr>
      <w:rFonts w:eastAsiaTheme="minorHAnsi"/>
      <w:color w:val="808080" w:themeColor="background1" w:themeShade="80"/>
      <w:sz w:val="16"/>
      <w:lang w:val="fr-FR"/>
    </w:rPr>
  </w:style>
  <w:style w:type="paragraph" w:customStyle="1" w:styleId="4B82B13F1AC24F519C63398F6784211D137">
    <w:name w:val="4B82B13F1AC24F519C63398F6784211D137"/>
    <w:pPr>
      <w:spacing w:after="180" w:line="240" w:lineRule="auto"/>
    </w:pPr>
    <w:rPr>
      <w:rFonts w:eastAsiaTheme="minorHAnsi"/>
      <w:color w:val="262626" w:themeColor="text1" w:themeTint="D9"/>
      <w:sz w:val="18"/>
    </w:rPr>
  </w:style>
  <w:style w:type="paragraph" w:customStyle="1" w:styleId="383A9FC8C0AA4966B2A6D63953FC3BF9137">
    <w:name w:val="383A9FC8C0AA4966B2A6D63953FC3BF9137"/>
    <w:pPr>
      <w:spacing w:after="180" w:line="240" w:lineRule="auto"/>
    </w:pPr>
    <w:rPr>
      <w:rFonts w:eastAsiaTheme="minorHAnsi"/>
      <w:color w:val="262626" w:themeColor="text1" w:themeTint="D9"/>
      <w:sz w:val="16"/>
    </w:rPr>
  </w:style>
  <w:style w:type="paragraph" w:customStyle="1" w:styleId="983D0517A76349EC95C6D39017206AEE14">
    <w:name w:val="983D0517A76349EC95C6D39017206AEE1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7">
    <w:name w:val="6E3002F3ED4A4B9AADE4EFDFA4F83F03137"/>
    <w:pPr>
      <w:spacing w:after="180" w:line="240" w:lineRule="auto"/>
    </w:pPr>
    <w:rPr>
      <w:rFonts w:eastAsiaTheme="minorHAnsi"/>
      <w:color w:val="262626" w:themeColor="text1" w:themeTint="D9"/>
      <w:sz w:val="16"/>
    </w:rPr>
  </w:style>
  <w:style w:type="paragraph" w:customStyle="1" w:styleId="D48EF9471508485C8988715678FFA721137">
    <w:name w:val="D48EF9471508485C8988715678FFA72113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7">
    <w:name w:val="913AC87962B04E25A6706BCDAE95491E107"/>
    <w:pPr>
      <w:spacing w:after="180" w:line="240" w:lineRule="auto"/>
    </w:pPr>
    <w:rPr>
      <w:rFonts w:eastAsiaTheme="minorHAnsi"/>
      <w:color w:val="262626" w:themeColor="text1" w:themeTint="D9"/>
      <w:sz w:val="16"/>
    </w:rPr>
  </w:style>
  <w:style w:type="paragraph" w:customStyle="1" w:styleId="E2E7B8C58B8E45D3BA4C0DE921A42ADB137">
    <w:name w:val="E2E7B8C58B8E45D3BA4C0DE921A42ADB137"/>
    <w:pPr>
      <w:spacing w:after="120" w:line="240" w:lineRule="auto"/>
    </w:pPr>
    <w:rPr>
      <w:rFonts w:eastAsiaTheme="minorHAnsi"/>
      <w:color w:val="808080" w:themeColor="background1" w:themeShade="80"/>
      <w:sz w:val="16"/>
      <w:lang w:val="fr-FR"/>
    </w:rPr>
  </w:style>
  <w:style w:type="paragraph" w:customStyle="1" w:styleId="4650EB9EA7CC44868DBE6F600097EEF8137">
    <w:name w:val="4650EB9EA7CC44868DBE6F600097EEF8137"/>
    <w:pPr>
      <w:spacing w:after="120" w:line="240" w:lineRule="auto"/>
    </w:pPr>
    <w:rPr>
      <w:rFonts w:eastAsiaTheme="minorHAnsi"/>
      <w:color w:val="808080" w:themeColor="background1" w:themeShade="80"/>
      <w:sz w:val="16"/>
      <w:lang w:val="fr-FR"/>
    </w:rPr>
  </w:style>
  <w:style w:type="paragraph" w:customStyle="1" w:styleId="F0F6B4FD00D04503A4173AA599A0FCFB81">
    <w:name w:val="F0F6B4FD00D04503A4173AA599A0FCFB8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1">
    <w:name w:val="2D07AB3D48C544A7ABC34B8EA92D552781"/>
    <w:pPr>
      <w:spacing w:after="180" w:line="240" w:lineRule="auto"/>
    </w:pPr>
    <w:rPr>
      <w:rFonts w:eastAsiaTheme="minorHAnsi"/>
      <w:color w:val="262626" w:themeColor="text1" w:themeTint="D9"/>
      <w:sz w:val="16"/>
    </w:rPr>
  </w:style>
  <w:style w:type="paragraph" w:customStyle="1" w:styleId="66F33F01851B4AEAAFDCCF22FC61ECFD77">
    <w:name w:val="66F33F01851B4AEAAFDCCF22FC61ECFD77"/>
    <w:pPr>
      <w:spacing w:after="120" w:line="240" w:lineRule="auto"/>
    </w:pPr>
    <w:rPr>
      <w:rFonts w:eastAsiaTheme="minorHAnsi"/>
      <w:color w:val="808080" w:themeColor="background1" w:themeShade="80"/>
      <w:sz w:val="16"/>
      <w:lang w:val="fr-FR"/>
    </w:rPr>
  </w:style>
  <w:style w:type="paragraph" w:customStyle="1" w:styleId="DE17D41320344EDC846AEC00BA8890F379">
    <w:name w:val="DE17D41320344EDC846AEC00BA8890F379"/>
    <w:pPr>
      <w:spacing w:after="120" w:line="240" w:lineRule="auto"/>
    </w:pPr>
    <w:rPr>
      <w:rFonts w:eastAsiaTheme="minorHAnsi"/>
      <w:color w:val="808080" w:themeColor="background1" w:themeShade="80"/>
      <w:sz w:val="16"/>
      <w:lang w:val="fr-FR"/>
    </w:rPr>
  </w:style>
  <w:style w:type="paragraph" w:customStyle="1" w:styleId="CD55D880B56A42A1813212C2CB541BFD13">
    <w:name w:val="CD55D880B56A42A1813212C2CB541BFD13"/>
    <w:pPr>
      <w:spacing w:after="60" w:line="240" w:lineRule="auto"/>
    </w:pPr>
    <w:rPr>
      <w:rFonts w:eastAsiaTheme="minorHAnsi"/>
      <w:caps/>
      <w:color w:val="4F81BD" w:themeColor="accent1"/>
      <w:sz w:val="20"/>
    </w:rPr>
  </w:style>
  <w:style w:type="paragraph" w:customStyle="1" w:styleId="600E32868D7841E394DA4C959B02C5163">
    <w:name w:val="600E32868D7841E394DA4C959B02C5163"/>
    <w:pPr>
      <w:spacing w:after="180" w:line="240" w:lineRule="auto"/>
    </w:pPr>
    <w:rPr>
      <w:rFonts w:eastAsiaTheme="minorHAnsi"/>
      <w:color w:val="262626" w:themeColor="text1" w:themeTint="D9"/>
      <w:sz w:val="16"/>
    </w:rPr>
  </w:style>
  <w:style w:type="paragraph" w:customStyle="1" w:styleId="01FB06FB61EE4055AFC56A9A4A20B17C138">
    <w:name w:val="01FB06FB61EE4055AFC56A9A4A20B17C13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
    <w:name w:val="D14CC4EDF55B400680690A2878E8885C3"/>
    <w:pPr>
      <w:spacing w:after="180" w:line="240" w:lineRule="auto"/>
    </w:pPr>
    <w:rPr>
      <w:rFonts w:eastAsiaTheme="minorHAnsi"/>
      <w:color w:val="262626" w:themeColor="text1" w:themeTint="D9"/>
      <w:sz w:val="16"/>
    </w:rPr>
  </w:style>
  <w:style w:type="paragraph" w:customStyle="1" w:styleId="ADABCCECC67347EDBA2C8BCBEA38838A3">
    <w:name w:val="ADABCCECC67347EDBA2C8BCBEA38838A3"/>
    <w:pPr>
      <w:spacing w:after="180" w:line="240" w:lineRule="auto"/>
    </w:pPr>
    <w:rPr>
      <w:rFonts w:eastAsiaTheme="minorHAnsi"/>
      <w:color w:val="262626" w:themeColor="text1" w:themeTint="D9"/>
      <w:sz w:val="18"/>
    </w:rPr>
  </w:style>
  <w:style w:type="paragraph" w:customStyle="1" w:styleId="3CA9253634FE45F49F86E2F79543D6B2138">
    <w:name w:val="3CA9253634FE45F49F86E2F79543D6B2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6">
    <w:name w:val="C0C3FE2DC44641138CF5158EFD2B7155126"/>
    <w:pPr>
      <w:spacing w:after="180" w:line="240" w:lineRule="auto"/>
    </w:pPr>
    <w:rPr>
      <w:rFonts w:eastAsiaTheme="minorHAnsi"/>
      <w:color w:val="262626" w:themeColor="text1" w:themeTint="D9"/>
      <w:sz w:val="16"/>
    </w:rPr>
  </w:style>
  <w:style w:type="paragraph" w:customStyle="1" w:styleId="9F3AAB161A224FA9B8D701F02F02AB62138">
    <w:name w:val="9F3AAB161A224FA9B8D701F02F02AB62138"/>
    <w:pPr>
      <w:spacing w:after="120" w:line="240" w:lineRule="auto"/>
    </w:pPr>
    <w:rPr>
      <w:rFonts w:eastAsiaTheme="minorHAnsi"/>
      <w:color w:val="808080" w:themeColor="background1" w:themeShade="80"/>
      <w:sz w:val="16"/>
      <w:lang w:val="fr-FR"/>
    </w:rPr>
  </w:style>
  <w:style w:type="paragraph" w:customStyle="1" w:styleId="5DF80ACE815641E18BEC96D7E137E69E138">
    <w:name w:val="5DF80ACE815641E18BEC96D7E137E69E138"/>
    <w:pPr>
      <w:spacing w:after="120" w:line="240" w:lineRule="auto"/>
    </w:pPr>
    <w:rPr>
      <w:rFonts w:eastAsiaTheme="minorHAnsi"/>
      <w:color w:val="808080" w:themeColor="background1" w:themeShade="80"/>
      <w:sz w:val="16"/>
      <w:lang w:val="fr-FR"/>
    </w:rPr>
  </w:style>
  <w:style w:type="paragraph" w:customStyle="1" w:styleId="3A6A26CEE50746F6828F62C00F64BADD1">
    <w:name w:val="3A6A26CEE50746F6828F62C00F64BADD1"/>
    <w:pPr>
      <w:spacing w:after="180" w:line="240" w:lineRule="auto"/>
    </w:pPr>
    <w:rPr>
      <w:rFonts w:eastAsiaTheme="minorHAnsi"/>
      <w:color w:val="262626" w:themeColor="text1" w:themeTint="D9"/>
      <w:sz w:val="18"/>
    </w:rPr>
  </w:style>
  <w:style w:type="paragraph" w:customStyle="1" w:styleId="B141F25DBE3B4161AF2EBCE58B6EFB441">
    <w:name w:val="B141F25DBE3B4161AF2EBCE58B6EFB441"/>
    <w:pPr>
      <w:spacing w:after="180" w:line="240" w:lineRule="auto"/>
    </w:pPr>
    <w:rPr>
      <w:rFonts w:eastAsiaTheme="minorHAnsi"/>
      <w:color w:val="262626" w:themeColor="text1" w:themeTint="D9"/>
      <w:sz w:val="18"/>
    </w:rPr>
  </w:style>
  <w:style w:type="paragraph" w:customStyle="1" w:styleId="4B82B13F1AC24F519C63398F6784211D138">
    <w:name w:val="4B82B13F1AC24F519C63398F6784211D138"/>
    <w:pPr>
      <w:spacing w:after="180" w:line="240" w:lineRule="auto"/>
    </w:pPr>
    <w:rPr>
      <w:rFonts w:eastAsiaTheme="minorHAnsi"/>
      <w:color w:val="262626" w:themeColor="text1" w:themeTint="D9"/>
      <w:sz w:val="18"/>
    </w:rPr>
  </w:style>
  <w:style w:type="paragraph" w:customStyle="1" w:styleId="383A9FC8C0AA4966B2A6D63953FC3BF9138">
    <w:name w:val="383A9FC8C0AA4966B2A6D63953FC3BF9138"/>
    <w:pPr>
      <w:spacing w:after="180" w:line="240" w:lineRule="auto"/>
    </w:pPr>
    <w:rPr>
      <w:rFonts w:eastAsiaTheme="minorHAnsi"/>
      <w:color w:val="262626" w:themeColor="text1" w:themeTint="D9"/>
      <w:sz w:val="16"/>
    </w:rPr>
  </w:style>
  <w:style w:type="paragraph" w:customStyle="1" w:styleId="983D0517A76349EC95C6D39017206AEE15">
    <w:name w:val="983D0517A76349EC95C6D39017206AEE1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8">
    <w:name w:val="6E3002F3ED4A4B9AADE4EFDFA4F83F03138"/>
    <w:pPr>
      <w:spacing w:after="180" w:line="240" w:lineRule="auto"/>
    </w:pPr>
    <w:rPr>
      <w:rFonts w:eastAsiaTheme="minorHAnsi"/>
      <w:color w:val="262626" w:themeColor="text1" w:themeTint="D9"/>
      <w:sz w:val="16"/>
    </w:rPr>
  </w:style>
  <w:style w:type="paragraph" w:customStyle="1" w:styleId="D48EF9471508485C8988715678FFA721138">
    <w:name w:val="D48EF9471508485C8988715678FFA72113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8">
    <w:name w:val="913AC87962B04E25A6706BCDAE95491E108"/>
    <w:pPr>
      <w:spacing w:after="180" w:line="240" w:lineRule="auto"/>
    </w:pPr>
    <w:rPr>
      <w:rFonts w:eastAsiaTheme="minorHAnsi"/>
      <w:color w:val="262626" w:themeColor="text1" w:themeTint="D9"/>
      <w:sz w:val="16"/>
    </w:rPr>
  </w:style>
  <w:style w:type="paragraph" w:customStyle="1" w:styleId="E2E7B8C58B8E45D3BA4C0DE921A42ADB138">
    <w:name w:val="E2E7B8C58B8E45D3BA4C0DE921A42ADB138"/>
    <w:pPr>
      <w:spacing w:after="120" w:line="240" w:lineRule="auto"/>
    </w:pPr>
    <w:rPr>
      <w:rFonts w:eastAsiaTheme="minorHAnsi"/>
      <w:color w:val="808080" w:themeColor="background1" w:themeShade="80"/>
      <w:sz w:val="16"/>
      <w:lang w:val="fr-FR"/>
    </w:rPr>
  </w:style>
  <w:style w:type="paragraph" w:customStyle="1" w:styleId="4650EB9EA7CC44868DBE6F600097EEF8138">
    <w:name w:val="4650EB9EA7CC44868DBE6F600097EEF8138"/>
    <w:pPr>
      <w:spacing w:after="120" w:line="240" w:lineRule="auto"/>
    </w:pPr>
    <w:rPr>
      <w:rFonts w:eastAsiaTheme="minorHAnsi"/>
      <w:color w:val="808080" w:themeColor="background1" w:themeShade="80"/>
      <w:sz w:val="16"/>
      <w:lang w:val="fr-FR"/>
    </w:rPr>
  </w:style>
  <w:style w:type="paragraph" w:customStyle="1" w:styleId="C69B43F380B8457EA1571E26D535D1521">
    <w:name w:val="C69B43F380B8457EA1571E26D535D1521"/>
    <w:pPr>
      <w:spacing w:after="180" w:line="240" w:lineRule="auto"/>
    </w:pPr>
    <w:rPr>
      <w:rFonts w:eastAsiaTheme="minorHAnsi"/>
      <w:color w:val="262626" w:themeColor="text1" w:themeTint="D9"/>
      <w:sz w:val="18"/>
    </w:rPr>
  </w:style>
  <w:style w:type="paragraph" w:customStyle="1" w:styleId="DD9A2E2C65834E6B924447652F2A173C1">
    <w:name w:val="DD9A2E2C65834E6B924447652F2A173C1"/>
    <w:pPr>
      <w:spacing w:after="180" w:line="240" w:lineRule="auto"/>
    </w:pPr>
    <w:rPr>
      <w:rFonts w:eastAsiaTheme="minorHAnsi"/>
      <w:color w:val="262626" w:themeColor="text1" w:themeTint="D9"/>
      <w:sz w:val="18"/>
    </w:rPr>
  </w:style>
  <w:style w:type="paragraph" w:customStyle="1" w:styleId="4E13F2F41D704B5CB91CD59B5F0562981">
    <w:name w:val="4E13F2F41D704B5CB91CD59B5F0562981"/>
    <w:pPr>
      <w:spacing w:after="180" w:line="240" w:lineRule="auto"/>
    </w:pPr>
    <w:rPr>
      <w:rFonts w:eastAsiaTheme="minorHAnsi"/>
      <w:color w:val="262626" w:themeColor="text1" w:themeTint="D9"/>
      <w:sz w:val="18"/>
    </w:rPr>
  </w:style>
  <w:style w:type="paragraph" w:customStyle="1" w:styleId="F0F6B4FD00D04503A4173AA599A0FCFB82">
    <w:name w:val="F0F6B4FD00D04503A4173AA599A0FCFB8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2">
    <w:name w:val="2D07AB3D48C544A7ABC34B8EA92D552782"/>
    <w:pPr>
      <w:spacing w:after="180" w:line="240" w:lineRule="auto"/>
    </w:pPr>
    <w:rPr>
      <w:rFonts w:eastAsiaTheme="minorHAnsi"/>
      <w:color w:val="262626" w:themeColor="text1" w:themeTint="D9"/>
      <w:sz w:val="16"/>
    </w:rPr>
  </w:style>
  <w:style w:type="paragraph" w:customStyle="1" w:styleId="66F33F01851B4AEAAFDCCF22FC61ECFD78">
    <w:name w:val="66F33F01851B4AEAAFDCCF22FC61ECFD78"/>
    <w:pPr>
      <w:spacing w:after="120" w:line="240" w:lineRule="auto"/>
    </w:pPr>
    <w:rPr>
      <w:rFonts w:eastAsiaTheme="minorHAnsi"/>
      <w:color w:val="808080" w:themeColor="background1" w:themeShade="80"/>
      <w:sz w:val="16"/>
      <w:lang w:val="fr-FR"/>
    </w:rPr>
  </w:style>
  <w:style w:type="paragraph" w:customStyle="1" w:styleId="DE17D41320344EDC846AEC00BA8890F380">
    <w:name w:val="DE17D41320344EDC846AEC00BA8890F380"/>
    <w:pPr>
      <w:spacing w:after="120" w:line="240" w:lineRule="auto"/>
    </w:pPr>
    <w:rPr>
      <w:rFonts w:eastAsiaTheme="minorHAnsi"/>
      <w:color w:val="808080" w:themeColor="background1" w:themeShade="80"/>
      <w:sz w:val="16"/>
      <w:lang w:val="fr-FR"/>
    </w:rPr>
  </w:style>
  <w:style w:type="paragraph" w:customStyle="1" w:styleId="678C348AB1304939B5F10554279085781">
    <w:name w:val="678C348AB1304939B5F10554279085781"/>
    <w:pPr>
      <w:spacing w:after="180" w:line="240" w:lineRule="auto"/>
    </w:pPr>
    <w:rPr>
      <w:rFonts w:eastAsiaTheme="minorHAnsi"/>
      <w:color w:val="262626" w:themeColor="text1" w:themeTint="D9"/>
      <w:sz w:val="18"/>
    </w:rPr>
  </w:style>
  <w:style w:type="paragraph" w:customStyle="1" w:styleId="DB43734E38C14C4CB1908070630DB1191">
    <w:name w:val="DB43734E38C14C4CB1908070630DB1191"/>
    <w:pPr>
      <w:spacing w:after="180" w:line="240" w:lineRule="auto"/>
    </w:pPr>
    <w:rPr>
      <w:rFonts w:eastAsiaTheme="minorHAnsi"/>
      <w:color w:val="262626" w:themeColor="text1" w:themeTint="D9"/>
      <w:sz w:val="16"/>
    </w:rPr>
  </w:style>
  <w:style w:type="paragraph" w:customStyle="1" w:styleId="AA13DD15F30C424FB0EB17224A301E851">
    <w:name w:val="AA13DD15F30C424FB0EB17224A301E851"/>
    <w:pPr>
      <w:spacing w:after="180" w:line="240" w:lineRule="auto"/>
    </w:pPr>
    <w:rPr>
      <w:rFonts w:eastAsiaTheme="minorHAnsi"/>
      <w:color w:val="262626" w:themeColor="text1" w:themeTint="D9"/>
      <w:sz w:val="16"/>
    </w:rPr>
  </w:style>
  <w:style w:type="paragraph" w:customStyle="1" w:styleId="4EA6E53A4D0B4712AE22B00C5E624D2A1">
    <w:name w:val="4EA6E53A4D0B4712AE22B00C5E624D2A1"/>
    <w:pPr>
      <w:spacing w:after="180" w:line="240" w:lineRule="auto"/>
    </w:pPr>
    <w:rPr>
      <w:rFonts w:eastAsiaTheme="minorHAnsi"/>
      <w:color w:val="262626" w:themeColor="text1" w:themeTint="D9"/>
      <w:sz w:val="16"/>
    </w:rPr>
  </w:style>
  <w:style w:type="paragraph" w:customStyle="1" w:styleId="CE8BF9CDF25F48E2A9C64399E85B61F01">
    <w:name w:val="CE8BF9CDF25F48E2A9C64399E85B61F01"/>
    <w:pPr>
      <w:spacing w:after="180" w:line="240" w:lineRule="auto"/>
    </w:pPr>
    <w:rPr>
      <w:rFonts w:eastAsiaTheme="minorHAnsi"/>
      <w:color w:val="262626" w:themeColor="text1" w:themeTint="D9"/>
      <w:sz w:val="18"/>
    </w:rPr>
  </w:style>
  <w:style w:type="paragraph" w:customStyle="1" w:styleId="61792AB862914D5B9E8456EF21423C47">
    <w:name w:val="61792AB862914D5B9E8456EF21423C47"/>
    <w:pPr>
      <w:spacing w:after="0" w:line="240" w:lineRule="auto"/>
    </w:pPr>
    <w:rPr>
      <w:rFonts w:eastAsiaTheme="minorHAnsi"/>
      <w:i/>
      <w:color w:val="7F7F7F" w:themeColor="text1" w:themeTint="80"/>
      <w:sz w:val="16"/>
    </w:rPr>
  </w:style>
  <w:style w:type="paragraph" w:customStyle="1" w:styleId="CD55D880B56A42A1813212C2CB541BFD14">
    <w:name w:val="CD55D880B56A42A1813212C2CB541BFD14"/>
    <w:pPr>
      <w:spacing w:after="60" w:line="240" w:lineRule="auto"/>
    </w:pPr>
    <w:rPr>
      <w:rFonts w:eastAsiaTheme="minorHAnsi"/>
      <w:caps/>
      <w:color w:val="4F81BD" w:themeColor="accent1"/>
      <w:sz w:val="20"/>
    </w:rPr>
  </w:style>
  <w:style w:type="paragraph" w:customStyle="1" w:styleId="600E32868D7841E394DA4C959B02C5164">
    <w:name w:val="600E32868D7841E394DA4C959B02C5164"/>
    <w:pPr>
      <w:spacing w:after="180" w:line="240" w:lineRule="auto"/>
    </w:pPr>
    <w:rPr>
      <w:rFonts w:eastAsiaTheme="minorHAnsi"/>
      <w:color w:val="262626" w:themeColor="text1" w:themeTint="D9"/>
      <w:sz w:val="16"/>
    </w:rPr>
  </w:style>
  <w:style w:type="paragraph" w:customStyle="1" w:styleId="01FB06FB61EE4055AFC56A9A4A20B17C139">
    <w:name w:val="01FB06FB61EE4055AFC56A9A4A20B17C13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
    <w:name w:val="D14CC4EDF55B400680690A2878E8885C4"/>
    <w:pPr>
      <w:spacing w:after="180" w:line="240" w:lineRule="auto"/>
    </w:pPr>
    <w:rPr>
      <w:rFonts w:eastAsiaTheme="minorHAnsi"/>
      <w:color w:val="262626" w:themeColor="text1" w:themeTint="D9"/>
      <w:sz w:val="16"/>
    </w:rPr>
  </w:style>
  <w:style w:type="paragraph" w:customStyle="1" w:styleId="ADABCCECC67347EDBA2C8BCBEA38838A4">
    <w:name w:val="ADABCCECC67347EDBA2C8BCBEA38838A4"/>
    <w:pPr>
      <w:spacing w:after="180" w:line="240" w:lineRule="auto"/>
    </w:pPr>
    <w:rPr>
      <w:rFonts w:eastAsiaTheme="minorHAnsi"/>
      <w:color w:val="262626" w:themeColor="text1" w:themeTint="D9"/>
      <w:sz w:val="18"/>
    </w:rPr>
  </w:style>
  <w:style w:type="paragraph" w:customStyle="1" w:styleId="3CA9253634FE45F49F86E2F79543D6B2139">
    <w:name w:val="3CA9253634FE45F49F86E2F79543D6B2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7">
    <w:name w:val="C0C3FE2DC44641138CF5158EFD2B7155127"/>
    <w:pPr>
      <w:spacing w:after="180" w:line="240" w:lineRule="auto"/>
    </w:pPr>
    <w:rPr>
      <w:rFonts w:eastAsiaTheme="minorHAnsi"/>
      <w:color w:val="262626" w:themeColor="text1" w:themeTint="D9"/>
      <w:sz w:val="16"/>
    </w:rPr>
  </w:style>
  <w:style w:type="paragraph" w:customStyle="1" w:styleId="9F3AAB161A224FA9B8D701F02F02AB62139">
    <w:name w:val="9F3AAB161A224FA9B8D701F02F02AB62139"/>
    <w:pPr>
      <w:spacing w:after="120" w:line="240" w:lineRule="auto"/>
    </w:pPr>
    <w:rPr>
      <w:rFonts w:eastAsiaTheme="minorHAnsi"/>
      <w:color w:val="808080" w:themeColor="background1" w:themeShade="80"/>
      <w:sz w:val="16"/>
      <w:lang w:val="fr-FR"/>
    </w:rPr>
  </w:style>
  <w:style w:type="paragraph" w:customStyle="1" w:styleId="5DF80ACE815641E18BEC96D7E137E69E139">
    <w:name w:val="5DF80ACE815641E18BEC96D7E137E69E139"/>
    <w:pPr>
      <w:spacing w:after="120" w:line="240" w:lineRule="auto"/>
    </w:pPr>
    <w:rPr>
      <w:rFonts w:eastAsiaTheme="minorHAnsi"/>
      <w:color w:val="808080" w:themeColor="background1" w:themeShade="80"/>
      <w:sz w:val="16"/>
      <w:lang w:val="fr-FR"/>
    </w:rPr>
  </w:style>
  <w:style w:type="paragraph" w:customStyle="1" w:styleId="3A6A26CEE50746F6828F62C00F64BADD2">
    <w:name w:val="3A6A26CEE50746F6828F62C00F64BADD2"/>
    <w:pPr>
      <w:spacing w:after="180" w:line="240" w:lineRule="auto"/>
    </w:pPr>
    <w:rPr>
      <w:rFonts w:eastAsiaTheme="minorHAnsi"/>
      <w:color w:val="262626" w:themeColor="text1" w:themeTint="D9"/>
      <w:sz w:val="18"/>
    </w:rPr>
  </w:style>
  <w:style w:type="paragraph" w:customStyle="1" w:styleId="B141F25DBE3B4161AF2EBCE58B6EFB442">
    <w:name w:val="B141F25DBE3B4161AF2EBCE58B6EFB442"/>
    <w:pPr>
      <w:spacing w:after="180" w:line="240" w:lineRule="auto"/>
    </w:pPr>
    <w:rPr>
      <w:rFonts w:eastAsiaTheme="minorHAnsi"/>
      <w:color w:val="262626" w:themeColor="text1" w:themeTint="D9"/>
      <w:sz w:val="18"/>
    </w:rPr>
  </w:style>
  <w:style w:type="paragraph" w:customStyle="1" w:styleId="4B82B13F1AC24F519C63398F6784211D139">
    <w:name w:val="4B82B13F1AC24F519C63398F6784211D139"/>
    <w:pPr>
      <w:spacing w:after="180" w:line="240" w:lineRule="auto"/>
    </w:pPr>
    <w:rPr>
      <w:rFonts w:eastAsiaTheme="minorHAnsi"/>
      <w:color w:val="262626" w:themeColor="text1" w:themeTint="D9"/>
      <w:sz w:val="18"/>
    </w:rPr>
  </w:style>
  <w:style w:type="paragraph" w:customStyle="1" w:styleId="383A9FC8C0AA4966B2A6D63953FC3BF9139">
    <w:name w:val="383A9FC8C0AA4966B2A6D63953FC3BF9139"/>
    <w:pPr>
      <w:spacing w:after="180" w:line="240" w:lineRule="auto"/>
    </w:pPr>
    <w:rPr>
      <w:rFonts w:eastAsiaTheme="minorHAnsi"/>
      <w:color w:val="262626" w:themeColor="text1" w:themeTint="D9"/>
      <w:sz w:val="16"/>
    </w:rPr>
  </w:style>
  <w:style w:type="paragraph" w:customStyle="1" w:styleId="983D0517A76349EC95C6D39017206AEE16">
    <w:name w:val="983D0517A76349EC95C6D39017206AEE1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39">
    <w:name w:val="6E3002F3ED4A4B9AADE4EFDFA4F83F03139"/>
    <w:pPr>
      <w:spacing w:after="180" w:line="240" w:lineRule="auto"/>
    </w:pPr>
    <w:rPr>
      <w:rFonts w:eastAsiaTheme="minorHAnsi"/>
      <w:color w:val="262626" w:themeColor="text1" w:themeTint="D9"/>
      <w:sz w:val="16"/>
    </w:rPr>
  </w:style>
  <w:style w:type="paragraph" w:customStyle="1" w:styleId="D48EF9471508485C8988715678FFA721139">
    <w:name w:val="D48EF9471508485C8988715678FFA72113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09">
    <w:name w:val="913AC87962B04E25A6706BCDAE95491E109"/>
    <w:pPr>
      <w:spacing w:after="180" w:line="240" w:lineRule="auto"/>
    </w:pPr>
    <w:rPr>
      <w:rFonts w:eastAsiaTheme="minorHAnsi"/>
      <w:color w:val="262626" w:themeColor="text1" w:themeTint="D9"/>
      <w:sz w:val="16"/>
    </w:rPr>
  </w:style>
  <w:style w:type="paragraph" w:customStyle="1" w:styleId="E2E7B8C58B8E45D3BA4C0DE921A42ADB139">
    <w:name w:val="E2E7B8C58B8E45D3BA4C0DE921A42ADB139"/>
    <w:pPr>
      <w:spacing w:after="120" w:line="240" w:lineRule="auto"/>
    </w:pPr>
    <w:rPr>
      <w:rFonts w:eastAsiaTheme="minorHAnsi"/>
      <w:color w:val="808080" w:themeColor="background1" w:themeShade="80"/>
      <w:sz w:val="16"/>
      <w:lang w:val="fr-FR"/>
    </w:rPr>
  </w:style>
  <w:style w:type="paragraph" w:customStyle="1" w:styleId="4650EB9EA7CC44868DBE6F600097EEF8139">
    <w:name w:val="4650EB9EA7CC44868DBE6F600097EEF8139"/>
    <w:pPr>
      <w:spacing w:after="120" w:line="240" w:lineRule="auto"/>
    </w:pPr>
    <w:rPr>
      <w:rFonts w:eastAsiaTheme="minorHAnsi"/>
      <w:color w:val="808080" w:themeColor="background1" w:themeShade="80"/>
      <w:sz w:val="16"/>
      <w:lang w:val="fr-FR"/>
    </w:rPr>
  </w:style>
  <w:style w:type="paragraph" w:customStyle="1" w:styleId="C69B43F380B8457EA1571E26D535D1522">
    <w:name w:val="C69B43F380B8457EA1571E26D535D1522"/>
    <w:pPr>
      <w:spacing w:after="180" w:line="240" w:lineRule="auto"/>
    </w:pPr>
    <w:rPr>
      <w:rFonts w:eastAsiaTheme="minorHAnsi"/>
      <w:color w:val="262626" w:themeColor="text1" w:themeTint="D9"/>
      <w:sz w:val="18"/>
    </w:rPr>
  </w:style>
  <w:style w:type="paragraph" w:customStyle="1" w:styleId="DD9A2E2C65834E6B924447652F2A173C2">
    <w:name w:val="DD9A2E2C65834E6B924447652F2A173C2"/>
    <w:pPr>
      <w:spacing w:after="180" w:line="240" w:lineRule="auto"/>
    </w:pPr>
    <w:rPr>
      <w:rFonts w:eastAsiaTheme="minorHAnsi"/>
      <w:color w:val="262626" w:themeColor="text1" w:themeTint="D9"/>
      <w:sz w:val="18"/>
    </w:rPr>
  </w:style>
  <w:style w:type="paragraph" w:customStyle="1" w:styleId="4E13F2F41D704B5CB91CD59B5F0562982">
    <w:name w:val="4E13F2F41D704B5CB91CD59B5F0562982"/>
    <w:pPr>
      <w:spacing w:after="180" w:line="240" w:lineRule="auto"/>
    </w:pPr>
    <w:rPr>
      <w:rFonts w:eastAsiaTheme="minorHAnsi"/>
      <w:color w:val="262626" w:themeColor="text1" w:themeTint="D9"/>
      <w:sz w:val="18"/>
    </w:rPr>
  </w:style>
  <w:style w:type="paragraph" w:customStyle="1" w:styleId="F0F6B4FD00D04503A4173AA599A0FCFB83">
    <w:name w:val="F0F6B4FD00D04503A4173AA599A0FCFB8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3">
    <w:name w:val="2D07AB3D48C544A7ABC34B8EA92D552783"/>
    <w:pPr>
      <w:spacing w:after="180" w:line="240" w:lineRule="auto"/>
    </w:pPr>
    <w:rPr>
      <w:rFonts w:eastAsiaTheme="minorHAnsi"/>
      <w:color w:val="262626" w:themeColor="text1" w:themeTint="D9"/>
      <w:sz w:val="16"/>
    </w:rPr>
  </w:style>
  <w:style w:type="paragraph" w:customStyle="1" w:styleId="66F33F01851B4AEAAFDCCF22FC61ECFD79">
    <w:name w:val="66F33F01851B4AEAAFDCCF22FC61ECFD79"/>
    <w:pPr>
      <w:spacing w:after="120" w:line="240" w:lineRule="auto"/>
    </w:pPr>
    <w:rPr>
      <w:rFonts w:eastAsiaTheme="minorHAnsi"/>
      <w:color w:val="808080" w:themeColor="background1" w:themeShade="80"/>
      <w:sz w:val="16"/>
      <w:lang w:val="fr-FR"/>
    </w:rPr>
  </w:style>
  <w:style w:type="paragraph" w:customStyle="1" w:styleId="DE17D41320344EDC846AEC00BA8890F381">
    <w:name w:val="DE17D41320344EDC846AEC00BA8890F381"/>
    <w:pPr>
      <w:spacing w:after="120" w:line="240" w:lineRule="auto"/>
    </w:pPr>
    <w:rPr>
      <w:rFonts w:eastAsiaTheme="minorHAnsi"/>
      <w:color w:val="808080" w:themeColor="background1" w:themeShade="80"/>
      <w:sz w:val="16"/>
      <w:lang w:val="fr-FR"/>
    </w:rPr>
  </w:style>
  <w:style w:type="paragraph" w:customStyle="1" w:styleId="678C348AB1304939B5F10554279085782">
    <w:name w:val="678C348AB1304939B5F10554279085782"/>
    <w:pPr>
      <w:spacing w:after="180" w:line="240" w:lineRule="auto"/>
    </w:pPr>
    <w:rPr>
      <w:rFonts w:eastAsiaTheme="minorHAnsi"/>
      <w:color w:val="262626" w:themeColor="text1" w:themeTint="D9"/>
      <w:sz w:val="18"/>
    </w:rPr>
  </w:style>
  <w:style w:type="paragraph" w:customStyle="1" w:styleId="DB43734E38C14C4CB1908070630DB1192">
    <w:name w:val="DB43734E38C14C4CB1908070630DB1192"/>
    <w:pPr>
      <w:spacing w:after="180" w:line="240" w:lineRule="auto"/>
    </w:pPr>
    <w:rPr>
      <w:rFonts w:eastAsiaTheme="minorHAnsi"/>
      <w:color w:val="262626" w:themeColor="text1" w:themeTint="D9"/>
      <w:sz w:val="16"/>
    </w:rPr>
  </w:style>
  <w:style w:type="paragraph" w:customStyle="1" w:styleId="AA13DD15F30C424FB0EB17224A301E852">
    <w:name w:val="AA13DD15F30C424FB0EB17224A301E852"/>
    <w:pPr>
      <w:spacing w:after="180" w:line="240" w:lineRule="auto"/>
    </w:pPr>
    <w:rPr>
      <w:rFonts w:eastAsiaTheme="minorHAnsi"/>
      <w:color w:val="262626" w:themeColor="text1" w:themeTint="D9"/>
      <w:sz w:val="16"/>
    </w:rPr>
  </w:style>
  <w:style w:type="paragraph" w:customStyle="1" w:styleId="4EA6E53A4D0B4712AE22B00C5E624D2A2">
    <w:name w:val="4EA6E53A4D0B4712AE22B00C5E624D2A2"/>
    <w:pPr>
      <w:spacing w:after="180" w:line="240" w:lineRule="auto"/>
    </w:pPr>
    <w:rPr>
      <w:rFonts w:eastAsiaTheme="minorHAnsi"/>
      <w:color w:val="262626" w:themeColor="text1" w:themeTint="D9"/>
      <w:sz w:val="16"/>
    </w:rPr>
  </w:style>
  <w:style w:type="paragraph" w:customStyle="1" w:styleId="CE8BF9CDF25F48E2A9C64399E85B61F02">
    <w:name w:val="CE8BF9CDF25F48E2A9C64399E85B61F02"/>
    <w:pPr>
      <w:spacing w:after="180" w:line="240" w:lineRule="auto"/>
    </w:pPr>
    <w:rPr>
      <w:rFonts w:eastAsiaTheme="minorHAnsi"/>
      <w:color w:val="262626" w:themeColor="text1" w:themeTint="D9"/>
      <w:sz w:val="18"/>
    </w:rPr>
  </w:style>
  <w:style w:type="paragraph" w:customStyle="1" w:styleId="61792AB862914D5B9E8456EF21423C471">
    <w:name w:val="61792AB862914D5B9E8456EF21423C471"/>
    <w:pPr>
      <w:spacing w:after="0" w:line="240" w:lineRule="auto"/>
    </w:pPr>
    <w:rPr>
      <w:rFonts w:eastAsiaTheme="minorHAnsi"/>
      <w:i/>
      <w:color w:val="7F7F7F" w:themeColor="text1" w:themeTint="80"/>
      <w:sz w:val="16"/>
    </w:rPr>
  </w:style>
  <w:style w:type="paragraph" w:customStyle="1" w:styleId="CD55D880B56A42A1813212C2CB541BFD15">
    <w:name w:val="CD55D880B56A42A1813212C2CB541BFD15"/>
    <w:pPr>
      <w:spacing w:after="60" w:line="240" w:lineRule="auto"/>
    </w:pPr>
    <w:rPr>
      <w:rFonts w:eastAsiaTheme="minorHAnsi"/>
      <w:caps/>
      <w:color w:val="4F81BD" w:themeColor="accent1"/>
      <w:sz w:val="20"/>
    </w:rPr>
  </w:style>
  <w:style w:type="paragraph" w:customStyle="1" w:styleId="600E32868D7841E394DA4C959B02C5165">
    <w:name w:val="600E32868D7841E394DA4C959B02C5165"/>
    <w:pPr>
      <w:spacing w:after="180" w:line="240" w:lineRule="auto"/>
    </w:pPr>
    <w:rPr>
      <w:rFonts w:eastAsiaTheme="minorHAnsi"/>
      <w:color w:val="262626" w:themeColor="text1" w:themeTint="D9"/>
      <w:sz w:val="16"/>
    </w:rPr>
  </w:style>
  <w:style w:type="paragraph" w:customStyle="1" w:styleId="01FB06FB61EE4055AFC56A9A4A20B17C140">
    <w:name w:val="01FB06FB61EE4055AFC56A9A4A20B17C14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
    <w:name w:val="D14CC4EDF55B400680690A2878E8885C5"/>
    <w:pPr>
      <w:spacing w:after="180" w:line="240" w:lineRule="auto"/>
    </w:pPr>
    <w:rPr>
      <w:rFonts w:eastAsiaTheme="minorHAnsi"/>
      <w:color w:val="262626" w:themeColor="text1" w:themeTint="D9"/>
      <w:sz w:val="16"/>
    </w:rPr>
  </w:style>
  <w:style w:type="paragraph" w:customStyle="1" w:styleId="ADABCCECC67347EDBA2C8BCBEA38838A5">
    <w:name w:val="ADABCCECC67347EDBA2C8BCBEA38838A5"/>
    <w:pPr>
      <w:spacing w:after="180" w:line="240" w:lineRule="auto"/>
    </w:pPr>
    <w:rPr>
      <w:rFonts w:eastAsiaTheme="minorHAnsi"/>
      <w:color w:val="262626" w:themeColor="text1" w:themeTint="D9"/>
      <w:sz w:val="18"/>
    </w:rPr>
  </w:style>
  <w:style w:type="paragraph" w:customStyle="1" w:styleId="3CA9253634FE45F49F86E2F79543D6B2140">
    <w:name w:val="3CA9253634FE45F49F86E2F79543D6B2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8">
    <w:name w:val="C0C3FE2DC44641138CF5158EFD2B7155128"/>
    <w:pPr>
      <w:spacing w:after="180" w:line="240" w:lineRule="auto"/>
    </w:pPr>
    <w:rPr>
      <w:rFonts w:eastAsiaTheme="minorHAnsi"/>
      <w:color w:val="262626" w:themeColor="text1" w:themeTint="D9"/>
      <w:sz w:val="16"/>
    </w:rPr>
  </w:style>
  <w:style w:type="paragraph" w:customStyle="1" w:styleId="9F3AAB161A224FA9B8D701F02F02AB62140">
    <w:name w:val="9F3AAB161A224FA9B8D701F02F02AB62140"/>
    <w:pPr>
      <w:spacing w:after="120" w:line="240" w:lineRule="auto"/>
    </w:pPr>
    <w:rPr>
      <w:rFonts w:eastAsiaTheme="minorHAnsi"/>
      <w:color w:val="808080" w:themeColor="background1" w:themeShade="80"/>
      <w:sz w:val="16"/>
      <w:lang w:val="fr-FR"/>
    </w:rPr>
  </w:style>
  <w:style w:type="paragraph" w:customStyle="1" w:styleId="5DF80ACE815641E18BEC96D7E137E69E140">
    <w:name w:val="5DF80ACE815641E18BEC96D7E137E69E140"/>
    <w:pPr>
      <w:spacing w:after="120" w:line="240" w:lineRule="auto"/>
    </w:pPr>
    <w:rPr>
      <w:rFonts w:eastAsiaTheme="minorHAnsi"/>
      <w:color w:val="808080" w:themeColor="background1" w:themeShade="80"/>
      <w:sz w:val="16"/>
      <w:lang w:val="fr-FR"/>
    </w:rPr>
  </w:style>
  <w:style w:type="paragraph" w:customStyle="1" w:styleId="3A6A26CEE50746F6828F62C00F64BADD3">
    <w:name w:val="3A6A26CEE50746F6828F62C00F64BADD3"/>
    <w:pPr>
      <w:spacing w:after="180" w:line="240" w:lineRule="auto"/>
    </w:pPr>
    <w:rPr>
      <w:rFonts w:eastAsiaTheme="minorHAnsi"/>
      <w:color w:val="262626" w:themeColor="text1" w:themeTint="D9"/>
      <w:sz w:val="18"/>
    </w:rPr>
  </w:style>
  <w:style w:type="paragraph" w:customStyle="1" w:styleId="B141F25DBE3B4161AF2EBCE58B6EFB443">
    <w:name w:val="B141F25DBE3B4161AF2EBCE58B6EFB443"/>
    <w:pPr>
      <w:spacing w:after="180" w:line="240" w:lineRule="auto"/>
    </w:pPr>
    <w:rPr>
      <w:rFonts w:eastAsiaTheme="minorHAnsi"/>
      <w:color w:val="262626" w:themeColor="text1" w:themeTint="D9"/>
      <w:sz w:val="18"/>
    </w:rPr>
  </w:style>
  <w:style w:type="paragraph" w:customStyle="1" w:styleId="4B82B13F1AC24F519C63398F6784211D140">
    <w:name w:val="4B82B13F1AC24F519C63398F6784211D140"/>
    <w:pPr>
      <w:spacing w:after="180" w:line="240" w:lineRule="auto"/>
    </w:pPr>
    <w:rPr>
      <w:rFonts w:eastAsiaTheme="minorHAnsi"/>
      <w:color w:val="262626" w:themeColor="text1" w:themeTint="D9"/>
      <w:sz w:val="18"/>
    </w:rPr>
  </w:style>
  <w:style w:type="paragraph" w:customStyle="1" w:styleId="383A9FC8C0AA4966B2A6D63953FC3BF9140">
    <w:name w:val="383A9FC8C0AA4966B2A6D63953FC3BF9140"/>
    <w:pPr>
      <w:spacing w:after="180" w:line="240" w:lineRule="auto"/>
    </w:pPr>
    <w:rPr>
      <w:rFonts w:eastAsiaTheme="minorHAnsi"/>
      <w:color w:val="262626" w:themeColor="text1" w:themeTint="D9"/>
      <w:sz w:val="16"/>
    </w:rPr>
  </w:style>
  <w:style w:type="paragraph" w:customStyle="1" w:styleId="983D0517A76349EC95C6D39017206AEE17">
    <w:name w:val="983D0517A76349EC95C6D39017206AEE1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0">
    <w:name w:val="6E3002F3ED4A4B9AADE4EFDFA4F83F03140"/>
    <w:pPr>
      <w:spacing w:after="180" w:line="240" w:lineRule="auto"/>
    </w:pPr>
    <w:rPr>
      <w:rFonts w:eastAsiaTheme="minorHAnsi"/>
      <w:color w:val="262626" w:themeColor="text1" w:themeTint="D9"/>
      <w:sz w:val="16"/>
    </w:rPr>
  </w:style>
  <w:style w:type="paragraph" w:customStyle="1" w:styleId="D48EF9471508485C8988715678FFA721140">
    <w:name w:val="D48EF9471508485C8988715678FFA72114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0">
    <w:name w:val="913AC87962B04E25A6706BCDAE95491E110"/>
    <w:pPr>
      <w:spacing w:after="180" w:line="240" w:lineRule="auto"/>
    </w:pPr>
    <w:rPr>
      <w:rFonts w:eastAsiaTheme="minorHAnsi"/>
      <w:color w:val="262626" w:themeColor="text1" w:themeTint="D9"/>
      <w:sz w:val="16"/>
    </w:rPr>
  </w:style>
  <w:style w:type="paragraph" w:customStyle="1" w:styleId="E2E7B8C58B8E45D3BA4C0DE921A42ADB140">
    <w:name w:val="E2E7B8C58B8E45D3BA4C0DE921A42ADB140"/>
    <w:pPr>
      <w:spacing w:after="120" w:line="240" w:lineRule="auto"/>
    </w:pPr>
    <w:rPr>
      <w:rFonts w:eastAsiaTheme="minorHAnsi"/>
      <w:color w:val="808080" w:themeColor="background1" w:themeShade="80"/>
      <w:sz w:val="16"/>
      <w:lang w:val="fr-FR"/>
    </w:rPr>
  </w:style>
  <w:style w:type="paragraph" w:customStyle="1" w:styleId="4650EB9EA7CC44868DBE6F600097EEF8140">
    <w:name w:val="4650EB9EA7CC44868DBE6F600097EEF8140"/>
    <w:pPr>
      <w:spacing w:after="120" w:line="240" w:lineRule="auto"/>
    </w:pPr>
    <w:rPr>
      <w:rFonts w:eastAsiaTheme="minorHAnsi"/>
      <w:color w:val="808080" w:themeColor="background1" w:themeShade="80"/>
      <w:sz w:val="16"/>
      <w:lang w:val="fr-FR"/>
    </w:rPr>
  </w:style>
  <w:style w:type="paragraph" w:customStyle="1" w:styleId="C69B43F380B8457EA1571E26D535D1523">
    <w:name w:val="C69B43F380B8457EA1571E26D535D1523"/>
    <w:pPr>
      <w:spacing w:after="180" w:line="240" w:lineRule="auto"/>
    </w:pPr>
    <w:rPr>
      <w:rFonts w:eastAsiaTheme="minorHAnsi"/>
      <w:color w:val="262626" w:themeColor="text1" w:themeTint="D9"/>
      <w:sz w:val="18"/>
    </w:rPr>
  </w:style>
  <w:style w:type="paragraph" w:customStyle="1" w:styleId="DD9A2E2C65834E6B924447652F2A173C3">
    <w:name w:val="DD9A2E2C65834E6B924447652F2A173C3"/>
    <w:pPr>
      <w:spacing w:after="180" w:line="240" w:lineRule="auto"/>
    </w:pPr>
    <w:rPr>
      <w:rFonts w:eastAsiaTheme="minorHAnsi"/>
      <w:color w:val="262626" w:themeColor="text1" w:themeTint="D9"/>
      <w:sz w:val="18"/>
    </w:rPr>
  </w:style>
  <w:style w:type="paragraph" w:customStyle="1" w:styleId="4E13F2F41D704B5CB91CD59B5F0562983">
    <w:name w:val="4E13F2F41D704B5CB91CD59B5F0562983"/>
    <w:pPr>
      <w:spacing w:after="180" w:line="240" w:lineRule="auto"/>
    </w:pPr>
    <w:rPr>
      <w:rFonts w:eastAsiaTheme="minorHAnsi"/>
      <w:color w:val="262626" w:themeColor="text1" w:themeTint="D9"/>
      <w:sz w:val="18"/>
    </w:rPr>
  </w:style>
  <w:style w:type="paragraph" w:customStyle="1" w:styleId="F0F6B4FD00D04503A4173AA599A0FCFB84">
    <w:name w:val="F0F6B4FD00D04503A4173AA599A0FCFB8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4">
    <w:name w:val="2D07AB3D48C544A7ABC34B8EA92D552784"/>
    <w:pPr>
      <w:spacing w:after="180" w:line="240" w:lineRule="auto"/>
    </w:pPr>
    <w:rPr>
      <w:rFonts w:eastAsiaTheme="minorHAnsi"/>
      <w:color w:val="262626" w:themeColor="text1" w:themeTint="D9"/>
      <w:sz w:val="16"/>
    </w:rPr>
  </w:style>
  <w:style w:type="paragraph" w:customStyle="1" w:styleId="66F33F01851B4AEAAFDCCF22FC61ECFD80">
    <w:name w:val="66F33F01851B4AEAAFDCCF22FC61ECFD80"/>
    <w:pPr>
      <w:spacing w:after="120" w:line="240" w:lineRule="auto"/>
    </w:pPr>
    <w:rPr>
      <w:rFonts w:eastAsiaTheme="minorHAnsi"/>
      <w:color w:val="808080" w:themeColor="background1" w:themeShade="80"/>
      <w:sz w:val="16"/>
      <w:lang w:val="fr-FR"/>
    </w:rPr>
  </w:style>
  <w:style w:type="paragraph" w:customStyle="1" w:styleId="DE17D41320344EDC846AEC00BA8890F382">
    <w:name w:val="DE17D41320344EDC846AEC00BA8890F382"/>
    <w:pPr>
      <w:spacing w:after="120" w:line="240" w:lineRule="auto"/>
    </w:pPr>
    <w:rPr>
      <w:rFonts w:eastAsiaTheme="minorHAnsi"/>
      <w:color w:val="808080" w:themeColor="background1" w:themeShade="80"/>
      <w:sz w:val="16"/>
      <w:lang w:val="fr-FR"/>
    </w:rPr>
  </w:style>
  <w:style w:type="paragraph" w:customStyle="1" w:styleId="678C348AB1304939B5F10554279085783">
    <w:name w:val="678C348AB1304939B5F10554279085783"/>
    <w:pPr>
      <w:spacing w:after="180" w:line="240" w:lineRule="auto"/>
    </w:pPr>
    <w:rPr>
      <w:rFonts w:eastAsiaTheme="minorHAnsi"/>
      <w:color w:val="262626" w:themeColor="text1" w:themeTint="D9"/>
      <w:sz w:val="18"/>
    </w:rPr>
  </w:style>
  <w:style w:type="paragraph" w:customStyle="1" w:styleId="DB43734E38C14C4CB1908070630DB1193">
    <w:name w:val="DB43734E38C14C4CB1908070630DB1193"/>
    <w:pPr>
      <w:spacing w:after="180" w:line="240" w:lineRule="auto"/>
    </w:pPr>
    <w:rPr>
      <w:rFonts w:eastAsiaTheme="minorHAnsi"/>
      <w:color w:val="262626" w:themeColor="text1" w:themeTint="D9"/>
      <w:sz w:val="16"/>
    </w:rPr>
  </w:style>
  <w:style w:type="paragraph" w:customStyle="1" w:styleId="AA13DD15F30C424FB0EB17224A301E853">
    <w:name w:val="AA13DD15F30C424FB0EB17224A301E853"/>
    <w:pPr>
      <w:spacing w:after="180" w:line="240" w:lineRule="auto"/>
    </w:pPr>
    <w:rPr>
      <w:rFonts w:eastAsiaTheme="minorHAnsi"/>
      <w:color w:val="262626" w:themeColor="text1" w:themeTint="D9"/>
      <w:sz w:val="16"/>
    </w:rPr>
  </w:style>
  <w:style w:type="paragraph" w:customStyle="1" w:styleId="4EA6E53A4D0B4712AE22B00C5E624D2A3">
    <w:name w:val="4EA6E53A4D0B4712AE22B00C5E624D2A3"/>
    <w:pPr>
      <w:spacing w:after="180" w:line="240" w:lineRule="auto"/>
    </w:pPr>
    <w:rPr>
      <w:rFonts w:eastAsiaTheme="minorHAnsi"/>
      <w:color w:val="262626" w:themeColor="text1" w:themeTint="D9"/>
      <w:sz w:val="16"/>
    </w:rPr>
  </w:style>
  <w:style w:type="paragraph" w:customStyle="1" w:styleId="CE8BF9CDF25F48E2A9C64399E85B61F03">
    <w:name w:val="CE8BF9CDF25F48E2A9C64399E85B61F03"/>
    <w:pPr>
      <w:spacing w:after="180" w:line="240" w:lineRule="auto"/>
    </w:pPr>
    <w:rPr>
      <w:rFonts w:eastAsiaTheme="minorHAnsi"/>
      <w:color w:val="262626" w:themeColor="text1" w:themeTint="D9"/>
      <w:sz w:val="18"/>
    </w:rPr>
  </w:style>
  <w:style w:type="paragraph" w:customStyle="1" w:styleId="61792AB862914D5B9E8456EF21423C472">
    <w:name w:val="61792AB862914D5B9E8456EF21423C472"/>
    <w:pPr>
      <w:spacing w:after="0" w:line="240" w:lineRule="auto"/>
    </w:pPr>
    <w:rPr>
      <w:rFonts w:eastAsiaTheme="minorHAnsi"/>
      <w:i/>
      <w:color w:val="7F7F7F" w:themeColor="text1" w:themeTint="80"/>
      <w:sz w:val="16"/>
    </w:rPr>
  </w:style>
  <w:style w:type="paragraph" w:customStyle="1" w:styleId="CD55D880B56A42A1813212C2CB541BFD16">
    <w:name w:val="CD55D880B56A42A1813212C2CB541BFD16"/>
    <w:pPr>
      <w:spacing w:after="60" w:line="240" w:lineRule="auto"/>
    </w:pPr>
    <w:rPr>
      <w:rFonts w:eastAsiaTheme="minorHAnsi"/>
      <w:caps/>
      <w:color w:val="4F81BD" w:themeColor="accent1"/>
      <w:sz w:val="20"/>
    </w:rPr>
  </w:style>
  <w:style w:type="paragraph" w:customStyle="1" w:styleId="600E32868D7841E394DA4C959B02C5166">
    <w:name w:val="600E32868D7841E394DA4C959B02C5166"/>
    <w:pPr>
      <w:spacing w:after="180" w:line="240" w:lineRule="auto"/>
    </w:pPr>
    <w:rPr>
      <w:rFonts w:eastAsiaTheme="minorHAnsi"/>
      <w:color w:val="262626" w:themeColor="text1" w:themeTint="D9"/>
      <w:sz w:val="16"/>
    </w:rPr>
  </w:style>
  <w:style w:type="paragraph" w:customStyle="1" w:styleId="01FB06FB61EE4055AFC56A9A4A20B17C141">
    <w:name w:val="01FB06FB61EE4055AFC56A9A4A20B17C14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6">
    <w:name w:val="D14CC4EDF55B400680690A2878E8885C6"/>
    <w:pPr>
      <w:spacing w:after="180" w:line="240" w:lineRule="auto"/>
    </w:pPr>
    <w:rPr>
      <w:rFonts w:eastAsiaTheme="minorHAnsi"/>
      <w:color w:val="262626" w:themeColor="text1" w:themeTint="D9"/>
      <w:sz w:val="16"/>
    </w:rPr>
  </w:style>
  <w:style w:type="paragraph" w:customStyle="1" w:styleId="ADABCCECC67347EDBA2C8BCBEA38838A6">
    <w:name w:val="ADABCCECC67347EDBA2C8BCBEA38838A6"/>
    <w:pPr>
      <w:spacing w:after="180" w:line="240" w:lineRule="auto"/>
    </w:pPr>
    <w:rPr>
      <w:rFonts w:eastAsiaTheme="minorHAnsi"/>
      <w:color w:val="262626" w:themeColor="text1" w:themeTint="D9"/>
      <w:sz w:val="18"/>
    </w:rPr>
  </w:style>
  <w:style w:type="paragraph" w:customStyle="1" w:styleId="3CA9253634FE45F49F86E2F79543D6B2141">
    <w:name w:val="3CA9253634FE45F49F86E2F79543D6B2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29">
    <w:name w:val="C0C3FE2DC44641138CF5158EFD2B7155129"/>
    <w:pPr>
      <w:spacing w:after="180" w:line="240" w:lineRule="auto"/>
    </w:pPr>
    <w:rPr>
      <w:rFonts w:eastAsiaTheme="minorHAnsi"/>
      <w:color w:val="262626" w:themeColor="text1" w:themeTint="D9"/>
      <w:sz w:val="16"/>
    </w:rPr>
  </w:style>
  <w:style w:type="paragraph" w:customStyle="1" w:styleId="9F3AAB161A224FA9B8D701F02F02AB62141">
    <w:name w:val="9F3AAB161A224FA9B8D701F02F02AB62141"/>
    <w:pPr>
      <w:spacing w:after="120" w:line="240" w:lineRule="auto"/>
    </w:pPr>
    <w:rPr>
      <w:rFonts w:eastAsiaTheme="minorHAnsi"/>
      <w:color w:val="808080" w:themeColor="background1" w:themeShade="80"/>
      <w:sz w:val="16"/>
      <w:lang w:val="fr-FR"/>
    </w:rPr>
  </w:style>
  <w:style w:type="paragraph" w:customStyle="1" w:styleId="5DF80ACE815641E18BEC96D7E137E69E141">
    <w:name w:val="5DF80ACE815641E18BEC96D7E137E69E141"/>
    <w:pPr>
      <w:spacing w:after="120" w:line="240" w:lineRule="auto"/>
    </w:pPr>
    <w:rPr>
      <w:rFonts w:eastAsiaTheme="minorHAnsi"/>
      <w:color w:val="808080" w:themeColor="background1" w:themeShade="80"/>
      <w:sz w:val="16"/>
      <w:lang w:val="fr-FR"/>
    </w:rPr>
  </w:style>
  <w:style w:type="paragraph" w:customStyle="1" w:styleId="3A6A26CEE50746F6828F62C00F64BADD4">
    <w:name w:val="3A6A26CEE50746F6828F62C00F64BADD4"/>
    <w:pPr>
      <w:spacing w:after="180" w:line="240" w:lineRule="auto"/>
    </w:pPr>
    <w:rPr>
      <w:rFonts w:eastAsiaTheme="minorHAnsi"/>
      <w:color w:val="262626" w:themeColor="text1" w:themeTint="D9"/>
      <w:sz w:val="18"/>
    </w:rPr>
  </w:style>
  <w:style w:type="paragraph" w:customStyle="1" w:styleId="B141F25DBE3B4161AF2EBCE58B6EFB444">
    <w:name w:val="B141F25DBE3B4161AF2EBCE58B6EFB444"/>
    <w:pPr>
      <w:spacing w:after="180" w:line="240" w:lineRule="auto"/>
    </w:pPr>
    <w:rPr>
      <w:rFonts w:eastAsiaTheme="minorHAnsi"/>
      <w:color w:val="262626" w:themeColor="text1" w:themeTint="D9"/>
      <w:sz w:val="18"/>
    </w:rPr>
  </w:style>
  <w:style w:type="paragraph" w:customStyle="1" w:styleId="4B82B13F1AC24F519C63398F6784211D141">
    <w:name w:val="4B82B13F1AC24F519C63398F6784211D141"/>
    <w:pPr>
      <w:spacing w:after="180" w:line="240" w:lineRule="auto"/>
    </w:pPr>
    <w:rPr>
      <w:rFonts w:eastAsiaTheme="minorHAnsi"/>
      <w:color w:val="262626" w:themeColor="text1" w:themeTint="D9"/>
      <w:sz w:val="18"/>
    </w:rPr>
  </w:style>
  <w:style w:type="paragraph" w:customStyle="1" w:styleId="383A9FC8C0AA4966B2A6D63953FC3BF9141">
    <w:name w:val="383A9FC8C0AA4966B2A6D63953FC3BF9141"/>
    <w:pPr>
      <w:spacing w:after="180" w:line="240" w:lineRule="auto"/>
    </w:pPr>
    <w:rPr>
      <w:rFonts w:eastAsiaTheme="minorHAnsi"/>
      <w:color w:val="262626" w:themeColor="text1" w:themeTint="D9"/>
      <w:sz w:val="16"/>
    </w:rPr>
  </w:style>
  <w:style w:type="paragraph" w:customStyle="1" w:styleId="983D0517A76349EC95C6D39017206AEE18">
    <w:name w:val="983D0517A76349EC95C6D39017206AEE1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1">
    <w:name w:val="6E3002F3ED4A4B9AADE4EFDFA4F83F03141"/>
    <w:pPr>
      <w:spacing w:after="180" w:line="240" w:lineRule="auto"/>
    </w:pPr>
    <w:rPr>
      <w:rFonts w:eastAsiaTheme="minorHAnsi"/>
      <w:color w:val="262626" w:themeColor="text1" w:themeTint="D9"/>
      <w:sz w:val="16"/>
    </w:rPr>
  </w:style>
  <w:style w:type="paragraph" w:customStyle="1" w:styleId="D48EF9471508485C8988715678FFA721141">
    <w:name w:val="D48EF9471508485C8988715678FFA72114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1">
    <w:name w:val="913AC87962B04E25A6706BCDAE95491E111"/>
    <w:pPr>
      <w:spacing w:after="180" w:line="240" w:lineRule="auto"/>
    </w:pPr>
    <w:rPr>
      <w:rFonts w:eastAsiaTheme="minorHAnsi"/>
      <w:color w:val="262626" w:themeColor="text1" w:themeTint="D9"/>
      <w:sz w:val="16"/>
    </w:rPr>
  </w:style>
  <w:style w:type="paragraph" w:customStyle="1" w:styleId="E2E7B8C58B8E45D3BA4C0DE921A42ADB141">
    <w:name w:val="E2E7B8C58B8E45D3BA4C0DE921A42ADB141"/>
    <w:pPr>
      <w:spacing w:after="120" w:line="240" w:lineRule="auto"/>
    </w:pPr>
    <w:rPr>
      <w:rFonts w:eastAsiaTheme="minorHAnsi"/>
      <w:color w:val="808080" w:themeColor="background1" w:themeShade="80"/>
      <w:sz w:val="16"/>
      <w:lang w:val="fr-FR"/>
    </w:rPr>
  </w:style>
  <w:style w:type="paragraph" w:customStyle="1" w:styleId="4650EB9EA7CC44868DBE6F600097EEF8141">
    <w:name w:val="4650EB9EA7CC44868DBE6F600097EEF8141"/>
    <w:pPr>
      <w:spacing w:after="120" w:line="240" w:lineRule="auto"/>
    </w:pPr>
    <w:rPr>
      <w:rFonts w:eastAsiaTheme="minorHAnsi"/>
      <w:color w:val="808080" w:themeColor="background1" w:themeShade="80"/>
      <w:sz w:val="16"/>
      <w:lang w:val="fr-FR"/>
    </w:rPr>
  </w:style>
  <w:style w:type="paragraph" w:customStyle="1" w:styleId="C69B43F380B8457EA1571E26D535D1524">
    <w:name w:val="C69B43F380B8457EA1571E26D535D1524"/>
    <w:pPr>
      <w:spacing w:after="180" w:line="240" w:lineRule="auto"/>
    </w:pPr>
    <w:rPr>
      <w:rFonts w:eastAsiaTheme="minorHAnsi"/>
      <w:color w:val="262626" w:themeColor="text1" w:themeTint="D9"/>
      <w:sz w:val="18"/>
    </w:rPr>
  </w:style>
  <w:style w:type="paragraph" w:customStyle="1" w:styleId="DD9A2E2C65834E6B924447652F2A173C4">
    <w:name w:val="DD9A2E2C65834E6B924447652F2A173C4"/>
    <w:pPr>
      <w:spacing w:after="180" w:line="240" w:lineRule="auto"/>
    </w:pPr>
    <w:rPr>
      <w:rFonts w:eastAsiaTheme="minorHAnsi"/>
      <w:color w:val="262626" w:themeColor="text1" w:themeTint="D9"/>
      <w:sz w:val="18"/>
    </w:rPr>
  </w:style>
  <w:style w:type="paragraph" w:customStyle="1" w:styleId="4E13F2F41D704B5CB91CD59B5F0562984">
    <w:name w:val="4E13F2F41D704B5CB91CD59B5F0562984"/>
    <w:pPr>
      <w:spacing w:after="180" w:line="240" w:lineRule="auto"/>
    </w:pPr>
    <w:rPr>
      <w:rFonts w:eastAsiaTheme="minorHAnsi"/>
      <w:color w:val="262626" w:themeColor="text1" w:themeTint="D9"/>
      <w:sz w:val="18"/>
    </w:rPr>
  </w:style>
  <w:style w:type="paragraph" w:customStyle="1" w:styleId="F0F6B4FD00D04503A4173AA599A0FCFB85">
    <w:name w:val="F0F6B4FD00D04503A4173AA599A0FCFB8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5">
    <w:name w:val="2D07AB3D48C544A7ABC34B8EA92D552785"/>
    <w:pPr>
      <w:spacing w:after="180" w:line="240" w:lineRule="auto"/>
    </w:pPr>
    <w:rPr>
      <w:rFonts w:eastAsiaTheme="minorHAnsi"/>
      <w:color w:val="262626" w:themeColor="text1" w:themeTint="D9"/>
      <w:sz w:val="16"/>
    </w:rPr>
  </w:style>
  <w:style w:type="paragraph" w:customStyle="1" w:styleId="66F33F01851B4AEAAFDCCF22FC61ECFD81">
    <w:name w:val="66F33F01851B4AEAAFDCCF22FC61ECFD81"/>
    <w:pPr>
      <w:spacing w:after="120" w:line="240" w:lineRule="auto"/>
    </w:pPr>
    <w:rPr>
      <w:rFonts w:eastAsiaTheme="minorHAnsi"/>
      <w:color w:val="808080" w:themeColor="background1" w:themeShade="80"/>
      <w:sz w:val="16"/>
      <w:lang w:val="fr-FR"/>
    </w:rPr>
  </w:style>
  <w:style w:type="paragraph" w:customStyle="1" w:styleId="DE17D41320344EDC846AEC00BA8890F383">
    <w:name w:val="DE17D41320344EDC846AEC00BA8890F383"/>
    <w:pPr>
      <w:spacing w:after="120" w:line="240" w:lineRule="auto"/>
    </w:pPr>
    <w:rPr>
      <w:rFonts w:eastAsiaTheme="minorHAnsi"/>
      <w:color w:val="808080" w:themeColor="background1" w:themeShade="80"/>
      <w:sz w:val="16"/>
      <w:lang w:val="fr-FR"/>
    </w:rPr>
  </w:style>
  <w:style w:type="paragraph" w:customStyle="1" w:styleId="678C348AB1304939B5F10554279085784">
    <w:name w:val="678C348AB1304939B5F10554279085784"/>
    <w:pPr>
      <w:spacing w:after="180" w:line="240" w:lineRule="auto"/>
    </w:pPr>
    <w:rPr>
      <w:rFonts w:eastAsiaTheme="minorHAnsi"/>
      <w:color w:val="262626" w:themeColor="text1" w:themeTint="D9"/>
      <w:sz w:val="18"/>
    </w:rPr>
  </w:style>
  <w:style w:type="paragraph" w:customStyle="1" w:styleId="DB43734E38C14C4CB1908070630DB1194">
    <w:name w:val="DB43734E38C14C4CB1908070630DB1194"/>
    <w:pPr>
      <w:spacing w:after="180" w:line="240" w:lineRule="auto"/>
    </w:pPr>
    <w:rPr>
      <w:rFonts w:eastAsiaTheme="minorHAnsi"/>
      <w:color w:val="262626" w:themeColor="text1" w:themeTint="D9"/>
      <w:sz w:val="16"/>
    </w:rPr>
  </w:style>
  <w:style w:type="paragraph" w:customStyle="1" w:styleId="AA13DD15F30C424FB0EB17224A301E854">
    <w:name w:val="AA13DD15F30C424FB0EB17224A301E854"/>
    <w:pPr>
      <w:spacing w:after="180" w:line="240" w:lineRule="auto"/>
    </w:pPr>
    <w:rPr>
      <w:rFonts w:eastAsiaTheme="minorHAnsi"/>
      <w:color w:val="262626" w:themeColor="text1" w:themeTint="D9"/>
      <w:sz w:val="16"/>
    </w:rPr>
  </w:style>
  <w:style w:type="paragraph" w:customStyle="1" w:styleId="4EA6E53A4D0B4712AE22B00C5E624D2A4">
    <w:name w:val="4EA6E53A4D0B4712AE22B00C5E624D2A4"/>
    <w:pPr>
      <w:spacing w:after="180" w:line="240" w:lineRule="auto"/>
    </w:pPr>
    <w:rPr>
      <w:rFonts w:eastAsiaTheme="minorHAnsi"/>
      <w:color w:val="262626" w:themeColor="text1" w:themeTint="D9"/>
      <w:sz w:val="16"/>
    </w:rPr>
  </w:style>
  <w:style w:type="paragraph" w:customStyle="1" w:styleId="CE8BF9CDF25F48E2A9C64399E85B61F04">
    <w:name w:val="CE8BF9CDF25F48E2A9C64399E85B61F04"/>
    <w:pPr>
      <w:spacing w:after="180" w:line="240" w:lineRule="auto"/>
    </w:pPr>
    <w:rPr>
      <w:rFonts w:eastAsiaTheme="minorHAnsi"/>
      <w:color w:val="262626" w:themeColor="text1" w:themeTint="D9"/>
      <w:sz w:val="18"/>
    </w:rPr>
  </w:style>
  <w:style w:type="paragraph" w:customStyle="1" w:styleId="61792AB862914D5B9E8456EF21423C473">
    <w:name w:val="61792AB862914D5B9E8456EF21423C473"/>
    <w:pPr>
      <w:spacing w:after="0" w:line="240" w:lineRule="auto"/>
    </w:pPr>
    <w:rPr>
      <w:rFonts w:eastAsiaTheme="minorHAnsi"/>
      <w:i/>
      <w:color w:val="7F7F7F" w:themeColor="text1" w:themeTint="80"/>
      <w:sz w:val="16"/>
    </w:rPr>
  </w:style>
  <w:style w:type="paragraph" w:customStyle="1" w:styleId="CD55D880B56A42A1813212C2CB541BFD17">
    <w:name w:val="CD55D880B56A42A1813212C2CB541BFD17"/>
    <w:pPr>
      <w:spacing w:after="60" w:line="240" w:lineRule="auto"/>
    </w:pPr>
    <w:rPr>
      <w:rFonts w:eastAsiaTheme="minorHAnsi"/>
      <w:caps/>
      <w:color w:val="4F81BD" w:themeColor="accent1"/>
      <w:sz w:val="20"/>
    </w:rPr>
  </w:style>
  <w:style w:type="paragraph" w:customStyle="1" w:styleId="600E32868D7841E394DA4C959B02C5167">
    <w:name w:val="600E32868D7841E394DA4C959B02C5167"/>
    <w:pPr>
      <w:spacing w:after="180" w:line="240" w:lineRule="auto"/>
    </w:pPr>
    <w:rPr>
      <w:rFonts w:eastAsiaTheme="minorHAnsi"/>
      <w:color w:val="262626" w:themeColor="text1" w:themeTint="D9"/>
      <w:sz w:val="16"/>
    </w:rPr>
  </w:style>
  <w:style w:type="paragraph" w:customStyle="1" w:styleId="01FB06FB61EE4055AFC56A9A4A20B17C142">
    <w:name w:val="01FB06FB61EE4055AFC56A9A4A20B17C14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7">
    <w:name w:val="D14CC4EDF55B400680690A2878E8885C7"/>
    <w:pPr>
      <w:spacing w:after="180" w:line="240" w:lineRule="auto"/>
    </w:pPr>
    <w:rPr>
      <w:rFonts w:eastAsiaTheme="minorHAnsi"/>
      <w:color w:val="262626" w:themeColor="text1" w:themeTint="D9"/>
      <w:sz w:val="16"/>
    </w:rPr>
  </w:style>
  <w:style w:type="paragraph" w:customStyle="1" w:styleId="ADABCCECC67347EDBA2C8BCBEA38838A7">
    <w:name w:val="ADABCCECC67347EDBA2C8BCBEA38838A7"/>
    <w:pPr>
      <w:spacing w:after="180" w:line="240" w:lineRule="auto"/>
    </w:pPr>
    <w:rPr>
      <w:rFonts w:eastAsiaTheme="minorHAnsi"/>
      <w:color w:val="262626" w:themeColor="text1" w:themeTint="D9"/>
      <w:sz w:val="18"/>
    </w:rPr>
  </w:style>
  <w:style w:type="paragraph" w:customStyle="1" w:styleId="3CA9253634FE45F49F86E2F79543D6B2142">
    <w:name w:val="3CA9253634FE45F49F86E2F79543D6B2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0">
    <w:name w:val="C0C3FE2DC44641138CF5158EFD2B7155130"/>
    <w:pPr>
      <w:spacing w:after="180" w:line="240" w:lineRule="auto"/>
    </w:pPr>
    <w:rPr>
      <w:rFonts w:eastAsiaTheme="minorHAnsi"/>
      <w:color w:val="262626" w:themeColor="text1" w:themeTint="D9"/>
      <w:sz w:val="16"/>
    </w:rPr>
  </w:style>
  <w:style w:type="paragraph" w:customStyle="1" w:styleId="9F3AAB161A224FA9B8D701F02F02AB62142">
    <w:name w:val="9F3AAB161A224FA9B8D701F02F02AB62142"/>
    <w:pPr>
      <w:spacing w:after="120" w:line="240" w:lineRule="auto"/>
    </w:pPr>
    <w:rPr>
      <w:rFonts w:eastAsiaTheme="minorHAnsi"/>
      <w:color w:val="808080" w:themeColor="background1" w:themeShade="80"/>
      <w:sz w:val="16"/>
      <w:lang w:val="fr-FR"/>
    </w:rPr>
  </w:style>
  <w:style w:type="paragraph" w:customStyle="1" w:styleId="5DF80ACE815641E18BEC96D7E137E69E142">
    <w:name w:val="5DF80ACE815641E18BEC96D7E137E69E142"/>
    <w:pPr>
      <w:spacing w:after="120" w:line="240" w:lineRule="auto"/>
    </w:pPr>
    <w:rPr>
      <w:rFonts w:eastAsiaTheme="minorHAnsi"/>
      <w:color w:val="808080" w:themeColor="background1" w:themeShade="80"/>
      <w:sz w:val="16"/>
      <w:lang w:val="fr-FR"/>
    </w:rPr>
  </w:style>
  <w:style w:type="paragraph" w:customStyle="1" w:styleId="3A6A26CEE50746F6828F62C00F64BADD5">
    <w:name w:val="3A6A26CEE50746F6828F62C00F64BADD5"/>
    <w:pPr>
      <w:spacing w:after="180" w:line="240" w:lineRule="auto"/>
    </w:pPr>
    <w:rPr>
      <w:rFonts w:eastAsiaTheme="minorHAnsi"/>
      <w:color w:val="262626" w:themeColor="text1" w:themeTint="D9"/>
      <w:sz w:val="18"/>
    </w:rPr>
  </w:style>
  <w:style w:type="paragraph" w:customStyle="1" w:styleId="B141F25DBE3B4161AF2EBCE58B6EFB445">
    <w:name w:val="B141F25DBE3B4161AF2EBCE58B6EFB445"/>
    <w:pPr>
      <w:spacing w:after="180" w:line="240" w:lineRule="auto"/>
    </w:pPr>
    <w:rPr>
      <w:rFonts w:eastAsiaTheme="minorHAnsi"/>
      <w:color w:val="262626" w:themeColor="text1" w:themeTint="D9"/>
      <w:sz w:val="18"/>
    </w:rPr>
  </w:style>
  <w:style w:type="paragraph" w:customStyle="1" w:styleId="4B82B13F1AC24F519C63398F6784211D142">
    <w:name w:val="4B82B13F1AC24F519C63398F6784211D142"/>
    <w:pPr>
      <w:spacing w:after="180" w:line="240" w:lineRule="auto"/>
    </w:pPr>
    <w:rPr>
      <w:rFonts w:eastAsiaTheme="minorHAnsi"/>
      <w:color w:val="262626" w:themeColor="text1" w:themeTint="D9"/>
      <w:sz w:val="18"/>
    </w:rPr>
  </w:style>
  <w:style w:type="paragraph" w:customStyle="1" w:styleId="383A9FC8C0AA4966B2A6D63953FC3BF9142">
    <w:name w:val="383A9FC8C0AA4966B2A6D63953FC3BF9142"/>
    <w:pPr>
      <w:spacing w:after="180" w:line="240" w:lineRule="auto"/>
    </w:pPr>
    <w:rPr>
      <w:rFonts w:eastAsiaTheme="minorHAnsi"/>
      <w:color w:val="262626" w:themeColor="text1" w:themeTint="D9"/>
      <w:sz w:val="16"/>
    </w:rPr>
  </w:style>
  <w:style w:type="paragraph" w:customStyle="1" w:styleId="983D0517A76349EC95C6D39017206AEE19">
    <w:name w:val="983D0517A76349EC95C6D39017206AEE1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2">
    <w:name w:val="6E3002F3ED4A4B9AADE4EFDFA4F83F03142"/>
    <w:pPr>
      <w:spacing w:after="180" w:line="240" w:lineRule="auto"/>
    </w:pPr>
    <w:rPr>
      <w:rFonts w:eastAsiaTheme="minorHAnsi"/>
      <w:color w:val="262626" w:themeColor="text1" w:themeTint="D9"/>
      <w:sz w:val="16"/>
    </w:rPr>
  </w:style>
  <w:style w:type="paragraph" w:customStyle="1" w:styleId="D48EF9471508485C8988715678FFA721142">
    <w:name w:val="D48EF9471508485C8988715678FFA72114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2">
    <w:name w:val="913AC87962B04E25A6706BCDAE95491E112"/>
    <w:pPr>
      <w:spacing w:after="180" w:line="240" w:lineRule="auto"/>
    </w:pPr>
    <w:rPr>
      <w:rFonts w:eastAsiaTheme="minorHAnsi"/>
      <w:color w:val="262626" w:themeColor="text1" w:themeTint="D9"/>
      <w:sz w:val="16"/>
    </w:rPr>
  </w:style>
  <w:style w:type="paragraph" w:customStyle="1" w:styleId="E2E7B8C58B8E45D3BA4C0DE921A42ADB142">
    <w:name w:val="E2E7B8C58B8E45D3BA4C0DE921A42ADB142"/>
    <w:pPr>
      <w:spacing w:after="120" w:line="240" w:lineRule="auto"/>
    </w:pPr>
    <w:rPr>
      <w:rFonts w:eastAsiaTheme="minorHAnsi"/>
      <w:color w:val="808080" w:themeColor="background1" w:themeShade="80"/>
      <w:sz w:val="16"/>
      <w:lang w:val="fr-FR"/>
    </w:rPr>
  </w:style>
  <w:style w:type="paragraph" w:customStyle="1" w:styleId="4650EB9EA7CC44868DBE6F600097EEF8142">
    <w:name w:val="4650EB9EA7CC44868DBE6F600097EEF8142"/>
    <w:pPr>
      <w:spacing w:after="120" w:line="240" w:lineRule="auto"/>
    </w:pPr>
    <w:rPr>
      <w:rFonts w:eastAsiaTheme="minorHAnsi"/>
      <w:color w:val="808080" w:themeColor="background1" w:themeShade="80"/>
      <w:sz w:val="16"/>
      <w:lang w:val="fr-FR"/>
    </w:rPr>
  </w:style>
  <w:style w:type="paragraph" w:customStyle="1" w:styleId="C69B43F380B8457EA1571E26D535D1525">
    <w:name w:val="C69B43F380B8457EA1571E26D535D1525"/>
    <w:pPr>
      <w:spacing w:after="180" w:line="240" w:lineRule="auto"/>
    </w:pPr>
    <w:rPr>
      <w:rFonts w:eastAsiaTheme="minorHAnsi"/>
      <w:color w:val="262626" w:themeColor="text1" w:themeTint="D9"/>
      <w:sz w:val="18"/>
    </w:rPr>
  </w:style>
  <w:style w:type="paragraph" w:customStyle="1" w:styleId="DD9A2E2C65834E6B924447652F2A173C5">
    <w:name w:val="DD9A2E2C65834E6B924447652F2A173C5"/>
    <w:pPr>
      <w:spacing w:after="180" w:line="240" w:lineRule="auto"/>
    </w:pPr>
    <w:rPr>
      <w:rFonts w:eastAsiaTheme="minorHAnsi"/>
      <w:color w:val="262626" w:themeColor="text1" w:themeTint="D9"/>
      <w:sz w:val="18"/>
    </w:rPr>
  </w:style>
  <w:style w:type="paragraph" w:customStyle="1" w:styleId="4E13F2F41D704B5CB91CD59B5F0562985">
    <w:name w:val="4E13F2F41D704B5CB91CD59B5F0562985"/>
    <w:pPr>
      <w:spacing w:after="180" w:line="240" w:lineRule="auto"/>
    </w:pPr>
    <w:rPr>
      <w:rFonts w:eastAsiaTheme="minorHAnsi"/>
      <w:color w:val="262626" w:themeColor="text1" w:themeTint="D9"/>
      <w:sz w:val="18"/>
    </w:rPr>
  </w:style>
  <w:style w:type="paragraph" w:customStyle="1" w:styleId="F0F6B4FD00D04503A4173AA599A0FCFB86">
    <w:name w:val="F0F6B4FD00D04503A4173AA599A0FCFB8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6">
    <w:name w:val="2D07AB3D48C544A7ABC34B8EA92D552786"/>
    <w:pPr>
      <w:spacing w:after="180" w:line="240" w:lineRule="auto"/>
    </w:pPr>
    <w:rPr>
      <w:rFonts w:eastAsiaTheme="minorHAnsi"/>
      <w:color w:val="262626" w:themeColor="text1" w:themeTint="D9"/>
      <w:sz w:val="16"/>
    </w:rPr>
  </w:style>
  <w:style w:type="paragraph" w:customStyle="1" w:styleId="66F33F01851B4AEAAFDCCF22FC61ECFD82">
    <w:name w:val="66F33F01851B4AEAAFDCCF22FC61ECFD82"/>
    <w:pPr>
      <w:spacing w:after="120" w:line="240" w:lineRule="auto"/>
    </w:pPr>
    <w:rPr>
      <w:rFonts w:eastAsiaTheme="minorHAnsi"/>
      <w:color w:val="808080" w:themeColor="background1" w:themeShade="80"/>
      <w:sz w:val="16"/>
      <w:lang w:val="fr-FR"/>
    </w:rPr>
  </w:style>
  <w:style w:type="paragraph" w:customStyle="1" w:styleId="DE17D41320344EDC846AEC00BA8890F384">
    <w:name w:val="DE17D41320344EDC846AEC00BA8890F384"/>
    <w:pPr>
      <w:spacing w:after="120" w:line="240" w:lineRule="auto"/>
    </w:pPr>
    <w:rPr>
      <w:rFonts w:eastAsiaTheme="minorHAnsi"/>
      <w:color w:val="808080" w:themeColor="background1" w:themeShade="80"/>
      <w:sz w:val="16"/>
      <w:lang w:val="fr-FR"/>
    </w:rPr>
  </w:style>
  <w:style w:type="paragraph" w:customStyle="1" w:styleId="678C348AB1304939B5F10554279085785">
    <w:name w:val="678C348AB1304939B5F10554279085785"/>
    <w:pPr>
      <w:spacing w:after="180" w:line="240" w:lineRule="auto"/>
    </w:pPr>
    <w:rPr>
      <w:rFonts w:eastAsiaTheme="minorHAnsi"/>
      <w:color w:val="262626" w:themeColor="text1" w:themeTint="D9"/>
      <w:sz w:val="18"/>
    </w:rPr>
  </w:style>
  <w:style w:type="paragraph" w:customStyle="1" w:styleId="DB43734E38C14C4CB1908070630DB1195">
    <w:name w:val="DB43734E38C14C4CB1908070630DB1195"/>
    <w:pPr>
      <w:spacing w:after="180" w:line="240" w:lineRule="auto"/>
    </w:pPr>
    <w:rPr>
      <w:rFonts w:eastAsiaTheme="minorHAnsi"/>
      <w:color w:val="262626" w:themeColor="text1" w:themeTint="D9"/>
      <w:sz w:val="16"/>
    </w:rPr>
  </w:style>
  <w:style w:type="paragraph" w:customStyle="1" w:styleId="AA13DD15F30C424FB0EB17224A301E855">
    <w:name w:val="AA13DD15F30C424FB0EB17224A301E855"/>
    <w:pPr>
      <w:spacing w:after="180" w:line="240" w:lineRule="auto"/>
    </w:pPr>
    <w:rPr>
      <w:rFonts w:eastAsiaTheme="minorHAnsi"/>
      <w:color w:val="262626" w:themeColor="text1" w:themeTint="D9"/>
      <w:sz w:val="16"/>
    </w:rPr>
  </w:style>
  <w:style w:type="paragraph" w:customStyle="1" w:styleId="4EA6E53A4D0B4712AE22B00C5E624D2A5">
    <w:name w:val="4EA6E53A4D0B4712AE22B00C5E624D2A5"/>
    <w:pPr>
      <w:spacing w:after="180" w:line="240" w:lineRule="auto"/>
    </w:pPr>
    <w:rPr>
      <w:rFonts w:eastAsiaTheme="minorHAnsi"/>
      <w:color w:val="262626" w:themeColor="text1" w:themeTint="D9"/>
      <w:sz w:val="16"/>
    </w:rPr>
  </w:style>
  <w:style w:type="paragraph" w:customStyle="1" w:styleId="CE8BF9CDF25F48E2A9C64399E85B61F05">
    <w:name w:val="CE8BF9CDF25F48E2A9C64399E85B61F05"/>
    <w:pPr>
      <w:spacing w:after="180" w:line="240" w:lineRule="auto"/>
    </w:pPr>
    <w:rPr>
      <w:rFonts w:eastAsiaTheme="minorHAnsi"/>
      <w:color w:val="262626" w:themeColor="text1" w:themeTint="D9"/>
      <w:sz w:val="18"/>
    </w:rPr>
  </w:style>
  <w:style w:type="paragraph" w:customStyle="1" w:styleId="61792AB862914D5B9E8456EF21423C474">
    <w:name w:val="61792AB862914D5B9E8456EF21423C474"/>
    <w:pPr>
      <w:spacing w:after="0" w:line="240" w:lineRule="auto"/>
    </w:pPr>
    <w:rPr>
      <w:rFonts w:eastAsiaTheme="minorHAnsi"/>
      <w:i/>
      <w:color w:val="7F7F7F" w:themeColor="text1" w:themeTint="80"/>
      <w:sz w:val="16"/>
    </w:rPr>
  </w:style>
  <w:style w:type="paragraph" w:customStyle="1" w:styleId="CD55D880B56A42A1813212C2CB541BFD18">
    <w:name w:val="CD55D880B56A42A1813212C2CB541BFD18"/>
    <w:pPr>
      <w:spacing w:after="60" w:line="240" w:lineRule="auto"/>
    </w:pPr>
    <w:rPr>
      <w:rFonts w:eastAsiaTheme="minorHAnsi"/>
      <w:caps/>
      <w:color w:val="4F81BD" w:themeColor="accent1"/>
      <w:sz w:val="20"/>
    </w:rPr>
  </w:style>
  <w:style w:type="paragraph" w:customStyle="1" w:styleId="600E32868D7841E394DA4C959B02C5168">
    <w:name w:val="600E32868D7841E394DA4C959B02C5168"/>
    <w:pPr>
      <w:spacing w:after="180" w:line="240" w:lineRule="auto"/>
    </w:pPr>
    <w:rPr>
      <w:rFonts w:eastAsiaTheme="minorHAnsi"/>
      <w:color w:val="262626" w:themeColor="text1" w:themeTint="D9"/>
      <w:sz w:val="16"/>
    </w:rPr>
  </w:style>
  <w:style w:type="paragraph" w:customStyle="1" w:styleId="01FB06FB61EE4055AFC56A9A4A20B17C143">
    <w:name w:val="01FB06FB61EE4055AFC56A9A4A20B17C14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8">
    <w:name w:val="D14CC4EDF55B400680690A2878E8885C8"/>
    <w:pPr>
      <w:spacing w:after="180" w:line="240" w:lineRule="auto"/>
    </w:pPr>
    <w:rPr>
      <w:rFonts w:eastAsiaTheme="minorHAnsi"/>
      <w:color w:val="262626" w:themeColor="text1" w:themeTint="D9"/>
      <w:sz w:val="16"/>
    </w:rPr>
  </w:style>
  <w:style w:type="paragraph" w:customStyle="1" w:styleId="ADABCCECC67347EDBA2C8BCBEA38838A8">
    <w:name w:val="ADABCCECC67347EDBA2C8BCBEA38838A8"/>
    <w:pPr>
      <w:spacing w:after="180" w:line="240" w:lineRule="auto"/>
    </w:pPr>
    <w:rPr>
      <w:rFonts w:eastAsiaTheme="minorHAnsi"/>
      <w:color w:val="262626" w:themeColor="text1" w:themeTint="D9"/>
      <w:sz w:val="18"/>
    </w:rPr>
  </w:style>
  <w:style w:type="paragraph" w:customStyle="1" w:styleId="3CA9253634FE45F49F86E2F79543D6B2143">
    <w:name w:val="3CA9253634FE45F49F86E2F79543D6B2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1">
    <w:name w:val="C0C3FE2DC44641138CF5158EFD2B7155131"/>
    <w:pPr>
      <w:spacing w:after="180" w:line="240" w:lineRule="auto"/>
    </w:pPr>
    <w:rPr>
      <w:rFonts w:eastAsiaTheme="minorHAnsi"/>
      <w:color w:val="262626" w:themeColor="text1" w:themeTint="D9"/>
      <w:sz w:val="16"/>
    </w:rPr>
  </w:style>
  <w:style w:type="paragraph" w:customStyle="1" w:styleId="9F3AAB161A224FA9B8D701F02F02AB62143">
    <w:name w:val="9F3AAB161A224FA9B8D701F02F02AB62143"/>
    <w:pPr>
      <w:spacing w:after="120" w:line="240" w:lineRule="auto"/>
    </w:pPr>
    <w:rPr>
      <w:rFonts w:eastAsiaTheme="minorHAnsi"/>
      <w:color w:val="808080" w:themeColor="background1" w:themeShade="80"/>
      <w:sz w:val="16"/>
      <w:lang w:val="fr-FR"/>
    </w:rPr>
  </w:style>
  <w:style w:type="paragraph" w:customStyle="1" w:styleId="5DF80ACE815641E18BEC96D7E137E69E143">
    <w:name w:val="5DF80ACE815641E18BEC96D7E137E69E143"/>
    <w:pPr>
      <w:spacing w:after="120" w:line="240" w:lineRule="auto"/>
    </w:pPr>
    <w:rPr>
      <w:rFonts w:eastAsiaTheme="minorHAnsi"/>
      <w:color w:val="808080" w:themeColor="background1" w:themeShade="80"/>
      <w:sz w:val="16"/>
      <w:lang w:val="fr-FR"/>
    </w:rPr>
  </w:style>
  <w:style w:type="paragraph" w:customStyle="1" w:styleId="3A6A26CEE50746F6828F62C00F64BADD6">
    <w:name w:val="3A6A26CEE50746F6828F62C00F64BADD6"/>
    <w:pPr>
      <w:spacing w:after="180" w:line="240" w:lineRule="auto"/>
    </w:pPr>
    <w:rPr>
      <w:rFonts w:eastAsiaTheme="minorHAnsi"/>
      <w:color w:val="262626" w:themeColor="text1" w:themeTint="D9"/>
      <w:sz w:val="18"/>
    </w:rPr>
  </w:style>
  <w:style w:type="paragraph" w:customStyle="1" w:styleId="B141F25DBE3B4161AF2EBCE58B6EFB446">
    <w:name w:val="B141F25DBE3B4161AF2EBCE58B6EFB446"/>
    <w:pPr>
      <w:spacing w:after="180" w:line="240" w:lineRule="auto"/>
    </w:pPr>
    <w:rPr>
      <w:rFonts w:eastAsiaTheme="minorHAnsi"/>
      <w:color w:val="262626" w:themeColor="text1" w:themeTint="D9"/>
      <w:sz w:val="18"/>
    </w:rPr>
  </w:style>
  <w:style w:type="paragraph" w:customStyle="1" w:styleId="4B82B13F1AC24F519C63398F6784211D143">
    <w:name w:val="4B82B13F1AC24F519C63398F6784211D143"/>
    <w:pPr>
      <w:spacing w:after="180" w:line="240" w:lineRule="auto"/>
    </w:pPr>
    <w:rPr>
      <w:rFonts w:eastAsiaTheme="minorHAnsi"/>
      <w:color w:val="262626" w:themeColor="text1" w:themeTint="D9"/>
      <w:sz w:val="18"/>
    </w:rPr>
  </w:style>
  <w:style w:type="paragraph" w:customStyle="1" w:styleId="383A9FC8C0AA4966B2A6D63953FC3BF9143">
    <w:name w:val="383A9FC8C0AA4966B2A6D63953FC3BF9143"/>
    <w:pPr>
      <w:spacing w:after="180" w:line="240" w:lineRule="auto"/>
    </w:pPr>
    <w:rPr>
      <w:rFonts w:eastAsiaTheme="minorHAnsi"/>
      <w:color w:val="262626" w:themeColor="text1" w:themeTint="D9"/>
      <w:sz w:val="16"/>
    </w:rPr>
  </w:style>
  <w:style w:type="paragraph" w:customStyle="1" w:styleId="983D0517A76349EC95C6D39017206AEE20">
    <w:name w:val="983D0517A76349EC95C6D39017206AEE2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3">
    <w:name w:val="6E3002F3ED4A4B9AADE4EFDFA4F83F03143"/>
    <w:pPr>
      <w:spacing w:after="180" w:line="240" w:lineRule="auto"/>
    </w:pPr>
    <w:rPr>
      <w:rFonts w:eastAsiaTheme="minorHAnsi"/>
      <w:color w:val="262626" w:themeColor="text1" w:themeTint="D9"/>
      <w:sz w:val="16"/>
    </w:rPr>
  </w:style>
  <w:style w:type="paragraph" w:customStyle="1" w:styleId="D48EF9471508485C8988715678FFA721143">
    <w:name w:val="D48EF9471508485C8988715678FFA72114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3">
    <w:name w:val="913AC87962B04E25A6706BCDAE95491E113"/>
    <w:pPr>
      <w:spacing w:after="180" w:line="240" w:lineRule="auto"/>
    </w:pPr>
    <w:rPr>
      <w:rFonts w:eastAsiaTheme="minorHAnsi"/>
      <w:color w:val="262626" w:themeColor="text1" w:themeTint="D9"/>
      <w:sz w:val="16"/>
    </w:rPr>
  </w:style>
  <w:style w:type="paragraph" w:customStyle="1" w:styleId="E2E7B8C58B8E45D3BA4C0DE921A42ADB143">
    <w:name w:val="E2E7B8C58B8E45D3BA4C0DE921A42ADB143"/>
    <w:pPr>
      <w:spacing w:after="120" w:line="240" w:lineRule="auto"/>
    </w:pPr>
    <w:rPr>
      <w:rFonts w:eastAsiaTheme="minorHAnsi"/>
      <w:color w:val="808080" w:themeColor="background1" w:themeShade="80"/>
      <w:sz w:val="16"/>
      <w:lang w:val="fr-FR"/>
    </w:rPr>
  </w:style>
  <w:style w:type="paragraph" w:customStyle="1" w:styleId="4650EB9EA7CC44868DBE6F600097EEF8143">
    <w:name w:val="4650EB9EA7CC44868DBE6F600097EEF8143"/>
    <w:pPr>
      <w:spacing w:after="120" w:line="240" w:lineRule="auto"/>
    </w:pPr>
    <w:rPr>
      <w:rFonts w:eastAsiaTheme="minorHAnsi"/>
      <w:color w:val="808080" w:themeColor="background1" w:themeShade="80"/>
      <w:sz w:val="16"/>
      <w:lang w:val="fr-FR"/>
    </w:rPr>
  </w:style>
  <w:style w:type="paragraph" w:customStyle="1" w:styleId="C69B43F380B8457EA1571E26D535D1526">
    <w:name w:val="C69B43F380B8457EA1571E26D535D1526"/>
    <w:pPr>
      <w:spacing w:after="180" w:line="240" w:lineRule="auto"/>
    </w:pPr>
    <w:rPr>
      <w:rFonts w:eastAsiaTheme="minorHAnsi"/>
      <w:color w:val="262626" w:themeColor="text1" w:themeTint="D9"/>
      <w:sz w:val="18"/>
    </w:rPr>
  </w:style>
  <w:style w:type="paragraph" w:customStyle="1" w:styleId="DD9A2E2C65834E6B924447652F2A173C6">
    <w:name w:val="DD9A2E2C65834E6B924447652F2A173C6"/>
    <w:pPr>
      <w:spacing w:after="180" w:line="240" w:lineRule="auto"/>
    </w:pPr>
    <w:rPr>
      <w:rFonts w:eastAsiaTheme="minorHAnsi"/>
      <w:color w:val="262626" w:themeColor="text1" w:themeTint="D9"/>
      <w:sz w:val="18"/>
    </w:rPr>
  </w:style>
  <w:style w:type="paragraph" w:customStyle="1" w:styleId="4E13F2F41D704B5CB91CD59B5F0562986">
    <w:name w:val="4E13F2F41D704B5CB91CD59B5F0562986"/>
    <w:pPr>
      <w:spacing w:after="180" w:line="240" w:lineRule="auto"/>
    </w:pPr>
    <w:rPr>
      <w:rFonts w:eastAsiaTheme="minorHAnsi"/>
      <w:color w:val="262626" w:themeColor="text1" w:themeTint="D9"/>
      <w:sz w:val="18"/>
    </w:rPr>
  </w:style>
  <w:style w:type="paragraph" w:customStyle="1" w:styleId="F0F6B4FD00D04503A4173AA599A0FCFB87">
    <w:name w:val="F0F6B4FD00D04503A4173AA599A0FCFB8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7">
    <w:name w:val="2D07AB3D48C544A7ABC34B8EA92D552787"/>
    <w:pPr>
      <w:spacing w:after="180" w:line="240" w:lineRule="auto"/>
    </w:pPr>
    <w:rPr>
      <w:rFonts w:eastAsiaTheme="minorHAnsi"/>
      <w:color w:val="262626" w:themeColor="text1" w:themeTint="D9"/>
      <w:sz w:val="16"/>
    </w:rPr>
  </w:style>
  <w:style w:type="paragraph" w:customStyle="1" w:styleId="66F33F01851B4AEAAFDCCF22FC61ECFD83">
    <w:name w:val="66F33F01851B4AEAAFDCCF22FC61ECFD83"/>
    <w:pPr>
      <w:spacing w:after="120" w:line="240" w:lineRule="auto"/>
    </w:pPr>
    <w:rPr>
      <w:rFonts w:eastAsiaTheme="minorHAnsi"/>
      <w:color w:val="808080" w:themeColor="background1" w:themeShade="80"/>
      <w:sz w:val="16"/>
      <w:lang w:val="fr-FR"/>
    </w:rPr>
  </w:style>
  <w:style w:type="paragraph" w:customStyle="1" w:styleId="DE17D41320344EDC846AEC00BA8890F385">
    <w:name w:val="DE17D41320344EDC846AEC00BA8890F385"/>
    <w:pPr>
      <w:spacing w:after="120" w:line="240" w:lineRule="auto"/>
    </w:pPr>
    <w:rPr>
      <w:rFonts w:eastAsiaTheme="minorHAnsi"/>
      <w:color w:val="808080" w:themeColor="background1" w:themeShade="80"/>
      <w:sz w:val="16"/>
      <w:lang w:val="fr-FR"/>
    </w:rPr>
  </w:style>
  <w:style w:type="paragraph" w:customStyle="1" w:styleId="678C348AB1304939B5F10554279085786">
    <w:name w:val="678C348AB1304939B5F10554279085786"/>
    <w:pPr>
      <w:spacing w:after="180" w:line="240" w:lineRule="auto"/>
    </w:pPr>
    <w:rPr>
      <w:rFonts w:eastAsiaTheme="minorHAnsi"/>
      <w:color w:val="262626" w:themeColor="text1" w:themeTint="D9"/>
      <w:sz w:val="18"/>
    </w:rPr>
  </w:style>
  <w:style w:type="paragraph" w:customStyle="1" w:styleId="DB43734E38C14C4CB1908070630DB1196">
    <w:name w:val="DB43734E38C14C4CB1908070630DB1196"/>
    <w:pPr>
      <w:spacing w:after="180" w:line="240" w:lineRule="auto"/>
    </w:pPr>
    <w:rPr>
      <w:rFonts w:eastAsiaTheme="minorHAnsi"/>
      <w:color w:val="262626" w:themeColor="text1" w:themeTint="D9"/>
      <w:sz w:val="16"/>
    </w:rPr>
  </w:style>
  <w:style w:type="paragraph" w:customStyle="1" w:styleId="AA13DD15F30C424FB0EB17224A301E856">
    <w:name w:val="AA13DD15F30C424FB0EB17224A301E856"/>
    <w:pPr>
      <w:spacing w:after="180" w:line="240" w:lineRule="auto"/>
    </w:pPr>
    <w:rPr>
      <w:rFonts w:eastAsiaTheme="minorHAnsi"/>
      <w:color w:val="262626" w:themeColor="text1" w:themeTint="D9"/>
      <w:sz w:val="16"/>
    </w:rPr>
  </w:style>
  <w:style w:type="paragraph" w:customStyle="1" w:styleId="4EA6E53A4D0B4712AE22B00C5E624D2A6">
    <w:name w:val="4EA6E53A4D0B4712AE22B00C5E624D2A6"/>
    <w:pPr>
      <w:spacing w:after="180" w:line="240" w:lineRule="auto"/>
    </w:pPr>
    <w:rPr>
      <w:rFonts w:eastAsiaTheme="minorHAnsi"/>
      <w:color w:val="262626" w:themeColor="text1" w:themeTint="D9"/>
      <w:sz w:val="16"/>
    </w:rPr>
  </w:style>
  <w:style w:type="paragraph" w:customStyle="1" w:styleId="CE8BF9CDF25F48E2A9C64399E85B61F06">
    <w:name w:val="CE8BF9CDF25F48E2A9C64399E85B61F06"/>
    <w:pPr>
      <w:spacing w:after="180" w:line="240" w:lineRule="auto"/>
    </w:pPr>
    <w:rPr>
      <w:rFonts w:eastAsiaTheme="minorHAnsi"/>
      <w:color w:val="262626" w:themeColor="text1" w:themeTint="D9"/>
      <w:sz w:val="18"/>
    </w:rPr>
  </w:style>
  <w:style w:type="paragraph" w:customStyle="1" w:styleId="61792AB862914D5B9E8456EF21423C475">
    <w:name w:val="61792AB862914D5B9E8456EF21423C475"/>
    <w:pPr>
      <w:spacing w:after="0" w:line="240" w:lineRule="auto"/>
    </w:pPr>
    <w:rPr>
      <w:rFonts w:eastAsiaTheme="minorHAnsi"/>
      <w:i/>
      <w:color w:val="7F7F7F" w:themeColor="text1" w:themeTint="80"/>
      <w:sz w:val="16"/>
    </w:rPr>
  </w:style>
  <w:style w:type="paragraph" w:customStyle="1" w:styleId="CD55D880B56A42A1813212C2CB541BFD19">
    <w:name w:val="CD55D880B56A42A1813212C2CB541BFD19"/>
    <w:pPr>
      <w:spacing w:after="60" w:line="240" w:lineRule="auto"/>
    </w:pPr>
    <w:rPr>
      <w:rFonts w:eastAsiaTheme="minorHAnsi"/>
      <w:caps/>
      <w:color w:val="4F81BD" w:themeColor="accent1"/>
      <w:sz w:val="20"/>
    </w:rPr>
  </w:style>
  <w:style w:type="paragraph" w:customStyle="1" w:styleId="600E32868D7841E394DA4C959B02C5169">
    <w:name w:val="600E32868D7841E394DA4C959B02C5169"/>
    <w:pPr>
      <w:spacing w:after="180" w:line="240" w:lineRule="auto"/>
    </w:pPr>
    <w:rPr>
      <w:rFonts w:eastAsiaTheme="minorHAnsi"/>
      <w:color w:val="262626" w:themeColor="text1" w:themeTint="D9"/>
      <w:sz w:val="16"/>
    </w:rPr>
  </w:style>
  <w:style w:type="paragraph" w:customStyle="1" w:styleId="01FB06FB61EE4055AFC56A9A4A20B17C144">
    <w:name w:val="01FB06FB61EE4055AFC56A9A4A20B17C14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9">
    <w:name w:val="D14CC4EDF55B400680690A2878E8885C9"/>
    <w:pPr>
      <w:spacing w:after="180" w:line="240" w:lineRule="auto"/>
    </w:pPr>
    <w:rPr>
      <w:rFonts w:eastAsiaTheme="minorHAnsi"/>
      <w:color w:val="262626" w:themeColor="text1" w:themeTint="D9"/>
      <w:sz w:val="16"/>
    </w:rPr>
  </w:style>
  <w:style w:type="paragraph" w:customStyle="1" w:styleId="ADABCCECC67347EDBA2C8BCBEA38838A9">
    <w:name w:val="ADABCCECC67347EDBA2C8BCBEA38838A9"/>
    <w:pPr>
      <w:spacing w:after="180" w:line="240" w:lineRule="auto"/>
    </w:pPr>
    <w:rPr>
      <w:rFonts w:eastAsiaTheme="minorHAnsi"/>
      <w:color w:val="262626" w:themeColor="text1" w:themeTint="D9"/>
      <w:sz w:val="18"/>
    </w:rPr>
  </w:style>
  <w:style w:type="paragraph" w:customStyle="1" w:styleId="3CA9253634FE45F49F86E2F79543D6B2144">
    <w:name w:val="3CA9253634FE45F49F86E2F79543D6B2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C0C3FE2DC44641138CF5158EFD2B7155132">
    <w:name w:val="C0C3FE2DC44641138CF5158EFD2B7155132"/>
    <w:pPr>
      <w:spacing w:after="180" w:line="240" w:lineRule="auto"/>
    </w:pPr>
    <w:rPr>
      <w:rFonts w:eastAsiaTheme="minorHAnsi"/>
      <w:color w:val="262626" w:themeColor="text1" w:themeTint="D9"/>
      <w:sz w:val="16"/>
    </w:rPr>
  </w:style>
  <w:style w:type="paragraph" w:customStyle="1" w:styleId="9F3AAB161A224FA9B8D701F02F02AB62144">
    <w:name w:val="9F3AAB161A224FA9B8D701F02F02AB62144"/>
    <w:pPr>
      <w:spacing w:after="120" w:line="240" w:lineRule="auto"/>
    </w:pPr>
    <w:rPr>
      <w:rFonts w:eastAsiaTheme="minorHAnsi"/>
      <w:color w:val="808080" w:themeColor="background1" w:themeShade="80"/>
      <w:sz w:val="16"/>
      <w:lang w:val="fr-FR"/>
    </w:rPr>
  </w:style>
  <w:style w:type="paragraph" w:customStyle="1" w:styleId="5DF80ACE815641E18BEC96D7E137E69E144">
    <w:name w:val="5DF80ACE815641E18BEC96D7E137E69E144"/>
    <w:pPr>
      <w:spacing w:after="120" w:line="240" w:lineRule="auto"/>
    </w:pPr>
    <w:rPr>
      <w:rFonts w:eastAsiaTheme="minorHAnsi"/>
      <w:color w:val="808080" w:themeColor="background1" w:themeShade="80"/>
      <w:sz w:val="16"/>
      <w:lang w:val="fr-FR"/>
    </w:rPr>
  </w:style>
  <w:style w:type="paragraph" w:customStyle="1" w:styleId="3A6A26CEE50746F6828F62C00F64BADD7">
    <w:name w:val="3A6A26CEE50746F6828F62C00F64BADD7"/>
    <w:pPr>
      <w:spacing w:after="180" w:line="240" w:lineRule="auto"/>
    </w:pPr>
    <w:rPr>
      <w:rFonts w:eastAsiaTheme="minorHAnsi"/>
      <w:color w:val="262626" w:themeColor="text1" w:themeTint="D9"/>
      <w:sz w:val="18"/>
    </w:rPr>
  </w:style>
  <w:style w:type="paragraph" w:customStyle="1" w:styleId="B141F25DBE3B4161AF2EBCE58B6EFB447">
    <w:name w:val="B141F25DBE3B4161AF2EBCE58B6EFB447"/>
    <w:pPr>
      <w:spacing w:after="180" w:line="240" w:lineRule="auto"/>
    </w:pPr>
    <w:rPr>
      <w:rFonts w:eastAsiaTheme="minorHAnsi"/>
      <w:color w:val="262626" w:themeColor="text1" w:themeTint="D9"/>
      <w:sz w:val="18"/>
    </w:rPr>
  </w:style>
  <w:style w:type="paragraph" w:customStyle="1" w:styleId="4B82B13F1AC24F519C63398F6784211D144">
    <w:name w:val="4B82B13F1AC24F519C63398F6784211D144"/>
    <w:pPr>
      <w:spacing w:after="180" w:line="240" w:lineRule="auto"/>
    </w:pPr>
    <w:rPr>
      <w:rFonts w:eastAsiaTheme="minorHAnsi"/>
      <w:color w:val="262626" w:themeColor="text1" w:themeTint="D9"/>
      <w:sz w:val="18"/>
    </w:rPr>
  </w:style>
  <w:style w:type="paragraph" w:customStyle="1" w:styleId="383A9FC8C0AA4966B2A6D63953FC3BF9144">
    <w:name w:val="383A9FC8C0AA4966B2A6D63953FC3BF9144"/>
    <w:pPr>
      <w:spacing w:after="180" w:line="240" w:lineRule="auto"/>
    </w:pPr>
    <w:rPr>
      <w:rFonts w:eastAsiaTheme="minorHAnsi"/>
      <w:color w:val="262626" w:themeColor="text1" w:themeTint="D9"/>
      <w:sz w:val="16"/>
    </w:rPr>
  </w:style>
  <w:style w:type="paragraph" w:customStyle="1" w:styleId="983D0517A76349EC95C6D39017206AEE21">
    <w:name w:val="983D0517A76349EC95C6D39017206AEE2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4">
    <w:name w:val="6E3002F3ED4A4B9AADE4EFDFA4F83F03144"/>
    <w:pPr>
      <w:spacing w:after="180" w:line="240" w:lineRule="auto"/>
    </w:pPr>
    <w:rPr>
      <w:rFonts w:eastAsiaTheme="minorHAnsi"/>
      <w:color w:val="262626" w:themeColor="text1" w:themeTint="D9"/>
      <w:sz w:val="16"/>
    </w:rPr>
  </w:style>
  <w:style w:type="paragraph" w:customStyle="1" w:styleId="D48EF9471508485C8988715678FFA721144">
    <w:name w:val="D48EF9471508485C8988715678FFA72114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4">
    <w:name w:val="913AC87962B04E25A6706BCDAE95491E114"/>
    <w:pPr>
      <w:spacing w:after="180" w:line="240" w:lineRule="auto"/>
    </w:pPr>
    <w:rPr>
      <w:rFonts w:eastAsiaTheme="minorHAnsi"/>
      <w:color w:val="262626" w:themeColor="text1" w:themeTint="D9"/>
      <w:sz w:val="16"/>
    </w:rPr>
  </w:style>
  <w:style w:type="paragraph" w:customStyle="1" w:styleId="E2E7B8C58B8E45D3BA4C0DE921A42ADB144">
    <w:name w:val="E2E7B8C58B8E45D3BA4C0DE921A42ADB144"/>
    <w:pPr>
      <w:spacing w:after="120" w:line="240" w:lineRule="auto"/>
    </w:pPr>
    <w:rPr>
      <w:rFonts w:eastAsiaTheme="minorHAnsi"/>
      <w:color w:val="808080" w:themeColor="background1" w:themeShade="80"/>
      <w:sz w:val="16"/>
      <w:lang w:val="fr-FR"/>
    </w:rPr>
  </w:style>
  <w:style w:type="paragraph" w:customStyle="1" w:styleId="4650EB9EA7CC44868DBE6F600097EEF8144">
    <w:name w:val="4650EB9EA7CC44868DBE6F600097EEF8144"/>
    <w:pPr>
      <w:spacing w:after="120" w:line="240" w:lineRule="auto"/>
    </w:pPr>
    <w:rPr>
      <w:rFonts w:eastAsiaTheme="minorHAnsi"/>
      <w:color w:val="808080" w:themeColor="background1" w:themeShade="80"/>
      <w:sz w:val="16"/>
      <w:lang w:val="fr-FR"/>
    </w:rPr>
  </w:style>
  <w:style w:type="paragraph" w:customStyle="1" w:styleId="C69B43F380B8457EA1571E26D535D1527">
    <w:name w:val="C69B43F380B8457EA1571E26D535D1527"/>
    <w:pPr>
      <w:spacing w:after="180" w:line="240" w:lineRule="auto"/>
    </w:pPr>
    <w:rPr>
      <w:rFonts w:eastAsiaTheme="minorHAnsi"/>
      <w:color w:val="262626" w:themeColor="text1" w:themeTint="D9"/>
      <w:sz w:val="18"/>
    </w:rPr>
  </w:style>
  <w:style w:type="paragraph" w:customStyle="1" w:styleId="DD9A2E2C65834E6B924447652F2A173C7">
    <w:name w:val="DD9A2E2C65834E6B924447652F2A173C7"/>
    <w:pPr>
      <w:spacing w:after="180" w:line="240" w:lineRule="auto"/>
    </w:pPr>
    <w:rPr>
      <w:rFonts w:eastAsiaTheme="minorHAnsi"/>
      <w:color w:val="262626" w:themeColor="text1" w:themeTint="D9"/>
      <w:sz w:val="18"/>
    </w:rPr>
  </w:style>
  <w:style w:type="paragraph" w:customStyle="1" w:styleId="4E13F2F41D704B5CB91CD59B5F0562987">
    <w:name w:val="4E13F2F41D704B5CB91CD59B5F0562987"/>
    <w:pPr>
      <w:spacing w:after="180" w:line="240" w:lineRule="auto"/>
    </w:pPr>
    <w:rPr>
      <w:rFonts w:eastAsiaTheme="minorHAnsi"/>
      <w:color w:val="262626" w:themeColor="text1" w:themeTint="D9"/>
      <w:sz w:val="18"/>
    </w:rPr>
  </w:style>
  <w:style w:type="paragraph" w:customStyle="1" w:styleId="F0F6B4FD00D04503A4173AA599A0FCFB88">
    <w:name w:val="F0F6B4FD00D04503A4173AA599A0FCFB8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8">
    <w:name w:val="2D07AB3D48C544A7ABC34B8EA92D552788"/>
    <w:pPr>
      <w:spacing w:after="180" w:line="240" w:lineRule="auto"/>
    </w:pPr>
    <w:rPr>
      <w:rFonts w:eastAsiaTheme="minorHAnsi"/>
      <w:color w:val="262626" w:themeColor="text1" w:themeTint="D9"/>
      <w:sz w:val="16"/>
    </w:rPr>
  </w:style>
  <w:style w:type="paragraph" w:customStyle="1" w:styleId="66F33F01851B4AEAAFDCCF22FC61ECFD84">
    <w:name w:val="66F33F01851B4AEAAFDCCF22FC61ECFD84"/>
    <w:pPr>
      <w:spacing w:after="120" w:line="240" w:lineRule="auto"/>
    </w:pPr>
    <w:rPr>
      <w:rFonts w:eastAsiaTheme="minorHAnsi"/>
      <w:color w:val="808080" w:themeColor="background1" w:themeShade="80"/>
      <w:sz w:val="16"/>
      <w:lang w:val="fr-FR"/>
    </w:rPr>
  </w:style>
  <w:style w:type="paragraph" w:customStyle="1" w:styleId="DE17D41320344EDC846AEC00BA8890F386">
    <w:name w:val="DE17D41320344EDC846AEC00BA8890F386"/>
    <w:pPr>
      <w:spacing w:after="120" w:line="240" w:lineRule="auto"/>
    </w:pPr>
    <w:rPr>
      <w:rFonts w:eastAsiaTheme="minorHAnsi"/>
      <w:color w:val="808080" w:themeColor="background1" w:themeShade="80"/>
      <w:sz w:val="16"/>
      <w:lang w:val="fr-FR"/>
    </w:rPr>
  </w:style>
  <w:style w:type="paragraph" w:customStyle="1" w:styleId="678C348AB1304939B5F10554279085787">
    <w:name w:val="678C348AB1304939B5F10554279085787"/>
    <w:pPr>
      <w:spacing w:after="180" w:line="240" w:lineRule="auto"/>
    </w:pPr>
    <w:rPr>
      <w:rFonts w:eastAsiaTheme="minorHAnsi"/>
      <w:color w:val="262626" w:themeColor="text1" w:themeTint="D9"/>
      <w:sz w:val="18"/>
    </w:rPr>
  </w:style>
  <w:style w:type="paragraph" w:customStyle="1" w:styleId="DB43734E38C14C4CB1908070630DB1197">
    <w:name w:val="DB43734E38C14C4CB1908070630DB1197"/>
    <w:pPr>
      <w:spacing w:after="180" w:line="240" w:lineRule="auto"/>
    </w:pPr>
    <w:rPr>
      <w:rFonts w:eastAsiaTheme="minorHAnsi"/>
      <w:color w:val="262626" w:themeColor="text1" w:themeTint="D9"/>
      <w:sz w:val="16"/>
    </w:rPr>
  </w:style>
  <w:style w:type="paragraph" w:customStyle="1" w:styleId="AA13DD15F30C424FB0EB17224A301E857">
    <w:name w:val="AA13DD15F30C424FB0EB17224A301E857"/>
    <w:pPr>
      <w:spacing w:after="180" w:line="240" w:lineRule="auto"/>
    </w:pPr>
    <w:rPr>
      <w:rFonts w:eastAsiaTheme="minorHAnsi"/>
      <w:color w:val="262626" w:themeColor="text1" w:themeTint="D9"/>
      <w:sz w:val="16"/>
    </w:rPr>
  </w:style>
  <w:style w:type="paragraph" w:customStyle="1" w:styleId="4EA6E53A4D0B4712AE22B00C5E624D2A7">
    <w:name w:val="4EA6E53A4D0B4712AE22B00C5E624D2A7"/>
    <w:pPr>
      <w:spacing w:after="180" w:line="240" w:lineRule="auto"/>
    </w:pPr>
    <w:rPr>
      <w:rFonts w:eastAsiaTheme="minorHAnsi"/>
      <w:color w:val="262626" w:themeColor="text1" w:themeTint="D9"/>
      <w:sz w:val="16"/>
    </w:rPr>
  </w:style>
  <w:style w:type="paragraph" w:customStyle="1" w:styleId="CE8BF9CDF25F48E2A9C64399E85B61F07">
    <w:name w:val="CE8BF9CDF25F48E2A9C64399E85B61F07"/>
    <w:pPr>
      <w:spacing w:after="180" w:line="240" w:lineRule="auto"/>
    </w:pPr>
    <w:rPr>
      <w:rFonts w:eastAsiaTheme="minorHAnsi"/>
      <w:color w:val="262626" w:themeColor="text1" w:themeTint="D9"/>
      <w:sz w:val="18"/>
    </w:rPr>
  </w:style>
  <w:style w:type="paragraph" w:customStyle="1" w:styleId="61792AB862914D5B9E8456EF21423C476">
    <w:name w:val="61792AB862914D5B9E8456EF21423C476"/>
    <w:pPr>
      <w:spacing w:after="0" w:line="240" w:lineRule="auto"/>
    </w:pPr>
    <w:rPr>
      <w:rFonts w:eastAsiaTheme="minorHAnsi"/>
      <w:i/>
      <w:color w:val="7F7F7F" w:themeColor="text1" w:themeTint="80"/>
      <w:sz w:val="16"/>
    </w:rPr>
  </w:style>
  <w:style w:type="paragraph" w:customStyle="1" w:styleId="CD55D880B56A42A1813212C2CB541BFD20">
    <w:name w:val="CD55D880B56A42A1813212C2CB541BFD20"/>
    <w:pPr>
      <w:spacing w:after="60" w:line="240" w:lineRule="auto"/>
    </w:pPr>
    <w:rPr>
      <w:rFonts w:eastAsiaTheme="minorHAnsi"/>
      <w:caps/>
      <w:color w:val="4F81BD" w:themeColor="accent1"/>
      <w:sz w:val="20"/>
    </w:rPr>
  </w:style>
  <w:style w:type="paragraph" w:customStyle="1" w:styleId="600E32868D7841E394DA4C959B02C51610">
    <w:name w:val="600E32868D7841E394DA4C959B02C51610"/>
    <w:pPr>
      <w:spacing w:after="180" w:line="240" w:lineRule="auto"/>
    </w:pPr>
    <w:rPr>
      <w:rFonts w:eastAsiaTheme="minorHAnsi"/>
      <w:color w:val="262626" w:themeColor="text1" w:themeTint="D9"/>
      <w:sz w:val="16"/>
    </w:rPr>
  </w:style>
  <w:style w:type="paragraph" w:customStyle="1" w:styleId="01FB06FB61EE4055AFC56A9A4A20B17C145">
    <w:name w:val="01FB06FB61EE4055AFC56A9A4A20B17C14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0">
    <w:name w:val="D14CC4EDF55B400680690A2878E8885C10"/>
    <w:pPr>
      <w:spacing w:after="180" w:line="240" w:lineRule="auto"/>
    </w:pPr>
    <w:rPr>
      <w:rFonts w:eastAsiaTheme="minorHAnsi"/>
      <w:color w:val="262626" w:themeColor="text1" w:themeTint="D9"/>
      <w:sz w:val="16"/>
    </w:rPr>
  </w:style>
  <w:style w:type="paragraph" w:customStyle="1" w:styleId="ADABCCECC67347EDBA2C8BCBEA38838A10">
    <w:name w:val="ADABCCECC67347EDBA2C8BCBEA38838A10"/>
    <w:pPr>
      <w:spacing w:after="180" w:line="240" w:lineRule="auto"/>
    </w:pPr>
    <w:rPr>
      <w:rFonts w:eastAsiaTheme="minorHAnsi"/>
      <w:color w:val="262626" w:themeColor="text1" w:themeTint="D9"/>
      <w:sz w:val="18"/>
    </w:rPr>
  </w:style>
  <w:style w:type="paragraph" w:customStyle="1" w:styleId="3CA9253634FE45F49F86E2F79543D6B2145">
    <w:name w:val="3CA9253634FE45F49F86E2F79543D6B2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5">
    <w:name w:val="9F3AAB161A224FA9B8D701F02F02AB62145"/>
    <w:pPr>
      <w:spacing w:after="120" w:line="240" w:lineRule="auto"/>
    </w:pPr>
    <w:rPr>
      <w:rFonts w:eastAsiaTheme="minorHAnsi"/>
      <w:color w:val="808080" w:themeColor="background1" w:themeShade="80"/>
      <w:sz w:val="16"/>
      <w:lang w:val="fr-FR"/>
    </w:rPr>
  </w:style>
  <w:style w:type="paragraph" w:customStyle="1" w:styleId="5DF80ACE815641E18BEC96D7E137E69E145">
    <w:name w:val="5DF80ACE815641E18BEC96D7E137E69E145"/>
    <w:pPr>
      <w:spacing w:after="120" w:line="240" w:lineRule="auto"/>
    </w:pPr>
    <w:rPr>
      <w:rFonts w:eastAsiaTheme="minorHAnsi"/>
      <w:color w:val="808080" w:themeColor="background1" w:themeShade="80"/>
      <w:sz w:val="16"/>
      <w:lang w:val="fr-FR"/>
    </w:rPr>
  </w:style>
  <w:style w:type="paragraph" w:customStyle="1" w:styleId="3A6A26CEE50746F6828F62C00F64BADD8">
    <w:name w:val="3A6A26CEE50746F6828F62C00F64BADD8"/>
    <w:pPr>
      <w:spacing w:after="180" w:line="240" w:lineRule="auto"/>
    </w:pPr>
    <w:rPr>
      <w:rFonts w:eastAsiaTheme="minorHAnsi"/>
      <w:color w:val="262626" w:themeColor="text1" w:themeTint="D9"/>
      <w:sz w:val="18"/>
    </w:rPr>
  </w:style>
  <w:style w:type="paragraph" w:customStyle="1" w:styleId="B141F25DBE3B4161AF2EBCE58B6EFB448">
    <w:name w:val="B141F25DBE3B4161AF2EBCE58B6EFB448"/>
    <w:pPr>
      <w:spacing w:after="180" w:line="240" w:lineRule="auto"/>
    </w:pPr>
    <w:rPr>
      <w:rFonts w:eastAsiaTheme="minorHAnsi"/>
      <w:color w:val="262626" w:themeColor="text1" w:themeTint="D9"/>
      <w:sz w:val="18"/>
    </w:rPr>
  </w:style>
  <w:style w:type="paragraph" w:customStyle="1" w:styleId="4B82B13F1AC24F519C63398F6784211D145">
    <w:name w:val="4B82B13F1AC24F519C63398F6784211D145"/>
    <w:pPr>
      <w:spacing w:after="180" w:line="240" w:lineRule="auto"/>
    </w:pPr>
    <w:rPr>
      <w:rFonts w:eastAsiaTheme="minorHAnsi"/>
      <w:color w:val="262626" w:themeColor="text1" w:themeTint="D9"/>
      <w:sz w:val="18"/>
    </w:rPr>
  </w:style>
  <w:style w:type="paragraph" w:customStyle="1" w:styleId="383A9FC8C0AA4966B2A6D63953FC3BF9145">
    <w:name w:val="383A9FC8C0AA4966B2A6D63953FC3BF9145"/>
    <w:pPr>
      <w:spacing w:after="180" w:line="240" w:lineRule="auto"/>
    </w:pPr>
    <w:rPr>
      <w:rFonts w:eastAsiaTheme="minorHAnsi"/>
      <w:color w:val="262626" w:themeColor="text1" w:themeTint="D9"/>
      <w:sz w:val="16"/>
    </w:rPr>
  </w:style>
  <w:style w:type="paragraph" w:customStyle="1" w:styleId="983D0517A76349EC95C6D39017206AEE22">
    <w:name w:val="983D0517A76349EC95C6D39017206AEE2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5">
    <w:name w:val="6E3002F3ED4A4B9AADE4EFDFA4F83F03145"/>
    <w:pPr>
      <w:spacing w:after="180" w:line="240" w:lineRule="auto"/>
    </w:pPr>
    <w:rPr>
      <w:rFonts w:eastAsiaTheme="minorHAnsi"/>
      <w:color w:val="262626" w:themeColor="text1" w:themeTint="D9"/>
      <w:sz w:val="16"/>
    </w:rPr>
  </w:style>
  <w:style w:type="paragraph" w:customStyle="1" w:styleId="D48EF9471508485C8988715678FFA721145">
    <w:name w:val="D48EF9471508485C8988715678FFA72114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5">
    <w:name w:val="913AC87962B04E25A6706BCDAE95491E115"/>
    <w:pPr>
      <w:spacing w:after="180" w:line="240" w:lineRule="auto"/>
    </w:pPr>
    <w:rPr>
      <w:rFonts w:eastAsiaTheme="minorHAnsi"/>
      <w:color w:val="262626" w:themeColor="text1" w:themeTint="D9"/>
      <w:sz w:val="16"/>
    </w:rPr>
  </w:style>
  <w:style w:type="paragraph" w:customStyle="1" w:styleId="E2E7B8C58B8E45D3BA4C0DE921A42ADB145">
    <w:name w:val="E2E7B8C58B8E45D3BA4C0DE921A42ADB145"/>
    <w:pPr>
      <w:spacing w:after="120" w:line="240" w:lineRule="auto"/>
    </w:pPr>
    <w:rPr>
      <w:rFonts w:eastAsiaTheme="minorHAnsi"/>
      <w:color w:val="808080" w:themeColor="background1" w:themeShade="80"/>
      <w:sz w:val="16"/>
      <w:lang w:val="fr-FR"/>
    </w:rPr>
  </w:style>
  <w:style w:type="paragraph" w:customStyle="1" w:styleId="4650EB9EA7CC44868DBE6F600097EEF8145">
    <w:name w:val="4650EB9EA7CC44868DBE6F600097EEF8145"/>
    <w:pPr>
      <w:spacing w:after="120" w:line="240" w:lineRule="auto"/>
    </w:pPr>
    <w:rPr>
      <w:rFonts w:eastAsiaTheme="minorHAnsi"/>
      <w:color w:val="808080" w:themeColor="background1" w:themeShade="80"/>
      <w:sz w:val="16"/>
      <w:lang w:val="fr-FR"/>
    </w:rPr>
  </w:style>
  <w:style w:type="paragraph" w:customStyle="1" w:styleId="C69B43F380B8457EA1571E26D535D1528">
    <w:name w:val="C69B43F380B8457EA1571E26D535D1528"/>
    <w:pPr>
      <w:spacing w:after="180" w:line="240" w:lineRule="auto"/>
    </w:pPr>
    <w:rPr>
      <w:rFonts w:eastAsiaTheme="minorHAnsi"/>
      <w:color w:val="262626" w:themeColor="text1" w:themeTint="D9"/>
      <w:sz w:val="18"/>
    </w:rPr>
  </w:style>
  <w:style w:type="paragraph" w:customStyle="1" w:styleId="DD9A2E2C65834E6B924447652F2A173C8">
    <w:name w:val="DD9A2E2C65834E6B924447652F2A173C8"/>
    <w:pPr>
      <w:spacing w:after="180" w:line="240" w:lineRule="auto"/>
    </w:pPr>
    <w:rPr>
      <w:rFonts w:eastAsiaTheme="minorHAnsi"/>
      <w:color w:val="262626" w:themeColor="text1" w:themeTint="D9"/>
      <w:sz w:val="18"/>
    </w:rPr>
  </w:style>
  <w:style w:type="paragraph" w:customStyle="1" w:styleId="4E13F2F41D704B5CB91CD59B5F0562988">
    <w:name w:val="4E13F2F41D704B5CB91CD59B5F0562988"/>
    <w:pPr>
      <w:spacing w:after="180" w:line="240" w:lineRule="auto"/>
    </w:pPr>
    <w:rPr>
      <w:rFonts w:eastAsiaTheme="minorHAnsi"/>
      <w:color w:val="262626" w:themeColor="text1" w:themeTint="D9"/>
      <w:sz w:val="18"/>
    </w:rPr>
  </w:style>
  <w:style w:type="paragraph" w:customStyle="1" w:styleId="F0F6B4FD00D04503A4173AA599A0FCFB89">
    <w:name w:val="F0F6B4FD00D04503A4173AA599A0FCFB8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89">
    <w:name w:val="2D07AB3D48C544A7ABC34B8EA92D552789"/>
    <w:pPr>
      <w:spacing w:after="180" w:line="240" w:lineRule="auto"/>
    </w:pPr>
    <w:rPr>
      <w:rFonts w:eastAsiaTheme="minorHAnsi"/>
      <w:color w:val="262626" w:themeColor="text1" w:themeTint="D9"/>
      <w:sz w:val="16"/>
    </w:rPr>
  </w:style>
  <w:style w:type="paragraph" w:customStyle="1" w:styleId="66F33F01851B4AEAAFDCCF22FC61ECFD85">
    <w:name w:val="66F33F01851B4AEAAFDCCF22FC61ECFD85"/>
    <w:pPr>
      <w:spacing w:after="120" w:line="240" w:lineRule="auto"/>
    </w:pPr>
    <w:rPr>
      <w:rFonts w:eastAsiaTheme="minorHAnsi"/>
      <w:color w:val="808080" w:themeColor="background1" w:themeShade="80"/>
      <w:sz w:val="16"/>
      <w:lang w:val="fr-FR"/>
    </w:rPr>
  </w:style>
  <w:style w:type="paragraph" w:customStyle="1" w:styleId="DE17D41320344EDC846AEC00BA8890F387">
    <w:name w:val="DE17D41320344EDC846AEC00BA8890F387"/>
    <w:pPr>
      <w:spacing w:after="120" w:line="240" w:lineRule="auto"/>
    </w:pPr>
    <w:rPr>
      <w:rFonts w:eastAsiaTheme="minorHAnsi"/>
      <w:color w:val="808080" w:themeColor="background1" w:themeShade="80"/>
      <w:sz w:val="16"/>
      <w:lang w:val="fr-FR"/>
    </w:rPr>
  </w:style>
  <w:style w:type="paragraph" w:customStyle="1" w:styleId="678C348AB1304939B5F10554279085788">
    <w:name w:val="678C348AB1304939B5F10554279085788"/>
    <w:pPr>
      <w:spacing w:after="180" w:line="240" w:lineRule="auto"/>
    </w:pPr>
    <w:rPr>
      <w:rFonts w:eastAsiaTheme="minorHAnsi"/>
      <w:color w:val="262626" w:themeColor="text1" w:themeTint="D9"/>
      <w:sz w:val="18"/>
    </w:rPr>
  </w:style>
  <w:style w:type="paragraph" w:customStyle="1" w:styleId="DB43734E38C14C4CB1908070630DB1198">
    <w:name w:val="DB43734E38C14C4CB1908070630DB1198"/>
    <w:pPr>
      <w:spacing w:after="180" w:line="240" w:lineRule="auto"/>
    </w:pPr>
    <w:rPr>
      <w:rFonts w:eastAsiaTheme="minorHAnsi"/>
      <w:color w:val="262626" w:themeColor="text1" w:themeTint="D9"/>
      <w:sz w:val="16"/>
    </w:rPr>
  </w:style>
  <w:style w:type="paragraph" w:customStyle="1" w:styleId="AA13DD15F30C424FB0EB17224A301E858">
    <w:name w:val="AA13DD15F30C424FB0EB17224A301E858"/>
    <w:pPr>
      <w:spacing w:after="180" w:line="240" w:lineRule="auto"/>
    </w:pPr>
    <w:rPr>
      <w:rFonts w:eastAsiaTheme="minorHAnsi"/>
      <w:color w:val="262626" w:themeColor="text1" w:themeTint="D9"/>
      <w:sz w:val="16"/>
    </w:rPr>
  </w:style>
  <w:style w:type="paragraph" w:customStyle="1" w:styleId="4EA6E53A4D0B4712AE22B00C5E624D2A8">
    <w:name w:val="4EA6E53A4D0B4712AE22B00C5E624D2A8"/>
    <w:pPr>
      <w:spacing w:after="180" w:line="240" w:lineRule="auto"/>
    </w:pPr>
    <w:rPr>
      <w:rFonts w:eastAsiaTheme="minorHAnsi"/>
      <w:color w:val="262626" w:themeColor="text1" w:themeTint="D9"/>
      <w:sz w:val="16"/>
    </w:rPr>
  </w:style>
  <w:style w:type="paragraph" w:customStyle="1" w:styleId="CE8BF9CDF25F48E2A9C64399E85B61F08">
    <w:name w:val="CE8BF9CDF25F48E2A9C64399E85B61F08"/>
    <w:pPr>
      <w:spacing w:after="180" w:line="240" w:lineRule="auto"/>
    </w:pPr>
    <w:rPr>
      <w:rFonts w:eastAsiaTheme="minorHAnsi"/>
      <w:color w:val="262626" w:themeColor="text1" w:themeTint="D9"/>
      <w:sz w:val="18"/>
    </w:rPr>
  </w:style>
  <w:style w:type="paragraph" w:customStyle="1" w:styleId="61792AB862914D5B9E8456EF21423C477">
    <w:name w:val="61792AB862914D5B9E8456EF21423C477"/>
    <w:pPr>
      <w:spacing w:after="0" w:line="240" w:lineRule="auto"/>
    </w:pPr>
    <w:rPr>
      <w:rFonts w:eastAsiaTheme="minorHAnsi"/>
      <w:i/>
      <w:color w:val="7F7F7F" w:themeColor="text1" w:themeTint="80"/>
      <w:sz w:val="16"/>
    </w:rPr>
  </w:style>
  <w:style w:type="paragraph" w:customStyle="1" w:styleId="CD55D880B56A42A1813212C2CB541BFD21">
    <w:name w:val="CD55D880B56A42A1813212C2CB541BFD21"/>
    <w:pPr>
      <w:spacing w:after="60" w:line="240" w:lineRule="auto"/>
    </w:pPr>
    <w:rPr>
      <w:rFonts w:eastAsiaTheme="minorHAnsi"/>
      <w:caps/>
      <w:color w:val="4F81BD" w:themeColor="accent1"/>
      <w:sz w:val="20"/>
    </w:rPr>
  </w:style>
  <w:style w:type="paragraph" w:customStyle="1" w:styleId="600E32868D7841E394DA4C959B02C51611">
    <w:name w:val="600E32868D7841E394DA4C959B02C51611"/>
    <w:pPr>
      <w:spacing w:after="180" w:line="240" w:lineRule="auto"/>
    </w:pPr>
    <w:rPr>
      <w:rFonts w:eastAsiaTheme="minorHAnsi"/>
      <w:color w:val="262626" w:themeColor="text1" w:themeTint="D9"/>
      <w:sz w:val="16"/>
    </w:rPr>
  </w:style>
  <w:style w:type="paragraph" w:customStyle="1" w:styleId="01FB06FB61EE4055AFC56A9A4A20B17C146">
    <w:name w:val="01FB06FB61EE4055AFC56A9A4A20B17C14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1">
    <w:name w:val="D14CC4EDF55B400680690A2878E8885C11"/>
    <w:pPr>
      <w:spacing w:after="180" w:line="240" w:lineRule="auto"/>
    </w:pPr>
    <w:rPr>
      <w:rFonts w:eastAsiaTheme="minorHAnsi"/>
      <w:color w:val="262626" w:themeColor="text1" w:themeTint="D9"/>
      <w:sz w:val="16"/>
    </w:rPr>
  </w:style>
  <w:style w:type="paragraph" w:customStyle="1" w:styleId="ADABCCECC67347EDBA2C8BCBEA38838A11">
    <w:name w:val="ADABCCECC67347EDBA2C8BCBEA38838A11"/>
    <w:pPr>
      <w:spacing w:after="180" w:line="240" w:lineRule="auto"/>
    </w:pPr>
    <w:rPr>
      <w:rFonts w:eastAsiaTheme="minorHAnsi"/>
      <w:color w:val="262626" w:themeColor="text1" w:themeTint="D9"/>
      <w:sz w:val="18"/>
    </w:rPr>
  </w:style>
  <w:style w:type="paragraph" w:customStyle="1" w:styleId="3CA9253634FE45F49F86E2F79543D6B2146">
    <w:name w:val="3CA9253634FE45F49F86E2F79543D6B2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6">
    <w:name w:val="9F3AAB161A224FA9B8D701F02F02AB62146"/>
    <w:pPr>
      <w:spacing w:after="120" w:line="240" w:lineRule="auto"/>
    </w:pPr>
    <w:rPr>
      <w:rFonts w:eastAsiaTheme="minorHAnsi"/>
      <w:color w:val="808080" w:themeColor="background1" w:themeShade="80"/>
      <w:sz w:val="16"/>
      <w:lang w:val="fr-FR"/>
    </w:rPr>
  </w:style>
  <w:style w:type="paragraph" w:customStyle="1" w:styleId="5DF80ACE815641E18BEC96D7E137E69E146">
    <w:name w:val="5DF80ACE815641E18BEC96D7E137E69E146"/>
    <w:pPr>
      <w:spacing w:after="120" w:line="240" w:lineRule="auto"/>
    </w:pPr>
    <w:rPr>
      <w:rFonts w:eastAsiaTheme="minorHAnsi"/>
      <w:color w:val="808080" w:themeColor="background1" w:themeShade="80"/>
      <w:sz w:val="16"/>
      <w:lang w:val="fr-FR"/>
    </w:rPr>
  </w:style>
  <w:style w:type="paragraph" w:customStyle="1" w:styleId="3A6A26CEE50746F6828F62C00F64BADD9">
    <w:name w:val="3A6A26CEE50746F6828F62C00F64BADD9"/>
    <w:pPr>
      <w:spacing w:after="180" w:line="240" w:lineRule="auto"/>
    </w:pPr>
    <w:rPr>
      <w:rFonts w:eastAsiaTheme="minorHAnsi"/>
      <w:color w:val="262626" w:themeColor="text1" w:themeTint="D9"/>
      <w:sz w:val="18"/>
    </w:rPr>
  </w:style>
  <w:style w:type="paragraph" w:customStyle="1" w:styleId="B141F25DBE3B4161AF2EBCE58B6EFB449">
    <w:name w:val="B141F25DBE3B4161AF2EBCE58B6EFB449"/>
    <w:pPr>
      <w:spacing w:after="180" w:line="240" w:lineRule="auto"/>
    </w:pPr>
    <w:rPr>
      <w:rFonts w:eastAsiaTheme="minorHAnsi"/>
      <w:color w:val="262626" w:themeColor="text1" w:themeTint="D9"/>
      <w:sz w:val="18"/>
    </w:rPr>
  </w:style>
  <w:style w:type="paragraph" w:customStyle="1" w:styleId="4B82B13F1AC24F519C63398F6784211D146">
    <w:name w:val="4B82B13F1AC24F519C63398F6784211D146"/>
    <w:pPr>
      <w:spacing w:after="180" w:line="240" w:lineRule="auto"/>
    </w:pPr>
    <w:rPr>
      <w:rFonts w:eastAsiaTheme="minorHAnsi"/>
      <w:color w:val="262626" w:themeColor="text1" w:themeTint="D9"/>
      <w:sz w:val="18"/>
    </w:rPr>
  </w:style>
  <w:style w:type="paragraph" w:customStyle="1" w:styleId="383A9FC8C0AA4966B2A6D63953FC3BF9146">
    <w:name w:val="383A9FC8C0AA4966B2A6D63953FC3BF9146"/>
    <w:pPr>
      <w:spacing w:after="180" w:line="240" w:lineRule="auto"/>
    </w:pPr>
    <w:rPr>
      <w:rFonts w:eastAsiaTheme="minorHAnsi"/>
      <w:color w:val="262626" w:themeColor="text1" w:themeTint="D9"/>
      <w:sz w:val="16"/>
    </w:rPr>
  </w:style>
  <w:style w:type="paragraph" w:customStyle="1" w:styleId="983D0517A76349EC95C6D39017206AEE23">
    <w:name w:val="983D0517A76349EC95C6D39017206AEE2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6">
    <w:name w:val="6E3002F3ED4A4B9AADE4EFDFA4F83F03146"/>
    <w:pPr>
      <w:spacing w:after="180" w:line="240" w:lineRule="auto"/>
    </w:pPr>
    <w:rPr>
      <w:rFonts w:eastAsiaTheme="minorHAnsi"/>
      <w:color w:val="262626" w:themeColor="text1" w:themeTint="D9"/>
      <w:sz w:val="16"/>
    </w:rPr>
  </w:style>
  <w:style w:type="paragraph" w:customStyle="1" w:styleId="D48EF9471508485C8988715678FFA721146">
    <w:name w:val="D48EF9471508485C8988715678FFA72114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6">
    <w:name w:val="913AC87962B04E25A6706BCDAE95491E116"/>
    <w:pPr>
      <w:spacing w:after="180" w:line="240" w:lineRule="auto"/>
    </w:pPr>
    <w:rPr>
      <w:rFonts w:eastAsiaTheme="minorHAnsi"/>
      <w:color w:val="262626" w:themeColor="text1" w:themeTint="D9"/>
      <w:sz w:val="16"/>
    </w:rPr>
  </w:style>
  <w:style w:type="paragraph" w:customStyle="1" w:styleId="E2E7B8C58B8E45D3BA4C0DE921A42ADB146">
    <w:name w:val="E2E7B8C58B8E45D3BA4C0DE921A42ADB146"/>
    <w:pPr>
      <w:spacing w:after="120" w:line="240" w:lineRule="auto"/>
    </w:pPr>
    <w:rPr>
      <w:rFonts w:eastAsiaTheme="minorHAnsi"/>
      <w:color w:val="808080" w:themeColor="background1" w:themeShade="80"/>
      <w:sz w:val="16"/>
      <w:lang w:val="fr-FR"/>
    </w:rPr>
  </w:style>
  <w:style w:type="paragraph" w:customStyle="1" w:styleId="4650EB9EA7CC44868DBE6F600097EEF8146">
    <w:name w:val="4650EB9EA7CC44868DBE6F600097EEF8146"/>
    <w:pPr>
      <w:spacing w:after="120" w:line="240" w:lineRule="auto"/>
    </w:pPr>
    <w:rPr>
      <w:rFonts w:eastAsiaTheme="minorHAnsi"/>
      <w:color w:val="808080" w:themeColor="background1" w:themeShade="80"/>
      <w:sz w:val="16"/>
      <w:lang w:val="fr-FR"/>
    </w:rPr>
  </w:style>
  <w:style w:type="paragraph" w:customStyle="1" w:styleId="C69B43F380B8457EA1571E26D535D1529">
    <w:name w:val="C69B43F380B8457EA1571E26D535D1529"/>
    <w:pPr>
      <w:spacing w:after="180" w:line="240" w:lineRule="auto"/>
    </w:pPr>
    <w:rPr>
      <w:rFonts w:eastAsiaTheme="minorHAnsi"/>
      <w:color w:val="262626" w:themeColor="text1" w:themeTint="D9"/>
      <w:sz w:val="18"/>
    </w:rPr>
  </w:style>
  <w:style w:type="paragraph" w:customStyle="1" w:styleId="DD9A2E2C65834E6B924447652F2A173C9">
    <w:name w:val="DD9A2E2C65834E6B924447652F2A173C9"/>
    <w:pPr>
      <w:spacing w:after="180" w:line="240" w:lineRule="auto"/>
    </w:pPr>
    <w:rPr>
      <w:rFonts w:eastAsiaTheme="minorHAnsi"/>
      <w:color w:val="262626" w:themeColor="text1" w:themeTint="D9"/>
      <w:sz w:val="18"/>
    </w:rPr>
  </w:style>
  <w:style w:type="paragraph" w:customStyle="1" w:styleId="4E13F2F41D704B5CB91CD59B5F0562989">
    <w:name w:val="4E13F2F41D704B5CB91CD59B5F0562989"/>
    <w:pPr>
      <w:spacing w:after="180" w:line="240" w:lineRule="auto"/>
    </w:pPr>
    <w:rPr>
      <w:rFonts w:eastAsiaTheme="minorHAnsi"/>
      <w:color w:val="262626" w:themeColor="text1" w:themeTint="D9"/>
      <w:sz w:val="18"/>
    </w:rPr>
  </w:style>
  <w:style w:type="paragraph" w:customStyle="1" w:styleId="F0F6B4FD00D04503A4173AA599A0FCFB90">
    <w:name w:val="F0F6B4FD00D04503A4173AA599A0FCFB9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0">
    <w:name w:val="2D07AB3D48C544A7ABC34B8EA92D552790"/>
    <w:pPr>
      <w:spacing w:after="180" w:line="240" w:lineRule="auto"/>
    </w:pPr>
    <w:rPr>
      <w:rFonts w:eastAsiaTheme="minorHAnsi"/>
      <w:color w:val="262626" w:themeColor="text1" w:themeTint="D9"/>
      <w:sz w:val="16"/>
    </w:rPr>
  </w:style>
  <w:style w:type="paragraph" w:customStyle="1" w:styleId="66F33F01851B4AEAAFDCCF22FC61ECFD86">
    <w:name w:val="66F33F01851B4AEAAFDCCF22FC61ECFD86"/>
    <w:pPr>
      <w:spacing w:after="120" w:line="240" w:lineRule="auto"/>
    </w:pPr>
    <w:rPr>
      <w:rFonts w:eastAsiaTheme="minorHAnsi"/>
      <w:color w:val="808080" w:themeColor="background1" w:themeShade="80"/>
      <w:sz w:val="16"/>
      <w:lang w:val="fr-FR"/>
    </w:rPr>
  </w:style>
  <w:style w:type="paragraph" w:customStyle="1" w:styleId="DE17D41320344EDC846AEC00BA8890F388">
    <w:name w:val="DE17D41320344EDC846AEC00BA8890F388"/>
    <w:pPr>
      <w:spacing w:after="120" w:line="240" w:lineRule="auto"/>
    </w:pPr>
    <w:rPr>
      <w:rFonts w:eastAsiaTheme="minorHAnsi"/>
      <w:color w:val="808080" w:themeColor="background1" w:themeShade="80"/>
      <w:sz w:val="16"/>
      <w:lang w:val="fr-FR"/>
    </w:rPr>
  </w:style>
  <w:style w:type="paragraph" w:customStyle="1" w:styleId="678C348AB1304939B5F10554279085789">
    <w:name w:val="678C348AB1304939B5F10554279085789"/>
    <w:pPr>
      <w:spacing w:after="180" w:line="240" w:lineRule="auto"/>
    </w:pPr>
    <w:rPr>
      <w:rFonts w:eastAsiaTheme="minorHAnsi"/>
      <w:color w:val="262626" w:themeColor="text1" w:themeTint="D9"/>
      <w:sz w:val="18"/>
    </w:rPr>
  </w:style>
  <w:style w:type="paragraph" w:customStyle="1" w:styleId="DB43734E38C14C4CB1908070630DB1199">
    <w:name w:val="DB43734E38C14C4CB1908070630DB1199"/>
    <w:pPr>
      <w:spacing w:after="180" w:line="240" w:lineRule="auto"/>
    </w:pPr>
    <w:rPr>
      <w:rFonts w:eastAsiaTheme="minorHAnsi"/>
      <w:color w:val="262626" w:themeColor="text1" w:themeTint="D9"/>
      <w:sz w:val="16"/>
    </w:rPr>
  </w:style>
  <w:style w:type="paragraph" w:customStyle="1" w:styleId="AA13DD15F30C424FB0EB17224A301E859">
    <w:name w:val="AA13DD15F30C424FB0EB17224A301E859"/>
    <w:pPr>
      <w:spacing w:after="180" w:line="240" w:lineRule="auto"/>
    </w:pPr>
    <w:rPr>
      <w:rFonts w:eastAsiaTheme="minorHAnsi"/>
      <w:color w:val="262626" w:themeColor="text1" w:themeTint="D9"/>
      <w:sz w:val="16"/>
    </w:rPr>
  </w:style>
  <w:style w:type="paragraph" w:customStyle="1" w:styleId="4EA6E53A4D0B4712AE22B00C5E624D2A9">
    <w:name w:val="4EA6E53A4D0B4712AE22B00C5E624D2A9"/>
    <w:pPr>
      <w:spacing w:after="180" w:line="240" w:lineRule="auto"/>
    </w:pPr>
    <w:rPr>
      <w:rFonts w:eastAsiaTheme="minorHAnsi"/>
      <w:color w:val="262626" w:themeColor="text1" w:themeTint="D9"/>
      <w:sz w:val="16"/>
    </w:rPr>
  </w:style>
  <w:style w:type="paragraph" w:customStyle="1" w:styleId="CE8BF9CDF25F48E2A9C64399E85B61F09">
    <w:name w:val="CE8BF9CDF25F48E2A9C64399E85B61F09"/>
    <w:pPr>
      <w:spacing w:after="180" w:line="240" w:lineRule="auto"/>
    </w:pPr>
    <w:rPr>
      <w:rFonts w:eastAsiaTheme="minorHAnsi"/>
      <w:color w:val="262626" w:themeColor="text1" w:themeTint="D9"/>
      <w:sz w:val="18"/>
    </w:rPr>
  </w:style>
  <w:style w:type="paragraph" w:customStyle="1" w:styleId="61792AB862914D5B9E8456EF21423C478">
    <w:name w:val="61792AB862914D5B9E8456EF21423C478"/>
    <w:pPr>
      <w:spacing w:after="0" w:line="240" w:lineRule="auto"/>
    </w:pPr>
    <w:rPr>
      <w:rFonts w:eastAsiaTheme="minorHAnsi"/>
      <w:i/>
      <w:color w:val="7F7F7F" w:themeColor="text1" w:themeTint="80"/>
      <w:sz w:val="16"/>
    </w:rPr>
  </w:style>
  <w:style w:type="paragraph" w:customStyle="1" w:styleId="CD55D880B56A42A1813212C2CB541BFD22">
    <w:name w:val="CD55D880B56A42A1813212C2CB541BFD22"/>
    <w:pPr>
      <w:spacing w:after="60" w:line="240" w:lineRule="auto"/>
    </w:pPr>
    <w:rPr>
      <w:rFonts w:eastAsiaTheme="minorHAnsi"/>
      <w:caps/>
      <w:color w:val="4F81BD" w:themeColor="accent1"/>
      <w:sz w:val="20"/>
    </w:rPr>
  </w:style>
  <w:style w:type="paragraph" w:customStyle="1" w:styleId="600E32868D7841E394DA4C959B02C51612">
    <w:name w:val="600E32868D7841E394DA4C959B02C51612"/>
    <w:pPr>
      <w:spacing w:after="180" w:line="240" w:lineRule="auto"/>
    </w:pPr>
    <w:rPr>
      <w:rFonts w:eastAsiaTheme="minorHAnsi"/>
      <w:color w:val="262626" w:themeColor="text1" w:themeTint="D9"/>
      <w:sz w:val="16"/>
    </w:rPr>
  </w:style>
  <w:style w:type="paragraph" w:customStyle="1" w:styleId="01FB06FB61EE4055AFC56A9A4A20B17C147">
    <w:name w:val="01FB06FB61EE4055AFC56A9A4A20B17C14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2">
    <w:name w:val="D14CC4EDF55B400680690A2878E8885C12"/>
    <w:pPr>
      <w:spacing w:after="180" w:line="240" w:lineRule="auto"/>
    </w:pPr>
    <w:rPr>
      <w:rFonts w:eastAsiaTheme="minorHAnsi"/>
      <w:color w:val="262626" w:themeColor="text1" w:themeTint="D9"/>
      <w:sz w:val="16"/>
    </w:rPr>
  </w:style>
  <w:style w:type="paragraph" w:customStyle="1" w:styleId="ADABCCECC67347EDBA2C8BCBEA38838A12">
    <w:name w:val="ADABCCECC67347EDBA2C8BCBEA38838A12"/>
    <w:pPr>
      <w:spacing w:after="180" w:line="240" w:lineRule="auto"/>
    </w:pPr>
    <w:rPr>
      <w:rFonts w:eastAsiaTheme="minorHAnsi"/>
      <w:color w:val="262626" w:themeColor="text1" w:themeTint="D9"/>
      <w:sz w:val="18"/>
    </w:rPr>
  </w:style>
  <w:style w:type="paragraph" w:customStyle="1" w:styleId="3CA9253634FE45F49F86E2F79543D6B2147">
    <w:name w:val="3CA9253634FE45F49F86E2F79543D6B2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7">
    <w:name w:val="9F3AAB161A224FA9B8D701F02F02AB62147"/>
    <w:pPr>
      <w:spacing w:after="120" w:line="240" w:lineRule="auto"/>
    </w:pPr>
    <w:rPr>
      <w:rFonts w:eastAsiaTheme="minorHAnsi"/>
      <w:color w:val="808080" w:themeColor="background1" w:themeShade="80"/>
      <w:sz w:val="16"/>
      <w:lang w:val="fr-FR"/>
    </w:rPr>
  </w:style>
  <w:style w:type="paragraph" w:customStyle="1" w:styleId="5DF80ACE815641E18BEC96D7E137E69E147">
    <w:name w:val="5DF80ACE815641E18BEC96D7E137E69E147"/>
    <w:pPr>
      <w:spacing w:after="120" w:line="240" w:lineRule="auto"/>
    </w:pPr>
    <w:rPr>
      <w:rFonts w:eastAsiaTheme="minorHAnsi"/>
      <w:color w:val="808080" w:themeColor="background1" w:themeShade="80"/>
      <w:sz w:val="16"/>
      <w:lang w:val="fr-FR"/>
    </w:rPr>
  </w:style>
  <w:style w:type="paragraph" w:customStyle="1" w:styleId="3A6A26CEE50746F6828F62C00F64BADD10">
    <w:name w:val="3A6A26CEE50746F6828F62C00F64BADD10"/>
    <w:pPr>
      <w:spacing w:after="180" w:line="240" w:lineRule="auto"/>
    </w:pPr>
    <w:rPr>
      <w:rFonts w:eastAsiaTheme="minorHAnsi"/>
      <w:color w:val="262626" w:themeColor="text1" w:themeTint="D9"/>
      <w:sz w:val="18"/>
    </w:rPr>
  </w:style>
  <w:style w:type="paragraph" w:customStyle="1" w:styleId="B141F25DBE3B4161AF2EBCE58B6EFB4410">
    <w:name w:val="B141F25DBE3B4161AF2EBCE58B6EFB4410"/>
    <w:pPr>
      <w:spacing w:after="180" w:line="240" w:lineRule="auto"/>
    </w:pPr>
    <w:rPr>
      <w:rFonts w:eastAsiaTheme="minorHAnsi"/>
      <w:color w:val="262626" w:themeColor="text1" w:themeTint="D9"/>
      <w:sz w:val="18"/>
    </w:rPr>
  </w:style>
  <w:style w:type="paragraph" w:customStyle="1" w:styleId="4B82B13F1AC24F519C63398F6784211D147">
    <w:name w:val="4B82B13F1AC24F519C63398F6784211D147"/>
    <w:pPr>
      <w:spacing w:after="180" w:line="240" w:lineRule="auto"/>
    </w:pPr>
    <w:rPr>
      <w:rFonts w:eastAsiaTheme="minorHAnsi"/>
      <w:color w:val="262626" w:themeColor="text1" w:themeTint="D9"/>
      <w:sz w:val="18"/>
    </w:rPr>
  </w:style>
  <w:style w:type="paragraph" w:customStyle="1" w:styleId="383A9FC8C0AA4966B2A6D63953FC3BF9147">
    <w:name w:val="383A9FC8C0AA4966B2A6D63953FC3BF9147"/>
    <w:pPr>
      <w:spacing w:after="180" w:line="240" w:lineRule="auto"/>
    </w:pPr>
    <w:rPr>
      <w:rFonts w:eastAsiaTheme="minorHAnsi"/>
      <w:color w:val="262626" w:themeColor="text1" w:themeTint="D9"/>
      <w:sz w:val="16"/>
    </w:rPr>
  </w:style>
  <w:style w:type="paragraph" w:customStyle="1" w:styleId="983D0517A76349EC95C6D39017206AEE24">
    <w:name w:val="983D0517A76349EC95C6D39017206AEE2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7">
    <w:name w:val="6E3002F3ED4A4B9AADE4EFDFA4F83F03147"/>
    <w:pPr>
      <w:spacing w:after="180" w:line="240" w:lineRule="auto"/>
    </w:pPr>
    <w:rPr>
      <w:rFonts w:eastAsiaTheme="minorHAnsi"/>
      <w:color w:val="262626" w:themeColor="text1" w:themeTint="D9"/>
      <w:sz w:val="16"/>
    </w:rPr>
  </w:style>
  <w:style w:type="paragraph" w:customStyle="1" w:styleId="D48EF9471508485C8988715678FFA721147">
    <w:name w:val="D48EF9471508485C8988715678FFA72114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7">
    <w:name w:val="913AC87962B04E25A6706BCDAE95491E117"/>
    <w:pPr>
      <w:spacing w:after="180" w:line="240" w:lineRule="auto"/>
    </w:pPr>
    <w:rPr>
      <w:rFonts w:eastAsiaTheme="minorHAnsi"/>
      <w:color w:val="262626" w:themeColor="text1" w:themeTint="D9"/>
      <w:sz w:val="16"/>
    </w:rPr>
  </w:style>
  <w:style w:type="paragraph" w:customStyle="1" w:styleId="E2E7B8C58B8E45D3BA4C0DE921A42ADB147">
    <w:name w:val="E2E7B8C58B8E45D3BA4C0DE921A42ADB147"/>
    <w:pPr>
      <w:spacing w:after="120" w:line="240" w:lineRule="auto"/>
    </w:pPr>
    <w:rPr>
      <w:rFonts w:eastAsiaTheme="minorHAnsi"/>
      <w:color w:val="808080" w:themeColor="background1" w:themeShade="80"/>
      <w:sz w:val="16"/>
      <w:lang w:val="fr-FR"/>
    </w:rPr>
  </w:style>
  <w:style w:type="paragraph" w:customStyle="1" w:styleId="4650EB9EA7CC44868DBE6F600097EEF8147">
    <w:name w:val="4650EB9EA7CC44868DBE6F600097EEF8147"/>
    <w:pPr>
      <w:spacing w:after="120" w:line="240" w:lineRule="auto"/>
    </w:pPr>
    <w:rPr>
      <w:rFonts w:eastAsiaTheme="minorHAnsi"/>
      <w:color w:val="808080" w:themeColor="background1" w:themeShade="80"/>
      <w:sz w:val="16"/>
      <w:lang w:val="fr-FR"/>
    </w:rPr>
  </w:style>
  <w:style w:type="paragraph" w:customStyle="1" w:styleId="C69B43F380B8457EA1571E26D535D15210">
    <w:name w:val="C69B43F380B8457EA1571E26D535D15210"/>
    <w:pPr>
      <w:spacing w:after="180" w:line="240" w:lineRule="auto"/>
    </w:pPr>
    <w:rPr>
      <w:rFonts w:eastAsiaTheme="minorHAnsi"/>
      <w:color w:val="262626" w:themeColor="text1" w:themeTint="D9"/>
      <w:sz w:val="18"/>
    </w:rPr>
  </w:style>
  <w:style w:type="paragraph" w:customStyle="1" w:styleId="DD9A2E2C65834E6B924447652F2A173C10">
    <w:name w:val="DD9A2E2C65834E6B924447652F2A173C10"/>
    <w:pPr>
      <w:spacing w:after="180" w:line="240" w:lineRule="auto"/>
    </w:pPr>
    <w:rPr>
      <w:rFonts w:eastAsiaTheme="minorHAnsi"/>
      <w:color w:val="262626" w:themeColor="text1" w:themeTint="D9"/>
      <w:sz w:val="18"/>
    </w:rPr>
  </w:style>
  <w:style w:type="paragraph" w:customStyle="1" w:styleId="4E13F2F41D704B5CB91CD59B5F05629810">
    <w:name w:val="4E13F2F41D704B5CB91CD59B5F05629810"/>
    <w:pPr>
      <w:spacing w:after="180" w:line="240" w:lineRule="auto"/>
    </w:pPr>
    <w:rPr>
      <w:rFonts w:eastAsiaTheme="minorHAnsi"/>
      <w:color w:val="262626" w:themeColor="text1" w:themeTint="D9"/>
      <w:sz w:val="18"/>
    </w:rPr>
  </w:style>
  <w:style w:type="paragraph" w:customStyle="1" w:styleId="F0F6B4FD00D04503A4173AA599A0FCFB91">
    <w:name w:val="F0F6B4FD00D04503A4173AA599A0FCFB9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1">
    <w:name w:val="2D07AB3D48C544A7ABC34B8EA92D552791"/>
    <w:pPr>
      <w:spacing w:after="180" w:line="240" w:lineRule="auto"/>
    </w:pPr>
    <w:rPr>
      <w:rFonts w:eastAsiaTheme="minorHAnsi"/>
      <w:color w:val="262626" w:themeColor="text1" w:themeTint="D9"/>
      <w:sz w:val="16"/>
    </w:rPr>
  </w:style>
  <w:style w:type="paragraph" w:customStyle="1" w:styleId="66F33F01851B4AEAAFDCCF22FC61ECFD87">
    <w:name w:val="66F33F01851B4AEAAFDCCF22FC61ECFD87"/>
    <w:pPr>
      <w:spacing w:after="120" w:line="240" w:lineRule="auto"/>
    </w:pPr>
    <w:rPr>
      <w:rFonts w:eastAsiaTheme="minorHAnsi"/>
      <w:color w:val="808080" w:themeColor="background1" w:themeShade="80"/>
      <w:sz w:val="16"/>
      <w:lang w:val="fr-FR"/>
    </w:rPr>
  </w:style>
  <w:style w:type="paragraph" w:customStyle="1" w:styleId="DE17D41320344EDC846AEC00BA8890F389">
    <w:name w:val="DE17D41320344EDC846AEC00BA8890F389"/>
    <w:pPr>
      <w:spacing w:after="120" w:line="240" w:lineRule="auto"/>
    </w:pPr>
    <w:rPr>
      <w:rFonts w:eastAsiaTheme="minorHAnsi"/>
      <w:color w:val="808080" w:themeColor="background1" w:themeShade="80"/>
      <w:sz w:val="16"/>
      <w:lang w:val="fr-FR"/>
    </w:rPr>
  </w:style>
  <w:style w:type="paragraph" w:customStyle="1" w:styleId="678C348AB1304939B5F105542790857810">
    <w:name w:val="678C348AB1304939B5F105542790857810"/>
    <w:pPr>
      <w:spacing w:after="180" w:line="240" w:lineRule="auto"/>
    </w:pPr>
    <w:rPr>
      <w:rFonts w:eastAsiaTheme="minorHAnsi"/>
      <w:color w:val="262626" w:themeColor="text1" w:themeTint="D9"/>
      <w:sz w:val="18"/>
    </w:rPr>
  </w:style>
  <w:style w:type="paragraph" w:customStyle="1" w:styleId="DB43734E38C14C4CB1908070630DB11910">
    <w:name w:val="DB43734E38C14C4CB1908070630DB11910"/>
    <w:pPr>
      <w:spacing w:after="180" w:line="240" w:lineRule="auto"/>
    </w:pPr>
    <w:rPr>
      <w:rFonts w:eastAsiaTheme="minorHAnsi"/>
      <w:color w:val="262626" w:themeColor="text1" w:themeTint="D9"/>
      <w:sz w:val="16"/>
    </w:rPr>
  </w:style>
  <w:style w:type="paragraph" w:customStyle="1" w:styleId="AA13DD15F30C424FB0EB17224A301E8510">
    <w:name w:val="AA13DD15F30C424FB0EB17224A301E8510"/>
    <w:pPr>
      <w:spacing w:after="180" w:line="240" w:lineRule="auto"/>
    </w:pPr>
    <w:rPr>
      <w:rFonts w:eastAsiaTheme="minorHAnsi"/>
      <w:color w:val="262626" w:themeColor="text1" w:themeTint="D9"/>
      <w:sz w:val="16"/>
    </w:rPr>
  </w:style>
  <w:style w:type="paragraph" w:customStyle="1" w:styleId="4EA6E53A4D0B4712AE22B00C5E624D2A10">
    <w:name w:val="4EA6E53A4D0B4712AE22B00C5E624D2A10"/>
    <w:pPr>
      <w:spacing w:after="180" w:line="240" w:lineRule="auto"/>
    </w:pPr>
    <w:rPr>
      <w:rFonts w:eastAsiaTheme="minorHAnsi"/>
      <w:color w:val="262626" w:themeColor="text1" w:themeTint="D9"/>
      <w:sz w:val="16"/>
    </w:rPr>
  </w:style>
  <w:style w:type="paragraph" w:customStyle="1" w:styleId="CE8BF9CDF25F48E2A9C64399E85B61F010">
    <w:name w:val="CE8BF9CDF25F48E2A9C64399E85B61F010"/>
    <w:pPr>
      <w:spacing w:after="180" w:line="240" w:lineRule="auto"/>
    </w:pPr>
    <w:rPr>
      <w:rFonts w:eastAsiaTheme="minorHAnsi"/>
      <w:color w:val="262626" w:themeColor="text1" w:themeTint="D9"/>
      <w:sz w:val="18"/>
    </w:rPr>
  </w:style>
  <w:style w:type="paragraph" w:customStyle="1" w:styleId="61792AB862914D5B9E8456EF21423C479">
    <w:name w:val="61792AB862914D5B9E8456EF21423C479"/>
    <w:pPr>
      <w:spacing w:after="0" w:line="240" w:lineRule="auto"/>
    </w:pPr>
    <w:rPr>
      <w:rFonts w:eastAsiaTheme="minorHAnsi"/>
      <w:i/>
      <w:color w:val="7F7F7F" w:themeColor="text1" w:themeTint="80"/>
      <w:sz w:val="16"/>
    </w:rPr>
  </w:style>
  <w:style w:type="paragraph" w:customStyle="1" w:styleId="CD55D880B56A42A1813212C2CB541BFD23">
    <w:name w:val="CD55D880B56A42A1813212C2CB541BFD23"/>
    <w:pPr>
      <w:spacing w:after="60" w:line="240" w:lineRule="auto"/>
    </w:pPr>
    <w:rPr>
      <w:rFonts w:eastAsiaTheme="minorHAnsi"/>
      <w:caps/>
      <w:color w:val="4F81BD" w:themeColor="accent1"/>
      <w:sz w:val="20"/>
    </w:rPr>
  </w:style>
  <w:style w:type="paragraph" w:customStyle="1" w:styleId="600E32868D7841E394DA4C959B02C51613">
    <w:name w:val="600E32868D7841E394DA4C959B02C51613"/>
    <w:pPr>
      <w:spacing w:after="180" w:line="240" w:lineRule="auto"/>
    </w:pPr>
    <w:rPr>
      <w:rFonts w:eastAsiaTheme="minorHAnsi"/>
      <w:color w:val="262626" w:themeColor="text1" w:themeTint="D9"/>
      <w:sz w:val="16"/>
    </w:rPr>
  </w:style>
  <w:style w:type="paragraph" w:customStyle="1" w:styleId="01FB06FB61EE4055AFC56A9A4A20B17C148">
    <w:name w:val="01FB06FB61EE4055AFC56A9A4A20B17C14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3">
    <w:name w:val="D14CC4EDF55B400680690A2878E8885C13"/>
    <w:pPr>
      <w:spacing w:after="180" w:line="240" w:lineRule="auto"/>
    </w:pPr>
    <w:rPr>
      <w:rFonts w:eastAsiaTheme="minorHAnsi"/>
      <w:color w:val="262626" w:themeColor="text1" w:themeTint="D9"/>
      <w:sz w:val="16"/>
    </w:rPr>
  </w:style>
  <w:style w:type="paragraph" w:customStyle="1" w:styleId="ADABCCECC67347EDBA2C8BCBEA38838A13">
    <w:name w:val="ADABCCECC67347EDBA2C8BCBEA38838A13"/>
    <w:pPr>
      <w:spacing w:after="180" w:line="240" w:lineRule="auto"/>
    </w:pPr>
    <w:rPr>
      <w:rFonts w:eastAsiaTheme="minorHAnsi"/>
      <w:color w:val="262626" w:themeColor="text1" w:themeTint="D9"/>
      <w:sz w:val="18"/>
    </w:rPr>
  </w:style>
  <w:style w:type="paragraph" w:customStyle="1" w:styleId="3CA9253634FE45F49F86E2F79543D6B2148">
    <w:name w:val="3CA9253634FE45F49F86E2F79543D6B2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8">
    <w:name w:val="9F3AAB161A224FA9B8D701F02F02AB62148"/>
    <w:pPr>
      <w:spacing w:after="120" w:line="240" w:lineRule="auto"/>
    </w:pPr>
    <w:rPr>
      <w:rFonts w:eastAsiaTheme="minorHAnsi"/>
      <w:color w:val="808080" w:themeColor="background1" w:themeShade="80"/>
      <w:sz w:val="16"/>
      <w:lang w:val="fr-FR"/>
    </w:rPr>
  </w:style>
  <w:style w:type="paragraph" w:customStyle="1" w:styleId="5DF80ACE815641E18BEC96D7E137E69E148">
    <w:name w:val="5DF80ACE815641E18BEC96D7E137E69E148"/>
    <w:pPr>
      <w:spacing w:after="120" w:line="240" w:lineRule="auto"/>
    </w:pPr>
    <w:rPr>
      <w:rFonts w:eastAsiaTheme="minorHAnsi"/>
      <w:color w:val="808080" w:themeColor="background1" w:themeShade="80"/>
      <w:sz w:val="16"/>
      <w:lang w:val="fr-FR"/>
    </w:rPr>
  </w:style>
  <w:style w:type="paragraph" w:customStyle="1" w:styleId="3A6A26CEE50746F6828F62C00F64BADD11">
    <w:name w:val="3A6A26CEE50746F6828F62C00F64BADD11"/>
    <w:pPr>
      <w:spacing w:after="180" w:line="240" w:lineRule="auto"/>
    </w:pPr>
    <w:rPr>
      <w:rFonts w:eastAsiaTheme="minorHAnsi"/>
      <w:color w:val="262626" w:themeColor="text1" w:themeTint="D9"/>
      <w:sz w:val="18"/>
    </w:rPr>
  </w:style>
  <w:style w:type="paragraph" w:customStyle="1" w:styleId="B141F25DBE3B4161AF2EBCE58B6EFB4411">
    <w:name w:val="B141F25DBE3B4161AF2EBCE58B6EFB4411"/>
    <w:pPr>
      <w:spacing w:after="180" w:line="240" w:lineRule="auto"/>
    </w:pPr>
    <w:rPr>
      <w:rFonts w:eastAsiaTheme="minorHAnsi"/>
      <w:color w:val="262626" w:themeColor="text1" w:themeTint="D9"/>
      <w:sz w:val="18"/>
    </w:rPr>
  </w:style>
  <w:style w:type="paragraph" w:customStyle="1" w:styleId="4B82B13F1AC24F519C63398F6784211D148">
    <w:name w:val="4B82B13F1AC24F519C63398F6784211D148"/>
    <w:pPr>
      <w:spacing w:after="180" w:line="240" w:lineRule="auto"/>
    </w:pPr>
    <w:rPr>
      <w:rFonts w:eastAsiaTheme="minorHAnsi"/>
      <w:color w:val="262626" w:themeColor="text1" w:themeTint="D9"/>
      <w:sz w:val="18"/>
    </w:rPr>
  </w:style>
  <w:style w:type="paragraph" w:customStyle="1" w:styleId="383A9FC8C0AA4966B2A6D63953FC3BF9148">
    <w:name w:val="383A9FC8C0AA4966B2A6D63953FC3BF9148"/>
    <w:pPr>
      <w:spacing w:after="180" w:line="240" w:lineRule="auto"/>
    </w:pPr>
    <w:rPr>
      <w:rFonts w:eastAsiaTheme="minorHAnsi"/>
      <w:color w:val="262626" w:themeColor="text1" w:themeTint="D9"/>
      <w:sz w:val="16"/>
    </w:rPr>
  </w:style>
  <w:style w:type="paragraph" w:customStyle="1" w:styleId="983D0517A76349EC95C6D39017206AEE25">
    <w:name w:val="983D0517A76349EC95C6D39017206AEE2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8">
    <w:name w:val="6E3002F3ED4A4B9AADE4EFDFA4F83F03148"/>
    <w:pPr>
      <w:spacing w:after="180" w:line="240" w:lineRule="auto"/>
    </w:pPr>
    <w:rPr>
      <w:rFonts w:eastAsiaTheme="minorHAnsi"/>
      <w:color w:val="262626" w:themeColor="text1" w:themeTint="D9"/>
      <w:sz w:val="16"/>
    </w:rPr>
  </w:style>
  <w:style w:type="paragraph" w:customStyle="1" w:styleId="D48EF9471508485C8988715678FFA721148">
    <w:name w:val="D48EF9471508485C8988715678FFA72114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8">
    <w:name w:val="913AC87962B04E25A6706BCDAE95491E118"/>
    <w:pPr>
      <w:spacing w:after="180" w:line="240" w:lineRule="auto"/>
    </w:pPr>
    <w:rPr>
      <w:rFonts w:eastAsiaTheme="minorHAnsi"/>
      <w:color w:val="262626" w:themeColor="text1" w:themeTint="D9"/>
      <w:sz w:val="16"/>
    </w:rPr>
  </w:style>
  <w:style w:type="paragraph" w:customStyle="1" w:styleId="E2E7B8C58B8E45D3BA4C0DE921A42ADB148">
    <w:name w:val="E2E7B8C58B8E45D3BA4C0DE921A42ADB148"/>
    <w:pPr>
      <w:spacing w:after="120" w:line="240" w:lineRule="auto"/>
    </w:pPr>
    <w:rPr>
      <w:rFonts w:eastAsiaTheme="minorHAnsi"/>
      <w:color w:val="808080" w:themeColor="background1" w:themeShade="80"/>
      <w:sz w:val="16"/>
      <w:lang w:val="fr-FR"/>
    </w:rPr>
  </w:style>
  <w:style w:type="paragraph" w:customStyle="1" w:styleId="4650EB9EA7CC44868DBE6F600097EEF8148">
    <w:name w:val="4650EB9EA7CC44868DBE6F600097EEF8148"/>
    <w:pPr>
      <w:spacing w:after="120" w:line="240" w:lineRule="auto"/>
    </w:pPr>
    <w:rPr>
      <w:rFonts w:eastAsiaTheme="minorHAnsi"/>
      <w:color w:val="808080" w:themeColor="background1" w:themeShade="80"/>
      <w:sz w:val="16"/>
      <w:lang w:val="fr-FR"/>
    </w:rPr>
  </w:style>
  <w:style w:type="paragraph" w:customStyle="1" w:styleId="C69B43F380B8457EA1571E26D535D15211">
    <w:name w:val="C69B43F380B8457EA1571E26D535D15211"/>
    <w:pPr>
      <w:spacing w:after="180" w:line="240" w:lineRule="auto"/>
    </w:pPr>
    <w:rPr>
      <w:rFonts w:eastAsiaTheme="minorHAnsi"/>
      <w:color w:val="262626" w:themeColor="text1" w:themeTint="D9"/>
      <w:sz w:val="18"/>
    </w:rPr>
  </w:style>
  <w:style w:type="paragraph" w:customStyle="1" w:styleId="DD9A2E2C65834E6B924447652F2A173C11">
    <w:name w:val="DD9A2E2C65834E6B924447652F2A173C11"/>
    <w:pPr>
      <w:spacing w:after="180" w:line="240" w:lineRule="auto"/>
    </w:pPr>
    <w:rPr>
      <w:rFonts w:eastAsiaTheme="minorHAnsi"/>
      <w:color w:val="262626" w:themeColor="text1" w:themeTint="D9"/>
      <w:sz w:val="18"/>
    </w:rPr>
  </w:style>
  <w:style w:type="paragraph" w:customStyle="1" w:styleId="4E13F2F41D704B5CB91CD59B5F05629811">
    <w:name w:val="4E13F2F41D704B5CB91CD59B5F05629811"/>
    <w:pPr>
      <w:spacing w:after="180" w:line="240" w:lineRule="auto"/>
    </w:pPr>
    <w:rPr>
      <w:rFonts w:eastAsiaTheme="minorHAnsi"/>
      <w:color w:val="262626" w:themeColor="text1" w:themeTint="D9"/>
      <w:sz w:val="18"/>
    </w:rPr>
  </w:style>
  <w:style w:type="paragraph" w:customStyle="1" w:styleId="F0F6B4FD00D04503A4173AA599A0FCFB92">
    <w:name w:val="F0F6B4FD00D04503A4173AA599A0FCFB9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2">
    <w:name w:val="2D07AB3D48C544A7ABC34B8EA92D552792"/>
    <w:pPr>
      <w:spacing w:after="180" w:line="240" w:lineRule="auto"/>
    </w:pPr>
    <w:rPr>
      <w:rFonts w:eastAsiaTheme="minorHAnsi"/>
      <w:color w:val="262626" w:themeColor="text1" w:themeTint="D9"/>
      <w:sz w:val="16"/>
    </w:rPr>
  </w:style>
  <w:style w:type="paragraph" w:customStyle="1" w:styleId="66F33F01851B4AEAAFDCCF22FC61ECFD88">
    <w:name w:val="66F33F01851B4AEAAFDCCF22FC61ECFD88"/>
    <w:pPr>
      <w:spacing w:after="120" w:line="240" w:lineRule="auto"/>
    </w:pPr>
    <w:rPr>
      <w:rFonts w:eastAsiaTheme="minorHAnsi"/>
      <w:color w:val="808080" w:themeColor="background1" w:themeShade="80"/>
      <w:sz w:val="16"/>
      <w:lang w:val="fr-FR"/>
    </w:rPr>
  </w:style>
  <w:style w:type="paragraph" w:customStyle="1" w:styleId="DE17D41320344EDC846AEC00BA8890F390">
    <w:name w:val="DE17D41320344EDC846AEC00BA8890F390"/>
    <w:pPr>
      <w:spacing w:after="120" w:line="240" w:lineRule="auto"/>
    </w:pPr>
    <w:rPr>
      <w:rFonts w:eastAsiaTheme="minorHAnsi"/>
      <w:color w:val="808080" w:themeColor="background1" w:themeShade="80"/>
      <w:sz w:val="16"/>
      <w:lang w:val="fr-FR"/>
    </w:rPr>
  </w:style>
  <w:style w:type="paragraph" w:customStyle="1" w:styleId="678C348AB1304939B5F105542790857811">
    <w:name w:val="678C348AB1304939B5F105542790857811"/>
    <w:pPr>
      <w:spacing w:after="180" w:line="240" w:lineRule="auto"/>
    </w:pPr>
    <w:rPr>
      <w:rFonts w:eastAsiaTheme="minorHAnsi"/>
      <w:color w:val="262626" w:themeColor="text1" w:themeTint="D9"/>
      <w:sz w:val="18"/>
    </w:rPr>
  </w:style>
  <w:style w:type="paragraph" w:customStyle="1" w:styleId="DB43734E38C14C4CB1908070630DB11911">
    <w:name w:val="DB43734E38C14C4CB1908070630DB11911"/>
    <w:pPr>
      <w:spacing w:after="180" w:line="240" w:lineRule="auto"/>
    </w:pPr>
    <w:rPr>
      <w:rFonts w:eastAsiaTheme="minorHAnsi"/>
      <w:color w:val="262626" w:themeColor="text1" w:themeTint="D9"/>
      <w:sz w:val="16"/>
    </w:rPr>
  </w:style>
  <w:style w:type="paragraph" w:customStyle="1" w:styleId="AA13DD15F30C424FB0EB17224A301E8511">
    <w:name w:val="AA13DD15F30C424FB0EB17224A301E8511"/>
    <w:pPr>
      <w:spacing w:after="180" w:line="240" w:lineRule="auto"/>
    </w:pPr>
    <w:rPr>
      <w:rFonts w:eastAsiaTheme="minorHAnsi"/>
      <w:color w:val="262626" w:themeColor="text1" w:themeTint="D9"/>
      <w:sz w:val="16"/>
    </w:rPr>
  </w:style>
  <w:style w:type="paragraph" w:customStyle="1" w:styleId="4EA6E53A4D0B4712AE22B00C5E624D2A11">
    <w:name w:val="4EA6E53A4D0B4712AE22B00C5E624D2A11"/>
    <w:pPr>
      <w:spacing w:after="180" w:line="240" w:lineRule="auto"/>
    </w:pPr>
    <w:rPr>
      <w:rFonts w:eastAsiaTheme="minorHAnsi"/>
      <w:color w:val="262626" w:themeColor="text1" w:themeTint="D9"/>
      <w:sz w:val="16"/>
    </w:rPr>
  </w:style>
  <w:style w:type="paragraph" w:customStyle="1" w:styleId="CE8BF9CDF25F48E2A9C64399E85B61F011">
    <w:name w:val="CE8BF9CDF25F48E2A9C64399E85B61F011"/>
    <w:pPr>
      <w:spacing w:after="180" w:line="240" w:lineRule="auto"/>
    </w:pPr>
    <w:rPr>
      <w:rFonts w:eastAsiaTheme="minorHAnsi"/>
      <w:color w:val="262626" w:themeColor="text1" w:themeTint="D9"/>
      <w:sz w:val="18"/>
    </w:rPr>
  </w:style>
  <w:style w:type="paragraph" w:customStyle="1" w:styleId="61792AB862914D5B9E8456EF21423C4710">
    <w:name w:val="61792AB862914D5B9E8456EF21423C4710"/>
    <w:pPr>
      <w:spacing w:after="0" w:line="240" w:lineRule="auto"/>
    </w:pPr>
    <w:rPr>
      <w:rFonts w:eastAsiaTheme="minorHAnsi"/>
      <w:i/>
      <w:color w:val="7F7F7F" w:themeColor="text1" w:themeTint="80"/>
      <w:sz w:val="16"/>
    </w:rPr>
  </w:style>
  <w:style w:type="paragraph" w:customStyle="1" w:styleId="CD55D880B56A42A1813212C2CB541BFD24">
    <w:name w:val="CD55D880B56A42A1813212C2CB541BFD24"/>
    <w:pPr>
      <w:spacing w:after="60" w:line="240" w:lineRule="auto"/>
    </w:pPr>
    <w:rPr>
      <w:rFonts w:eastAsiaTheme="minorHAnsi"/>
      <w:caps/>
      <w:color w:val="4F81BD" w:themeColor="accent1"/>
      <w:sz w:val="20"/>
    </w:rPr>
  </w:style>
  <w:style w:type="paragraph" w:customStyle="1" w:styleId="600E32868D7841E394DA4C959B02C51614">
    <w:name w:val="600E32868D7841E394DA4C959B02C51614"/>
    <w:pPr>
      <w:spacing w:after="180" w:line="240" w:lineRule="auto"/>
    </w:pPr>
    <w:rPr>
      <w:rFonts w:eastAsiaTheme="minorHAnsi"/>
      <w:color w:val="262626" w:themeColor="text1" w:themeTint="D9"/>
      <w:sz w:val="16"/>
    </w:rPr>
  </w:style>
  <w:style w:type="paragraph" w:customStyle="1" w:styleId="01FB06FB61EE4055AFC56A9A4A20B17C149">
    <w:name w:val="01FB06FB61EE4055AFC56A9A4A20B17C14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4">
    <w:name w:val="D14CC4EDF55B400680690A2878E8885C14"/>
    <w:pPr>
      <w:spacing w:after="180" w:line="240" w:lineRule="auto"/>
    </w:pPr>
    <w:rPr>
      <w:rFonts w:eastAsiaTheme="minorHAnsi"/>
      <w:color w:val="262626" w:themeColor="text1" w:themeTint="D9"/>
      <w:sz w:val="16"/>
    </w:rPr>
  </w:style>
  <w:style w:type="paragraph" w:customStyle="1" w:styleId="ADABCCECC67347EDBA2C8BCBEA38838A14">
    <w:name w:val="ADABCCECC67347EDBA2C8BCBEA38838A14"/>
    <w:pPr>
      <w:spacing w:after="180" w:line="240" w:lineRule="auto"/>
    </w:pPr>
    <w:rPr>
      <w:rFonts w:eastAsiaTheme="minorHAnsi"/>
      <w:color w:val="262626" w:themeColor="text1" w:themeTint="D9"/>
      <w:sz w:val="18"/>
    </w:rPr>
  </w:style>
  <w:style w:type="paragraph" w:customStyle="1" w:styleId="3CA9253634FE45F49F86E2F79543D6B2149">
    <w:name w:val="3CA9253634FE45F49F86E2F79543D6B2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F3AAB161A224FA9B8D701F02F02AB62149">
    <w:name w:val="9F3AAB161A224FA9B8D701F02F02AB62149"/>
    <w:pPr>
      <w:spacing w:after="120" w:line="240" w:lineRule="auto"/>
    </w:pPr>
    <w:rPr>
      <w:rFonts w:eastAsiaTheme="minorHAnsi"/>
      <w:color w:val="808080" w:themeColor="background1" w:themeShade="80"/>
      <w:sz w:val="16"/>
      <w:lang w:val="fr-FR"/>
    </w:rPr>
  </w:style>
  <w:style w:type="paragraph" w:customStyle="1" w:styleId="5DF80ACE815641E18BEC96D7E137E69E149">
    <w:name w:val="5DF80ACE815641E18BEC96D7E137E69E149"/>
    <w:pPr>
      <w:spacing w:after="120" w:line="240" w:lineRule="auto"/>
    </w:pPr>
    <w:rPr>
      <w:rFonts w:eastAsiaTheme="minorHAnsi"/>
      <w:color w:val="808080" w:themeColor="background1" w:themeShade="80"/>
      <w:sz w:val="16"/>
      <w:lang w:val="fr-FR"/>
    </w:rPr>
  </w:style>
  <w:style w:type="paragraph" w:customStyle="1" w:styleId="3A6A26CEE50746F6828F62C00F64BADD12">
    <w:name w:val="3A6A26CEE50746F6828F62C00F64BADD12"/>
    <w:pPr>
      <w:spacing w:after="180" w:line="240" w:lineRule="auto"/>
    </w:pPr>
    <w:rPr>
      <w:rFonts w:eastAsiaTheme="minorHAnsi"/>
      <w:color w:val="262626" w:themeColor="text1" w:themeTint="D9"/>
      <w:sz w:val="18"/>
    </w:rPr>
  </w:style>
  <w:style w:type="paragraph" w:customStyle="1" w:styleId="B141F25DBE3B4161AF2EBCE58B6EFB4412">
    <w:name w:val="B141F25DBE3B4161AF2EBCE58B6EFB4412"/>
    <w:pPr>
      <w:spacing w:after="180" w:line="240" w:lineRule="auto"/>
    </w:pPr>
    <w:rPr>
      <w:rFonts w:eastAsiaTheme="minorHAnsi"/>
      <w:color w:val="262626" w:themeColor="text1" w:themeTint="D9"/>
      <w:sz w:val="18"/>
    </w:rPr>
  </w:style>
  <w:style w:type="paragraph" w:customStyle="1" w:styleId="4B82B13F1AC24F519C63398F6784211D149">
    <w:name w:val="4B82B13F1AC24F519C63398F6784211D149"/>
    <w:pPr>
      <w:spacing w:after="180" w:line="240" w:lineRule="auto"/>
    </w:pPr>
    <w:rPr>
      <w:rFonts w:eastAsiaTheme="minorHAnsi"/>
      <w:color w:val="262626" w:themeColor="text1" w:themeTint="D9"/>
      <w:sz w:val="18"/>
    </w:rPr>
  </w:style>
  <w:style w:type="paragraph" w:customStyle="1" w:styleId="383A9FC8C0AA4966B2A6D63953FC3BF9149">
    <w:name w:val="383A9FC8C0AA4966B2A6D63953FC3BF9149"/>
    <w:pPr>
      <w:spacing w:after="180" w:line="240" w:lineRule="auto"/>
    </w:pPr>
    <w:rPr>
      <w:rFonts w:eastAsiaTheme="minorHAnsi"/>
      <w:color w:val="262626" w:themeColor="text1" w:themeTint="D9"/>
      <w:sz w:val="16"/>
    </w:rPr>
  </w:style>
  <w:style w:type="paragraph" w:customStyle="1" w:styleId="983D0517A76349EC95C6D39017206AEE26">
    <w:name w:val="983D0517A76349EC95C6D39017206AEE2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49">
    <w:name w:val="6E3002F3ED4A4B9AADE4EFDFA4F83F03149"/>
    <w:pPr>
      <w:spacing w:after="180" w:line="240" w:lineRule="auto"/>
    </w:pPr>
    <w:rPr>
      <w:rFonts w:eastAsiaTheme="minorHAnsi"/>
      <w:color w:val="262626" w:themeColor="text1" w:themeTint="D9"/>
      <w:sz w:val="16"/>
    </w:rPr>
  </w:style>
  <w:style w:type="paragraph" w:customStyle="1" w:styleId="D48EF9471508485C8988715678FFA721149">
    <w:name w:val="D48EF9471508485C8988715678FFA72114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19">
    <w:name w:val="913AC87962B04E25A6706BCDAE95491E119"/>
    <w:pPr>
      <w:spacing w:after="180" w:line="240" w:lineRule="auto"/>
    </w:pPr>
    <w:rPr>
      <w:rFonts w:eastAsiaTheme="minorHAnsi"/>
      <w:color w:val="262626" w:themeColor="text1" w:themeTint="D9"/>
      <w:sz w:val="16"/>
    </w:rPr>
  </w:style>
  <w:style w:type="paragraph" w:customStyle="1" w:styleId="E2E7B8C58B8E45D3BA4C0DE921A42ADB149">
    <w:name w:val="E2E7B8C58B8E45D3BA4C0DE921A42ADB149"/>
    <w:pPr>
      <w:spacing w:after="120" w:line="240" w:lineRule="auto"/>
    </w:pPr>
    <w:rPr>
      <w:rFonts w:eastAsiaTheme="minorHAnsi"/>
      <w:color w:val="808080" w:themeColor="background1" w:themeShade="80"/>
      <w:sz w:val="16"/>
      <w:lang w:val="fr-FR"/>
    </w:rPr>
  </w:style>
  <w:style w:type="paragraph" w:customStyle="1" w:styleId="4650EB9EA7CC44868DBE6F600097EEF8149">
    <w:name w:val="4650EB9EA7CC44868DBE6F600097EEF8149"/>
    <w:pPr>
      <w:spacing w:after="120" w:line="240" w:lineRule="auto"/>
    </w:pPr>
    <w:rPr>
      <w:rFonts w:eastAsiaTheme="minorHAnsi"/>
      <w:color w:val="808080" w:themeColor="background1" w:themeShade="80"/>
      <w:sz w:val="16"/>
      <w:lang w:val="fr-FR"/>
    </w:rPr>
  </w:style>
  <w:style w:type="paragraph" w:customStyle="1" w:styleId="C69B43F380B8457EA1571E26D535D15212">
    <w:name w:val="C69B43F380B8457EA1571E26D535D15212"/>
    <w:pPr>
      <w:spacing w:after="180" w:line="240" w:lineRule="auto"/>
    </w:pPr>
    <w:rPr>
      <w:rFonts w:eastAsiaTheme="minorHAnsi"/>
      <w:color w:val="262626" w:themeColor="text1" w:themeTint="D9"/>
      <w:sz w:val="18"/>
    </w:rPr>
  </w:style>
  <w:style w:type="paragraph" w:customStyle="1" w:styleId="DD9A2E2C65834E6B924447652F2A173C12">
    <w:name w:val="DD9A2E2C65834E6B924447652F2A173C12"/>
    <w:pPr>
      <w:spacing w:after="180" w:line="240" w:lineRule="auto"/>
    </w:pPr>
    <w:rPr>
      <w:rFonts w:eastAsiaTheme="minorHAnsi"/>
      <w:color w:val="262626" w:themeColor="text1" w:themeTint="D9"/>
      <w:sz w:val="18"/>
    </w:rPr>
  </w:style>
  <w:style w:type="paragraph" w:customStyle="1" w:styleId="4E13F2F41D704B5CB91CD59B5F05629812">
    <w:name w:val="4E13F2F41D704B5CB91CD59B5F05629812"/>
    <w:pPr>
      <w:spacing w:after="180" w:line="240" w:lineRule="auto"/>
    </w:pPr>
    <w:rPr>
      <w:rFonts w:eastAsiaTheme="minorHAnsi"/>
      <w:color w:val="262626" w:themeColor="text1" w:themeTint="D9"/>
      <w:sz w:val="18"/>
    </w:rPr>
  </w:style>
  <w:style w:type="paragraph" w:customStyle="1" w:styleId="F0F6B4FD00D04503A4173AA599A0FCFB93">
    <w:name w:val="F0F6B4FD00D04503A4173AA599A0FCFB9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3">
    <w:name w:val="2D07AB3D48C544A7ABC34B8EA92D552793"/>
    <w:pPr>
      <w:spacing w:after="180" w:line="240" w:lineRule="auto"/>
    </w:pPr>
    <w:rPr>
      <w:rFonts w:eastAsiaTheme="minorHAnsi"/>
      <w:color w:val="262626" w:themeColor="text1" w:themeTint="D9"/>
      <w:sz w:val="16"/>
    </w:rPr>
  </w:style>
  <w:style w:type="paragraph" w:customStyle="1" w:styleId="66F33F01851B4AEAAFDCCF22FC61ECFD89">
    <w:name w:val="66F33F01851B4AEAAFDCCF22FC61ECFD89"/>
    <w:pPr>
      <w:spacing w:after="120" w:line="240" w:lineRule="auto"/>
    </w:pPr>
    <w:rPr>
      <w:rFonts w:eastAsiaTheme="minorHAnsi"/>
      <w:color w:val="808080" w:themeColor="background1" w:themeShade="80"/>
      <w:sz w:val="16"/>
      <w:lang w:val="fr-FR"/>
    </w:rPr>
  </w:style>
  <w:style w:type="paragraph" w:customStyle="1" w:styleId="DE17D41320344EDC846AEC00BA8890F391">
    <w:name w:val="DE17D41320344EDC846AEC00BA8890F391"/>
    <w:pPr>
      <w:spacing w:after="120" w:line="240" w:lineRule="auto"/>
    </w:pPr>
    <w:rPr>
      <w:rFonts w:eastAsiaTheme="minorHAnsi"/>
      <w:color w:val="808080" w:themeColor="background1" w:themeShade="80"/>
      <w:sz w:val="16"/>
      <w:lang w:val="fr-FR"/>
    </w:rPr>
  </w:style>
  <w:style w:type="paragraph" w:customStyle="1" w:styleId="678C348AB1304939B5F105542790857812">
    <w:name w:val="678C348AB1304939B5F105542790857812"/>
    <w:pPr>
      <w:spacing w:after="180" w:line="240" w:lineRule="auto"/>
    </w:pPr>
    <w:rPr>
      <w:rFonts w:eastAsiaTheme="minorHAnsi"/>
      <w:color w:val="262626" w:themeColor="text1" w:themeTint="D9"/>
      <w:sz w:val="18"/>
    </w:rPr>
  </w:style>
  <w:style w:type="paragraph" w:customStyle="1" w:styleId="DB43734E38C14C4CB1908070630DB11912">
    <w:name w:val="DB43734E38C14C4CB1908070630DB11912"/>
    <w:pPr>
      <w:spacing w:after="180" w:line="240" w:lineRule="auto"/>
    </w:pPr>
    <w:rPr>
      <w:rFonts w:eastAsiaTheme="minorHAnsi"/>
      <w:color w:val="262626" w:themeColor="text1" w:themeTint="D9"/>
      <w:sz w:val="16"/>
    </w:rPr>
  </w:style>
  <w:style w:type="paragraph" w:customStyle="1" w:styleId="AA13DD15F30C424FB0EB17224A301E8512">
    <w:name w:val="AA13DD15F30C424FB0EB17224A301E8512"/>
    <w:pPr>
      <w:spacing w:after="180" w:line="240" w:lineRule="auto"/>
    </w:pPr>
    <w:rPr>
      <w:rFonts w:eastAsiaTheme="minorHAnsi"/>
      <w:color w:val="262626" w:themeColor="text1" w:themeTint="D9"/>
      <w:sz w:val="16"/>
    </w:rPr>
  </w:style>
  <w:style w:type="paragraph" w:customStyle="1" w:styleId="4EA6E53A4D0B4712AE22B00C5E624D2A12">
    <w:name w:val="4EA6E53A4D0B4712AE22B00C5E624D2A12"/>
    <w:pPr>
      <w:spacing w:after="180" w:line="240" w:lineRule="auto"/>
    </w:pPr>
    <w:rPr>
      <w:rFonts w:eastAsiaTheme="minorHAnsi"/>
      <w:color w:val="262626" w:themeColor="text1" w:themeTint="D9"/>
      <w:sz w:val="16"/>
    </w:rPr>
  </w:style>
  <w:style w:type="paragraph" w:customStyle="1" w:styleId="CE8BF9CDF25F48E2A9C64399E85B61F012">
    <w:name w:val="CE8BF9CDF25F48E2A9C64399E85B61F012"/>
    <w:pPr>
      <w:spacing w:after="180" w:line="240" w:lineRule="auto"/>
    </w:pPr>
    <w:rPr>
      <w:rFonts w:eastAsiaTheme="minorHAnsi"/>
      <w:color w:val="262626" w:themeColor="text1" w:themeTint="D9"/>
      <w:sz w:val="18"/>
    </w:rPr>
  </w:style>
  <w:style w:type="paragraph" w:customStyle="1" w:styleId="CD55D880B56A42A1813212C2CB541BFD25">
    <w:name w:val="CD55D880B56A42A1813212C2CB541BFD25"/>
    <w:pPr>
      <w:spacing w:after="60" w:line="240" w:lineRule="auto"/>
    </w:pPr>
    <w:rPr>
      <w:rFonts w:eastAsiaTheme="minorHAnsi"/>
      <w:caps/>
      <w:color w:val="4F81BD" w:themeColor="accent1"/>
      <w:sz w:val="20"/>
    </w:rPr>
  </w:style>
  <w:style w:type="paragraph" w:customStyle="1" w:styleId="600E32868D7841E394DA4C959B02C51615">
    <w:name w:val="600E32868D7841E394DA4C959B02C51615"/>
    <w:pPr>
      <w:spacing w:after="180" w:line="240" w:lineRule="auto"/>
    </w:pPr>
    <w:rPr>
      <w:rFonts w:eastAsiaTheme="minorHAnsi"/>
      <w:color w:val="262626" w:themeColor="text1" w:themeTint="D9"/>
      <w:sz w:val="16"/>
    </w:rPr>
  </w:style>
  <w:style w:type="paragraph" w:customStyle="1" w:styleId="01FB06FB61EE4055AFC56A9A4A20B17C150">
    <w:name w:val="01FB06FB61EE4055AFC56A9A4A20B17C15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5">
    <w:name w:val="D14CC4EDF55B400680690A2878E8885C15"/>
    <w:pPr>
      <w:spacing w:after="180" w:line="240" w:lineRule="auto"/>
    </w:pPr>
    <w:rPr>
      <w:rFonts w:eastAsiaTheme="minorHAnsi"/>
      <w:color w:val="262626" w:themeColor="text1" w:themeTint="D9"/>
      <w:sz w:val="16"/>
    </w:rPr>
  </w:style>
  <w:style w:type="paragraph" w:customStyle="1" w:styleId="ADABCCECC67347EDBA2C8BCBEA38838A15">
    <w:name w:val="ADABCCECC67347EDBA2C8BCBEA38838A15"/>
    <w:pPr>
      <w:spacing w:after="180" w:line="240" w:lineRule="auto"/>
    </w:pPr>
    <w:rPr>
      <w:rFonts w:eastAsiaTheme="minorHAnsi"/>
      <w:color w:val="262626" w:themeColor="text1" w:themeTint="D9"/>
      <w:sz w:val="18"/>
    </w:rPr>
  </w:style>
  <w:style w:type="paragraph" w:customStyle="1" w:styleId="3CA9253634FE45F49F86E2F79543D6B2150">
    <w:name w:val="3CA9253634FE45F49F86E2F79543D6B2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
    <w:name w:val="1688771D584844FE8FD6A3F994CA994F"/>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0">
    <w:name w:val="9F3AAB161A224FA9B8D701F02F02AB62150"/>
    <w:pPr>
      <w:spacing w:after="120" w:line="240" w:lineRule="auto"/>
    </w:pPr>
    <w:rPr>
      <w:rFonts w:eastAsiaTheme="minorHAnsi"/>
      <w:color w:val="808080" w:themeColor="background1" w:themeShade="80"/>
      <w:sz w:val="16"/>
      <w:lang w:val="fr-FR"/>
    </w:rPr>
  </w:style>
  <w:style w:type="paragraph" w:customStyle="1" w:styleId="3A6A26CEE50746F6828F62C00F64BADD13">
    <w:name w:val="3A6A26CEE50746F6828F62C00F64BADD13"/>
    <w:pPr>
      <w:spacing w:after="180" w:line="240" w:lineRule="auto"/>
    </w:pPr>
    <w:rPr>
      <w:rFonts w:eastAsiaTheme="minorHAnsi"/>
      <w:color w:val="262626" w:themeColor="text1" w:themeTint="D9"/>
      <w:sz w:val="18"/>
    </w:rPr>
  </w:style>
  <w:style w:type="paragraph" w:customStyle="1" w:styleId="B141F25DBE3B4161AF2EBCE58B6EFB4413">
    <w:name w:val="B141F25DBE3B4161AF2EBCE58B6EFB4413"/>
    <w:pPr>
      <w:spacing w:after="180" w:line="240" w:lineRule="auto"/>
    </w:pPr>
    <w:rPr>
      <w:rFonts w:eastAsiaTheme="minorHAnsi"/>
      <w:color w:val="262626" w:themeColor="text1" w:themeTint="D9"/>
      <w:sz w:val="18"/>
    </w:rPr>
  </w:style>
  <w:style w:type="paragraph" w:customStyle="1" w:styleId="4B82B13F1AC24F519C63398F6784211D150">
    <w:name w:val="4B82B13F1AC24F519C63398F6784211D150"/>
    <w:pPr>
      <w:spacing w:after="180" w:line="240" w:lineRule="auto"/>
    </w:pPr>
    <w:rPr>
      <w:rFonts w:eastAsiaTheme="minorHAnsi"/>
      <w:color w:val="262626" w:themeColor="text1" w:themeTint="D9"/>
      <w:sz w:val="18"/>
    </w:rPr>
  </w:style>
  <w:style w:type="paragraph" w:customStyle="1" w:styleId="383A9FC8C0AA4966B2A6D63953FC3BF9150">
    <w:name w:val="383A9FC8C0AA4966B2A6D63953FC3BF9150"/>
    <w:pPr>
      <w:spacing w:after="180" w:line="240" w:lineRule="auto"/>
    </w:pPr>
    <w:rPr>
      <w:rFonts w:eastAsiaTheme="minorHAnsi"/>
      <w:color w:val="262626" w:themeColor="text1" w:themeTint="D9"/>
      <w:sz w:val="16"/>
    </w:rPr>
  </w:style>
  <w:style w:type="paragraph" w:customStyle="1" w:styleId="983D0517A76349EC95C6D39017206AEE27">
    <w:name w:val="983D0517A76349EC95C6D39017206AEE2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0">
    <w:name w:val="6E3002F3ED4A4B9AADE4EFDFA4F83F03150"/>
    <w:pPr>
      <w:spacing w:after="180" w:line="240" w:lineRule="auto"/>
    </w:pPr>
    <w:rPr>
      <w:rFonts w:eastAsiaTheme="minorHAnsi"/>
      <w:color w:val="262626" w:themeColor="text1" w:themeTint="D9"/>
      <w:sz w:val="16"/>
    </w:rPr>
  </w:style>
  <w:style w:type="paragraph" w:customStyle="1" w:styleId="D48EF9471508485C8988715678FFA721150">
    <w:name w:val="D48EF9471508485C8988715678FFA72115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0">
    <w:name w:val="913AC87962B04E25A6706BCDAE95491E120"/>
    <w:pPr>
      <w:spacing w:after="180" w:line="240" w:lineRule="auto"/>
    </w:pPr>
    <w:rPr>
      <w:rFonts w:eastAsiaTheme="minorHAnsi"/>
      <w:color w:val="262626" w:themeColor="text1" w:themeTint="D9"/>
      <w:sz w:val="16"/>
    </w:rPr>
  </w:style>
  <w:style w:type="paragraph" w:customStyle="1" w:styleId="E2E7B8C58B8E45D3BA4C0DE921A42ADB150">
    <w:name w:val="E2E7B8C58B8E45D3BA4C0DE921A42ADB150"/>
    <w:pPr>
      <w:spacing w:after="120" w:line="240" w:lineRule="auto"/>
    </w:pPr>
    <w:rPr>
      <w:rFonts w:eastAsiaTheme="minorHAnsi"/>
      <w:color w:val="808080" w:themeColor="background1" w:themeShade="80"/>
      <w:sz w:val="16"/>
      <w:lang w:val="fr-FR"/>
    </w:rPr>
  </w:style>
  <w:style w:type="paragraph" w:customStyle="1" w:styleId="4650EB9EA7CC44868DBE6F600097EEF8150">
    <w:name w:val="4650EB9EA7CC44868DBE6F600097EEF8150"/>
    <w:pPr>
      <w:spacing w:after="120" w:line="240" w:lineRule="auto"/>
    </w:pPr>
    <w:rPr>
      <w:rFonts w:eastAsiaTheme="minorHAnsi"/>
      <w:color w:val="808080" w:themeColor="background1" w:themeShade="80"/>
      <w:sz w:val="16"/>
      <w:lang w:val="fr-FR"/>
    </w:rPr>
  </w:style>
  <w:style w:type="paragraph" w:customStyle="1" w:styleId="C69B43F380B8457EA1571E26D535D15213">
    <w:name w:val="C69B43F380B8457EA1571E26D535D15213"/>
    <w:pPr>
      <w:spacing w:after="180" w:line="240" w:lineRule="auto"/>
    </w:pPr>
    <w:rPr>
      <w:rFonts w:eastAsiaTheme="minorHAnsi"/>
      <w:color w:val="262626" w:themeColor="text1" w:themeTint="D9"/>
      <w:sz w:val="18"/>
    </w:rPr>
  </w:style>
  <w:style w:type="paragraph" w:customStyle="1" w:styleId="DD9A2E2C65834E6B924447652F2A173C13">
    <w:name w:val="DD9A2E2C65834E6B924447652F2A173C13"/>
    <w:pPr>
      <w:spacing w:after="180" w:line="240" w:lineRule="auto"/>
    </w:pPr>
    <w:rPr>
      <w:rFonts w:eastAsiaTheme="minorHAnsi"/>
      <w:color w:val="262626" w:themeColor="text1" w:themeTint="D9"/>
      <w:sz w:val="18"/>
    </w:rPr>
  </w:style>
  <w:style w:type="paragraph" w:customStyle="1" w:styleId="4E13F2F41D704B5CB91CD59B5F05629813">
    <w:name w:val="4E13F2F41D704B5CB91CD59B5F05629813"/>
    <w:pPr>
      <w:spacing w:after="180" w:line="240" w:lineRule="auto"/>
    </w:pPr>
    <w:rPr>
      <w:rFonts w:eastAsiaTheme="minorHAnsi"/>
      <w:color w:val="262626" w:themeColor="text1" w:themeTint="D9"/>
      <w:sz w:val="18"/>
    </w:rPr>
  </w:style>
  <w:style w:type="paragraph" w:customStyle="1" w:styleId="F0F6B4FD00D04503A4173AA599A0FCFB94">
    <w:name w:val="F0F6B4FD00D04503A4173AA599A0FCFB9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4">
    <w:name w:val="2D07AB3D48C544A7ABC34B8EA92D552794"/>
    <w:pPr>
      <w:spacing w:after="180" w:line="240" w:lineRule="auto"/>
    </w:pPr>
    <w:rPr>
      <w:rFonts w:eastAsiaTheme="minorHAnsi"/>
      <w:color w:val="262626" w:themeColor="text1" w:themeTint="D9"/>
      <w:sz w:val="16"/>
    </w:rPr>
  </w:style>
  <w:style w:type="paragraph" w:customStyle="1" w:styleId="66F33F01851B4AEAAFDCCF22FC61ECFD90">
    <w:name w:val="66F33F01851B4AEAAFDCCF22FC61ECFD90"/>
    <w:pPr>
      <w:spacing w:after="120" w:line="240" w:lineRule="auto"/>
    </w:pPr>
    <w:rPr>
      <w:rFonts w:eastAsiaTheme="minorHAnsi"/>
      <w:color w:val="808080" w:themeColor="background1" w:themeShade="80"/>
      <w:sz w:val="16"/>
      <w:lang w:val="fr-FR"/>
    </w:rPr>
  </w:style>
  <w:style w:type="paragraph" w:customStyle="1" w:styleId="DE17D41320344EDC846AEC00BA8890F392">
    <w:name w:val="DE17D41320344EDC846AEC00BA8890F392"/>
    <w:pPr>
      <w:spacing w:after="120" w:line="240" w:lineRule="auto"/>
    </w:pPr>
    <w:rPr>
      <w:rFonts w:eastAsiaTheme="minorHAnsi"/>
      <w:color w:val="808080" w:themeColor="background1" w:themeShade="80"/>
      <w:sz w:val="16"/>
      <w:lang w:val="fr-FR"/>
    </w:rPr>
  </w:style>
  <w:style w:type="paragraph" w:customStyle="1" w:styleId="678C348AB1304939B5F105542790857813">
    <w:name w:val="678C348AB1304939B5F105542790857813"/>
    <w:pPr>
      <w:spacing w:after="180" w:line="240" w:lineRule="auto"/>
    </w:pPr>
    <w:rPr>
      <w:rFonts w:eastAsiaTheme="minorHAnsi"/>
      <w:color w:val="262626" w:themeColor="text1" w:themeTint="D9"/>
      <w:sz w:val="18"/>
    </w:rPr>
  </w:style>
  <w:style w:type="paragraph" w:customStyle="1" w:styleId="DB43734E38C14C4CB1908070630DB11913">
    <w:name w:val="DB43734E38C14C4CB1908070630DB11913"/>
    <w:pPr>
      <w:spacing w:after="180" w:line="240" w:lineRule="auto"/>
    </w:pPr>
    <w:rPr>
      <w:rFonts w:eastAsiaTheme="minorHAnsi"/>
      <w:color w:val="262626" w:themeColor="text1" w:themeTint="D9"/>
      <w:sz w:val="16"/>
    </w:rPr>
  </w:style>
  <w:style w:type="paragraph" w:customStyle="1" w:styleId="AA13DD15F30C424FB0EB17224A301E8513">
    <w:name w:val="AA13DD15F30C424FB0EB17224A301E8513"/>
    <w:pPr>
      <w:spacing w:after="180" w:line="240" w:lineRule="auto"/>
    </w:pPr>
    <w:rPr>
      <w:rFonts w:eastAsiaTheme="minorHAnsi"/>
      <w:color w:val="262626" w:themeColor="text1" w:themeTint="D9"/>
      <w:sz w:val="16"/>
    </w:rPr>
  </w:style>
  <w:style w:type="paragraph" w:customStyle="1" w:styleId="4EA6E53A4D0B4712AE22B00C5E624D2A13">
    <w:name w:val="4EA6E53A4D0B4712AE22B00C5E624D2A13"/>
    <w:pPr>
      <w:spacing w:after="180" w:line="240" w:lineRule="auto"/>
    </w:pPr>
    <w:rPr>
      <w:rFonts w:eastAsiaTheme="minorHAnsi"/>
      <w:color w:val="262626" w:themeColor="text1" w:themeTint="D9"/>
      <w:sz w:val="16"/>
    </w:rPr>
  </w:style>
  <w:style w:type="paragraph" w:customStyle="1" w:styleId="CE8BF9CDF25F48E2A9C64399E85B61F013">
    <w:name w:val="CE8BF9CDF25F48E2A9C64399E85B61F013"/>
    <w:pPr>
      <w:spacing w:after="180" w:line="240" w:lineRule="auto"/>
    </w:pPr>
    <w:rPr>
      <w:rFonts w:eastAsiaTheme="minorHAnsi"/>
      <w:color w:val="262626" w:themeColor="text1" w:themeTint="D9"/>
      <w:sz w:val="18"/>
    </w:rPr>
  </w:style>
  <w:style w:type="paragraph" w:customStyle="1" w:styleId="CD55D880B56A42A1813212C2CB541BFD26">
    <w:name w:val="CD55D880B56A42A1813212C2CB541BFD26"/>
    <w:pPr>
      <w:spacing w:after="60" w:line="240" w:lineRule="auto"/>
    </w:pPr>
    <w:rPr>
      <w:rFonts w:eastAsiaTheme="minorHAnsi"/>
      <w:caps/>
      <w:color w:val="4F81BD" w:themeColor="accent1"/>
      <w:sz w:val="20"/>
    </w:rPr>
  </w:style>
  <w:style w:type="paragraph" w:customStyle="1" w:styleId="600E32868D7841E394DA4C959B02C51616">
    <w:name w:val="600E32868D7841E394DA4C959B02C51616"/>
    <w:pPr>
      <w:spacing w:after="180" w:line="240" w:lineRule="auto"/>
    </w:pPr>
    <w:rPr>
      <w:rFonts w:eastAsiaTheme="minorHAnsi"/>
      <w:color w:val="262626" w:themeColor="text1" w:themeTint="D9"/>
      <w:sz w:val="16"/>
    </w:rPr>
  </w:style>
  <w:style w:type="paragraph" w:customStyle="1" w:styleId="01FB06FB61EE4055AFC56A9A4A20B17C151">
    <w:name w:val="01FB06FB61EE4055AFC56A9A4A20B17C15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6">
    <w:name w:val="D14CC4EDF55B400680690A2878E8885C16"/>
    <w:pPr>
      <w:spacing w:after="180" w:line="240" w:lineRule="auto"/>
    </w:pPr>
    <w:rPr>
      <w:rFonts w:eastAsiaTheme="minorHAnsi"/>
      <w:color w:val="262626" w:themeColor="text1" w:themeTint="D9"/>
      <w:sz w:val="16"/>
    </w:rPr>
  </w:style>
  <w:style w:type="paragraph" w:customStyle="1" w:styleId="ADABCCECC67347EDBA2C8BCBEA38838A16">
    <w:name w:val="ADABCCECC67347EDBA2C8BCBEA38838A16"/>
    <w:pPr>
      <w:spacing w:after="180" w:line="240" w:lineRule="auto"/>
    </w:pPr>
    <w:rPr>
      <w:rFonts w:eastAsiaTheme="minorHAnsi"/>
      <w:color w:val="262626" w:themeColor="text1" w:themeTint="D9"/>
      <w:sz w:val="18"/>
    </w:rPr>
  </w:style>
  <w:style w:type="paragraph" w:customStyle="1" w:styleId="3CA9253634FE45F49F86E2F79543D6B2151">
    <w:name w:val="3CA9253634FE45F49F86E2F79543D6B2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
    <w:name w:val="1688771D584844FE8FD6A3F994CA994F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1">
    <w:name w:val="9F3AAB161A224FA9B8D701F02F02AB62151"/>
    <w:pPr>
      <w:spacing w:after="120" w:line="240" w:lineRule="auto"/>
    </w:pPr>
    <w:rPr>
      <w:rFonts w:eastAsiaTheme="minorHAnsi"/>
      <w:color w:val="808080" w:themeColor="background1" w:themeShade="80"/>
      <w:sz w:val="16"/>
      <w:lang w:val="fr-FR"/>
    </w:rPr>
  </w:style>
  <w:style w:type="paragraph" w:customStyle="1" w:styleId="3A6A26CEE50746F6828F62C00F64BADD14">
    <w:name w:val="3A6A26CEE50746F6828F62C00F64BADD14"/>
    <w:pPr>
      <w:spacing w:after="180" w:line="240" w:lineRule="auto"/>
    </w:pPr>
    <w:rPr>
      <w:rFonts w:eastAsiaTheme="minorHAnsi"/>
      <w:color w:val="262626" w:themeColor="text1" w:themeTint="D9"/>
      <w:sz w:val="18"/>
    </w:rPr>
  </w:style>
  <w:style w:type="paragraph" w:customStyle="1" w:styleId="B141F25DBE3B4161AF2EBCE58B6EFB4414">
    <w:name w:val="B141F25DBE3B4161AF2EBCE58B6EFB4414"/>
    <w:pPr>
      <w:spacing w:after="180" w:line="240" w:lineRule="auto"/>
    </w:pPr>
    <w:rPr>
      <w:rFonts w:eastAsiaTheme="minorHAnsi"/>
      <w:color w:val="262626" w:themeColor="text1" w:themeTint="D9"/>
      <w:sz w:val="18"/>
    </w:rPr>
  </w:style>
  <w:style w:type="paragraph" w:customStyle="1" w:styleId="4B82B13F1AC24F519C63398F6784211D151">
    <w:name w:val="4B82B13F1AC24F519C63398F6784211D151"/>
    <w:pPr>
      <w:spacing w:after="180" w:line="240" w:lineRule="auto"/>
    </w:pPr>
    <w:rPr>
      <w:rFonts w:eastAsiaTheme="minorHAnsi"/>
      <w:color w:val="262626" w:themeColor="text1" w:themeTint="D9"/>
      <w:sz w:val="18"/>
    </w:rPr>
  </w:style>
  <w:style w:type="paragraph" w:customStyle="1" w:styleId="383A9FC8C0AA4966B2A6D63953FC3BF9151">
    <w:name w:val="383A9FC8C0AA4966B2A6D63953FC3BF9151"/>
    <w:pPr>
      <w:spacing w:after="180" w:line="240" w:lineRule="auto"/>
    </w:pPr>
    <w:rPr>
      <w:rFonts w:eastAsiaTheme="minorHAnsi"/>
      <w:color w:val="262626" w:themeColor="text1" w:themeTint="D9"/>
      <w:sz w:val="16"/>
    </w:rPr>
  </w:style>
  <w:style w:type="paragraph" w:customStyle="1" w:styleId="983D0517A76349EC95C6D39017206AEE28">
    <w:name w:val="983D0517A76349EC95C6D39017206AEE2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1">
    <w:name w:val="6E3002F3ED4A4B9AADE4EFDFA4F83F03151"/>
    <w:pPr>
      <w:spacing w:after="180" w:line="240" w:lineRule="auto"/>
    </w:pPr>
    <w:rPr>
      <w:rFonts w:eastAsiaTheme="minorHAnsi"/>
      <w:color w:val="262626" w:themeColor="text1" w:themeTint="D9"/>
      <w:sz w:val="16"/>
    </w:rPr>
  </w:style>
  <w:style w:type="paragraph" w:customStyle="1" w:styleId="D48EF9471508485C8988715678FFA721151">
    <w:name w:val="D48EF9471508485C8988715678FFA72115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1">
    <w:name w:val="913AC87962B04E25A6706BCDAE95491E121"/>
    <w:pPr>
      <w:spacing w:after="180" w:line="240" w:lineRule="auto"/>
    </w:pPr>
    <w:rPr>
      <w:rFonts w:eastAsiaTheme="minorHAnsi"/>
      <w:color w:val="262626" w:themeColor="text1" w:themeTint="D9"/>
      <w:sz w:val="16"/>
    </w:rPr>
  </w:style>
  <w:style w:type="paragraph" w:customStyle="1" w:styleId="E2E7B8C58B8E45D3BA4C0DE921A42ADB151">
    <w:name w:val="E2E7B8C58B8E45D3BA4C0DE921A42ADB151"/>
    <w:pPr>
      <w:spacing w:after="120" w:line="240" w:lineRule="auto"/>
    </w:pPr>
    <w:rPr>
      <w:rFonts w:eastAsiaTheme="minorHAnsi"/>
      <w:color w:val="808080" w:themeColor="background1" w:themeShade="80"/>
      <w:sz w:val="16"/>
      <w:lang w:val="fr-FR"/>
    </w:rPr>
  </w:style>
  <w:style w:type="paragraph" w:customStyle="1" w:styleId="4650EB9EA7CC44868DBE6F600097EEF8151">
    <w:name w:val="4650EB9EA7CC44868DBE6F600097EEF8151"/>
    <w:pPr>
      <w:spacing w:after="120" w:line="240" w:lineRule="auto"/>
    </w:pPr>
    <w:rPr>
      <w:rFonts w:eastAsiaTheme="minorHAnsi"/>
      <w:color w:val="808080" w:themeColor="background1" w:themeShade="80"/>
      <w:sz w:val="16"/>
      <w:lang w:val="fr-FR"/>
    </w:rPr>
  </w:style>
  <w:style w:type="paragraph" w:customStyle="1" w:styleId="C69B43F380B8457EA1571E26D535D15214">
    <w:name w:val="C69B43F380B8457EA1571E26D535D15214"/>
    <w:pPr>
      <w:spacing w:after="180" w:line="240" w:lineRule="auto"/>
    </w:pPr>
    <w:rPr>
      <w:rFonts w:eastAsiaTheme="minorHAnsi"/>
      <w:color w:val="262626" w:themeColor="text1" w:themeTint="D9"/>
      <w:sz w:val="18"/>
    </w:rPr>
  </w:style>
  <w:style w:type="paragraph" w:customStyle="1" w:styleId="DD9A2E2C65834E6B924447652F2A173C14">
    <w:name w:val="DD9A2E2C65834E6B924447652F2A173C14"/>
    <w:pPr>
      <w:spacing w:after="180" w:line="240" w:lineRule="auto"/>
    </w:pPr>
    <w:rPr>
      <w:rFonts w:eastAsiaTheme="minorHAnsi"/>
      <w:color w:val="262626" w:themeColor="text1" w:themeTint="D9"/>
      <w:sz w:val="18"/>
    </w:rPr>
  </w:style>
  <w:style w:type="paragraph" w:customStyle="1" w:styleId="4E13F2F41D704B5CB91CD59B5F05629814">
    <w:name w:val="4E13F2F41D704B5CB91CD59B5F05629814"/>
    <w:pPr>
      <w:spacing w:after="180" w:line="240" w:lineRule="auto"/>
    </w:pPr>
    <w:rPr>
      <w:rFonts w:eastAsiaTheme="minorHAnsi"/>
      <w:color w:val="262626" w:themeColor="text1" w:themeTint="D9"/>
      <w:sz w:val="18"/>
    </w:rPr>
  </w:style>
  <w:style w:type="paragraph" w:customStyle="1" w:styleId="F0F6B4FD00D04503A4173AA599A0FCFB95">
    <w:name w:val="F0F6B4FD00D04503A4173AA599A0FCFB9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5">
    <w:name w:val="2D07AB3D48C544A7ABC34B8EA92D552795"/>
    <w:pPr>
      <w:spacing w:after="180" w:line="240" w:lineRule="auto"/>
    </w:pPr>
    <w:rPr>
      <w:rFonts w:eastAsiaTheme="minorHAnsi"/>
      <w:color w:val="262626" w:themeColor="text1" w:themeTint="D9"/>
      <w:sz w:val="16"/>
    </w:rPr>
  </w:style>
  <w:style w:type="paragraph" w:customStyle="1" w:styleId="66F33F01851B4AEAAFDCCF22FC61ECFD91">
    <w:name w:val="66F33F01851B4AEAAFDCCF22FC61ECFD91"/>
    <w:pPr>
      <w:spacing w:after="120" w:line="240" w:lineRule="auto"/>
    </w:pPr>
    <w:rPr>
      <w:rFonts w:eastAsiaTheme="minorHAnsi"/>
      <w:color w:val="808080" w:themeColor="background1" w:themeShade="80"/>
      <w:sz w:val="16"/>
      <w:lang w:val="fr-FR"/>
    </w:rPr>
  </w:style>
  <w:style w:type="paragraph" w:customStyle="1" w:styleId="DE17D41320344EDC846AEC00BA8890F393">
    <w:name w:val="DE17D41320344EDC846AEC00BA8890F393"/>
    <w:pPr>
      <w:spacing w:after="120" w:line="240" w:lineRule="auto"/>
    </w:pPr>
    <w:rPr>
      <w:rFonts w:eastAsiaTheme="minorHAnsi"/>
      <w:color w:val="808080" w:themeColor="background1" w:themeShade="80"/>
      <w:sz w:val="16"/>
      <w:lang w:val="fr-FR"/>
    </w:rPr>
  </w:style>
  <w:style w:type="paragraph" w:customStyle="1" w:styleId="678C348AB1304939B5F105542790857814">
    <w:name w:val="678C348AB1304939B5F105542790857814"/>
    <w:pPr>
      <w:spacing w:after="180" w:line="240" w:lineRule="auto"/>
    </w:pPr>
    <w:rPr>
      <w:rFonts w:eastAsiaTheme="minorHAnsi"/>
      <w:color w:val="262626" w:themeColor="text1" w:themeTint="D9"/>
      <w:sz w:val="18"/>
    </w:rPr>
  </w:style>
  <w:style w:type="paragraph" w:customStyle="1" w:styleId="DB43734E38C14C4CB1908070630DB11914">
    <w:name w:val="DB43734E38C14C4CB1908070630DB11914"/>
    <w:pPr>
      <w:spacing w:after="180" w:line="240" w:lineRule="auto"/>
    </w:pPr>
    <w:rPr>
      <w:rFonts w:eastAsiaTheme="minorHAnsi"/>
      <w:color w:val="262626" w:themeColor="text1" w:themeTint="D9"/>
      <w:sz w:val="16"/>
    </w:rPr>
  </w:style>
  <w:style w:type="paragraph" w:customStyle="1" w:styleId="AA13DD15F30C424FB0EB17224A301E8514">
    <w:name w:val="AA13DD15F30C424FB0EB17224A301E8514"/>
    <w:pPr>
      <w:spacing w:after="180" w:line="240" w:lineRule="auto"/>
    </w:pPr>
    <w:rPr>
      <w:rFonts w:eastAsiaTheme="minorHAnsi"/>
      <w:color w:val="262626" w:themeColor="text1" w:themeTint="D9"/>
      <w:sz w:val="16"/>
    </w:rPr>
  </w:style>
  <w:style w:type="paragraph" w:customStyle="1" w:styleId="4EA6E53A4D0B4712AE22B00C5E624D2A14">
    <w:name w:val="4EA6E53A4D0B4712AE22B00C5E624D2A14"/>
    <w:pPr>
      <w:spacing w:after="180" w:line="240" w:lineRule="auto"/>
    </w:pPr>
    <w:rPr>
      <w:rFonts w:eastAsiaTheme="minorHAnsi"/>
      <w:color w:val="262626" w:themeColor="text1" w:themeTint="D9"/>
      <w:sz w:val="16"/>
    </w:rPr>
  </w:style>
  <w:style w:type="paragraph" w:customStyle="1" w:styleId="CE8BF9CDF25F48E2A9C64399E85B61F014">
    <w:name w:val="CE8BF9CDF25F48E2A9C64399E85B61F014"/>
    <w:pPr>
      <w:spacing w:after="180" w:line="240" w:lineRule="auto"/>
    </w:pPr>
    <w:rPr>
      <w:rFonts w:eastAsiaTheme="minorHAnsi"/>
      <w:color w:val="262626" w:themeColor="text1" w:themeTint="D9"/>
      <w:sz w:val="18"/>
    </w:rPr>
  </w:style>
  <w:style w:type="paragraph" w:customStyle="1" w:styleId="CD55D880B56A42A1813212C2CB541BFD27">
    <w:name w:val="CD55D880B56A42A1813212C2CB541BFD27"/>
    <w:pPr>
      <w:spacing w:after="60" w:line="240" w:lineRule="auto"/>
    </w:pPr>
    <w:rPr>
      <w:rFonts w:eastAsiaTheme="minorHAnsi"/>
      <w:caps/>
      <w:color w:val="4F81BD" w:themeColor="accent1"/>
      <w:sz w:val="20"/>
    </w:rPr>
  </w:style>
  <w:style w:type="paragraph" w:customStyle="1" w:styleId="600E32868D7841E394DA4C959B02C51617">
    <w:name w:val="600E32868D7841E394DA4C959B02C51617"/>
    <w:pPr>
      <w:spacing w:after="180" w:line="240" w:lineRule="auto"/>
    </w:pPr>
    <w:rPr>
      <w:rFonts w:eastAsiaTheme="minorHAnsi"/>
      <w:color w:val="262626" w:themeColor="text1" w:themeTint="D9"/>
      <w:sz w:val="16"/>
    </w:rPr>
  </w:style>
  <w:style w:type="paragraph" w:customStyle="1" w:styleId="01FB06FB61EE4055AFC56A9A4A20B17C152">
    <w:name w:val="01FB06FB61EE4055AFC56A9A4A20B17C15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7">
    <w:name w:val="D14CC4EDF55B400680690A2878E8885C17"/>
    <w:pPr>
      <w:spacing w:after="180" w:line="240" w:lineRule="auto"/>
    </w:pPr>
    <w:rPr>
      <w:rFonts w:eastAsiaTheme="minorHAnsi"/>
      <w:color w:val="262626" w:themeColor="text1" w:themeTint="D9"/>
      <w:sz w:val="16"/>
    </w:rPr>
  </w:style>
  <w:style w:type="paragraph" w:customStyle="1" w:styleId="ADABCCECC67347EDBA2C8BCBEA38838A17">
    <w:name w:val="ADABCCECC67347EDBA2C8BCBEA38838A17"/>
    <w:pPr>
      <w:spacing w:after="180" w:line="240" w:lineRule="auto"/>
    </w:pPr>
    <w:rPr>
      <w:rFonts w:eastAsiaTheme="minorHAnsi"/>
      <w:color w:val="262626" w:themeColor="text1" w:themeTint="D9"/>
      <w:sz w:val="18"/>
    </w:rPr>
  </w:style>
  <w:style w:type="paragraph" w:customStyle="1" w:styleId="3CA9253634FE45F49F86E2F79543D6B2152">
    <w:name w:val="3CA9253634FE45F49F86E2F79543D6B2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
    <w:name w:val="1688771D584844FE8FD6A3F994CA994F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2">
    <w:name w:val="9F3AAB161A224FA9B8D701F02F02AB62152"/>
    <w:pPr>
      <w:spacing w:after="120" w:line="240" w:lineRule="auto"/>
    </w:pPr>
    <w:rPr>
      <w:rFonts w:eastAsiaTheme="minorHAnsi"/>
      <w:color w:val="808080" w:themeColor="background1" w:themeShade="80"/>
      <w:sz w:val="16"/>
      <w:lang w:val="fr-FR"/>
    </w:rPr>
  </w:style>
  <w:style w:type="paragraph" w:customStyle="1" w:styleId="3A6A26CEE50746F6828F62C00F64BADD15">
    <w:name w:val="3A6A26CEE50746F6828F62C00F64BADD15"/>
    <w:pPr>
      <w:spacing w:after="180" w:line="240" w:lineRule="auto"/>
    </w:pPr>
    <w:rPr>
      <w:rFonts w:eastAsiaTheme="minorHAnsi"/>
      <w:color w:val="262626" w:themeColor="text1" w:themeTint="D9"/>
      <w:sz w:val="18"/>
    </w:rPr>
  </w:style>
  <w:style w:type="paragraph" w:customStyle="1" w:styleId="4B82B13F1AC24F519C63398F6784211D152">
    <w:name w:val="4B82B13F1AC24F519C63398F6784211D152"/>
    <w:pPr>
      <w:spacing w:after="180" w:line="240" w:lineRule="auto"/>
    </w:pPr>
    <w:rPr>
      <w:rFonts w:eastAsiaTheme="minorHAnsi"/>
      <w:color w:val="262626" w:themeColor="text1" w:themeTint="D9"/>
      <w:sz w:val="18"/>
    </w:rPr>
  </w:style>
  <w:style w:type="paragraph" w:customStyle="1" w:styleId="383A9FC8C0AA4966B2A6D63953FC3BF9152">
    <w:name w:val="383A9FC8C0AA4966B2A6D63953FC3BF9152"/>
    <w:pPr>
      <w:spacing w:after="180" w:line="240" w:lineRule="auto"/>
    </w:pPr>
    <w:rPr>
      <w:rFonts w:eastAsiaTheme="minorHAnsi"/>
      <w:color w:val="262626" w:themeColor="text1" w:themeTint="D9"/>
      <w:sz w:val="16"/>
    </w:rPr>
  </w:style>
  <w:style w:type="paragraph" w:customStyle="1" w:styleId="983D0517A76349EC95C6D39017206AEE29">
    <w:name w:val="983D0517A76349EC95C6D39017206AEE2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2">
    <w:name w:val="6E3002F3ED4A4B9AADE4EFDFA4F83F03152"/>
    <w:pPr>
      <w:spacing w:after="180" w:line="240" w:lineRule="auto"/>
    </w:pPr>
    <w:rPr>
      <w:rFonts w:eastAsiaTheme="minorHAnsi"/>
      <w:color w:val="262626" w:themeColor="text1" w:themeTint="D9"/>
      <w:sz w:val="16"/>
    </w:rPr>
  </w:style>
  <w:style w:type="paragraph" w:customStyle="1" w:styleId="D48EF9471508485C8988715678FFA721152">
    <w:name w:val="D48EF9471508485C8988715678FFA72115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2">
    <w:name w:val="913AC87962B04E25A6706BCDAE95491E122"/>
    <w:pPr>
      <w:spacing w:after="180" w:line="240" w:lineRule="auto"/>
    </w:pPr>
    <w:rPr>
      <w:rFonts w:eastAsiaTheme="minorHAnsi"/>
      <w:color w:val="262626" w:themeColor="text1" w:themeTint="D9"/>
      <w:sz w:val="16"/>
    </w:rPr>
  </w:style>
  <w:style w:type="paragraph" w:customStyle="1" w:styleId="E2E7B8C58B8E45D3BA4C0DE921A42ADB152">
    <w:name w:val="E2E7B8C58B8E45D3BA4C0DE921A42ADB152"/>
    <w:pPr>
      <w:spacing w:after="120" w:line="240" w:lineRule="auto"/>
    </w:pPr>
    <w:rPr>
      <w:rFonts w:eastAsiaTheme="minorHAnsi"/>
      <w:color w:val="808080" w:themeColor="background1" w:themeShade="80"/>
      <w:sz w:val="16"/>
      <w:lang w:val="fr-FR"/>
    </w:rPr>
  </w:style>
  <w:style w:type="paragraph" w:customStyle="1" w:styleId="4650EB9EA7CC44868DBE6F600097EEF8152">
    <w:name w:val="4650EB9EA7CC44868DBE6F600097EEF8152"/>
    <w:pPr>
      <w:spacing w:after="120" w:line="240" w:lineRule="auto"/>
    </w:pPr>
    <w:rPr>
      <w:rFonts w:eastAsiaTheme="minorHAnsi"/>
      <w:color w:val="808080" w:themeColor="background1" w:themeShade="80"/>
      <w:sz w:val="16"/>
      <w:lang w:val="fr-FR"/>
    </w:rPr>
  </w:style>
  <w:style w:type="paragraph" w:customStyle="1" w:styleId="C69B43F380B8457EA1571E26D535D15215">
    <w:name w:val="C69B43F380B8457EA1571E26D535D15215"/>
    <w:pPr>
      <w:spacing w:after="180" w:line="240" w:lineRule="auto"/>
    </w:pPr>
    <w:rPr>
      <w:rFonts w:eastAsiaTheme="minorHAnsi"/>
      <w:color w:val="262626" w:themeColor="text1" w:themeTint="D9"/>
      <w:sz w:val="18"/>
    </w:rPr>
  </w:style>
  <w:style w:type="paragraph" w:customStyle="1" w:styleId="DD9A2E2C65834E6B924447652F2A173C15">
    <w:name w:val="DD9A2E2C65834E6B924447652F2A173C15"/>
    <w:pPr>
      <w:spacing w:after="180" w:line="240" w:lineRule="auto"/>
    </w:pPr>
    <w:rPr>
      <w:rFonts w:eastAsiaTheme="minorHAnsi"/>
      <w:color w:val="262626" w:themeColor="text1" w:themeTint="D9"/>
      <w:sz w:val="18"/>
    </w:rPr>
  </w:style>
  <w:style w:type="paragraph" w:customStyle="1" w:styleId="4E13F2F41D704B5CB91CD59B5F05629815">
    <w:name w:val="4E13F2F41D704B5CB91CD59B5F05629815"/>
    <w:pPr>
      <w:spacing w:after="180" w:line="240" w:lineRule="auto"/>
    </w:pPr>
    <w:rPr>
      <w:rFonts w:eastAsiaTheme="minorHAnsi"/>
      <w:color w:val="262626" w:themeColor="text1" w:themeTint="D9"/>
      <w:sz w:val="18"/>
    </w:rPr>
  </w:style>
  <w:style w:type="paragraph" w:customStyle="1" w:styleId="F0F6B4FD00D04503A4173AA599A0FCFB96">
    <w:name w:val="F0F6B4FD00D04503A4173AA599A0FCFB9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6">
    <w:name w:val="2D07AB3D48C544A7ABC34B8EA92D552796"/>
    <w:pPr>
      <w:spacing w:after="180" w:line="240" w:lineRule="auto"/>
    </w:pPr>
    <w:rPr>
      <w:rFonts w:eastAsiaTheme="minorHAnsi"/>
      <w:color w:val="262626" w:themeColor="text1" w:themeTint="D9"/>
      <w:sz w:val="16"/>
    </w:rPr>
  </w:style>
  <w:style w:type="paragraph" w:customStyle="1" w:styleId="66F33F01851B4AEAAFDCCF22FC61ECFD92">
    <w:name w:val="66F33F01851B4AEAAFDCCF22FC61ECFD92"/>
    <w:pPr>
      <w:spacing w:after="120" w:line="240" w:lineRule="auto"/>
    </w:pPr>
    <w:rPr>
      <w:rFonts w:eastAsiaTheme="minorHAnsi"/>
      <w:color w:val="808080" w:themeColor="background1" w:themeShade="80"/>
      <w:sz w:val="16"/>
      <w:lang w:val="fr-FR"/>
    </w:rPr>
  </w:style>
  <w:style w:type="paragraph" w:customStyle="1" w:styleId="DE17D41320344EDC846AEC00BA8890F394">
    <w:name w:val="DE17D41320344EDC846AEC00BA8890F394"/>
    <w:pPr>
      <w:spacing w:after="120" w:line="240" w:lineRule="auto"/>
    </w:pPr>
    <w:rPr>
      <w:rFonts w:eastAsiaTheme="minorHAnsi"/>
      <w:color w:val="808080" w:themeColor="background1" w:themeShade="80"/>
      <w:sz w:val="16"/>
      <w:lang w:val="fr-FR"/>
    </w:rPr>
  </w:style>
  <w:style w:type="paragraph" w:customStyle="1" w:styleId="678C348AB1304939B5F105542790857815">
    <w:name w:val="678C348AB1304939B5F105542790857815"/>
    <w:pPr>
      <w:spacing w:after="180" w:line="240" w:lineRule="auto"/>
    </w:pPr>
    <w:rPr>
      <w:rFonts w:eastAsiaTheme="minorHAnsi"/>
      <w:color w:val="262626" w:themeColor="text1" w:themeTint="D9"/>
      <w:sz w:val="18"/>
    </w:rPr>
  </w:style>
  <w:style w:type="paragraph" w:customStyle="1" w:styleId="DB43734E38C14C4CB1908070630DB11915">
    <w:name w:val="DB43734E38C14C4CB1908070630DB11915"/>
    <w:pPr>
      <w:spacing w:after="180" w:line="240" w:lineRule="auto"/>
    </w:pPr>
    <w:rPr>
      <w:rFonts w:eastAsiaTheme="minorHAnsi"/>
      <w:color w:val="262626" w:themeColor="text1" w:themeTint="D9"/>
      <w:sz w:val="16"/>
    </w:rPr>
  </w:style>
  <w:style w:type="paragraph" w:customStyle="1" w:styleId="AA13DD15F30C424FB0EB17224A301E8515">
    <w:name w:val="AA13DD15F30C424FB0EB17224A301E8515"/>
    <w:pPr>
      <w:spacing w:after="180" w:line="240" w:lineRule="auto"/>
    </w:pPr>
    <w:rPr>
      <w:rFonts w:eastAsiaTheme="minorHAnsi"/>
      <w:color w:val="262626" w:themeColor="text1" w:themeTint="D9"/>
      <w:sz w:val="16"/>
    </w:rPr>
  </w:style>
  <w:style w:type="paragraph" w:customStyle="1" w:styleId="4EA6E53A4D0B4712AE22B00C5E624D2A15">
    <w:name w:val="4EA6E53A4D0B4712AE22B00C5E624D2A15"/>
    <w:pPr>
      <w:spacing w:after="180" w:line="240" w:lineRule="auto"/>
    </w:pPr>
    <w:rPr>
      <w:rFonts w:eastAsiaTheme="minorHAnsi"/>
      <w:color w:val="262626" w:themeColor="text1" w:themeTint="D9"/>
      <w:sz w:val="16"/>
    </w:rPr>
  </w:style>
  <w:style w:type="paragraph" w:customStyle="1" w:styleId="CE8BF9CDF25F48E2A9C64399E85B61F015">
    <w:name w:val="CE8BF9CDF25F48E2A9C64399E85B61F015"/>
    <w:pPr>
      <w:spacing w:after="180" w:line="240" w:lineRule="auto"/>
    </w:pPr>
    <w:rPr>
      <w:rFonts w:eastAsiaTheme="minorHAnsi"/>
      <w:color w:val="262626" w:themeColor="text1" w:themeTint="D9"/>
      <w:sz w:val="18"/>
    </w:rPr>
  </w:style>
  <w:style w:type="paragraph" w:customStyle="1" w:styleId="CD55D880B56A42A1813212C2CB541BFD28">
    <w:name w:val="CD55D880B56A42A1813212C2CB541BFD28"/>
    <w:pPr>
      <w:spacing w:after="60" w:line="240" w:lineRule="auto"/>
    </w:pPr>
    <w:rPr>
      <w:rFonts w:eastAsiaTheme="minorHAnsi"/>
      <w:caps/>
      <w:color w:val="4F81BD" w:themeColor="accent1"/>
      <w:sz w:val="20"/>
    </w:rPr>
  </w:style>
  <w:style w:type="paragraph" w:customStyle="1" w:styleId="600E32868D7841E394DA4C959B02C51618">
    <w:name w:val="600E32868D7841E394DA4C959B02C51618"/>
    <w:pPr>
      <w:spacing w:after="180" w:line="240" w:lineRule="auto"/>
    </w:pPr>
    <w:rPr>
      <w:rFonts w:eastAsiaTheme="minorHAnsi"/>
      <w:color w:val="262626" w:themeColor="text1" w:themeTint="D9"/>
      <w:sz w:val="16"/>
    </w:rPr>
  </w:style>
  <w:style w:type="paragraph" w:customStyle="1" w:styleId="01FB06FB61EE4055AFC56A9A4A20B17C153">
    <w:name w:val="01FB06FB61EE4055AFC56A9A4A20B17C15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8">
    <w:name w:val="D14CC4EDF55B400680690A2878E8885C18"/>
    <w:pPr>
      <w:spacing w:after="180" w:line="240" w:lineRule="auto"/>
    </w:pPr>
    <w:rPr>
      <w:rFonts w:eastAsiaTheme="minorHAnsi"/>
      <w:color w:val="262626" w:themeColor="text1" w:themeTint="D9"/>
      <w:sz w:val="16"/>
    </w:rPr>
  </w:style>
  <w:style w:type="paragraph" w:customStyle="1" w:styleId="ADABCCECC67347EDBA2C8BCBEA38838A18">
    <w:name w:val="ADABCCECC67347EDBA2C8BCBEA38838A18"/>
    <w:pPr>
      <w:spacing w:after="180" w:line="240" w:lineRule="auto"/>
    </w:pPr>
    <w:rPr>
      <w:rFonts w:eastAsiaTheme="minorHAnsi"/>
      <w:color w:val="262626" w:themeColor="text1" w:themeTint="D9"/>
      <w:sz w:val="18"/>
    </w:rPr>
  </w:style>
  <w:style w:type="paragraph" w:customStyle="1" w:styleId="3CA9253634FE45F49F86E2F79543D6B2153">
    <w:name w:val="3CA9253634FE45F49F86E2F79543D6B2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
    <w:name w:val="1688771D584844FE8FD6A3F994CA994F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3">
    <w:name w:val="9F3AAB161A224FA9B8D701F02F02AB62153"/>
    <w:pPr>
      <w:spacing w:after="120" w:line="240" w:lineRule="auto"/>
    </w:pPr>
    <w:rPr>
      <w:rFonts w:eastAsiaTheme="minorHAnsi"/>
      <w:color w:val="808080" w:themeColor="background1" w:themeShade="80"/>
      <w:sz w:val="16"/>
      <w:lang w:val="fr-FR"/>
    </w:rPr>
  </w:style>
  <w:style w:type="paragraph" w:customStyle="1" w:styleId="3A6A26CEE50746F6828F62C00F64BADD16">
    <w:name w:val="3A6A26CEE50746F6828F62C00F64BADD16"/>
    <w:pPr>
      <w:spacing w:after="180" w:line="240" w:lineRule="auto"/>
    </w:pPr>
    <w:rPr>
      <w:rFonts w:eastAsiaTheme="minorHAnsi"/>
      <w:color w:val="262626" w:themeColor="text1" w:themeTint="D9"/>
      <w:sz w:val="18"/>
    </w:rPr>
  </w:style>
  <w:style w:type="paragraph" w:customStyle="1" w:styleId="4B82B13F1AC24F519C63398F6784211D153">
    <w:name w:val="4B82B13F1AC24F519C63398F6784211D153"/>
    <w:pPr>
      <w:spacing w:after="180" w:line="240" w:lineRule="auto"/>
    </w:pPr>
    <w:rPr>
      <w:rFonts w:eastAsiaTheme="minorHAnsi"/>
      <w:color w:val="262626" w:themeColor="text1" w:themeTint="D9"/>
      <w:sz w:val="18"/>
    </w:rPr>
  </w:style>
  <w:style w:type="paragraph" w:customStyle="1" w:styleId="383A9FC8C0AA4966B2A6D63953FC3BF9153">
    <w:name w:val="383A9FC8C0AA4966B2A6D63953FC3BF9153"/>
    <w:pPr>
      <w:spacing w:after="180" w:line="240" w:lineRule="auto"/>
    </w:pPr>
    <w:rPr>
      <w:rFonts w:eastAsiaTheme="minorHAnsi"/>
      <w:color w:val="262626" w:themeColor="text1" w:themeTint="D9"/>
      <w:sz w:val="16"/>
    </w:rPr>
  </w:style>
  <w:style w:type="paragraph" w:customStyle="1" w:styleId="983D0517A76349EC95C6D39017206AEE30">
    <w:name w:val="983D0517A76349EC95C6D39017206AEE3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3">
    <w:name w:val="6E3002F3ED4A4B9AADE4EFDFA4F83F03153"/>
    <w:pPr>
      <w:spacing w:after="180" w:line="240" w:lineRule="auto"/>
    </w:pPr>
    <w:rPr>
      <w:rFonts w:eastAsiaTheme="minorHAnsi"/>
      <w:color w:val="262626" w:themeColor="text1" w:themeTint="D9"/>
      <w:sz w:val="16"/>
    </w:rPr>
  </w:style>
  <w:style w:type="paragraph" w:customStyle="1" w:styleId="D48EF9471508485C8988715678FFA721153">
    <w:name w:val="D48EF9471508485C8988715678FFA72115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3">
    <w:name w:val="913AC87962B04E25A6706BCDAE95491E123"/>
    <w:pPr>
      <w:spacing w:after="180" w:line="240" w:lineRule="auto"/>
    </w:pPr>
    <w:rPr>
      <w:rFonts w:eastAsiaTheme="minorHAnsi"/>
      <w:color w:val="262626" w:themeColor="text1" w:themeTint="D9"/>
      <w:sz w:val="16"/>
    </w:rPr>
  </w:style>
  <w:style w:type="paragraph" w:customStyle="1" w:styleId="E2E7B8C58B8E45D3BA4C0DE921A42ADB153">
    <w:name w:val="E2E7B8C58B8E45D3BA4C0DE921A42ADB153"/>
    <w:pPr>
      <w:spacing w:after="120" w:line="240" w:lineRule="auto"/>
    </w:pPr>
    <w:rPr>
      <w:rFonts w:eastAsiaTheme="minorHAnsi"/>
      <w:color w:val="808080" w:themeColor="background1" w:themeShade="80"/>
      <w:sz w:val="16"/>
      <w:lang w:val="fr-FR"/>
    </w:rPr>
  </w:style>
  <w:style w:type="paragraph" w:customStyle="1" w:styleId="4650EB9EA7CC44868DBE6F600097EEF8153">
    <w:name w:val="4650EB9EA7CC44868DBE6F600097EEF8153"/>
    <w:pPr>
      <w:spacing w:after="120" w:line="240" w:lineRule="auto"/>
    </w:pPr>
    <w:rPr>
      <w:rFonts w:eastAsiaTheme="minorHAnsi"/>
      <w:color w:val="808080" w:themeColor="background1" w:themeShade="80"/>
      <w:sz w:val="16"/>
      <w:lang w:val="fr-FR"/>
    </w:rPr>
  </w:style>
  <w:style w:type="paragraph" w:customStyle="1" w:styleId="C69B43F380B8457EA1571E26D535D15216">
    <w:name w:val="C69B43F380B8457EA1571E26D535D15216"/>
    <w:pPr>
      <w:spacing w:after="180" w:line="240" w:lineRule="auto"/>
    </w:pPr>
    <w:rPr>
      <w:rFonts w:eastAsiaTheme="minorHAnsi"/>
      <w:color w:val="262626" w:themeColor="text1" w:themeTint="D9"/>
      <w:sz w:val="18"/>
    </w:rPr>
  </w:style>
  <w:style w:type="paragraph" w:customStyle="1" w:styleId="DD9A2E2C65834E6B924447652F2A173C16">
    <w:name w:val="DD9A2E2C65834E6B924447652F2A173C16"/>
    <w:pPr>
      <w:spacing w:after="180" w:line="240" w:lineRule="auto"/>
    </w:pPr>
    <w:rPr>
      <w:rFonts w:eastAsiaTheme="minorHAnsi"/>
      <w:color w:val="262626" w:themeColor="text1" w:themeTint="D9"/>
      <w:sz w:val="18"/>
    </w:rPr>
  </w:style>
  <w:style w:type="paragraph" w:customStyle="1" w:styleId="4E13F2F41D704B5CB91CD59B5F05629816">
    <w:name w:val="4E13F2F41D704B5CB91CD59B5F05629816"/>
    <w:pPr>
      <w:spacing w:after="180" w:line="240" w:lineRule="auto"/>
    </w:pPr>
    <w:rPr>
      <w:rFonts w:eastAsiaTheme="minorHAnsi"/>
      <w:color w:val="262626" w:themeColor="text1" w:themeTint="D9"/>
      <w:sz w:val="18"/>
    </w:rPr>
  </w:style>
  <w:style w:type="paragraph" w:customStyle="1" w:styleId="F0F6B4FD00D04503A4173AA599A0FCFB97">
    <w:name w:val="F0F6B4FD00D04503A4173AA599A0FCFB9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7">
    <w:name w:val="2D07AB3D48C544A7ABC34B8EA92D552797"/>
    <w:pPr>
      <w:spacing w:after="180" w:line="240" w:lineRule="auto"/>
    </w:pPr>
    <w:rPr>
      <w:rFonts w:eastAsiaTheme="minorHAnsi"/>
      <w:color w:val="262626" w:themeColor="text1" w:themeTint="D9"/>
      <w:sz w:val="16"/>
    </w:rPr>
  </w:style>
  <w:style w:type="paragraph" w:customStyle="1" w:styleId="66F33F01851B4AEAAFDCCF22FC61ECFD93">
    <w:name w:val="66F33F01851B4AEAAFDCCF22FC61ECFD93"/>
    <w:pPr>
      <w:spacing w:after="120" w:line="240" w:lineRule="auto"/>
    </w:pPr>
    <w:rPr>
      <w:rFonts w:eastAsiaTheme="minorHAnsi"/>
      <w:color w:val="808080" w:themeColor="background1" w:themeShade="80"/>
      <w:sz w:val="16"/>
      <w:lang w:val="fr-FR"/>
    </w:rPr>
  </w:style>
  <w:style w:type="paragraph" w:customStyle="1" w:styleId="DE17D41320344EDC846AEC00BA8890F395">
    <w:name w:val="DE17D41320344EDC846AEC00BA8890F395"/>
    <w:pPr>
      <w:spacing w:after="120" w:line="240" w:lineRule="auto"/>
    </w:pPr>
    <w:rPr>
      <w:rFonts w:eastAsiaTheme="minorHAnsi"/>
      <w:color w:val="808080" w:themeColor="background1" w:themeShade="80"/>
      <w:sz w:val="16"/>
      <w:lang w:val="fr-FR"/>
    </w:rPr>
  </w:style>
  <w:style w:type="paragraph" w:customStyle="1" w:styleId="678C348AB1304939B5F105542790857816">
    <w:name w:val="678C348AB1304939B5F105542790857816"/>
    <w:pPr>
      <w:spacing w:after="180" w:line="240" w:lineRule="auto"/>
    </w:pPr>
    <w:rPr>
      <w:rFonts w:eastAsiaTheme="minorHAnsi"/>
      <w:color w:val="262626" w:themeColor="text1" w:themeTint="D9"/>
      <w:sz w:val="18"/>
    </w:rPr>
  </w:style>
  <w:style w:type="paragraph" w:customStyle="1" w:styleId="DB43734E38C14C4CB1908070630DB11916">
    <w:name w:val="DB43734E38C14C4CB1908070630DB11916"/>
    <w:pPr>
      <w:spacing w:after="180" w:line="240" w:lineRule="auto"/>
    </w:pPr>
    <w:rPr>
      <w:rFonts w:eastAsiaTheme="minorHAnsi"/>
      <w:color w:val="262626" w:themeColor="text1" w:themeTint="D9"/>
      <w:sz w:val="16"/>
    </w:rPr>
  </w:style>
  <w:style w:type="paragraph" w:customStyle="1" w:styleId="AA13DD15F30C424FB0EB17224A301E8516">
    <w:name w:val="AA13DD15F30C424FB0EB17224A301E8516"/>
    <w:pPr>
      <w:spacing w:after="180" w:line="240" w:lineRule="auto"/>
    </w:pPr>
    <w:rPr>
      <w:rFonts w:eastAsiaTheme="minorHAnsi"/>
      <w:color w:val="262626" w:themeColor="text1" w:themeTint="D9"/>
      <w:sz w:val="16"/>
    </w:rPr>
  </w:style>
  <w:style w:type="paragraph" w:customStyle="1" w:styleId="4EA6E53A4D0B4712AE22B00C5E624D2A16">
    <w:name w:val="4EA6E53A4D0B4712AE22B00C5E624D2A16"/>
    <w:pPr>
      <w:spacing w:after="180" w:line="240" w:lineRule="auto"/>
    </w:pPr>
    <w:rPr>
      <w:rFonts w:eastAsiaTheme="minorHAnsi"/>
      <w:color w:val="262626" w:themeColor="text1" w:themeTint="D9"/>
      <w:sz w:val="16"/>
    </w:rPr>
  </w:style>
  <w:style w:type="paragraph" w:customStyle="1" w:styleId="CE8BF9CDF25F48E2A9C64399E85B61F016">
    <w:name w:val="CE8BF9CDF25F48E2A9C64399E85B61F016"/>
    <w:pPr>
      <w:spacing w:after="180" w:line="240" w:lineRule="auto"/>
    </w:pPr>
    <w:rPr>
      <w:rFonts w:eastAsiaTheme="minorHAnsi"/>
      <w:color w:val="262626" w:themeColor="text1" w:themeTint="D9"/>
      <w:sz w:val="18"/>
    </w:rPr>
  </w:style>
  <w:style w:type="paragraph" w:customStyle="1" w:styleId="CD55D880B56A42A1813212C2CB541BFD29">
    <w:name w:val="CD55D880B56A42A1813212C2CB541BFD29"/>
    <w:pPr>
      <w:spacing w:after="60" w:line="240" w:lineRule="auto"/>
    </w:pPr>
    <w:rPr>
      <w:rFonts w:eastAsiaTheme="minorHAnsi"/>
      <w:caps/>
      <w:color w:val="4F81BD" w:themeColor="accent1"/>
      <w:sz w:val="20"/>
    </w:rPr>
  </w:style>
  <w:style w:type="paragraph" w:customStyle="1" w:styleId="600E32868D7841E394DA4C959B02C51619">
    <w:name w:val="600E32868D7841E394DA4C959B02C51619"/>
    <w:pPr>
      <w:spacing w:after="180" w:line="240" w:lineRule="auto"/>
    </w:pPr>
    <w:rPr>
      <w:rFonts w:eastAsiaTheme="minorHAnsi"/>
      <w:color w:val="262626" w:themeColor="text1" w:themeTint="D9"/>
      <w:sz w:val="16"/>
    </w:rPr>
  </w:style>
  <w:style w:type="paragraph" w:customStyle="1" w:styleId="01FB06FB61EE4055AFC56A9A4A20B17C154">
    <w:name w:val="01FB06FB61EE4055AFC56A9A4A20B17C15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19">
    <w:name w:val="D14CC4EDF55B400680690A2878E8885C19"/>
    <w:pPr>
      <w:spacing w:after="180" w:line="240" w:lineRule="auto"/>
    </w:pPr>
    <w:rPr>
      <w:rFonts w:eastAsiaTheme="minorHAnsi"/>
      <w:color w:val="262626" w:themeColor="text1" w:themeTint="D9"/>
      <w:sz w:val="16"/>
    </w:rPr>
  </w:style>
  <w:style w:type="paragraph" w:customStyle="1" w:styleId="ADABCCECC67347EDBA2C8BCBEA38838A19">
    <w:name w:val="ADABCCECC67347EDBA2C8BCBEA38838A19"/>
    <w:pPr>
      <w:spacing w:after="180" w:line="240" w:lineRule="auto"/>
    </w:pPr>
    <w:rPr>
      <w:rFonts w:eastAsiaTheme="minorHAnsi"/>
      <w:color w:val="262626" w:themeColor="text1" w:themeTint="D9"/>
      <w:sz w:val="18"/>
    </w:rPr>
  </w:style>
  <w:style w:type="paragraph" w:customStyle="1" w:styleId="3CA9253634FE45F49F86E2F79543D6B2154">
    <w:name w:val="3CA9253634FE45F49F86E2F79543D6B2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4">
    <w:name w:val="1688771D584844FE8FD6A3F994CA994F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4">
    <w:name w:val="9F3AAB161A224FA9B8D701F02F02AB62154"/>
    <w:pPr>
      <w:spacing w:after="120" w:line="240" w:lineRule="auto"/>
    </w:pPr>
    <w:rPr>
      <w:rFonts w:eastAsiaTheme="minorHAnsi"/>
      <w:color w:val="808080" w:themeColor="background1" w:themeShade="80"/>
      <w:sz w:val="16"/>
      <w:lang w:val="fr-FR"/>
    </w:rPr>
  </w:style>
  <w:style w:type="paragraph" w:customStyle="1" w:styleId="3A6A26CEE50746F6828F62C00F64BADD17">
    <w:name w:val="3A6A26CEE50746F6828F62C00F64BADD17"/>
    <w:pPr>
      <w:spacing w:after="180" w:line="240" w:lineRule="auto"/>
    </w:pPr>
    <w:rPr>
      <w:rFonts w:eastAsiaTheme="minorHAnsi"/>
      <w:color w:val="262626" w:themeColor="text1" w:themeTint="D9"/>
      <w:sz w:val="18"/>
    </w:rPr>
  </w:style>
  <w:style w:type="paragraph" w:customStyle="1" w:styleId="383A9FC8C0AA4966B2A6D63953FC3BF9154">
    <w:name w:val="383A9FC8C0AA4966B2A6D63953FC3BF9154"/>
    <w:pPr>
      <w:spacing w:after="180" w:line="240" w:lineRule="auto"/>
    </w:pPr>
    <w:rPr>
      <w:rFonts w:eastAsiaTheme="minorHAnsi"/>
      <w:color w:val="262626" w:themeColor="text1" w:themeTint="D9"/>
      <w:sz w:val="16"/>
    </w:rPr>
  </w:style>
  <w:style w:type="paragraph" w:customStyle="1" w:styleId="983D0517A76349EC95C6D39017206AEE31">
    <w:name w:val="983D0517A76349EC95C6D39017206AEE3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4">
    <w:name w:val="6E3002F3ED4A4B9AADE4EFDFA4F83F03154"/>
    <w:pPr>
      <w:spacing w:after="180" w:line="240" w:lineRule="auto"/>
    </w:pPr>
    <w:rPr>
      <w:rFonts w:eastAsiaTheme="minorHAnsi"/>
      <w:color w:val="262626" w:themeColor="text1" w:themeTint="D9"/>
      <w:sz w:val="16"/>
    </w:rPr>
  </w:style>
  <w:style w:type="paragraph" w:customStyle="1" w:styleId="D48EF9471508485C8988715678FFA721154">
    <w:name w:val="D48EF9471508485C8988715678FFA72115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4">
    <w:name w:val="913AC87962B04E25A6706BCDAE95491E124"/>
    <w:pPr>
      <w:spacing w:after="180" w:line="240" w:lineRule="auto"/>
    </w:pPr>
    <w:rPr>
      <w:rFonts w:eastAsiaTheme="minorHAnsi"/>
      <w:color w:val="262626" w:themeColor="text1" w:themeTint="D9"/>
      <w:sz w:val="16"/>
    </w:rPr>
  </w:style>
  <w:style w:type="paragraph" w:customStyle="1" w:styleId="E2E7B8C58B8E45D3BA4C0DE921A42ADB154">
    <w:name w:val="E2E7B8C58B8E45D3BA4C0DE921A42ADB154"/>
    <w:pPr>
      <w:spacing w:after="120" w:line="240" w:lineRule="auto"/>
    </w:pPr>
    <w:rPr>
      <w:rFonts w:eastAsiaTheme="minorHAnsi"/>
      <w:color w:val="808080" w:themeColor="background1" w:themeShade="80"/>
      <w:sz w:val="16"/>
      <w:lang w:val="fr-FR"/>
    </w:rPr>
  </w:style>
  <w:style w:type="paragraph" w:customStyle="1" w:styleId="4650EB9EA7CC44868DBE6F600097EEF8154">
    <w:name w:val="4650EB9EA7CC44868DBE6F600097EEF8154"/>
    <w:pPr>
      <w:spacing w:after="120" w:line="240" w:lineRule="auto"/>
    </w:pPr>
    <w:rPr>
      <w:rFonts w:eastAsiaTheme="minorHAnsi"/>
      <w:color w:val="808080" w:themeColor="background1" w:themeShade="80"/>
      <w:sz w:val="16"/>
      <w:lang w:val="fr-FR"/>
    </w:rPr>
  </w:style>
  <w:style w:type="paragraph" w:customStyle="1" w:styleId="C69B43F380B8457EA1571E26D535D15217">
    <w:name w:val="C69B43F380B8457EA1571E26D535D15217"/>
    <w:pPr>
      <w:spacing w:after="180" w:line="240" w:lineRule="auto"/>
    </w:pPr>
    <w:rPr>
      <w:rFonts w:eastAsiaTheme="minorHAnsi"/>
      <w:color w:val="262626" w:themeColor="text1" w:themeTint="D9"/>
      <w:sz w:val="18"/>
    </w:rPr>
  </w:style>
  <w:style w:type="paragraph" w:customStyle="1" w:styleId="DD9A2E2C65834E6B924447652F2A173C17">
    <w:name w:val="DD9A2E2C65834E6B924447652F2A173C17"/>
    <w:pPr>
      <w:spacing w:after="180" w:line="240" w:lineRule="auto"/>
    </w:pPr>
    <w:rPr>
      <w:rFonts w:eastAsiaTheme="minorHAnsi"/>
      <w:color w:val="262626" w:themeColor="text1" w:themeTint="D9"/>
      <w:sz w:val="18"/>
    </w:rPr>
  </w:style>
  <w:style w:type="paragraph" w:customStyle="1" w:styleId="4E13F2F41D704B5CB91CD59B5F05629817">
    <w:name w:val="4E13F2F41D704B5CB91CD59B5F05629817"/>
    <w:pPr>
      <w:spacing w:after="180" w:line="240" w:lineRule="auto"/>
    </w:pPr>
    <w:rPr>
      <w:rFonts w:eastAsiaTheme="minorHAnsi"/>
      <w:color w:val="262626" w:themeColor="text1" w:themeTint="D9"/>
      <w:sz w:val="18"/>
    </w:rPr>
  </w:style>
  <w:style w:type="paragraph" w:customStyle="1" w:styleId="F0F6B4FD00D04503A4173AA599A0FCFB98">
    <w:name w:val="F0F6B4FD00D04503A4173AA599A0FCFB9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8">
    <w:name w:val="2D07AB3D48C544A7ABC34B8EA92D552798"/>
    <w:pPr>
      <w:spacing w:after="180" w:line="240" w:lineRule="auto"/>
    </w:pPr>
    <w:rPr>
      <w:rFonts w:eastAsiaTheme="minorHAnsi"/>
      <w:color w:val="262626" w:themeColor="text1" w:themeTint="D9"/>
      <w:sz w:val="16"/>
    </w:rPr>
  </w:style>
  <w:style w:type="paragraph" w:customStyle="1" w:styleId="66F33F01851B4AEAAFDCCF22FC61ECFD94">
    <w:name w:val="66F33F01851B4AEAAFDCCF22FC61ECFD94"/>
    <w:pPr>
      <w:spacing w:after="120" w:line="240" w:lineRule="auto"/>
    </w:pPr>
    <w:rPr>
      <w:rFonts w:eastAsiaTheme="minorHAnsi"/>
      <w:color w:val="808080" w:themeColor="background1" w:themeShade="80"/>
      <w:sz w:val="16"/>
      <w:lang w:val="fr-FR"/>
    </w:rPr>
  </w:style>
  <w:style w:type="paragraph" w:customStyle="1" w:styleId="DE17D41320344EDC846AEC00BA8890F396">
    <w:name w:val="DE17D41320344EDC846AEC00BA8890F396"/>
    <w:pPr>
      <w:spacing w:after="120" w:line="240" w:lineRule="auto"/>
    </w:pPr>
    <w:rPr>
      <w:rFonts w:eastAsiaTheme="minorHAnsi"/>
      <w:color w:val="808080" w:themeColor="background1" w:themeShade="80"/>
      <w:sz w:val="16"/>
      <w:lang w:val="fr-FR"/>
    </w:rPr>
  </w:style>
  <w:style w:type="paragraph" w:customStyle="1" w:styleId="678C348AB1304939B5F105542790857817">
    <w:name w:val="678C348AB1304939B5F105542790857817"/>
    <w:pPr>
      <w:spacing w:after="180" w:line="240" w:lineRule="auto"/>
    </w:pPr>
    <w:rPr>
      <w:rFonts w:eastAsiaTheme="minorHAnsi"/>
      <w:color w:val="262626" w:themeColor="text1" w:themeTint="D9"/>
      <w:sz w:val="18"/>
    </w:rPr>
  </w:style>
  <w:style w:type="paragraph" w:customStyle="1" w:styleId="DB43734E38C14C4CB1908070630DB11917">
    <w:name w:val="DB43734E38C14C4CB1908070630DB11917"/>
    <w:pPr>
      <w:spacing w:after="180" w:line="240" w:lineRule="auto"/>
    </w:pPr>
    <w:rPr>
      <w:rFonts w:eastAsiaTheme="minorHAnsi"/>
      <w:color w:val="262626" w:themeColor="text1" w:themeTint="D9"/>
      <w:sz w:val="16"/>
    </w:rPr>
  </w:style>
  <w:style w:type="paragraph" w:customStyle="1" w:styleId="AA13DD15F30C424FB0EB17224A301E8517">
    <w:name w:val="AA13DD15F30C424FB0EB17224A301E8517"/>
    <w:pPr>
      <w:spacing w:after="180" w:line="240" w:lineRule="auto"/>
    </w:pPr>
    <w:rPr>
      <w:rFonts w:eastAsiaTheme="minorHAnsi"/>
      <w:color w:val="262626" w:themeColor="text1" w:themeTint="D9"/>
      <w:sz w:val="16"/>
    </w:rPr>
  </w:style>
  <w:style w:type="paragraph" w:customStyle="1" w:styleId="4EA6E53A4D0B4712AE22B00C5E624D2A17">
    <w:name w:val="4EA6E53A4D0B4712AE22B00C5E624D2A17"/>
    <w:pPr>
      <w:spacing w:after="180" w:line="240" w:lineRule="auto"/>
    </w:pPr>
    <w:rPr>
      <w:rFonts w:eastAsiaTheme="minorHAnsi"/>
      <w:color w:val="262626" w:themeColor="text1" w:themeTint="D9"/>
      <w:sz w:val="16"/>
    </w:rPr>
  </w:style>
  <w:style w:type="paragraph" w:customStyle="1" w:styleId="CE8BF9CDF25F48E2A9C64399E85B61F017">
    <w:name w:val="CE8BF9CDF25F48E2A9C64399E85B61F017"/>
    <w:pPr>
      <w:spacing w:after="180" w:line="240" w:lineRule="auto"/>
    </w:pPr>
    <w:rPr>
      <w:rFonts w:eastAsiaTheme="minorHAnsi"/>
      <w:color w:val="262626" w:themeColor="text1" w:themeTint="D9"/>
      <w:sz w:val="18"/>
    </w:rPr>
  </w:style>
  <w:style w:type="paragraph" w:customStyle="1" w:styleId="CD55D880B56A42A1813212C2CB541BFD30">
    <w:name w:val="CD55D880B56A42A1813212C2CB541BFD30"/>
    <w:pPr>
      <w:spacing w:after="60" w:line="240" w:lineRule="auto"/>
    </w:pPr>
    <w:rPr>
      <w:rFonts w:eastAsiaTheme="minorHAnsi"/>
      <w:caps/>
      <w:color w:val="4F81BD" w:themeColor="accent1"/>
      <w:sz w:val="20"/>
    </w:rPr>
  </w:style>
  <w:style w:type="paragraph" w:customStyle="1" w:styleId="6100F61949964367A8FC246B347135DF">
    <w:name w:val="6100F61949964367A8FC246B347135DF"/>
  </w:style>
  <w:style w:type="paragraph" w:customStyle="1" w:styleId="600E32868D7841E394DA4C959B02C51620">
    <w:name w:val="600E32868D7841E394DA4C959B02C51620"/>
    <w:pPr>
      <w:spacing w:after="180" w:line="240" w:lineRule="auto"/>
    </w:pPr>
    <w:rPr>
      <w:rFonts w:eastAsiaTheme="minorHAnsi"/>
      <w:color w:val="262626" w:themeColor="text1" w:themeTint="D9"/>
      <w:sz w:val="16"/>
    </w:rPr>
  </w:style>
  <w:style w:type="paragraph" w:customStyle="1" w:styleId="01FB06FB61EE4055AFC56A9A4A20B17C155">
    <w:name w:val="01FB06FB61EE4055AFC56A9A4A20B17C15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0">
    <w:name w:val="D14CC4EDF55B400680690A2878E8885C20"/>
    <w:pPr>
      <w:spacing w:after="180" w:line="240" w:lineRule="auto"/>
    </w:pPr>
    <w:rPr>
      <w:rFonts w:eastAsiaTheme="minorHAnsi"/>
      <w:color w:val="262626" w:themeColor="text1" w:themeTint="D9"/>
      <w:sz w:val="16"/>
    </w:rPr>
  </w:style>
  <w:style w:type="paragraph" w:customStyle="1" w:styleId="ADABCCECC67347EDBA2C8BCBEA38838A20">
    <w:name w:val="ADABCCECC67347EDBA2C8BCBEA38838A20"/>
    <w:pPr>
      <w:spacing w:after="180" w:line="240" w:lineRule="auto"/>
    </w:pPr>
    <w:rPr>
      <w:rFonts w:eastAsiaTheme="minorHAnsi"/>
      <w:color w:val="262626" w:themeColor="text1" w:themeTint="D9"/>
      <w:sz w:val="18"/>
    </w:rPr>
  </w:style>
  <w:style w:type="paragraph" w:customStyle="1" w:styleId="3CA9253634FE45F49F86E2F79543D6B2155">
    <w:name w:val="3CA9253634FE45F49F86E2F79543D6B2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5">
    <w:name w:val="1688771D584844FE8FD6A3F994CA994F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5">
    <w:name w:val="9F3AAB161A224FA9B8D701F02F02AB62155"/>
    <w:pPr>
      <w:spacing w:after="120" w:line="240" w:lineRule="auto"/>
    </w:pPr>
    <w:rPr>
      <w:rFonts w:eastAsiaTheme="minorHAnsi"/>
      <w:color w:val="808080" w:themeColor="background1" w:themeShade="80"/>
      <w:sz w:val="16"/>
      <w:lang w:val="fr-FR"/>
    </w:rPr>
  </w:style>
  <w:style w:type="paragraph" w:customStyle="1" w:styleId="3A6A26CEE50746F6828F62C00F64BADD18">
    <w:name w:val="3A6A26CEE50746F6828F62C00F64BADD18"/>
    <w:pPr>
      <w:spacing w:after="180" w:line="240" w:lineRule="auto"/>
    </w:pPr>
    <w:rPr>
      <w:rFonts w:eastAsiaTheme="minorHAnsi"/>
      <w:color w:val="262626" w:themeColor="text1" w:themeTint="D9"/>
      <w:sz w:val="18"/>
    </w:rPr>
  </w:style>
  <w:style w:type="paragraph" w:customStyle="1" w:styleId="983D0517A76349EC95C6D39017206AEE32">
    <w:name w:val="983D0517A76349EC95C6D39017206AEE3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5">
    <w:name w:val="6E3002F3ED4A4B9AADE4EFDFA4F83F03155"/>
    <w:pPr>
      <w:spacing w:after="180" w:line="240" w:lineRule="auto"/>
    </w:pPr>
    <w:rPr>
      <w:rFonts w:eastAsiaTheme="minorHAnsi"/>
      <w:color w:val="262626" w:themeColor="text1" w:themeTint="D9"/>
      <w:sz w:val="16"/>
    </w:rPr>
  </w:style>
  <w:style w:type="paragraph" w:customStyle="1" w:styleId="D48EF9471508485C8988715678FFA721155">
    <w:name w:val="D48EF9471508485C8988715678FFA72115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5">
    <w:name w:val="913AC87962B04E25A6706BCDAE95491E125"/>
    <w:pPr>
      <w:spacing w:after="180" w:line="240" w:lineRule="auto"/>
    </w:pPr>
    <w:rPr>
      <w:rFonts w:eastAsiaTheme="minorHAnsi"/>
      <w:color w:val="262626" w:themeColor="text1" w:themeTint="D9"/>
      <w:sz w:val="16"/>
    </w:rPr>
  </w:style>
  <w:style w:type="paragraph" w:customStyle="1" w:styleId="E2E7B8C58B8E45D3BA4C0DE921A42ADB155">
    <w:name w:val="E2E7B8C58B8E45D3BA4C0DE921A42ADB155"/>
    <w:pPr>
      <w:spacing w:after="120" w:line="240" w:lineRule="auto"/>
    </w:pPr>
    <w:rPr>
      <w:rFonts w:eastAsiaTheme="minorHAnsi"/>
      <w:color w:val="808080" w:themeColor="background1" w:themeShade="80"/>
      <w:sz w:val="16"/>
      <w:lang w:val="fr-FR"/>
    </w:rPr>
  </w:style>
  <w:style w:type="paragraph" w:customStyle="1" w:styleId="4650EB9EA7CC44868DBE6F600097EEF8155">
    <w:name w:val="4650EB9EA7CC44868DBE6F600097EEF8155"/>
    <w:pPr>
      <w:spacing w:after="120" w:line="240" w:lineRule="auto"/>
    </w:pPr>
    <w:rPr>
      <w:rFonts w:eastAsiaTheme="minorHAnsi"/>
      <w:color w:val="808080" w:themeColor="background1" w:themeShade="80"/>
      <w:sz w:val="16"/>
      <w:lang w:val="fr-FR"/>
    </w:rPr>
  </w:style>
  <w:style w:type="paragraph" w:customStyle="1" w:styleId="C69B43F380B8457EA1571E26D535D15218">
    <w:name w:val="C69B43F380B8457EA1571E26D535D15218"/>
    <w:pPr>
      <w:spacing w:after="180" w:line="240" w:lineRule="auto"/>
    </w:pPr>
    <w:rPr>
      <w:rFonts w:eastAsiaTheme="minorHAnsi"/>
      <w:color w:val="262626" w:themeColor="text1" w:themeTint="D9"/>
      <w:sz w:val="18"/>
    </w:rPr>
  </w:style>
  <w:style w:type="paragraph" w:customStyle="1" w:styleId="DD9A2E2C65834E6B924447652F2A173C18">
    <w:name w:val="DD9A2E2C65834E6B924447652F2A173C18"/>
    <w:pPr>
      <w:spacing w:after="180" w:line="240" w:lineRule="auto"/>
    </w:pPr>
    <w:rPr>
      <w:rFonts w:eastAsiaTheme="minorHAnsi"/>
      <w:color w:val="262626" w:themeColor="text1" w:themeTint="D9"/>
      <w:sz w:val="18"/>
    </w:rPr>
  </w:style>
  <w:style w:type="paragraph" w:customStyle="1" w:styleId="4E13F2F41D704B5CB91CD59B5F05629818">
    <w:name w:val="4E13F2F41D704B5CB91CD59B5F05629818"/>
    <w:pPr>
      <w:spacing w:after="180" w:line="240" w:lineRule="auto"/>
    </w:pPr>
    <w:rPr>
      <w:rFonts w:eastAsiaTheme="minorHAnsi"/>
      <w:color w:val="262626" w:themeColor="text1" w:themeTint="D9"/>
      <w:sz w:val="18"/>
    </w:rPr>
  </w:style>
  <w:style w:type="paragraph" w:customStyle="1" w:styleId="F0F6B4FD00D04503A4173AA599A0FCFB99">
    <w:name w:val="F0F6B4FD00D04503A4173AA599A0FCFB9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99">
    <w:name w:val="2D07AB3D48C544A7ABC34B8EA92D552799"/>
    <w:pPr>
      <w:spacing w:after="180" w:line="240" w:lineRule="auto"/>
    </w:pPr>
    <w:rPr>
      <w:rFonts w:eastAsiaTheme="minorHAnsi"/>
      <w:color w:val="262626" w:themeColor="text1" w:themeTint="D9"/>
      <w:sz w:val="16"/>
    </w:rPr>
  </w:style>
  <w:style w:type="paragraph" w:customStyle="1" w:styleId="66F33F01851B4AEAAFDCCF22FC61ECFD95">
    <w:name w:val="66F33F01851B4AEAAFDCCF22FC61ECFD95"/>
    <w:pPr>
      <w:spacing w:after="120" w:line="240" w:lineRule="auto"/>
    </w:pPr>
    <w:rPr>
      <w:rFonts w:eastAsiaTheme="minorHAnsi"/>
      <w:color w:val="808080" w:themeColor="background1" w:themeShade="80"/>
      <w:sz w:val="16"/>
      <w:lang w:val="fr-FR"/>
    </w:rPr>
  </w:style>
  <w:style w:type="paragraph" w:customStyle="1" w:styleId="DE17D41320344EDC846AEC00BA8890F397">
    <w:name w:val="DE17D41320344EDC846AEC00BA8890F397"/>
    <w:pPr>
      <w:spacing w:after="120" w:line="240" w:lineRule="auto"/>
    </w:pPr>
    <w:rPr>
      <w:rFonts w:eastAsiaTheme="minorHAnsi"/>
      <w:color w:val="808080" w:themeColor="background1" w:themeShade="80"/>
      <w:sz w:val="16"/>
      <w:lang w:val="fr-FR"/>
    </w:rPr>
  </w:style>
  <w:style w:type="paragraph" w:customStyle="1" w:styleId="678C348AB1304939B5F105542790857818">
    <w:name w:val="678C348AB1304939B5F105542790857818"/>
    <w:pPr>
      <w:spacing w:after="180" w:line="240" w:lineRule="auto"/>
    </w:pPr>
    <w:rPr>
      <w:rFonts w:eastAsiaTheme="minorHAnsi"/>
      <w:color w:val="262626" w:themeColor="text1" w:themeTint="D9"/>
      <w:sz w:val="18"/>
    </w:rPr>
  </w:style>
  <w:style w:type="paragraph" w:customStyle="1" w:styleId="DB43734E38C14C4CB1908070630DB11918">
    <w:name w:val="DB43734E38C14C4CB1908070630DB11918"/>
    <w:pPr>
      <w:spacing w:after="180" w:line="240" w:lineRule="auto"/>
    </w:pPr>
    <w:rPr>
      <w:rFonts w:eastAsiaTheme="minorHAnsi"/>
      <w:color w:val="262626" w:themeColor="text1" w:themeTint="D9"/>
      <w:sz w:val="16"/>
    </w:rPr>
  </w:style>
  <w:style w:type="paragraph" w:customStyle="1" w:styleId="AA13DD15F30C424FB0EB17224A301E8518">
    <w:name w:val="AA13DD15F30C424FB0EB17224A301E8518"/>
    <w:pPr>
      <w:spacing w:after="180" w:line="240" w:lineRule="auto"/>
    </w:pPr>
    <w:rPr>
      <w:rFonts w:eastAsiaTheme="minorHAnsi"/>
      <w:color w:val="262626" w:themeColor="text1" w:themeTint="D9"/>
      <w:sz w:val="16"/>
    </w:rPr>
  </w:style>
  <w:style w:type="paragraph" w:customStyle="1" w:styleId="4EA6E53A4D0B4712AE22B00C5E624D2A18">
    <w:name w:val="4EA6E53A4D0B4712AE22B00C5E624D2A18"/>
    <w:pPr>
      <w:spacing w:after="180" w:line="240" w:lineRule="auto"/>
    </w:pPr>
    <w:rPr>
      <w:rFonts w:eastAsiaTheme="minorHAnsi"/>
      <w:color w:val="262626" w:themeColor="text1" w:themeTint="D9"/>
      <w:sz w:val="16"/>
    </w:rPr>
  </w:style>
  <w:style w:type="paragraph" w:customStyle="1" w:styleId="CE8BF9CDF25F48E2A9C64399E85B61F018">
    <w:name w:val="CE8BF9CDF25F48E2A9C64399E85B61F018"/>
    <w:pPr>
      <w:spacing w:after="180" w:line="240" w:lineRule="auto"/>
    </w:pPr>
    <w:rPr>
      <w:rFonts w:eastAsiaTheme="minorHAnsi"/>
      <w:color w:val="262626" w:themeColor="text1" w:themeTint="D9"/>
      <w:sz w:val="18"/>
    </w:rPr>
  </w:style>
  <w:style w:type="paragraph" w:customStyle="1" w:styleId="CD55D880B56A42A1813212C2CB541BFD31">
    <w:name w:val="CD55D880B56A42A1813212C2CB541BFD31"/>
    <w:pPr>
      <w:spacing w:after="60" w:line="240" w:lineRule="auto"/>
    </w:pPr>
    <w:rPr>
      <w:rFonts w:eastAsiaTheme="minorHAnsi"/>
      <w:caps/>
      <w:color w:val="4F81BD" w:themeColor="accent1"/>
      <w:sz w:val="20"/>
    </w:rPr>
  </w:style>
  <w:style w:type="paragraph" w:customStyle="1" w:styleId="8574F00AE2C740AF8065954945B62652">
    <w:name w:val="8574F00AE2C740AF8065954945B62652"/>
  </w:style>
  <w:style w:type="paragraph" w:customStyle="1" w:styleId="B750D651328842C08D8D887175E940C9">
    <w:name w:val="B750D651328842C08D8D887175E940C9"/>
  </w:style>
  <w:style w:type="paragraph" w:customStyle="1" w:styleId="600E32868D7841E394DA4C959B02C51621">
    <w:name w:val="600E32868D7841E394DA4C959B02C51621"/>
    <w:pPr>
      <w:spacing w:after="180" w:line="240" w:lineRule="auto"/>
    </w:pPr>
    <w:rPr>
      <w:rFonts w:eastAsiaTheme="minorHAnsi"/>
      <w:color w:val="262626" w:themeColor="text1" w:themeTint="D9"/>
      <w:sz w:val="16"/>
    </w:rPr>
  </w:style>
  <w:style w:type="paragraph" w:customStyle="1" w:styleId="01FB06FB61EE4055AFC56A9A4A20B17C156">
    <w:name w:val="01FB06FB61EE4055AFC56A9A4A20B17C15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1">
    <w:name w:val="D14CC4EDF55B400680690A2878E8885C21"/>
    <w:pPr>
      <w:spacing w:after="180" w:line="240" w:lineRule="auto"/>
    </w:pPr>
    <w:rPr>
      <w:rFonts w:eastAsiaTheme="minorHAnsi"/>
      <w:color w:val="262626" w:themeColor="text1" w:themeTint="D9"/>
      <w:sz w:val="16"/>
    </w:rPr>
  </w:style>
  <w:style w:type="paragraph" w:customStyle="1" w:styleId="ADABCCECC67347EDBA2C8BCBEA38838A21">
    <w:name w:val="ADABCCECC67347EDBA2C8BCBEA38838A21"/>
    <w:pPr>
      <w:spacing w:after="180" w:line="240" w:lineRule="auto"/>
    </w:pPr>
    <w:rPr>
      <w:rFonts w:eastAsiaTheme="minorHAnsi"/>
      <w:color w:val="262626" w:themeColor="text1" w:themeTint="D9"/>
      <w:sz w:val="18"/>
    </w:rPr>
  </w:style>
  <w:style w:type="paragraph" w:customStyle="1" w:styleId="3CA9253634FE45F49F86E2F79543D6B2156">
    <w:name w:val="3CA9253634FE45F49F86E2F79543D6B2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6">
    <w:name w:val="1688771D584844FE8FD6A3F994CA994F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6">
    <w:name w:val="9F3AAB161A224FA9B8D701F02F02AB62156"/>
    <w:pPr>
      <w:spacing w:after="120" w:line="240" w:lineRule="auto"/>
    </w:pPr>
    <w:rPr>
      <w:rFonts w:eastAsiaTheme="minorHAnsi"/>
      <w:color w:val="808080" w:themeColor="background1" w:themeShade="80"/>
      <w:sz w:val="16"/>
      <w:lang w:val="fr-FR"/>
    </w:rPr>
  </w:style>
  <w:style w:type="paragraph" w:customStyle="1" w:styleId="3A6A26CEE50746F6828F62C00F64BADD19">
    <w:name w:val="3A6A26CEE50746F6828F62C00F64BADD19"/>
    <w:pPr>
      <w:spacing w:after="180" w:line="240" w:lineRule="auto"/>
    </w:pPr>
    <w:rPr>
      <w:rFonts w:eastAsiaTheme="minorHAnsi"/>
      <w:color w:val="262626" w:themeColor="text1" w:themeTint="D9"/>
      <w:sz w:val="18"/>
    </w:rPr>
  </w:style>
  <w:style w:type="paragraph" w:customStyle="1" w:styleId="983D0517A76349EC95C6D39017206AEE33">
    <w:name w:val="983D0517A76349EC95C6D39017206AEE3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6">
    <w:name w:val="6E3002F3ED4A4B9AADE4EFDFA4F83F03156"/>
    <w:pPr>
      <w:spacing w:after="180" w:line="240" w:lineRule="auto"/>
    </w:pPr>
    <w:rPr>
      <w:rFonts w:eastAsiaTheme="minorHAnsi"/>
      <w:color w:val="262626" w:themeColor="text1" w:themeTint="D9"/>
      <w:sz w:val="16"/>
    </w:rPr>
  </w:style>
  <w:style w:type="paragraph" w:customStyle="1" w:styleId="D48EF9471508485C8988715678FFA721156">
    <w:name w:val="D48EF9471508485C8988715678FFA72115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6">
    <w:name w:val="913AC87962B04E25A6706BCDAE95491E126"/>
    <w:pPr>
      <w:spacing w:after="180" w:line="240" w:lineRule="auto"/>
    </w:pPr>
    <w:rPr>
      <w:rFonts w:eastAsiaTheme="minorHAnsi"/>
      <w:color w:val="262626" w:themeColor="text1" w:themeTint="D9"/>
      <w:sz w:val="16"/>
    </w:rPr>
  </w:style>
  <w:style w:type="paragraph" w:customStyle="1" w:styleId="8574F00AE2C740AF8065954945B626521">
    <w:name w:val="8574F00AE2C740AF8065954945B6265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
    <w:name w:val="B750D651328842C08D8D887175E940C91"/>
    <w:pPr>
      <w:spacing w:after="120" w:line="240" w:lineRule="auto"/>
    </w:pPr>
    <w:rPr>
      <w:rFonts w:eastAsiaTheme="minorHAnsi"/>
      <w:color w:val="808080" w:themeColor="background1" w:themeShade="80"/>
      <w:sz w:val="16"/>
      <w:lang w:val="fr-FR"/>
    </w:rPr>
  </w:style>
  <w:style w:type="paragraph" w:customStyle="1" w:styleId="C69B43F380B8457EA1571E26D535D15219">
    <w:name w:val="C69B43F380B8457EA1571E26D535D15219"/>
    <w:pPr>
      <w:spacing w:after="180" w:line="240" w:lineRule="auto"/>
    </w:pPr>
    <w:rPr>
      <w:rFonts w:eastAsiaTheme="minorHAnsi"/>
      <w:color w:val="262626" w:themeColor="text1" w:themeTint="D9"/>
      <w:sz w:val="18"/>
    </w:rPr>
  </w:style>
  <w:style w:type="paragraph" w:customStyle="1" w:styleId="DD9A2E2C65834E6B924447652F2A173C19">
    <w:name w:val="DD9A2E2C65834E6B924447652F2A173C19"/>
    <w:pPr>
      <w:spacing w:after="180" w:line="240" w:lineRule="auto"/>
    </w:pPr>
    <w:rPr>
      <w:rFonts w:eastAsiaTheme="minorHAnsi"/>
      <w:color w:val="262626" w:themeColor="text1" w:themeTint="D9"/>
      <w:sz w:val="18"/>
    </w:rPr>
  </w:style>
  <w:style w:type="paragraph" w:customStyle="1" w:styleId="4E13F2F41D704B5CB91CD59B5F05629819">
    <w:name w:val="4E13F2F41D704B5CB91CD59B5F05629819"/>
    <w:pPr>
      <w:spacing w:after="180" w:line="240" w:lineRule="auto"/>
    </w:pPr>
    <w:rPr>
      <w:rFonts w:eastAsiaTheme="minorHAnsi"/>
      <w:color w:val="262626" w:themeColor="text1" w:themeTint="D9"/>
      <w:sz w:val="18"/>
    </w:rPr>
  </w:style>
  <w:style w:type="paragraph" w:customStyle="1" w:styleId="F0F6B4FD00D04503A4173AA599A0FCFB100">
    <w:name w:val="F0F6B4FD00D04503A4173AA599A0FCFB10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0">
    <w:name w:val="2D07AB3D48C544A7ABC34B8EA92D5527100"/>
    <w:pPr>
      <w:spacing w:after="180" w:line="240" w:lineRule="auto"/>
    </w:pPr>
    <w:rPr>
      <w:rFonts w:eastAsiaTheme="minorHAnsi"/>
      <w:color w:val="262626" w:themeColor="text1" w:themeTint="D9"/>
      <w:sz w:val="16"/>
    </w:rPr>
  </w:style>
  <w:style w:type="paragraph" w:customStyle="1" w:styleId="66F33F01851B4AEAAFDCCF22FC61ECFD96">
    <w:name w:val="66F33F01851B4AEAAFDCCF22FC61ECFD96"/>
    <w:pPr>
      <w:spacing w:after="120" w:line="240" w:lineRule="auto"/>
    </w:pPr>
    <w:rPr>
      <w:rFonts w:eastAsiaTheme="minorHAnsi"/>
      <w:color w:val="808080" w:themeColor="background1" w:themeShade="80"/>
      <w:sz w:val="16"/>
      <w:lang w:val="fr-FR"/>
    </w:rPr>
  </w:style>
  <w:style w:type="paragraph" w:customStyle="1" w:styleId="DE17D41320344EDC846AEC00BA8890F398">
    <w:name w:val="DE17D41320344EDC846AEC00BA8890F398"/>
    <w:pPr>
      <w:spacing w:after="120" w:line="240" w:lineRule="auto"/>
    </w:pPr>
    <w:rPr>
      <w:rFonts w:eastAsiaTheme="minorHAnsi"/>
      <w:color w:val="808080" w:themeColor="background1" w:themeShade="80"/>
      <w:sz w:val="16"/>
      <w:lang w:val="fr-FR"/>
    </w:rPr>
  </w:style>
  <w:style w:type="paragraph" w:customStyle="1" w:styleId="678C348AB1304939B5F105542790857819">
    <w:name w:val="678C348AB1304939B5F105542790857819"/>
    <w:pPr>
      <w:spacing w:after="180" w:line="240" w:lineRule="auto"/>
    </w:pPr>
    <w:rPr>
      <w:rFonts w:eastAsiaTheme="minorHAnsi"/>
      <w:color w:val="262626" w:themeColor="text1" w:themeTint="D9"/>
      <w:sz w:val="18"/>
    </w:rPr>
  </w:style>
  <w:style w:type="paragraph" w:customStyle="1" w:styleId="DB43734E38C14C4CB1908070630DB11919">
    <w:name w:val="DB43734E38C14C4CB1908070630DB11919"/>
    <w:pPr>
      <w:spacing w:after="180" w:line="240" w:lineRule="auto"/>
    </w:pPr>
    <w:rPr>
      <w:rFonts w:eastAsiaTheme="minorHAnsi"/>
      <w:color w:val="262626" w:themeColor="text1" w:themeTint="D9"/>
      <w:sz w:val="16"/>
    </w:rPr>
  </w:style>
  <w:style w:type="paragraph" w:customStyle="1" w:styleId="AA13DD15F30C424FB0EB17224A301E8519">
    <w:name w:val="AA13DD15F30C424FB0EB17224A301E8519"/>
    <w:pPr>
      <w:spacing w:after="180" w:line="240" w:lineRule="auto"/>
    </w:pPr>
    <w:rPr>
      <w:rFonts w:eastAsiaTheme="minorHAnsi"/>
      <w:color w:val="262626" w:themeColor="text1" w:themeTint="D9"/>
      <w:sz w:val="16"/>
    </w:rPr>
  </w:style>
  <w:style w:type="paragraph" w:customStyle="1" w:styleId="4EA6E53A4D0B4712AE22B00C5E624D2A19">
    <w:name w:val="4EA6E53A4D0B4712AE22B00C5E624D2A19"/>
    <w:pPr>
      <w:spacing w:after="180" w:line="240" w:lineRule="auto"/>
    </w:pPr>
    <w:rPr>
      <w:rFonts w:eastAsiaTheme="minorHAnsi"/>
      <w:color w:val="262626" w:themeColor="text1" w:themeTint="D9"/>
      <w:sz w:val="16"/>
    </w:rPr>
  </w:style>
  <w:style w:type="paragraph" w:customStyle="1" w:styleId="CE8BF9CDF25F48E2A9C64399E85B61F019">
    <w:name w:val="CE8BF9CDF25F48E2A9C64399E85B61F019"/>
    <w:pPr>
      <w:spacing w:after="180" w:line="240" w:lineRule="auto"/>
    </w:pPr>
    <w:rPr>
      <w:rFonts w:eastAsiaTheme="minorHAnsi"/>
      <w:color w:val="262626" w:themeColor="text1" w:themeTint="D9"/>
      <w:sz w:val="18"/>
    </w:rPr>
  </w:style>
  <w:style w:type="paragraph" w:customStyle="1" w:styleId="CD55D880B56A42A1813212C2CB541BFD32">
    <w:name w:val="CD55D880B56A42A1813212C2CB541BFD32"/>
    <w:pPr>
      <w:spacing w:after="60" w:line="240" w:lineRule="auto"/>
    </w:pPr>
    <w:rPr>
      <w:rFonts w:eastAsiaTheme="minorHAnsi"/>
      <w:caps/>
      <w:color w:val="4F81BD" w:themeColor="accent1"/>
      <w:sz w:val="20"/>
    </w:rPr>
  </w:style>
  <w:style w:type="paragraph" w:customStyle="1" w:styleId="600E32868D7841E394DA4C959B02C51622">
    <w:name w:val="600E32868D7841E394DA4C959B02C51622"/>
    <w:pPr>
      <w:spacing w:after="180" w:line="240" w:lineRule="auto"/>
    </w:pPr>
    <w:rPr>
      <w:rFonts w:eastAsiaTheme="minorHAnsi"/>
      <w:color w:val="262626" w:themeColor="text1" w:themeTint="D9"/>
      <w:sz w:val="16"/>
    </w:rPr>
  </w:style>
  <w:style w:type="paragraph" w:customStyle="1" w:styleId="01FB06FB61EE4055AFC56A9A4A20B17C157">
    <w:name w:val="01FB06FB61EE4055AFC56A9A4A20B17C15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2">
    <w:name w:val="D14CC4EDF55B400680690A2878E8885C22"/>
    <w:pPr>
      <w:spacing w:after="180" w:line="240" w:lineRule="auto"/>
    </w:pPr>
    <w:rPr>
      <w:rFonts w:eastAsiaTheme="minorHAnsi"/>
      <w:color w:val="262626" w:themeColor="text1" w:themeTint="D9"/>
      <w:sz w:val="16"/>
    </w:rPr>
  </w:style>
  <w:style w:type="paragraph" w:customStyle="1" w:styleId="ADABCCECC67347EDBA2C8BCBEA38838A22">
    <w:name w:val="ADABCCECC67347EDBA2C8BCBEA38838A22"/>
    <w:pPr>
      <w:spacing w:after="180" w:line="240" w:lineRule="auto"/>
    </w:pPr>
    <w:rPr>
      <w:rFonts w:eastAsiaTheme="minorHAnsi"/>
      <w:color w:val="262626" w:themeColor="text1" w:themeTint="D9"/>
      <w:sz w:val="18"/>
    </w:rPr>
  </w:style>
  <w:style w:type="paragraph" w:customStyle="1" w:styleId="3CA9253634FE45F49F86E2F79543D6B2157">
    <w:name w:val="3CA9253634FE45F49F86E2F79543D6B2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7">
    <w:name w:val="1688771D584844FE8FD6A3F994CA994F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7">
    <w:name w:val="9F3AAB161A224FA9B8D701F02F02AB62157"/>
    <w:pPr>
      <w:spacing w:after="120" w:line="240" w:lineRule="auto"/>
    </w:pPr>
    <w:rPr>
      <w:rFonts w:eastAsiaTheme="minorHAnsi"/>
      <w:color w:val="808080" w:themeColor="background1" w:themeShade="80"/>
      <w:sz w:val="16"/>
      <w:lang w:val="fr-FR"/>
    </w:rPr>
  </w:style>
  <w:style w:type="paragraph" w:customStyle="1" w:styleId="3A6A26CEE50746F6828F62C00F64BADD20">
    <w:name w:val="3A6A26CEE50746F6828F62C00F64BADD20"/>
    <w:pPr>
      <w:spacing w:after="180" w:line="240" w:lineRule="auto"/>
    </w:pPr>
    <w:rPr>
      <w:rFonts w:eastAsiaTheme="minorHAnsi"/>
      <w:color w:val="262626" w:themeColor="text1" w:themeTint="D9"/>
      <w:sz w:val="18"/>
    </w:rPr>
  </w:style>
  <w:style w:type="paragraph" w:customStyle="1" w:styleId="983D0517A76349EC95C6D39017206AEE34">
    <w:name w:val="983D0517A76349EC95C6D39017206AEE3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7">
    <w:name w:val="6E3002F3ED4A4B9AADE4EFDFA4F83F03157"/>
    <w:pPr>
      <w:spacing w:after="180" w:line="240" w:lineRule="auto"/>
    </w:pPr>
    <w:rPr>
      <w:rFonts w:eastAsiaTheme="minorHAnsi"/>
      <w:color w:val="262626" w:themeColor="text1" w:themeTint="D9"/>
      <w:sz w:val="16"/>
    </w:rPr>
  </w:style>
  <w:style w:type="paragraph" w:customStyle="1" w:styleId="D48EF9471508485C8988715678FFA721157">
    <w:name w:val="D48EF9471508485C8988715678FFA72115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7">
    <w:name w:val="913AC87962B04E25A6706BCDAE95491E127"/>
    <w:pPr>
      <w:spacing w:after="180" w:line="240" w:lineRule="auto"/>
    </w:pPr>
    <w:rPr>
      <w:rFonts w:eastAsiaTheme="minorHAnsi"/>
      <w:color w:val="262626" w:themeColor="text1" w:themeTint="D9"/>
      <w:sz w:val="16"/>
    </w:rPr>
  </w:style>
  <w:style w:type="paragraph" w:customStyle="1" w:styleId="8574F00AE2C740AF8065954945B626522">
    <w:name w:val="8574F00AE2C740AF8065954945B6265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
    <w:name w:val="B750D651328842C08D8D887175E940C92"/>
    <w:pPr>
      <w:spacing w:after="120" w:line="240" w:lineRule="auto"/>
    </w:pPr>
    <w:rPr>
      <w:rFonts w:eastAsiaTheme="minorHAnsi"/>
      <w:color w:val="808080" w:themeColor="background1" w:themeShade="80"/>
      <w:sz w:val="16"/>
      <w:lang w:val="fr-FR"/>
    </w:rPr>
  </w:style>
  <w:style w:type="paragraph" w:customStyle="1" w:styleId="C69B43F380B8457EA1571E26D535D15220">
    <w:name w:val="C69B43F380B8457EA1571E26D535D15220"/>
    <w:pPr>
      <w:spacing w:after="180" w:line="240" w:lineRule="auto"/>
    </w:pPr>
    <w:rPr>
      <w:rFonts w:eastAsiaTheme="minorHAnsi"/>
      <w:color w:val="262626" w:themeColor="text1" w:themeTint="D9"/>
      <w:sz w:val="18"/>
    </w:rPr>
  </w:style>
  <w:style w:type="paragraph" w:customStyle="1" w:styleId="DD9A2E2C65834E6B924447652F2A173C20">
    <w:name w:val="DD9A2E2C65834E6B924447652F2A173C20"/>
    <w:pPr>
      <w:spacing w:after="180" w:line="240" w:lineRule="auto"/>
    </w:pPr>
    <w:rPr>
      <w:rFonts w:eastAsiaTheme="minorHAnsi"/>
      <w:color w:val="262626" w:themeColor="text1" w:themeTint="D9"/>
      <w:sz w:val="18"/>
    </w:rPr>
  </w:style>
  <w:style w:type="paragraph" w:customStyle="1" w:styleId="4E13F2F41D704B5CB91CD59B5F05629820">
    <w:name w:val="4E13F2F41D704B5CB91CD59B5F05629820"/>
    <w:pPr>
      <w:spacing w:after="180" w:line="240" w:lineRule="auto"/>
    </w:pPr>
    <w:rPr>
      <w:rFonts w:eastAsiaTheme="minorHAnsi"/>
      <w:color w:val="262626" w:themeColor="text1" w:themeTint="D9"/>
      <w:sz w:val="18"/>
    </w:rPr>
  </w:style>
  <w:style w:type="paragraph" w:customStyle="1" w:styleId="F0F6B4FD00D04503A4173AA599A0FCFB101">
    <w:name w:val="F0F6B4FD00D04503A4173AA599A0FCFB10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1">
    <w:name w:val="2D07AB3D48C544A7ABC34B8EA92D5527101"/>
    <w:pPr>
      <w:spacing w:after="180" w:line="240" w:lineRule="auto"/>
    </w:pPr>
    <w:rPr>
      <w:rFonts w:eastAsiaTheme="minorHAnsi"/>
      <w:color w:val="262626" w:themeColor="text1" w:themeTint="D9"/>
      <w:sz w:val="16"/>
    </w:rPr>
  </w:style>
  <w:style w:type="paragraph" w:customStyle="1" w:styleId="66F33F01851B4AEAAFDCCF22FC61ECFD97">
    <w:name w:val="66F33F01851B4AEAAFDCCF22FC61ECFD97"/>
    <w:pPr>
      <w:spacing w:after="120" w:line="240" w:lineRule="auto"/>
    </w:pPr>
    <w:rPr>
      <w:rFonts w:eastAsiaTheme="minorHAnsi"/>
      <w:color w:val="808080" w:themeColor="background1" w:themeShade="80"/>
      <w:sz w:val="16"/>
      <w:lang w:val="fr-FR"/>
    </w:rPr>
  </w:style>
  <w:style w:type="paragraph" w:customStyle="1" w:styleId="DE17D41320344EDC846AEC00BA8890F399">
    <w:name w:val="DE17D41320344EDC846AEC00BA8890F399"/>
    <w:pPr>
      <w:spacing w:after="120" w:line="240" w:lineRule="auto"/>
    </w:pPr>
    <w:rPr>
      <w:rFonts w:eastAsiaTheme="minorHAnsi"/>
      <w:color w:val="808080" w:themeColor="background1" w:themeShade="80"/>
      <w:sz w:val="16"/>
      <w:lang w:val="fr-FR"/>
    </w:rPr>
  </w:style>
  <w:style w:type="paragraph" w:customStyle="1" w:styleId="678C348AB1304939B5F105542790857820">
    <w:name w:val="678C348AB1304939B5F105542790857820"/>
    <w:pPr>
      <w:spacing w:after="180" w:line="240" w:lineRule="auto"/>
    </w:pPr>
    <w:rPr>
      <w:rFonts w:eastAsiaTheme="minorHAnsi"/>
      <w:color w:val="262626" w:themeColor="text1" w:themeTint="D9"/>
      <w:sz w:val="18"/>
    </w:rPr>
  </w:style>
  <w:style w:type="paragraph" w:customStyle="1" w:styleId="DB43734E38C14C4CB1908070630DB11920">
    <w:name w:val="DB43734E38C14C4CB1908070630DB11920"/>
    <w:pPr>
      <w:spacing w:after="180" w:line="240" w:lineRule="auto"/>
    </w:pPr>
    <w:rPr>
      <w:rFonts w:eastAsiaTheme="minorHAnsi"/>
      <w:color w:val="262626" w:themeColor="text1" w:themeTint="D9"/>
      <w:sz w:val="16"/>
    </w:rPr>
  </w:style>
  <w:style w:type="paragraph" w:customStyle="1" w:styleId="AA13DD15F30C424FB0EB17224A301E8520">
    <w:name w:val="AA13DD15F30C424FB0EB17224A301E8520"/>
    <w:pPr>
      <w:spacing w:after="180" w:line="240" w:lineRule="auto"/>
    </w:pPr>
    <w:rPr>
      <w:rFonts w:eastAsiaTheme="minorHAnsi"/>
      <w:color w:val="262626" w:themeColor="text1" w:themeTint="D9"/>
      <w:sz w:val="16"/>
    </w:rPr>
  </w:style>
  <w:style w:type="paragraph" w:customStyle="1" w:styleId="4EA6E53A4D0B4712AE22B00C5E624D2A20">
    <w:name w:val="4EA6E53A4D0B4712AE22B00C5E624D2A20"/>
    <w:pPr>
      <w:spacing w:after="180" w:line="240" w:lineRule="auto"/>
    </w:pPr>
    <w:rPr>
      <w:rFonts w:eastAsiaTheme="minorHAnsi"/>
      <w:color w:val="262626" w:themeColor="text1" w:themeTint="D9"/>
      <w:sz w:val="16"/>
    </w:rPr>
  </w:style>
  <w:style w:type="paragraph" w:customStyle="1" w:styleId="CE8BF9CDF25F48E2A9C64399E85B61F020">
    <w:name w:val="CE8BF9CDF25F48E2A9C64399E85B61F020"/>
    <w:pPr>
      <w:spacing w:after="180" w:line="240" w:lineRule="auto"/>
    </w:pPr>
    <w:rPr>
      <w:rFonts w:eastAsiaTheme="minorHAnsi"/>
      <w:color w:val="262626" w:themeColor="text1" w:themeTint="D9"/>
      <w:sz w:val="18"/>
    </w:rPr>
  </w:style>
  <w:style w:type="paragraph" w:customStyle="1" w:styleId="D1B96A8A617D42F08A732510A134C4BF">
    <w:name w:val="D1B96A8A617D42F08A732510A134C4BF"/>
    <w:pPr>
      <w:spacing w:after="60" w:line="240" w:lineRule="auto"/>
    </w:pPr>
    <w:rPr>
      <w:rFonts w:eastAsiaTheme="minorHAnsi"/>
      <w:caps/>
      <w:color w:val="4F81BD" w:themeColor="accent1"/>
      <w:sz w:val="20"/>
    </w:rPr>
  </w:style>
  <w:style w:type="paragraph" w:customStyle="1" w:styleId="600E32868D7841E394DA4C959B02C51623">
    <w:name w:val="600E32868D7841E394DA4C959B02C51623"/>
    <w:pPr>
      <w:spacing w:after="180" w:line="240" w:lineRule="auto"/>
    </w:pPr>
    <w:rPr>
      <w:rFonts w:eastAsiaTheme="minorHAnsi"/>
      <w:color w:val="262626" w:themeColor="text1" w:themeTint="D9"/>
      <w:sz w:val="16"/>
    </w:rPr>
  </w:style>
  <w:style w:type="paragraph" w:customStyle="1" w:styleId="01FB06FB61EE4055AFC56A9A4A20B17C158">
    <w:name w:val="01FB06FB61EE4055AFC56A9A4A20B17C15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3">
    <w:name w:val="D14CC4EDF55B400680690A2878E8885C23"/>
    <w:pPr>
      <w:spacing w:after="180" w:line="240" w:lineRule="auto"/>
    </w:pPr>
    <w:rPr>
      <w:rFonts w:eastAsiaTheme="minorHAnsi"/>
      <w:color w:val="262626" w:themeColor="text1" w:themeTint="D9"/>
      <w:sz w:val="16"/>
    </w:rPr>
  </w:style>
  <w:style w:type="paragraph" w:customStyle="1" w:styleId="ADABCCECC67347EDBA2C8BCBEA38838A23">
    <w:name w:val="ADABCCECC67347EDBA2C8BCBEA38838A23"/>
    <w:pPr>
      <w:spacing w:after="180" w:line="240" w:lineRule="auto"/>
    </w:pPr>
    <w:rPr>
      <w:rFonts w:eastAsiaTheme="minorHAnsi"/>
      <w:color w:val="262626" w:themeColor="text1" w:themeTint="D9"/>
      <w:sz w:val="18"/>
    </w:rPr>
  </w:style>
  <w:style w:type="paragraph" w:customStyle="1" w:styleId="3CA9253634FE45F49F86E2F79543D6B2158">
    <w:name w:val="3CA9253634FE45F49F86E2F79543D6B2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8">
    <w:name w:val="1688771D584844FE8FD6A3F994CA994F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8">
    <w:name w:val="9F3AAB161A224FA9B8D701F02F02AB62158"/>
    <w:pPr>
      <w:spacing w:after="120" w:line="240" w:lineRule="auto"/>
    </w:pPr>
    <w:rPr>
      <w:rFonts w:eastAsiaTheme="minorHAnsi"/>
      <w:color w:val="808080" w:themeColor="background1" w:themeShade="80"/>
      <w:sz w:val="16"/>
      <w:lang w:val="fr-FR"/>
    </w:rPr>
  </w:style>
  <w:style w:type="paragraph" w:customStyle="1" w:styleId="3A6A26CEE50746F6828F62C00F64BADD21">
    <w:name w:val="3A6A26CEE50746F6828F62C00F64BADD21"/>
    <w:pPr>
      <w:spacing w:after="180" w:line="240" w:lineRule="auto"/>
    </w:pPr>
    <w:rPr>
      <w:rFonts w:eastAsiaTheme="minorHAnsi"/>
      <w:color w:val="262626" w:themeColor="text1" w:themeTint="D9"/>
      <w:sz w:val="18"/>
    </w:rPr>
  </w:style>
  <w:style w:type="paragraph" w:customStyle="1" w:styleId="983D0517A76349EC95C6D39017206AEE35">
    <w:name w:val="983D0517A76349EC95C6D39017206AEE3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8">
    <w:name w:val="6E3002F3ED4A4B9AADE4EFDFA4F83F03158"/>
    <w:pPr>
      <w:spacing w:after="180" w:line="240" w:lineRule="auto"/>
    </w:pPr>
    <w:rPr>
      <w:rFonts w:eastAsiaTheme="minorHAnsi"/>
      <w:color w:val="262626" w:themeColor="text1" w:themeTint="D9"/>
      <w:sz w:val="16"/>
    </w:rPr>
  </w:style>
  <w:style w:type="paragraph" w:customStyle="1" w:styleId="D48EF9471508485C8988715678FFA721158">
    <w:name w:val="D48EF9471508485C8988715678FFA72115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8">
    <w:name w:val="913AC87962B04E25A6706BCDAE95491E128"/>
    <w:pPr>
      <w:spacing w:after="180" w:line="240" w:lineRule="auto"/>
    </w:pPr>
    <w:rPr>
      <w:rFonts w:eastAsiaTheme="minorHAnsi"/>
      <w:color w:val="262626" w:themeColor="text1" w:themeTint="D9"/>
      <w:sz w:val="16"/>
    </w:rPr>
  </w:style>
  <w:style w:type="paragraph" w:customStyle="1" w:styleId="8574F00AE2C740AF8065954945B626523">
    <w:name w:val="8574F00AE2C740AF8065954945B6265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
    <w:name w:val="B750D651328842C08D8D887175E940C93"/>
    <w:pPr>
      <w:spacing w:after="120" w:line="240" w:lineRule="auto"/>
    </w:pPr>
    <w:rPr>
      <w:rFonts w:eastAsiaTheme="minorHAnsi"/>
      <w:color w:val="808080" w:themeColor="background1" w:themeShade="80"/>
      <w:sz w:val="16"/>
      <w:lang w:val="fr-FR"/>
    </w:rPr>
  </w:style>
  <w:style w:type="paragraph" w:styleId="ListNumber">
    <w:name w:val="List Number"/>
    <w:basedOn w:val="Normal"/>
    <w:uiPriority w:val="99"/>
    <w:unhideWhenUsed/>
    <w:pPr>
      <w:numPr>
        <w:numId w:val="3"/>
      </w:numPr>
      <w:spacing w:after="180" w:line="240" w:lineRule="auto"/>
      <w:contextualSpacing/>
    </w:pPr>
    <w:rPr>
      <w:rFonts w:eastAsiaTheme="minorHAnsi"/>
      <w:color w:val="262626" w:themeColor="text1" w:themeTint="D9"/>
      <w:sz w:val="18"/>
    </w:rPr>
  </w:style>
  <w:style w:type="paragraph" w:customStyle="1" w:styleId="DD9A2E2C65834E6B924447652F2A173C21">
    <w:name w:val="DD9A2E2C65834E6B924447652F2A173C21"/>
    <w:pPr>
      <w:spacing w:after="180" w:line="240" w:lineRule="auto"/>
    </w:pPr>
    <w:rPr>
      <w:rFonts w:eastAsiaTheme="minorHAnsi"/>
      <w:color w:val="262626" w:themeColor="text1" w:themeTint="D9"/>
      <w:sz w:val="18"/>
    </w:rPr>
  </w:style>
  <w:style w:type="paragraph" w:customStyle="1" w:styleId="4E13F2F41D704B5CB91CD59B5F05629821">
    <w:name w:val="4E13F2F41D704B5CB91CD59B5F05629821"/>
    <w:pPr>
      <w:spacing w:after="180" w:line="240" w:lineRule="auto"/>
    </w:pPr>
    <w:rPr>
      <w:rFonts w:eastAsiaTheme="minorHAnsi"/>
      <w:color w:val="262626" w:themeColor="text1" w:themeTint="D9"/>
      <w:sz w:val="18"/>
    </w:rPr>
  </w:style>
  <w:style w:type="paragraph" w:customStyle="1" w:styleId="F0F6B4FD00D04503A4173AA599A0FCFB102">
    <w:name w:val="F0F6B4FD00D04503A4173AA599A0FCFB10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2">
    <w:name w:val="2D07AB3D48C544A7ABC34B8EA92D5527102"/>
    <w:pPr>
      <w:spacing w:after="180" w:line="240" w:lineRule="auto"/>
    </w:pPr>
    <w:rPr>
      <w:rFonts w:eastAsiaTheme="minorHAnsi"/>
      <w:color w:val="262626" w:themeColor="text1" w:themeTint="D9"/>
      <w:sz w:val="16"/>
    </w:rPr>
  </w:style>
  <w:style w:type="paragraph" w:customStyle="1" w:styleId="66F33F01851B4AEAAFDCCF22FC61ECFD98">
    <w:name w:val="66F33F01851B4AEAAFDCCF22FC61ECFD98"/>
    <w:pPr>
      <w:spacing w:after="120" w:line="240" w:lineRule="auto"/>
    </w:pPr>
    <w:rPr>
      <w:rFonts w:eastAsiaTheme="minorHAnsi"/>
      <w:color w:val="808080" w:themeColor="background1" w:themeShade="80"/>
      <w:sz w:val="16"/>
      <w:lang w:val="fr-FR"/>
    </w:rPr>
  </w:style>
  <w:style w:type="paragraph" w:customStyle="1" w:styleId="DE17D41320344EDC846AEC00BA8890F3100">
    <w:name w:val="DE17D41320344EDC846AEC00BA8890F3100"/>
    <w:pPr>
      <w:spacing w:after="120" w:line="240" w:lineRule="auto"/>
    </w:pPr>
    <w:rPr>
      <w:rFonts w:eastAsiaTheme="minorHAnsi"/>
      <w:color w:val="808080" w:themeColor="background1" w:themeShade="80"/>
      <w:sz w:val="16"/>
      <w:lang w:val="fr-FR"/>
    </w:rPr>
  </w:style>
  <w:style w:type="paragraph" w:customStyle="1" w:styleId="678C348AB1304939B5F105542790857821">
    <w:name w:val="678C348AB1304939B5F105542790857821"/>
    <w:pPr>
      <w:spacing w:after="180" w:line="240" w:lineRule="auto"/>
    </w:pPr>
    <w:rPr>
      <w:rFonts w:eastAsiaTheme="minorHAnsi"/>
      <w:color w:val="262626" w:themeColor="text1" w:themeTint="D9"/>
      <w:sz w:val="18"/>
    </w:rPr>
  </w:style>
  <w:style w:type="paragraph" w:customStyle="1" w:styleId="DB43734E38C14C4CB1908070630DB11921">
    <w:name w:val="DB43734E38C14C4CB1908070630DB11921"/>
    <w:pPr>
      <w:spacing w:after="180" w:line="240" w:lineRule="auto"/>
    </w:pPr>
    <w:rPr>
      <w:rFonts w:eastAsiaTheme="minorHAnsi"/>
      <w:color w:val="262626" w:themeColor="text1" w:themeTint="D9"/>
      <w:sz w:val="16"/>
    </w:rPr>
  </w:style>
  <w:style w:type="paragraph" w:customStyle="1" w:styleId="AA13DD15F30C424FB0EB17224A301E8521">
    <w:name w:val="AA13DD15F30C424FB0EB17224A301E8521"/>
    <w:pPr>
      <w:spacing w:after="180" w:line="240" w:lineRule="auto"/>
    </w:pPr>
    <w:rPr>
      <w:rFonts w:eastAsiaTheme="minorHAnsi"/>
      <w:color w:val="262626" w:themeColor="text1" w:themeTint="D9"/>
      <w:sz w:val="16"/>
    </w:rPr>
  </w:style>
  <w:style w:type="paragraph" w:customStyle="1" w:styleId="4EA6E53A4D0B4712AE22B00C5E624D2A21">
    <w:name w:val="4EA6E53A4D0B4712AE22B00C5E624D2A21"/>
    <w:pPr>
      <w:spacing w:after="180" w:line="240" w:lineRule="auto"/>
    </w:pPr>
    <w:rPr>
      <w:rFonts w:eastAsiaTheme="minorHAnsi"/>
      <w:color w:val="262626" w:themeColor="text1" w:themeTint="D9"/>
      <w:sz w:val="16"/>
    </w:rPr>
  </w:style>
  <w:style w:type="paragraph" w:customStyle="1" w:styleId="CE8BF9CDF25F48E2A9C64399E85B61F021">
    <w:name w:val="CE8BF9CDF25F48E2A9C64399E85B61F021"/>
    <w:pPr>
      <w:spacing w:after="180" w:line="240" w:lineRule="auto"/>
    </w:pPr>
    <w:rPr>
      <w:rFonts w:eastAsiaTheme="minorHAnsi"/>
      <w:color w:val="262626" w:themeColor="text1" w:themeTint="D9"/>
      <w:sz w:val="18"/>
    </w:rPr>
  </w:style>
  <w:style w:type="paragraph" w:customStyle="1" w:styleId="D1B96A8A617D42F08A732510A134C4BF1">
    <w:name w:val="D1B96A8A617D42F08A732510A134C4BF1"/>
    <w:pPr>
      <w:spacing w:after="60" w:line="240" w:lineRule="auto"/>
    </w:pPr>
    <w:rPr>
      <w:rFonts w:eastAsiaTheme="minorHAnsi"/>
      <w:caps/>
      <w:color w:val="4F81BD" w:themeColor="accent1"/>
      <w:sz w:val="20"/>
    </w:rPr>
  </w:style>
  <w:style w:type="paragraph" w:customStyle="1" w:styleId="600E32868D7841E394DA4C959B02C51624">
    <w:name w:val="600E32868D7841E394DA4C959B02C51624"/>
    <w:pPr>
      <w:spacing w:after="180" w:line="240" w:lineRule="auto"/>
    </w:pPr>
    <w:rPr>
      <w:rFonts w:eastAsiaTheme="minorHAnsi"/>
      <w:color w:val="262626" w:themeColor="text1" w:themeTint="D9"/>
      <w:sz w:val="16"/>
    </w:rPr>
  </w:style>
  <w:style w:type="paragraph" w:customStyle="1" w:styleId="01FB06FB61EE4055AFC56A9A4A20B17C159">
    <w:name w:val="01FB06FB61EE4055AFC56A9A4A20B17C15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4">
    <w:name w:val="D14CC4EDF55B400680690A2878E8885C24"/>
    <w:pPr>
      <w:spacing w:after="180" w:line="240" w:lineRule="auto"/>
    </w:pPr>
    <w:rPr>
      <w:rFonts w:eastAsiaTheme="minorHAnsi"/>
      <w:color w:val="262626" w:themeColor="text1" w:themeTint="D9"/>
      <w:sz w:val="16"/>
    </w:rPr>
  </w:style>
  <w:style w:type="paragraph" w:customStyle="1" w:styleId="ADABCCECC67347EDBA2C8BCBEA38838A24">
    <w:name w:val="ADABCCECC67347EDBA2C8BCBEA38838A24"/>
    <w:pPr>
      <w:spacing w:after="180" w:line="240" w:lineRule="auto"/>
    </w:pPr>
    <w:rPr>
      <w:rFonts w:eastAsiaTheme="minorHAnsi"/>
      <w:color w:val="262626" w:themeColor="text1" w:themeTint="D9"/>
      <w:sz w:val="18"/>
    </w:rPr>
  </w:style>
  <w:style w:type="paragraph" w:customStyle="1" w:styleId="3CA9253634FE45F49F86E2F79543D6B2159">
    <w:name w:val="3CA9253634FE45F49F86E2F79543D6B2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9">
    <w:name w:val="1688771D584844FE8FD6A3F994CA994F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59">
    <w:name w:val="9F3AAB161A224FA9B8D701F02F02AB62159"/>
    <w:pPr>
      <w:spacing w:after="120" w:line="240" w:lineRule="auto"/>
    </w:pPr>
    <w:rPr>
      <w:rFonts w:eastAsiaTheme="minorHAnsi"/>
      <w:color w:val="808080" w:themeColor="background1" w:themeShade="80"/>
      <w:sz w:val="16"/>
      <w:lang w:val="fr-FR"/>
    </w:rPr>
  </w:style>
  <w:style w:type="paragraph" w:customStyle="1" w:styleId="3A6A26CEE50746F6828F62C00F64BADD22">
    <w:name w:val="3A6A26CEE50746F6828F62C00F64BADD22"/>
    <w:pPr>
      <w:spacing w:after="180" w:line="240" w:lineRule="auto"/>
    </w:pPr>
    <w:rPr>
      <w:rFonts w:eastAsiaTheme="minorHAnsi"/>
      <w:color w:val="262626" w:themeColor="text1" w:themeTint="D9"/>
      <w:sz w:val="18"/>
    </w:rPr>
  </w:style>
  <w:style w:type="paragraph" w:customStyle="1" w:styleId="983D0517A76349EC95C6D39017206AEE36">
    <w:name w:val="983D0517A76349EC95C6D39017206AEE3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59">
    <w:name w:val="6E3002F3ED4A4B9AADE4EFDFA4F83F03159"/>
    <w:pPr>
      <w:spacing w:after="180" w:line="240" w:lineRule="auto"/>
    </w:pPr>
    <w:rPr>
      <w:rFonts w:eastAsiaTheme="minorHAnsi"/>
      <w:color w:val="262626" w:themeColor="text1" w:themeTint="D9"/>
      <w:sz w:val="16"/>
    </w:rPr>
  </w:style>
  <w:style w:type="paragraph" w:customStyle="1" w:styleId="D48EF9471508485C8988715678FFA721159">
    <w:name w:val="D48EF9471508485C8988715678FFA72115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29">
    <w:name w:val="913AC87962B04E25A6706BCDAE95491E129"/>
    <w:pPr>
      <w:spacing w:after="180" w:line="240" w:lineRule="auto"/>
    </w:pPr>
    <w:rPr>
      <w:rFonts w:eastAsiaTheme="minorHAnsi"/>
      <w:color w:val="262626" w:themeColor="text1" w:themeTint="D9"/>
      <w:sz w:val="16"/>
    </w:rPr>
  </w:style>
  <w:style w:type="paragraph" w:customStyle="1" w:styleId="8574F00AE2C740AF8065954945B626524">
    <w:name w:val="8574F00AE2C740AF8065954945B6265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4">
    <w:name w:val="B750D651328842C08D8D887175E940C94"/>
    <w:pPr>
      <w:spacing w:after="120" w:line="240" w:lineRule="auto"/>
    </w:pPr>
    <w:rPr>
      <w:rFonts w:eastAsiaTheme="minorHAnsi"/>
      <w:color w:val="808080" w:themeColor="background1" w:themeShade="80"/>
      <w:sz w:val="16"/>
      <w:lang w:val="fr-FR"/>
    </w:rPr>
  </w:style>
  <w:style w:type="paragraph" w:styleId="ListBullet2">
    <w:name w:val="List Bullet 2"/>
    <w:basedOn w:val="Normal"/>
    <w:uiPriority w:val="99"/>
    <w:unhideWhenUsed/>
    <w:pPr>
      <w:numPr>
        <w:numId w:val="5"/>
      </w:numPr>
      <w:spacing w:after="60" w:line="240" w:lineRule="auto"/>
    </w:pPr>
    <w:rPr>
      <w:rFonts w:eastAsiaTheme="minorHAnsi"/>
      <w:color w:val="262626" w:themeColor="text1" w:themeTint="D9"/>
      <w:sz w:val="18"/>
    </w:rPr>
  </w:style>
  <w:style w:type="paragraph" w:customStyle="1" w:styleId="C69B43F380B8457EA1571E26D535D15221">
    <w:name w:val="C69B43F380B8457EA1571E26D535D15221"/>
    <w:pPr>
      <w:tabs>
        <w:tab w:val="num" w:pos="720"/>
      </w:tabs>
      <w:spacing w:after="180" w:line="240" w:lineRule="auto"/>
      <w:ind w:left="720" w:hanging="360"/>
      <w:contextualSpacing/>
    </w:pPr>
    <w:rPr>
      <w:rFonts w:eastAsiaTheme="minorHAnsi"/>
      <w:color w:val="262626" w:themeColor="text1" w:themeTint="D9"/>
      <w:sz w:val="18"/>
    </w:rPr>
  </w:style>
  <w:style w:type="paragraph" w:customStyle="1" w:styleId="DD9A2E2C65834E6B924447652F2A173C22">
    <w:name w:val="DD9A2E2C65834E6B924447652F2A173C22"/>
    <w:pPr>
      <w:spacing w:after="180" w:line="240" w:lineRule="auto"/>
    </w:pPr>
    <w:rPr>
      <w:rFonts w:eastAsiaTheme="minorHAnsi"/>
      <w:color w:val="262626" w:themeColor="text1" w:themeTint="D9"/>
      <w:sz w:val="18"/>
    </w:rPr>
  </w:style>
  <w:style w:type="paragraph" w:customStyle="1" w:styleId="4E13F2F41D704B5CB91CD59B5F05629822">
    <w:name w:val="4E13F2F41D704B5CB91CD59B5F05629822"/>
    <w:pPr>
      <w:spacing w:after="180" w:line="240" w:lineRule="auto"/>
    </w:pPr>
    <w:rPr>
      <w:rFonts w:eastAsiaTheme="minorHAnsi"/>
      <w:color w:val="262626" w:themeColor="text1" w:themeTint="D9"/>
      <w:sz w:val="18"/>
    </w:rPr>
  </w:style>
  <w:style w:type="paragraph" w:customStyle="1" w:styleId="F0F6B4FD00D04503A4173AA599A0FCFB103">
    <w:name w:val="F0F6B4FD00D04503A4173AA599A0FCFB10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3">
    <w:name w:val="2D07AB3D48C544A7ABC34B8EA92D5527103"/>
    <w:pPr>
      <w:spacing w:after="180" w:line="240" w:lineRule="auto"/>
    </w:pPr>
    <w:rPr>
      <w:rFonts w:eastAsiaTheme="minorHAnsi"/>
      <w:color w:val="262626" w:themeColor="text1" w:themeTint="D9"/>
      <w:sz w:val="16"/>
    </w:rPr>
  </w:style>
  <w:style w:type="paragraph" w:customStyle="1" w:styleId="66F33F01851B4AEAAFDCCF22FC61ECFD99">
    <w:name w:val="66F33F01851B4AEAAFDCCF22FC61ECFD99"/>
    <w:pPr>
      <w:spacing w:after="120" w:line="240" w:lineRule="auto"/>
    </w:pPr>
    <w:rPr>
      <w:rFonts w:eastAsiaTheme="minorHAnsi"/>
      <w:color w:val="808080" w:themeColor="background1" w:themeShade="80"/>
      <w:sz w:val="16"/>
      <w:lang w:val="fr-FR"/>
    </w:rPr>
  </w:style>
  <w:style w:type="paragraph" w:customStyle="1" w:styleId="DE17D41320344EDC846AEC00BA8890F3101">
    <w:name w:val="DE17D41320344EDC846AEC00BA8890F3101"/>
    <w:pPr>
      <w:spacing w:after="120" w:line="240" w:lineRule="auto"/>
    </w:pPr>
    <w:rPr>
      <w:rFonts w:eastAsiaTheme="minorHAnsi"/>
      <w:color w:val="808080" w:themeColor="background1" w:themeShade="80"/>
      <w:sz w:val="16"/>
      <w:lang w:val="fr-FR"/>
    </w:rPr>
  </w:style>
  <w:style w:type="paragraph" w:customStyle="1" w:styleId="678C348AB1304939B5F105542790857822">
    <w:name w:val="678C348AB1304939B5F105542790857822"/>
    <w:pPr>
      <w:spacing w:after="180" w:line="240" w:lineRule="auto"/>
    </w:pPr>
    <w:rPr>
      <w:rFonts w:eastAsiaTheme="minorHAnsi"/>
      <w:color w:val="262626" w:themeColor="text1" w:themeTint="D9"/>
      <w:sz w:val="18"/>
    </w:rPr>
  </w:style>
  <w:style w:type="paragraph" w:customStyle="1" w:styleId="DB43734E38C14C4CB1908070630DB11922">
    <w:name w:val="DB43734E38C14C4CB1908070630DB11922"/>
    <w:pPr>
      <w:spacing w:after="180" w:line="240" w:lineRule="auto"/>
    </w:pPr>
    <w:rPr>
      <w:rFonts w:eastAsiaTheme="minorHAnsi"/>
      <w:color w:val="262626" w:themeColor="text1" w:themeTint="D9"/>
      <w:sz w:val="16"/>
    </w:rPr>
  </w:style>
  <w:style w:type="paragraph" w:customStyle="1" w:styleId="AA13DD15F30C424FB0EB17224A301E8522">
    <w:name w:val="AA13DD15F30C424FB0EB17224A301E8522"/>
    <w:pPr>
      <w:spacing w:after="180" w:line="240" w:lineRule="auto"/>
    </w:pPr>
    <w:rPr>
      <w:rFonts w:eastAsiaTheme="minorHAnsi"/>
      <w:color w:val="262626" w:themeColor="text1" w:themeTint="D9"/>
      <w:sz w:val="16"/>
    </w:rPr>
  </w:style>
  <w:style w:type="paragraph" w:customStyle="1" w:styleId="4EA6E53A4D0B4712AE22B00C5E624D2A22">
    <w:name w:val="4EA6E53A4D0B4712AE22B00C5E624D2A22"/>
    <w:pPr>
      <w:spacing w:after="180" w:line="240" w:lineRule="auto"/>
    </w:pPr>
    <w:rPr>
      <w:rFonts w:eastAsiaTheme="minorHAnsi"/>
      <w:color w:val="262626" w:themeColor="text1" w:themeTint="D9"/>
      <w:sz w:val="16"/>
    </w:rPr>
  </w:style>
  <w:style w:type="paragraph" w:customStyle="1" w:styleId="CE8BF9CDF25F48E2A9C64399E85B61F022">
    <w:name w:val="CE8BF9CDF25F48E2A9C64399E85B61F022"/>
    <w:pPr>
      <w:spacing w:after="180" w:line="240" w:lineRule="auto"/>
    </w:pPr>
    <w:rPr>
      <w:rFonts w:eastAsiaTheme="minorHAnsi"/>
      <w:color w:val="262626" w:themeColor="text1" w:themeTint="D9"/>
      <w:sz w:val="18"/>
    </w:rPr>
  </w:style>
  <w:style w:type="paragraph" w:customStyle="1" w:styleId="D1B96A8A617D42F08A732510A134C4BF2">
    <w:name w:val="D1B96A8A617D42F08A732510A134C4BF2"/>
    <w:pPr>
      <w:spacing w:after="60" w:line="240" w:lineRule="auto"/>
    </w:pPr>
    <w:rPr>
      <w:rFonts w:eastAsiaTheme="minorHAnsi"/>
      <w:caps/>
      <w:color w:val="4F81BD" w:themeColor="accent1"/>
      <w:sz w:val="20"/>
    </w:rPr>
  </w:style>
  <w:style w:type="paragraph" w:customStyle="1" w:styleId="600E32868D7841E394DA4C959B02C51625">
    <w:name w:val="600E32868D7841E394DA4C959B02C51625"/>
    <w:pPr>
      <w:spacing w:after="180" w:line="240" w:lineRule="auto"/>
    </w:pPr>
    <w:rPr>
      <w:rFonts w:eastAsiaTheme="minorHAnsi"/>
      <w:color w:val="262626" w:themeColor="text1" w:themeTint="D9"/>
      <w:sz w:val="16"/>
    </w:rPr>
  </w:style>
  <w:style w:type="paragraph" w:customStyle="1" w:styleId="01FB06FB61EE4055AFC56A9A4A20B17C160">
    <w:name w:val="01FB06FB61EE4055AFC56A9A4A20B17C16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5">
    <w:name w:val="D14CC4EDF55B400680690A2878E8885C25"/>
    <w:pPr>
      <w:spacing w:after="180" w:line="240" w:lineRule="auto"/>
    </w:pPr>
    <w:rPr>
      <w:rFonts w:eastAsiaTheme="minorHAnsi"/>
      <w:color w:val="262626" w:themeColor="text1" w:themeTint="D9"/>
      <w:sz w:val="16"/>
    </w:rPr>
  </w:style>
  <w:style w:type="paragraph" w:customStyle="1" w:styleId="ADABCCECC67347EDBA2C8BCBEA38838A25">
    <w:name w:val="ADABCCECC67347EDBA2C8BCBEA38838A25"/>
    <w:pPr>
      <w:spacing w:after="180" w:line="240" w:lineRule="auto"/>
    </w:pPr>
    <w:rPr>
      <w:rFonts w:eastAsiaTheme="minorHAnsi"/>
      <w:color w:val="262626" w:themeColor="text1" w:themeTint="D9"/>
      <w:sz w:val="18"/>
    </w:rPr>
  </w:style>
  <w:style w:type="paragraph" w:customStyle="1" w:styleId="3CA9253634FE45F49F86E2F79543D6B2160">
    <w:name w:val="3CA9253634FE45F49F86E2F79543D6B2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0">
    <w:name w:val="1688771D584844FE8FD6A3F994CA994F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0">
    <w:name w:val="9F3AAB161A224FA9B8D701F02F02AB62160"/>
    <w:pPr>
      <w:spacing w:after="120" w:line="240" w:lineRule="auto"/>
    </w:pPr>
    <w:rPr>
      <w:rFonts w:eastAsiaTheme="minorHAnsi"/>
      <w:color w:val="808080" w:themeColor="background1" w:themeShade="80"/>
      <w:sz w:val="16"/>
      <w:lang w:val="fr-FR"/>
    </w:rPr>
  </w:style>
  <w:style w:type="paragraph" w:customStyle="1" w:styleId="3A6A26CEE50746F6828F62C00F64BADD23">
    <w:name w:val="3A6A26CEE50746F6828F62C00F64BADD23"/>
    <w:pPr>
      <w:spacing w:after="180" w:line="240" w:lineRule="auto"/>
    </w:pPr>
    <w:rPr>
      <w:rFonts w:eastAsiaTheme="minorHAnsi"/>
      <w:color w:val="262626" w:themeColor="text1" w:themeTint="D9"/>
      <w:sz w:val="18"/>
    </w:rPr>
  </w:style>
  <w:style w:type="paragraph" w:customStyle="1" w:styleId="983D0517A76349EC95C6D39017206AEE37">
    <w:name w:val="983D0517A76349EC95C6D39017206AEE3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0">
    <w:name w:val="6E3002F3ED4A4B9AADE4EFDFA4F83F03160"/>
    <w:pPr>
      <w:spacing w:after="180" w:line="240" w:lineRule="auto"/>
    </w:pPr>
    <w:rPr>
      <w:rFonts w:eastAsiaTheme="minorHAnsi"/>
      <w:color w:val="262626" w:themeColor="text1" w:themeTint="D9"/>
      <w:sz w:val="16"/>
    </w:rPr>
  </w:style>
  <w:style w:type="paragraph" w:customStyle="1" w:styleId="D48EF9471508485C8988715678FFA721160">
    <w:name w:val="D48EF9471508485C8988715678FFA72116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0">
    <w:name w:val="913AC87962B04E25A6706BCDAE95491E130"/>
    <w:pPr>
      <w:spacing w:after="180" w:line="240" w:lineRule="auto"/>
    </w:pPr>
    <w:rPr>
      <w:rFonts w:eastAsiaTheme="minorHAnsi"/>
      <w:color w:val="262626" w:themeColor="text1" w:themeTint="D9"/>
      <w:sz w:val="16"/>
    </w:rPr>
  </w:style>
  <w:style w:type="paragraph" w:customStyle="1" w:styleId="8574F00AE2C740AF8065954945B626525">
    <w:name w:val="8574F00AE2C740AF8065954945B6265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5">
    <w:name w:val="B750D651328842C08D8D887175E940C95"/>
    <w:pPr>
      <w:spacing w:after="120" w:line="240" w:lineRule="auto"/>
    </w:pPr>
    <w:rPr>
      <w:rFonts w:eastAsiaTheme="minorHAnsi"/>
      <w:color w:val="808080" w:themeColor="background1" w:themeShade="80"/>
      <w:sz w:val="16"/>
      <w:lang w:val="fr-FR"/>
    </w:rPr>
  </w:style>
  <w:style w:type="paragraph" w:customStyle="1" w:styleId="4E13F2F41D704B5CB91CD59B5F05629823">
    <w:name w:val="4E13F2F41D704B5CB91CD59B5F05629823"/>
    <w:pPr>
      <w:spacing w:after="180" w:line="240" w:lineRule="auto"/>
    </w:pPr>
    <w:rPr>
      <w:rFonts w:eastAsiaTheme="minorHAnsi"/>
      <w:color w:val="262626" w:themeColor="text1" w:themeTint="D9"/>
      <w:sz w:val="18"/>
    </w:rPr>
  </w:style>
  <w:style w:type="paragraph" w:customStyle="1" w:styleId="F0F6B4FD00D04503A4173AA599A0FCFB104">
    <w:name w:val="F0F6B4FD00D04503A4173AA599A0FCFB10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4">
    <w:name w:val="2D07AB3D48C544A7ABC34B8EA92D5527104"/>
    <w:pPr>
      <w:spacing w:after="180" w:line="240" w:lineRule="auto"/>
    </w:pPr>
    <w:rPr>
      <w:rFonts w:eastAsiaTheme="minorHAnsi"/>
      <w:color w:val="262626" w:themeColor="text1" w:themeTint="D9"/>
      <w:sz w:val="16"/>
    </w:rPr>
  </w:style>
  <w:style w:type="paragraph" w:customStyle="1" w:styleId="66F33F01851B4AEAAFDCCF22FC61ECFD100">
    <w:name w:val="66F33F01851B4AEAAFDCCF22FC61ECFD100"/>
    <w:pPr>
      <w:spacing w:after="120" w:line="240" w:lineRule="auto"/>
    </w:pPr>
    <w:rPr>
      <w:rFonts w:eastAsiaTheme="minorHAnsi"/>
      <w:color w:val="808080" w:themeColor="background1" w:themeShade="80"/>
      <w:sz w:val="16"/>
      <w:lang w:val="fr-FR"/>
    </w:rPr>
  </w:style>
  <w:style w:type="paragraph" w:customStyle="1" w:styleId="DE17D41320344EDC846AEC00BA8890F3102">
    <w:name w:val="DE17D41320344EDC846AEC00BA8890F3102"/>
    <w:pPr>
      <w:spacing w:after="120" w:line="240" w:lineRule="auto"/>
    </w:pPr>
    <w:rPr>
      <w:rFonts w:eastAsiaTheme="minorHAnsi"/>
      <w:color w:val="808080" w:themeColor="background1" w:themeShade="80"/>
      <w:sz w:val="16"/>
      <w:lang w:val="fr-FR"/>
    </w:rPr>
  </w:style>
  <w:style w:type="paragraph" w:customStyle="1" w:styleId="678C348AB1304939B5F105542790857823">
    <w:name w:val="678C348AB1304939B5F105542790857823"/>
    <w:pPr>
      <w:spacing w:after="180" w:line="240" w:lineRule="auto"/>
    </w:pPr>
    <w:rPr>
      <w:rFonts w:eastAsiaTheme="minorHAnsi"/>
      <w:color w:val="262626" w:themeColor="text1" w:themeTint="D9"/>
      <w:sz w:val="18"/>
    </w:rPr>
  </w:style>
  <w:style w:type="paragraph" w:customStyle="1" w:styleId="DB43734E38C14C4CB1908070630DB11923">
    <w:name w:val="DB43734E38C14C4CB1908070630DB11923"/>
    <w:pPr>
      <w:spacing w:after="180" w:line="240" w:lineRule="auto"/>
    </w:pPr>
    <w:rPr>
      <w:rFonts w:eastAsiaTheme="minorHAnsi"/>
      <w:color w:val="262626" w:themeColor="text1" w:themeTint="D9"/>
      <w:sz w:val="16"/>
    </w:rPr>
  </w:style>
  <w:style w:type="paragraph" w:customStyle="1" w:styleId="AA13DD15F30C424FB0EB17224A301E8523">
    <w:name w:val="AA13DD15F30C424FB0EB17224A301E8523"/>
    <w:pPr>
      <w:spacing w:after="180" w:line="240" w:lineRule="auto"/>
    </w:pPr>
    <w:rPr>
      <w:rFonts w:eastAsiaTheme="minorHAnsi"/>
      <w:color w:val="262626" w:themeColor="text1" w:themeTint="D9"/>
      <w:sz w:val="16"/>
    </w:rPr>
  </w:style>
  <w:style w:type="paragraph" w:customStyle="1" w:styleId="4EA6E53A4D0B4712AE22B00C5E624D2A23">
    <w:name w:val="4EA6E53A4D0B4712AE22B00C5E624D2A23"/>
    <w:pPr>
      <w:spacing w:after="180" w:line="240" w:lineRule="auto"/>
    </w:pPr>
    <w:rPr>
      <w:rFonts w:eastAsiaTheme="minorHAnsi"/>
      <w:color w:val="262626" w:themeColor="text1" w:themeTint="D9"/>
      <w:sz w:val="16"/>
    </w:rPr>
  </w:style>
  <w:style w:type="paragraph" w:customStyle="1" w:styleId="CE8BF9CDF25F48E2A9C64399E85B61F023">
    <w:name w:val="CE8BF9CDF25F48E2A9C64399E85B61F023"/>
    <w:pPr>
      <w:spacing w:after="180" w:line="240" w:lineRule="auto"/>
    </w:pPr>
    <w:rPr>
      <w:rFonts w:eastAsiaTheme="minorHAnsi"/>
      <w:color w:val="262626" w:themeColor="text1" w:themeTint="D9"/>
      <w:sz w:val="18"/>
    </w:rPr>
  </w:style>
  <w:style w:type="paragraph" w:customStyle="1" w:styleId="D1B96A8A617D42F08A732510A134C4BF3">
    <w:name w:val="D1B96A8A617D42F08A732510A134C4BF3"/>
    <w:pPr>
      <w:spacing w:after="60" w:line="240" w:lineRule="auto"/>
    </w:pPr>
    <w:rPr>
      <w:rFonts w:eastAsiaTheme="minorHAnsi"/>
      <w:caps/>
      <w:color w:val="4F81BD" w:themeColor="accent1"/>
      <w:sz w:val="20"/>
    </w:rPr>
  </w:style>
  <w:style w:type="paragraph" w:customStyle="1" w:styleId="600E32868D7841E394DA4C959B02C51626">
    <w:name w:val="600E32868D7841E394DA4C959B02C51626"/>
    <w:pPr>
      <w:spacing w:after="180" w:line="240" w:lineRule="auto"/>
    </w:pPr>
    <w:rPr>
      <w:rFonts w:eastAsiaTheme="minorHAnsi"/>
      <w:color w:val="262626" w:themeColor="text1" w:themeTint="D9"/>
      <w:sz w:val="16"/>
    </w:rPr>
  </w:style>
  <w:style w:type="paragraph" w:customStyle="1" w:styleId="01FB06FB61EE4055AFC56A9A4A20B17C161">
    <w:name w:val="01FB06FB61EE4055AFC56A9A4A20B17C16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6">
    <w:name w:val="D14CC4EDF55B400680690A2878E8885C26"/>
    <w:pPr>
      <w:spacing w:after="180" w:line="240" w:lineRule="auto"/>
    </w:pPr>
    <w:rPr>
      <w:rFonts w:eastAsiaTheme="minorHAnsi"/>
      <w:color w:val="262626" w:themeColor="text1" w:themeTint="D9"/>
      <w:sz w:val="16"/>
    </w:rPr>
  </w:style>
  <w:style w:type="paragraph" w:customStyle="1" w:styleId="ADABCCECC67347EDBA2C8BCBEA38838A26">
    <w:name w:val="ADABCCECC67347EDBA2C8BCBEA38838A26"/>
    <w:pPr>
      <w:spacing w:after="180" w:line="240" w:lineRule="auto"/>
    </w:pPr>
    <w:rPr>
      <w:rFonts w:eastAsiaTheme="minorHAnsi"/>
      <w:color w:val="262626" w:themeColor="text1" w:themeTint="D9"/>
      <w:sz w:val="18"/>
    </w:rPr>
  </w:style>
  <w:style w:type="paragraph" w:customStyle="1" w:styleId="3CA9253634FE45F49F86E2F79543D6B2161">
    <w:name w:val="3CA9253634FE45F49F86E2F79543D6B2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1">
    <w:name w:val="1688771D584844FE8FD6A3F994CA994F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1">
    <w:name w:val="9F3AAB161A224FA9B8D701F02F02AB62161"/>
    <w:pPr>
      <w:spacing w:after="120" w:line="240" w:lineRule="auto"/>
    </w:pPr>
    <w:rPr>
      <w:rFonts w:eastAsiaTheme="minorHAnsi"/>
      <w:color w:val="808080" w:themeColor="background1" w:themeShade="80"/>
      <w:sz w:val="16"/>
      <w:lang w:val="fr-FR"/>
    </w:rPr>
  </w:style>
  <w:style w:type="paragraph" w:customStyle="1" w:styleId="3A6A26CEE50746F6828F62C00F64BADD24">
    <w:name w:val="3A6A26CEE50746F6828F62C00F64BADD24"/>
    <w:pPr>
      <w:spacing w:after="180" w:line="240" w:lineRule="auto"/>
    </w:pPr>
    <w:rPr>
      <w:rFonts w:eastAsiaTheme="minorHAnsi"/>
      <w:color w:val="262626" w:themeColor="text1" w:themeTint="D9"/>
      <w:sz w:val="18"/>
    </w:rPr>
  </w:style>
  <w:style w:type="paragraph" w:customStyle="1" w:styleId="983D0517A76349EC95C6D39017206AEE38">
    <w:name w:val="983D0517A76349EC95C6D39017206AEE3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1">
    <w:name w:val="6E3002F3ED4A4B9AADE4EFDFA4F83F03161"/>
    <w:pPr>
      <w:spacing w:after="180" w:line="240" w:lineRule="auto"/>
    </w:pPr>
    <w:rPr>
      <w:rFonts w:eastAsiaTheme="minorHAnsi"/>
      <w:color w:val="262626" w:themeColor="text1" w:themeTint="D9"/>
      <w:sz w:val="16"/>
    </w:rPr>
  </w:style>
  <w:style w:type="paragraph" w:customStyle="1" w:styleId="D48EF9471508485C8988715678FFA721161">
    <w:name w:val="D48EF9471508485C8988715678FFA72116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1">
    <w:name w:val="913AC87962B04E25A6706BCDAE95491E131"/>
    <w:pPr>
      <w:spacing w:after="180" w:line="240" w:lineRule="auto"/>
    </w:pPr>
    <w:rPr>
      <w:rFonts w:eastAsiaTheme="minorHAnsi"/>
      <w:color w:val="262626" w:themeColor="text1" w:themeTint="D9"/>
      <w:sz w:val="16"/>
    </w:rPr>
  </w:style>
  <w:style w:type="paragraph" w:customStyle="1" w:styleId="8574F00AE2C740AF8065954945B626526">
    <w:name w:val="8574F00AE2C740AF8065954945B6265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6">
    <w:name w:val="B750D651328842C08D8D887175E940C96"/>
    <w:pPr>
      <w:spacing w:after="120" w:line="240" w:lineRule="auto"/>
    </w:pPr>
    <w:rPr>
      <w:rFonts w:eastAsiaTheme="minorHAnsi"/>
      <w:color w:val="808080" w:themeColor="background1" w:themeShade="80"/>
      <w:sz w:val="16"/>
      <w:lang w:val="fr-FR"/>
    </w:rPr>
  </w:style>
  <w:style w:type="paragraph" w:customStyle="1" w:styleId="4E13F2F41D704B5CB91CD59B5F05629824">
    <w:name w:val="4E13F2F41D704B5CB91CD59B5F05629824"/>
    <w:pPr>
      <w:spacing w:after="180" w:line="240" w:lineRule="auto"/>
    </w:pPr>
    <w:rPr>
      <w:rFonts w:eastAsiaTheme="minorHAnsi"/>
      <w:color w:val="262626" w:themeColor="text1" w:themeTint="D9"/>
      <w:sz w:val="18"/>
    </w:rPr>
  </w:style>
  <w:style w:type="paragraph" w:customStyle="1" w:styleId="F0F6B4FD00D04503A4173AA599A0FCFB105">
    <w:name w:val="F0F6B4FD00D04503A4173AA599A0FCFB10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5">
    <w:name w:val="2D07AB3D48C544A7ABC34B8EA92D5527105"/>
    <w:pPr>
      <w:spacing w:after="180" w:line="240" w:lineRule="auto"/>
    </w:pPr>
    <w:rPr>
      <w:rFonts w:eastAsiaTheme="minorHAnsi"/>
      <w:color w:val="262626" w:themeColor="text1" w:themeTint="D9"/>
      <w:sz w:val="16"/>
    </w:rPr>
  </w:style>
  <w:style w:type="paragraph" w:customStyle="1" w:styleId="66F33F01851B4AEAAFDCCF22FC61ECFD101">
    <w:name w:val="66F33F01851B4AEAAFDCCF22FC61ECFD101"/>
    <w:pPr>
      <w:spacing w:after="120" w:line="240" w:lineRule="auto"/>
    </w:pPr>
    <w:rPr>
      <w:rFonts w:eastAsiaTheme="minorHAnsi"/>
      <w:color w:val="808080" w:themeColor="background1" w:themeShade="80"/>
      <w:sz w:val="16"/>
      <w:lang w:val="fr-FR"/>
    </w:rPr>
  </w:style>
  <w:style w:type="paragraph" w:customStyle="1" w:styleId="DE17D41320344EDC846AEC00BA8890F3103">
    <w:name w:val="DE17D41320344EDC846AEC00BA8890F3103"/>
    <w:pPr>
      <w:spacing w:after="120" w:line="240" w:lineRule="auto"/>
    </w:pPr>
    <w:rPr>
      <w:rFonts w:eastAsiaTheme="minorHAnsi"/>
      <w:color w:val="808080" w:themeColor="background1" w:themeShade="80"/>
      <w:sz w:val="16"/>
      <w:lang w:val="fr-FR"/>
    </w:rPr>
  </w:style>
  <w:style w:type="paragraph" w:customStyle="1" w:styleId="678C348AB1304939B5F105542790857824">
    <w:name w:val="678C348AB1304939B5F105542790857824"/>
    <w:pPr>
      <w:spacing w:after="180" w:line="240" w:lineRule="auto"/>
    </w:pPr>
    <w:rPr>
      <w:rFonts w:eastAsiaTheme="minorHAnsi"/>
      <w:color w:val="262626" w:themeColor="text1" w:themeTint="D9"/>
      <w:sz w:val="18"/>
    </w:rPr>
  </w:style>
  <w:style w:type="paragraph" w:customStyle="1" w:styleId="DB43734E38C14C4CB1908070630DB11924">
    <w:name w:val="DB43734E38C14C4CB1908070630DB11924"/>
    <w:pPr>
      <w:spacing w:after="180" w:line="240" w:lineRule="auto"/>
    </w:pPr>
    <w:rPr>
      <w:rFonts w:eastAsiaTheme="minorHAnsi"/>
      <w:color w:val="262626" w:themeColor="text1" w:themeTint="D9"/>
      <w:sz w:val="16"/>
    </w:rPr>
  </w:style>
  <w:style w:type="paragraph" w:customStyle="1" w:styleId="AA13DD15F30C424FB0EB17224A301E8524">
    <w:name w:val="AA13DD15F30C424FB0EB17224A301E8524"/>
    <w:pPr>
      <w:spacing w:after="180" w:line="240" w:lineRule="auto"/>
    </w:pPr>
    <w:rPr>
      <w:rFonts w:eastAsiaTheme="minorHAnsi"/>
      <w:color w:val="262626" w:themeColor="text1" w:themeTint="D9"/>
      <w:sz w:val="16"/>
    </w:rPr>
  </w:style>
  <w:style w:type="paragraph" w:customStyle="1" w:styleId="4EA6E53A4D0B4712AE22B00C5E624D2A24">
    <w:name w:val="4EA6E53A4D0B4712AE22B00C5E624D2A24"/>
    <w:pPr>
      <w:spacing w:after="180" w:line="240" w:lineRule="auto"/>
    </w:pPr>
    <w:rPr>
      <w:rFonts w:eastAsiaTheme="minorHAnsi"/>
      <w:color w:val="262626" w:themeColor="text1" w:themeTint="D9"/>
      <w:sz w:val="16"/>
    </w:rPr>
  </w:style>
  <w:style w:type="paragraph" w:customStyle="1" w:styleId="CE8BF9CDF25F48E2A9C64399E85B61F024">
    <w:name w:val="CE8BF9CDF25F48E2A9C64399E85B61F024"/>
    <w:pPr>
      <w:spacing w:after="180" w:line="240" w:lineRule="auto"/>
    </w:pPr>
    <w:rPr>
      <w:rFonts w:eastAsiaTheme="minorHAnsi"/>
      <w:color w:val="262626" w:themeColor="text1" w:themeTint="D9"/>
      <w:sz w:val="18"/>
    </w:rPr>
  </w:style>
  <w:style w:type="paragraph" w:customStyle="1" w:styleId="D1B96A8A617D42F08A732510A134C4BF4">
    <w:name w:val="D1B96A8A617D42F08A732510A134C4BF4"/>
    <w:pPr>
      <w:spacing w:after="60" w:line="240" w:lineRule="auto"/>
    </w:pPr>
    <w:rPr>
      <w:rFonts w:eastAsiaTheme="minorHAnsi"/>
      <w:caps/>
      <w:color w:val="4F81BD" w:themeColor="accent1"/>
      <w:sz w:val="20"/>
    </w:rPr>
  </w:style>
  <w:style w:type="paragraph" w:customStyle="1" w:styleId="600E32868D7841E394DA4C959B02C51627">
    <w:name w:val="600E32868D7841E394DA4C959B02C51627"/>
    <w:pPr>
      <w:spacing w:after="180" w:line="240" w:lineRule="auto"/>
    </w:pPr>
    <w:rPr>
      <w:rFonts w:eastAsiaTheme="minorHAnsi"/>
      <w:color w:val="262626" w:themeColor="text1" w:themeTint="D9"/>
      <w:sz w:val="16"/>
    </w:rPr>
  </w:style>
  <w:style w:type="paragraph" w:customStyle="1" w:styleId="01FB06FB61EE4055AFC56A9A4A20B17C162">
    <w:name w:val="01FB06FB61EE4055AFC56A9A4A20B17C16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7">
    <w:name w:val="D14CC4EDF55B400680690A2878E8885C27"/>
    <w:pPr>
      <w:spacing w:after="180" w:line="240" w:lineRule="auto"/>
    </w:pPr>
    <w:rPr>
      <w:rFonts w:eastAsiaTheme="minorHAnsi"/>
      <w:color w:val="262626" w:themeColor="text1" w:themeTint="D9"/>
      <w:sz w:val="16"/>
    </w:rPr>
  </w:style>
  <w:style w:type="paragraph" w:customStyle="1" w:styleId="ADABCCECC67347EDBA2C8BCBEA38838A27">
    <w:name w:val="ADABCCECC67347EDBA2C8BCBEA38838A27"/>
    <w:pPr>
      <w:spacing w:after="180" w:line="240" w:lineRule="auto"/>
    </w:pPr>
    <w:rPr>
      <w:rFonts w:eastAsiaTheme="minorHAnsi"/>
      <w:color w:val="262626" w:themeColor="text1" w:themeTint="D9"/>
      <w:sz w:val="18"/>
    </w:rPr>
  </w:style>
  <w:style w:type="paragraph" w:customStyle="1" w:styleId="3CA9253634FE45F49F86E2F79543D6B2162">
    <w:name w:val="3CA9253634FE45F49F86E2F79543D6B2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2">
    <w:name w:val="1688771D584844FE8FD6A3F994CA994F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2">
    <w:name w:val="9F3AAB161A224FA9B8D701F02F02AB62162"/>
    <w:pPr>
      <w:spacing w:after="120" w:line="240" w:lineRule="auto"/>
    </w:pPr>
    <w:rPr>
      <w:rFonts w:eastAsiaTheme="minorHAnsi"/>
      <w:color w:val="808080" w:themeColor="background1" w:themeShade="80"/>
      <w:sz w:val="16"/>
      <w:lang w:val="fr-FR"/>
    </w:rPr>
  </w:style>
  <w:style w:type="paragraph" w:customStyle="1" w:styleId="3A6A26CEE50746F6828F62C00F64BADD25">
    <w:name w:val="3A6A26CEE50746F6828F62C00F64BADD25"/>
    <w:pPr>
      <w:spacing w:after="180" w:line="240" w:lineRule="auto"/>
    </w:pPr>
    <w:rPr>
      <w:rFonts w:eastAsiaTheme="minorHAnsi"/>
      <w:color w:val="262626" w:themeColor="text1" w:themeTint="D9"/>
      <w:sz w:val="18"/>
    </w:rPr>
  </w:style>
  <w:style w:type="paragraph" w:customStyle="1" w:styleId="983D0517A76349EC95C6D39017206AEE39">
    <w:name w:val="983D0517A76349EC95C6D39017206AEE3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2">
    <w:name w:val="6E3002F3ED4A4B9AADE4EFDFA4F83F03162"/>
    <w:pPr>
      <w:spacing w:after="180" w:line="240" w:lineRule="auto"/>
    </w:pPr>
    <w:rPr>
      <w:rFonts w:eastAsiaTheme="minorHAnsi"/>
      <w:color w:val="262626" w:themeColor="text1" w:themeTint="D9"/>
      <w:sz w:val="16"/>
    </w:rPr>
  </w:style>
  <w:style w:type="paragraph" w:customStyle="1" w:styleId="D48EF9471508485C8988715678FFA721162">
    <w:name w:val="D48EF9471508485C8988715678FFA72116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2">
    <w:name w:val="913AC87962B04E25A6706BCDAE95491E132"/>
    <w:pPr>
      <w:spacing w:after="180" w:line="240" w:lineRule="auto"/>
    </w:pPr>
    <w:rPr>
      <w:rFonts w:eastAsiaTheme="minorHAnsi"/>
      <w:color w:val="262626" w:themeColor="text1" w:themeTint="D9"/>
      <w:sz w:val="16"/>
    </w:rPr>
  </w:style>
  <w:style w:type="paragraph" w:customStyle="1" w:styleId="8574F00AE2C740AF8065954945B626527">
    <w:name w:val="8574F00AE2C740AF8065954945B62652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7">
    <w:name w:val="B750D651328842C08D8D887175E940C97"/>
    <w:pPr>
      <w:spacing w:after="120" w:line="240" w:lineRule="auto"/>
    </w:pPr>
    <w:rPr>
      <w:rFonts w:eastAsiaTheme="minorHAnsi"/>
      <w:color w:val="808080" w:themeColor="background1" w:themeShade="80"/>
      <w:sz w:val="16"/>
      <w:lang w:val="fr-FR"/>
    </w:rPr>
  </w:style>
  <w:style w:type="paragraph" w:customStyle="1" w:styleId="4E13F2F41D704B5CB91CD59B5F05629825">
    <w:name w:val="4E13F2F41D704B5CB91CD59B5F05629825"/>
    <w:pPr>
      <w:spacing w:after="180" w:line="240" w:lineRule="auto"/>
    </w:pPr>
    <w:rPr>
      <w:rFonts w:eastAsiaTheme="minorHAnsi"/>
      <w:color w:val="262626" w:themeColor="text1" w:themeTint="D9"/>
      <w:sz w:val="18"/>
    </w:rPr>
  </w:style>
  <w:style w:type="paragraph" w:customStyle="1" w:styleId="F0F6B4FD00D04503A4173AA599A0FCFB106">
    <w:name w:val="F0F6B4FD00D04503A4173AA599A0FCFB10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6">
    <w:name w:val="2D07AB3D48C544A7ABC34B8EA92D5527106"/>
    <w:pPr>
      <w:spacing w:after="180" w:line="240" w:lineRule="auto"/>
    </w:pPr>
    <w:rPr>
      <w:rFonts w:eastAsiaTheme="minorHAnsi"/>
      <w:color w:val="262626" w:themeColor="text1" w:themeTint="D9"/>
      <w:sz w:val="16"/>
    </w:rPr>
  </w:style>
  <w:style w:type="paragraph" w:customStyle="1" w:styleId="66F33F01851B4AEAAFDCCF22FC61ECFD102">
    <w:name w:val="66F33F01851B4AEAAFDCCF22FC61ECFD102"/>
    <w:pPr>
      <w:spacing w:after="120" w:line="240" w:lineRule="auto"/>
    </w:pPr>
    <w:rPr>
      <w:rFonts w:eastAsiaTheme="minorHAnsi"/>
      <w:color w:val="808080" w:themeColor="background1" w:themeShade="80"/>
      <w:sz w:val="16"/>
      <w:lang w:val="fr-FR"/>
    </w:rPr>
  </w:style>
  <w:style w:type="paragraph" w:customStyle="1" w:styleId="DE17D41320344EDC846AEC00BA8890F3104">
    <w:name w:val="DE17D41320344EDC846AEC00BA8890F3104"/>
    <w:pPr>
      <w:spacing w:after="120" w:line="240" w:lineRule="auto"/>
    </w:pPr>
    <w:rPr>
      <w:rFonts w:eastAsiaTheme="minorHAnsi"/>
      <w:color w:val="808080" w:themeColor="background1" w:themeShade="80"/>
      <w:sz w:val="16"/>
      <w:lang w:val="fr-FR"/>
    </w:rPr>
  </w:style>
  <w:style w:type="paragraph" w:customStyle="1" w:styleId="678C348AB1304939B5F105542790857825">
    <w:name w:val="678C348AB1304939B5F105542790857825"/>
    <w:pPr>
      <w:spacing w:after="180" w:line="240" w:lineRule="auto"/>
    </w:pPr>
    <w:rPr>
      <w:rFonts w:eastAsiaTheme="minorHAnsi"/>
      <w:color w:val="262626" w:themeColor="text1" w:themeTint="D9"/>
      <w:sz w:val="18"/>
    </w:rPr>
  </w:style>
  <w:style w:type="paragraph" w:customStyle="1" w:styleId="DB43734E38C14C4CB1908070630DB11925">
    <w:name w:val="DB43734E38C14C4CB1908070630DB11925"/>
    <w:pPr>
      <w:spacing w:after="180" w:line="240" w:lineRule="auto"/>
    </w:pPr>
    <w:rPr>
      <w:rFonts w:eastAsiaTheme="minorHAnsi"/>
      <w:color w:val="262626" w:themeColor="text1" w:themeTint="D9"/>
      <w:sz w:val="16"/>
    </w:rPr>
  </w:style>
  <w:style w:type="paragraph" w:customStyle="1" w:styleId="AA13DD15F30C424FB0EB17224A301E8525">
    <w:name w:val="AA13DD15F30C424FB0EB17224A301E8525"/>
    <w:pPr>
      <w:spacing w:after="180" w:line="240" w:lineRule="auto"/>
    </w:pPr>
    <w:rPr>
      <w:rFonts w:eastAsiaTheme="minorHAnsi"/>
      <w:color w:val="262626" w:themeColor="text1" w:themeTint="D9"/>
      <w:sz w:val="16"/>
    </w:rPr>
  </w:style>
  <w:style w:type="paragraph" w:customStyle="1" w:styleId="4EA6E53A4D0B4712AE22B00C5E624D2A25">
    <w:name w:val="4EA6E53A4D0B4712AE22B00C5E624D2A25"/>
    <w:pPr>
      <w:spacing w:after="180" w:line="240" w:lineRule="auto"/>
    </w:pPr>
    <w:rPr>
      <w:rFonts w:eastAsiaTheme="minorHAnsi"/>
      <w:color w:val="262626" w:themeColor="text1" w:themeTint="D9"/>
      <w:sz w:val="16"/>
    </w:rPr>
  </w:style>
  <w:style w:type="paragraph" w:customStyle="1" w:styleId="CE8BF9CDF25F48E2A9C64399E85B61F025">
    <w:name w:val="CE8BF9CDF25F48E2A9C64399E85B61F025"/>
    <w:pPr>
      <w:spacing w:after="180" w:line="240" w:lineRule="auto"/>
    </w:pPr>
    <w:rPr>
      <w:rFonts w:eastAsiaTheme="minorHAnsi"/>
      <w:color w:val="262626" w:themeColor="text1" w:themeTint="D9"/>
      <w:sz w:val="18"/>
    </w:rPr>
  </w:style>
  <w:style w:type="paragraph" w:customStyle="1" w:styleId="D1B96A8A617D42F08A732510A134C4BF5">
    <w:name w:val="D1B96A8A617D42F08A732510A134C4BF5"/>
    <w:pPr>
      <w:spacing w:after="60" w:line="240" w:lineRule="auto"/>
    </w:pPr>
    <w:rPr>
      <w:rFonts w:eastAsiaTheme="minorHAnsi"/>
      <w:caps/>
      <w:color w:val="4F81BD" w:themeColor="accent1"/>
      <w:sz w:val="20"/>
    </w:rPr>
  </w:style>
  <w:style w:type="paragraph" w:customStyle="1" w:styleId="600E32868D7841E394DA4C959B02C51628">
    <w:name w:val="600E32868D7841E394DA4C959B02C51628"/>
    <w:pPr>
      <w:spacing w:after="180" w:line="240" w:lineRule="auto"/>
    </w:pPr>
    <w:rPr>
      <w:rFonts w:eastAsiaTheme="minorHAnsi"/>
      <w:color w:val="262626" w:themeColor="text1" w:themeTint="D9"/>
      <w:sz w:val="16"/>
    </w:rPr>
  </w:style>
  <w:style w:type="paragraph" w:customStyle="1" w:styleId="01FB06FB61EE4055AFC56A9A4A20B17C163">
    <w:name w:val="01FB06FB61EE4055AFC56A9A4A20B17C16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8">
    <w:name w:val="D14CC4EDF55B400680690A2878E8885C28"/>
    <w:pPr>
      <w:spacing w:after="180" w:line="240" w:lineRule="auto"/>
    </w:pPr>
    <w:rPr>
      <w:rFonts w:eastAsiaTheme="minorHAnsi"/>
      <w:color w:val="262626" w:themeColor="text1" w:themeTint="D9"/>
      <w:sz w:val="16"/>
    </w:rPr>
  </w:style>
  <w:style w:type="paragraph" w:customStyle="1" w:styleId="ADABCCECC67347EDBA2C8BCBEA38838A28">
    <w:name w:val="ADABCCECC67347EDBA2C8BCBEA38838A28"/>
    <w:pPr>
      <w:spacing w:after="180" w:line="240" w:lineRule="auto"/>
    </w:pPr>
    <w:rPr>
      <w:rFonts w:eastAsiaTheme="minorHAnsi"/>
      <w:color w:val="262626" w:themeColor="text1" w:themeTint="D9"/>
      <w:sz w:val="18"/>
    </w:rPr>
  </w:style>
  <w:style w:type="paragraph" w:customStyle="1" w:styleId="3CA9253634FE45F49F86E2F79543D6B2163">
    <w:name w:val="3CA9253634FE45F49F86E2F79543D6B2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3">
    <w:name w:val="1688771D584844FE8FD6A3F994CA994F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3">
    <w:name w:val="9F3AAB161A224FA9B8D701F02F02AB62163"/>
    <w:pPr>
      <w:spacing w:after="120" w:line="240" w:lineRule="auto"/>
    </w:pPr>
    <w:rPr>
      <w:rFonts w:eastAsiaTheme="minorHAnsi"/>
      <w:color w:val="808080" w:themeColor="background1" w:themeShade="80"/>
      <w:sz w:val="16"/>
      <w:lang w:val="fr-FR"/>
    </w:rPr>
  </w:style>
  <w:style w:type="paragraph" w:customStyle="1" w:styleId="3A6A26CEE50746F6828F62C00F64BADD26">
    <w:name w:val="3A6A26CEE50746F6828F62C00F64BADD26"/>
    <w:pPr>
      <w:spacing w:after="180" w:line="240" w:lineRule="auto"/>
    </w:pPr>
    <w:rPr>
      <w:rFonts w:eastAsiaTheme="minorHAnsi"/>
      <w:color w:val="262626" w:themeColor="text1" w:themeTint="D9"/>
      <w:sz w:val="18"/>
    </w:rPr>
  </w:style>
  <w:style w:type="paragraph" w:customStyle="1" w:styleId="983D0517A76349EC95C6D39017206AEE40">
    <w:name w:val="983D0517A76349EC95C6D39017206AEE4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3">
    <w:name w:val="6E3002F3ED4A4B9AADE4EFDFA4F83F03163"/>
    <w:pPr>
      <w:spacing w:after="180" w:line="240" w:lineRule="auto"/>
    </w:pPr>
    <w:rPr>
      <w:rFonts w:eastAsiaTheme="minorHAnsi"/>
      <w:color w:val="262626" w:themeColor="text1" w:themeTint="D9"/>
      <w:sz w:val="16"/>
    </w:rPr>
  </w:style>
  <w:style w:type="paragraph" w:customStyle="1" w:styleId="D48EF9471508485C8988715678FFA721163">
    <w:name w:val="D48EF9471508485C8988715678FFA72116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3">
    <w:name w:val="913AC87962B04E25A6706BCDAE95491E133"/>
    <w:pPr>
      <w:spacing w:after="180" w:line="240" w:lineRule="auto"/>
    </w:pPr>
    <w:rPr>
      <w:rFonts w:eastAsiaTheme="minorHAnsi"/>
      <w:color w:val="262626" w:themeColor="text1" w:themeTint="D9"/>
      <w:sz w:val="16"/>
    </w:rPr>
  </w:style>
  <w:style w:type="paragraph" w:customStyle="1" w:styleId="8574F00AE2C740AF8065954945B626528">
    <w:name w:val="8574F00AE2C740AF8065954945B62652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8">
    <w:name w:val="B750D651328842C08D8D887175E940C98"/>
    <w:pPr>
      <w:spacing w:after="120" w:line="240" w:lineRule="auto"/>
    </w:pPr>
    <w:rPr>
      <w:rFonts w:eastAsiaTheme="minorHAnsi"/>
      <w:color w:val="808080" w:themeColor="background1" w:themeShade="80"/>
      <w:sz w:val="16"/>
      <w:lang w:val="fr-FR"/>
    </w:rPr>
  </w:style>
  <w:style w:type="paragraph" w:customStyle="1" w:styleId="4E13F2F41D704B5CB91CD59B5F05629826">
    <w:name w:val="4E13F2F41D704B5CB91CD59B5F05629826"/>
    <w:pPr>
      <w:spacing w:after="180" w:line="240" w:lineRule="auto"/>
    </w:pPr>
    <w:rPr>
      <w:rFonts w:eastAsiaTheme="minorHAnsi"/>
      <w:color w:val="262626" w:themeColor="text1" w:themeTint="D9"/>
      <w:sz w:val="18"/>
    </w:rPr>
  </w:style>
  <w:style w:type="paragraph" w:customStyle="1" w:styleId="F0F6B4FD00D04503A4173AA599A0FCFB107">
    <w:name w:val="F0F6B4FD00D04503A4173AA599A0FCFB10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7">
    <w:name w:val="2D07AB3D48C544A7ABC34B8EA92D5527107"/>
    <w:pPr>
      <w:spacing w:after="180" w:line="240" w:lineRule="auto"/>
    </w:pPr>
    <w:rPr>
      <w:rFonts w:eastAsiaTheme="minorHAnsi"/>
      <w:color w:val="262626" w:themeColor="text1" w:themeTint="D9"/>
      <w:sz w:val="16"/>
    </w:rPr>
  </w:style>
  <w:style w:type="paragraph" w:customStyle="1" w:styleId="66F33F01851B4AEAAFDCCF22FC61ECFD103">
    <w:name w:val="66F33F01851B4AEAAFDCCF22FC61ECFD103"/>
    <w:pPr>
      <w:spacing w:after="120" w:line="240" w:lineRule="auto"/>
    </w:pPr>
    <w:rPr>
      <w:rFonts w:eastAsiaTheme="minorHAnsi"/>
      <w:color w:val="808080" w:themeColor="background1" w:themeShade="80"/>
      <w:sz w:val="16"/>
      <w:lang w:val="fr-FR"/>
    </w:rPr>
  </w:style>
  <w:style w:type="paragraph" w:customStyle="1" w:styleId="DE17D41320344EDC846AEC00BA8890F3105">
    <w:name w:val="DE17D41320344EDC846AEC00BA8890F3105"/>
    <w:pPr>
      <w:spacing w:after="120" w:line="240" w:lineRule="auto"/>
    </w:pPr>
    <w:rPr>
      <w:rFonts w:eastAsiaTheme="minorHAnsi"/>
      <w:color w:val="808080" w:themeColor="background1" w:themeShade="80"/>
      <w:sz w:val="16"/>
      <w:lang w:val="fr-FR"/>
    </w:rPr>
  </w:style>
  <w:style w:type="paragraph" w:customStyle="1" w:styleId="678C348AB1304939B5F105542790857826">
    <w:name w:val="678C348AB1304939B5F105542790857826"/>
    <w:pPr>
      <w:spacing w:after="180" w:line="240" w:lineRule="auto"/>
    </w:pPr>
    <w:rPr>
      <w:rFonts w:eastAsiaTheme="minorHAnsi"/>
      <w:color w:val="262626" w:themeColor="text1" w:themeTint="D9"/>
      <w:sz w:val="18"/>
    </w:rPr>
  </w:style>
  <w:style w:type="paragraph" w:customStyle="1" w:styleId="DB43734E38C14C4CB1908070630DB11926">
    <w:name w:val="DB43734E38C14C4CB1908070630DB11926"/>
    <w:pPr>
      <w:spacing w:after="180" w:line="240" w:lineRule="auto"/>
    </w:pPr>
    <w:rPr>
      <w:rFonts w:eastAsiaTheme="minorHAnsi"/>
      <w:color w:val="262626" w:themeColor="text1" w:themeTint="D9"/>
      <w:sz w:val="16"/>
    </w:rPr>
  </w:style>
  <w:style w:type="paragraph" w:customStyle="1" w:styleId="AA13DD15F30C424FB0EB17224A301E8526">
    <w:name w:val="AA13DD15F30C424FB0EB17224A301E8526"/>
    <w:pPr>
      <w:spacing w:after="180" w:line="240" w:lineRule="auto"/>
    </w:pPr>
    <w:rPr>
      <w:rFonts w:eastAsiaTheme="minorHAnsi"/>
      <w:color w:val="262626" w:themeColor="text1" w:themeTint="D9"/>
      <w:sz w:val="16"/>
    </w:rPr>
  </w:style>
  <w:style w:type="paragraph" w:customStyle="1" w:styleId="4EA6E53A4D0B4712AE22B00C5E624D2A26">
    <w:name w:val="4EA6E53A4D0B4712AE22B00C5E624D2A26"/>
    <w:pPr>
      <w:spacing w:after="180" w:line="240" w:lineRule="auto"/>
    </w:pPr>
    <w:rPr>
      <w:rFonts w:eastAsiaTheme="minorHAnsi"/>
      <w:color w:val="262626" w:themeColor="text1" w:themeTint="D9"/>
      <w:sz w:val="16"/>
    </w:rPr>
  </w:style>
  <w:style w:type="paragraph" w:customStyle="1" w:styleId="CE8BF9CDF25F48E2A9C64399E85B61F026">
    <w:name w:val="CE8BF9CDF25F48E2A9C64399E85B61F026"/>
    <w:pPr>
      <w:spacing w:after="180" w:line="240" w:lineRule="auto"/>
    </w:pPr>
    <w:rPr>
      <w:rFonts w:eastAsiaTheme="minorHAnsi"/>
      <w:color w:val="262626" w:themeColor="text1" w:themeTint="D9"/>
      <w:sz w:val="18"/>
    </w:rPr>
  </w:style>
  <w:style w:type="paragraph" w:customStyle="1" w:styleId="D1B96A8A617D42F08A732510A134C4BF6">
    <w:name w:val="D1B96A8A617D42F08A732510A134C4BF6"/>
    <w:pPr>
      <w:spacing w:after="60" w:line="240" w:lineRule="auto"/>
    </w:pPr>
    <w:rPr>
      <w:rFonts w:eastAsiaTheme="minorHAnsi"/>
      <w:caps/>
      <w:color w:val="4F81BD" w:themeColor="accent1"/>
      <w:sz w:val="20"/>
    </w:rPr>
  </w:style>
  <w:style w:type="paragraph" w:customStyle="1" w:styleId="600E32868D7841E394DA4C959B02C51629">
    <w:name w:val="600E32868D7841E394DA4C959B02C51629"/>
    <w:pPr>
      <w:spacing w:after="180" w:line="240" w:lineRule="auto"/>
    </w:pPr>
    <w:rPr>
      <w:rFonts w:eastAsiaTheme="minorHAnsi"/>
      <w:color w:val="262626" w:themeColor="text1" w:themeTint="D9"/>
      <w:sz w:val="16"/>
    </w:rPr>
  </w:style>
  <w:style w:type="paragraph" w:customStyle="1" w:styleId="01FB06FB61EE4055AFC56A9A4A20B17C164">
    <w:name w:val="01FB06FB61EE4055AFC56A9A4A20B17C16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29">
    <w:name w:val="D14CC4EDF55B400680690A2878E8885C29"/>
    <w:pPr>
      <w:spacing w:after="180" w:line="240" w:lineRule="auto"/>
    </w:pPr>
    <w:rPr>
      <w:rFonts w:eastAsiaTheme="minorHAnsi"/>
      <w:color w:val="262626" w:themeColor="text1" w:themeTint="D9"/>
      <w:sz w:val="16"/>
    </w:rPr>
  </w:style>
  <w:style w:type="paragraph" w:customStyle="1" w:styleId="ADABCCECC67347EDBA2C8BCBEA38838A29">
    <w:name w:val="ADABCCECC67347EDBA2C8BCBEA38838A29"/>
    <w:pPr>
      <w:spacing w:after="180" w:line="240" w:lineRule="auto"/>
    </w:pPr>
    <w:rPr>
      <w:rFonts w:eastAsiaTheme="minorHAnsi"/>
      <w:color w:val="262626" w:themeColor="text1" w:themeTint="D9"/>
      <w:sz w:val="18"/>
    </w:rPr>
  </w:style>
  <w:style w:type="paragraph" w:customStyle="1" w:styleId="3CA9253634FE45F49F86E2F79543D6B2164">
    <w:name w:val="3CA9253634FE45F49F86E2F79543D6B2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4">
    <w:name w:val="1688771D584844FE8FD6A3F994CA994F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4">
    <w:name w:val="9F3AAB161A224FA9B8D701F02F02AB62164"/>
    <w:pPr>
      <w:spacing w:after="120" w:line="240" w:lineRule="auto"/>
    </w:pPr>
    <w:rPr>
      <w:rFonts w:eastAsiaTheme="minorHAnsi"/>
      <w:color w:val="808080" w:themeColor="background1" w:themeShade="80"/>
      <w:sz w:val="16"/>
      <w:lang w:val="fr-FR"/>
    </w:rPr>
  </w:style>
  <w:style w:type="paragraph" w:customStyle="1" w:styleId="3A6A26CEE50746F6828F62C00F64BADD27">
    <w:name w:val="3A6A26CEE50746F6828F62C00F64BADD27"/>
    <w:pPr>
      <w:spacing w:after="180" w:line="240" w:lineRule="auto"/>
    </w:pPr>
    <w:rPr>
      <w:rFonts w:eastAsiaTheme="minorHAnsi"/>
      <w:color w:val="262626" w:themeColor="text1" w:themeTint="D9"/>
      <w:sz w:val="18"/>
    </w:rPr>
  </w:style>
  <w:style w:type="paragraph" w:customStyle="1" w:styleId="983D0517A76349EC95C6D39017206AEE41">
    <w:name w:val="983D0517A76349EC95C6D39017206AEE4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4">
    <w:name w:val="6E3002F3ED4A4B9AADE4EFDFA4F83F03164"/>
    <w:pPr>
      <w:spacing w:after="180" w:line="240" w:lineRule="auto"/>
    </w:pPr>
    <w:rPr>
      <w:rFonts w:eastAsiaTheme="minorHAnsi"/>
      <w:color w:val="262626" w:themeColor="text1" w:themeTint="D9"/>
      <w:sz w:val="16"/>
    </w:rPr>
  </w:style>
  <w:style w:type="paragraph" w:customStyle="1" w:styleId="D48EF9471508485C8988715678FFA721164">
    <w:name w:val="D48EF9471508485C8988715678FFA72116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4">
    <w:name w:val="913AC87962B04E25A6706BCDAE95491E134"/>
    <w:pPr>
      <w:spacing w:after="180" w:line="240" w:lineRule="auto"/>
    </w:pPr>
    <w:rPr>
      <w:rFonts w:eastAsiaTheme="minorHAnsi"/>
      <w:color w:val="262626" w:themeColor="text1" w:themeTint="D9"/>
      <w:sz w:val="16"/>
    </w:rPr>
  </w:style>
  <w:style w:type="paragraph" w:customStyle="1" w:styleId="8574F00AE2C740AF8065954945B626529">
    <w:name w:val="8574F00AE2C740AF8065954945B62652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9">
    <w:name w:val="B750D651328842C08D8D887175E940C99"/>
    <w:pPr>
      <w:spacing w:after="120" w:line="240" w:lineRule="auto"/>
    </w:pPr>
    <w:rPr>
      <w:rFonts w:eastAsiaTheme="minorHAnsi"/>
      <w:color w:val="808080" w:themeColor="background1" w:themeShade="80"/>
      <w:sz w:val="16"/>
      <w:lang w:val="fr-FR"/>
    </w:rPr>
  </w:style>
  <w:style w:type="paragraph" w:customStyle="1" w:styleId="4E13F2F41D704B5CB91CD59B5F05629827">
    <w:name w:val="4E13F2F41D704B5CB91CD59B5F05629827"/>
    <w:pPr>
      <w:spacing w:after="180" w:line="240" w:lineRule="auto"/>
    </w:pPr>
    <w:rPr>
      <w:rFonts w:eastAsiaTheme="minorHAnsi"/>
      <w:color w:val="262626" w:themeColor="text1" w:themeTint="D9"/>
      <w:sz w:val="18"/>
    </w:rPr>
  </w:style>
  <w:style w:type="paragraph" w:customStyle="1" w:styleId="F0F6B4FD00D04503A4173AA599A0FCFB108">
    <w:name w:val="F0F6B4FD00D04503A4173AA599A0FCFB10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8">
    <w:name w:val="2D07AB3D48C544A7ABC34B8EA92D5527108"/>
    <w:pPr>
      <w:spacing w:after="180" w:line="240" w:lineRule="auto"/>
    </w:pPr>
    <w:rPr>
      <w:rFonts w:eastAsiaTheme="minorHAnsi"/>
      <w:color w:val="262626" w:themeColor="text1" w:themeTint="D9"/>
      <w:sz w:val="16"/>
    </w:rPr>
  </w:style>
  <w:style w:type="paragraph" w:customStyle="1" w:styleId="66F33F01851B4AEAAFDCCF22FC61ECFD104">
    <w:name w:val="66F33F01851B4AEAAFDCCF22FC61ECFD104"/>
    <w:pPr>
      <w:spacing w:after="120" w:line="240" w:lineRule="auto"/>
    </w:pPr>
    <w:rPr>
      <w:rFonts w:eastAsiaTheme="minorHAnsi"/>
      <w:color w:val="808080" w:themeColor="background1" w:themeShade="80"/>
      <w:sz w:val="16"/>
      <w:lang w:val="fr-FR"/>
    </w:rPr>
  </w:style>
  <w:style w:type="paragraph" w:customStyle="1" w:styleId="DE17D41320344EDC846AEC00BA8890F3106">
    <w:name w:val="DE17D41320344EDC846AEC00BA8890F3106"/>
    <w:pPr>
      <w:spacing w:after="120" w:line="240" w:lineRule="auto"/>
    </w:pPr>
    <w:rPr>
      <w:rFonts w:eastAsiaTheme="minorHAnsi"/>
      <w:color w:val="808080" w:themeColor="background1" w:themeShade="80"/>
      <w:sz w:val="16"/>
      <w:lang w:val="fr-FR"/>
    </w:rPr>
  </w:style>
  <w:style w:type="paragraph" w:customStyle="1" w:styleId="678C348AB1304939B5F105542790857827">
    <w:name w:val="678C348AB1304939B5F105542790857827"/>
    <w:pPr>
      <w:spacing w:after="180" w:line="240" w:lineRule="auto"/>
    </w:pPr>
    <w:rPr>
      <w:rFonts w:eastAsiaTheme="minorHAnsi"/>
      <w:color w:val="262626" w:themeColor="text1" w:themeTint="D9"/>
      <w:sz w:val="18"/>
    </w:rPr>
  </w:style>
  <w:style w:type="paragraph" w:customStyle="1" w:styleId="DB43734E38C14C4CB1908070630DB11927">
    <w:name w:val="DB43734E38C14C4CB1908070630DB11927"/>
    <w:pPr>
      <w:spacing w:after="180" w:line="240" w:lineRule="auto"/>
    </w:pPr>
    <w:rPr>
      <w:rFonts w:eastAsiaTheme="minorHAnsi"/>
      <w:color w:val="262626" w:themeColor="text1" w:themeTint="D9"/>
      <w:sz w:val="16"/>
    </w:rPr>
  </w:style>
  <w:style w:type="paragraph" w:customStyle="1" w:styleId="AA13DD15F30C424FB0EB17224A301E8527">
    <w:name w:val="AA13DD15F30C424FB0EB17224A301E8527"/>
    <w:pPr>
      <w:spacing w:after="180" w:line="240" w:lineRule="auto"/>
    </w:pPr>
    <w:rPr>
      <w:rFonts w:eastAsiaTheme="minorHAnsi"/>
      <w:color w:val="262626" w:themeColor="text1" w:themeTint="D9"/>
      <w:sz w:val="16"/>
    </w:rPr>
  </w:style>
  <w:style w:type="paragraph" w:customStyle="1" w:styleId="4EA6E53A4D0B4712AE22B00C5E624D2A27">
    <w:name w:val="4EA6E53A4D0B4712AE22B00C5E624D2A27"/>
    <w:pPr>
      <w:spacing w:after="180" w:line="240" w:lineRule="auto"/>
    </w:pPr>
    <w:rPr>
      <w:rFonts w:eastAsiaTheme="minorHAnsi"/>
      <w:color w:val="262626" w:themeColor="text1" w:themeTint="D9"/>
      <w:sz w:val="16"/>
    </w:rPr>
  </w:style>
  <w:style w:type="paragraph" w:customStyle="1" w:styleId="CE8BF9CDF25F48E2A9C64399E85B61F027">
    <w:name w:val="CE8BF9CDF25F48E2A9C64399E85B61F027"/>
    <w:pPr>
      <w:spacing w:after="180" w:line="240" w:lineRule="auto"/>
    </w:pPr>
    <w:rPr>
      <w:rFonts w:eastAsiaTheme="minorHAnsi"/>
      <w:color w:val="262626" w:themeColor="text1" w:themeTint="D9"/>
      <w:sz w:val="18"/>
    </w:rPr>
  </w:style>
  <w:style w:type="paragraph" w:customStyle="1" w:styleId="D1B96A8A617D42F08A732510A134C4BF7">
    <w:name w:val="D1B96A8A617D42F08A732510A134C4BF7"/>
    <w:pPr>
      <w:spacing w:after="60" w:line="240" w:lineRule="auto"/>
    </w:pPr>
    <w:rPr>
      <w:rFonts w:eastAsiaTheme="minorHAnsi"/>
      <w:caps/>
      <w:color w:val="4F81BD" w:themeColor="accent1"/>
      <w:sz w:val="20"/>
    </w:rPr>
  </w:style>
  <w:style w:type="paragraph" w:customStyle="1" w:styleId="600E32868D7841E394DA4C959B02C51630">
    <w:name w:val="600E32868D7841E394DA4C959B02C51630"/>
    <w:pPr>
      <w:spacing w:after="180" w:line="240" w:lineRule="auto"/>
    </w:pPr>
    <w:rPr>
      <w:rFonts w:eastAsiaTheme="minorHAnsi"/>
      <w:color w:val="262626" w:themeColor="text1" w:themeTint="D9"/>
      <w:sz w:val="16"/>
    </w:rPr>
  </w:style>
  <w:style w:type="paragraph" w:customStyle="1" w:styleId="01FB06FB61EE4055AFC56A9A4A20B17C165">
    <w:name w:val="01FB06FB61EE4055AFC56A9A4A20B17C16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0">
    <w:name w:val="D14CC4EDF55B400680690A2878E8885C30"/>
    <w:pPr>
      <w:spacing w:after="180" w:line="240" w:lineRule="auto"/>
    </w:pPr>
    <w:rPr>
      <w:rFonts w:eastAsiaTheme="minorHAnsi"/>
      <w:color w:val="262626" w:themeColor="text1" w:themeTint="D9"/>
      <w:sz w:val="16"/>
    </w:rPr>
  </w:style>
  <w:style w:type="paragraph" w:customStyle="1" w:styleId="ADABCCECC67347EDBA2C8BCBEA38838A30">
    <w:name w:val="ADABCCECC67347EDBA2C8BCBEA38838A30"/>
    <w:pPr>
      <w:spacing w:after="180" w:line="240" w:lineRule="auto"/>
    </w:pPr>
    <w:rPr>
      <w:rFonts w:eastAsiaTheme="minorHAnsi"/>
      <w:color w:val="262626" w:themeColor="text1" w:themeTint="D9"/>
      <w:sz w:val="18"/>
    </w:rPr>
  </w:style>
  <w:style w:type="paragraph" w:customStyle="1" w:styleId="3CA9253634FE45F49F86E2F79543D6B2165">
    <w:name w:val="3CA9253634FE45F49F86E2F79543D6B2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5">
    <w:name w:val="1688771D584844FE8FD6A3F994CA994F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5">
    <w:name w:val="9F3AAB161A224FA9B8D701F02F02AB62165"/>
    <w:pPr>
      <w:spacing w:after="120" w:line="240" w:lineRule="auto"/>
    </w:pPr>
    <w:rPr>
      <w:rFonts w:eastAsiaTheme="minorHAnsi"/>
      <w:color w:val="808080" w:themeColor="background1" w:themeShade="80"/>
      <w:sz w:val="16"/>
      <w:lang w:val="fr-FR"/>
    </w:rPr>
  </w:style>
  <w:style w:type="paragraph" w:customStyle="1" w:styleId="3A6A26CEE50746F6828F62C00F64BADD28">
    <w:name w:val="3A6A26CEE50746F6828F62C00F64BADD28"/>
    <w:pPr>
      <w:spacing w:after="180" w:line="240" w:lineRule="auto"/>
    </w:pPr>
    <w:rPr>
      <w:rFonts w:eastAsiaTheme="minorHAnsi"/>
      <w:color w:val="262626" w:themeColor="text1" w:themeTint="D9"/>
      <w:sz w:val="18"/>
    </w:rPr>
  </w:style>
  <w:style w:type="paragraph" w:customStyle="1" w:styleId="983D0517A76349EC95C6D39017206AEE42">
    <w:name w:val="983D0517A76349EC95C6D39017206AEE4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5">
    <w:name w:val="6E3002F3ED4A4B9AADE4EFDFA4F83F03165"/>
    <w:pPr>
      <w:spacing w:after="180" w:line="240" w:lineRule="auto"/>
    </w:pPr>
    <w:rPr>
      <w:rFonts w:eastAsiaTheme="minorHAnsi"/>
      <w:color w:val="262626" w:themeColor="text1" w:themeTint="D9"/>
      <w:sz w:val="16"/>
    </w:rPr>
  </w:style>
  <w:style w:type="paragraph" w:customStyle="1" w:styleId="D48EF9471508485C8988715678FFA721165">
    <w:name w:val="D48EF9471508485C8988715678FFA72116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5">
    <w:name w:val="913AC87962B04E25A6706BCDAE95491E135"/>
    <w:pPr>
      <w:spacing w:after="180" w:line="240" w:lineRule="auto"/>
    </w:pPr>
    <w:rPr>
      <w:rFonts w:eastAsiaTheme="minorHAnsi"/>
      <w:color w:val="262626" w:themeColor="text1" w:themeTint="D9"/>
      <w:sz w:val="16"/>
    </w:rPr>
  </w:style>
  <w:style w:type="paragraph" w:customStyle="1" w:styleId="8574F00AE2C740AF8065954945B6265210">
    <w:name w:val="8574F00AE2C740AF8065954945B626521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0">
    <w:name w:val="B750D651328842C08D8D887175E940C910"/>
    <w:pPr>
      <w:spacing w:after="120" w:line="240" w:lineRule="auto"/>
    </w:pPr>
    <w:rPr>
      <w:rFonts w:eastAsiaTheme="minorHAnsi"/>
      <w:color w:val="808080" w:themeColor="background1" w:themeShade="80"/>
      <w:sz w:val="16"/>
      <w:lang w:val="fr-FR"/>
    </w:rPr>
  </w:style>
  <w:style w:type="paragraph" w:customStyle="1" w:styleId="F0F6B4FD00D04503A4173AA599A0FCFB109">
    <w:name w:val="F0F6B4FD00D04503A4173AA599A0FCFB10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09">
    <w:name w:val="2D07AB3D48C544A7ABC34B8EA92D5527109"/>
    <w:pPr>
      <w:spacing w:after="180" w:line="240" w:lineRule="auto"/>
    </w:pPr>
    <w:rPr>
      <w:rFonts w:eastAsiaTheme="minorHAnsi"/>
      <w:color w:val="262626" w:themeColor="text1" w:themeTint="D9"/>
      <w:sz w:val="16"/>
    </w:rPr>
  </w:style>
  <w:style w:type="paragraph" w:customStyle="1" w:styleId="66F33F01851B4AEAAFDCCF22FC61ECFD105">
    <w:name w:val="66F33F01851B4AEAAFDCCF22FC61ECFD105"/>
    <w:pPr>
      <w:spacing w:after="120" w:line="240" w:lineRule="auto"/>
    </w:pPr>
    <w:rPr>
      <w:rFonts w:eastAsiaTheme="minorHAnsi"/>
      <w:color w:val="808080" w:themeColor="background1" w:themeShade="80"/>
      <w:sz w:val="16"/>
      <w:lang w:val="fr-FR"/>
    </w:rPr>
  </w:style>
  <w:style w:type="paragraph" w:customStyle="1" w:styleId="DE17D41320344EDC846AEC00BA8890F3107">
    <w:name w:val="DE17D41320344EDC846AEC00BA8890F3107"/>
    <w:pPr>
      <w:spacing w:after="120" w:line="240" w:lineRule="auto"/>
    </w:pPr>
    <w:rPr>
      <w:rFonts w:eastAsiaTheme="minorHAnsi"/>
      <w:color w:val="808080" w:themeColor="background1" w:themeShade="80"/>
      <w:sz w:val="16"/>
      <w:lang w:val="fr-FR"/>
    </w:rPr>
  </w:style>
  <w:style w:type="paragraph" w:customStyle="1" w:styleId="678C348AB1304939B5F105542790857828">
    <w:name w:val="678C348AB1304939B5F105542790857828"/>
    <w:pPr>
      <w:spacing w:after="180" w:line="240" w:lineRule="auto"/>
    </w:pPr>
    <w:rPr>
      <w:rFonts w:eastAsiaTheme="minorHAnsi"/>
      <w:color w:val="262626" w:themeColor="text1" w:themeTint="D9"/>
      <w:sz w:val="18"/>
    </w:rPr>
  </w:style>
  <w:style w:type="paragraph" w:customStyle="1" w:styleId="DB43734E38C14C4CB1908070630DB11928">
    <w:name w:val="DB43734E38C14C4CB1908070630DB11928"/>
    <w:pPr>
      <w:spacing w:after="180" w:line="240" w:lineRule="auto"/>
    </w:pPr>
    <w:rPr>
      <w:rFonts w:eastAsiaTheme="minorHAnsi"/>
      <w:color w:val="262626" w:themeColor="text1" w:themeTint="D9"/>
      <w:sz w:val="16"/>
    </w:rPr>
  </w:style>
  <w:style w:type="paragraph" w:customStyle="1" w:styleId="AA13DD15F30C424FB0EB17224A301E8528">
    <w:name w:val="AA13DD15F30C424FB0EB17224A301E8528"/>
    <w:pPr>
      <w:spacing w:after="180" w:line="240" w:lineRule="auto"/>
    </w:pPr>
    <w:rPr>
      <w:rFonts w:eastAsiaTheme="minorHAnsi"/>
      <w:color w:val="262626" w:themeColor="text1" w:themeTint="D9"/>
      <w:sz w:val="16"/>
    </w:rPr>
  </w:style>
  <w:style w:type="paragraph" w:customStyle="1" w:styleId="4EA6E53A4D0B4712AE22B00C5E624D2A28">
    <w:name w:val="4EA6E53A4D0B4712AE22B00C5E624D2A28"/>
    <w:pPr>
      <w:spacing w:after="180" w:line="240" w:lineRule="auto"/>
    </w:pPr>
    <w:rPr>
      <w:rFonts w:eastAsiaTheme="minorHAnsi"/>
      <w:color w:val="262626" w:themeColor="text1" w:themeTint="D9"/>
      <w:sz w:val="16"/>
    </w:rPr>
  </w:style>
  <w:style w:type="paragraph" w:customStyle="1" w:styleId="CE8BF9CDF25F48E2A9C64399E85B61F028">
    <w:name w:val="CE8BF9CDF25F48E2A9C64399E85B61F028"/>
    <w:pPr>
      <w:spacing w:after="180" w:line="240" w:lineRule="auto"/>
    </w:pPr>
    <w:rPr>
      <w:rFonts w:eastAsiaTheme="minorHAnsi"/>
      <w:color w:val="262626" w:themeColor="text1" w:themeTint="D9"/>
      <w:sz w:val="18"/>
    </w:rPr>
  </w:style>
  <w:style w:type="paragraph" w:customStyle="1" w:styleId="D1B96A8A617D42F08A732510A134C4BF8">
    <w:name w:val="D1B96A8A617D42F08A732510A134C4BF8"/>
    <w:pPr>
      <w:spacing w:after="60" w:line="240" w:lineRule="auto"/>
    </w:pPr>
    <w:rPr>
      <w:rFonts w:eastAsiaTheme="minorHAnsi"/>
      <w:caps/>
      <w:color w:val="4F81BD" w:themeColor="accent1"/>
      <w:sz w:val="20"/>
    </w:rPr>
  </w:style>
  <w:style w:type="paragraph" w:customStyle="1" w:styleId="600E32868D7841E394DA4C959B02C51631">
    <w:name w:val="600E32868D7841E394DA4C959B02C51631"/>
    <w:pPr>
      <w:spacing w:after="180" w:line="240" w:lineRule="auto"/>
    </w:pPr>
    <w:rPr>
      <w:rFonts w:eastAsiaTheme="minorHAnsi"/>
      <w:color w:val="262626" w:themeColor="text1" w:themeTint="D9"/>
      <w:sz w:val="16"/>
    </w:rPr>
  </w:style>
  <w:style w:type="paragraph" w:customStyle="1" w:styleId="01FB06FB61EE4055AFC56A9A4A20B17C166">
    <w:name w:val="01FB06FB61EE4055AFC56A9A4A20B17C16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1">
    <w:name w:val="D14CC4EDF55B400680690A2878E8885C31"/>
    <w:pPr>
      <w:spacing w:after="180" w:line="240" w:lineRule="auto"/>
    </w:pPr>
    <w:rPr>
      <w:rFonts w:eastAsiaTheme="minorHAnsi"/>
      <w:color w:val="262626" w:themeColor="text1" w:themeTint="D9"/>
      <w:sz w:val="16"/>
    </w:rPr>
  </w:style>
  <w:style w:type="paragraph" w:customStyle="1" w:styleId="ADABCCECC67347EDBA2C8BCBEA38838A31">
    <w:name w:val="ADABCCECC67347EDBA2C8BCBEA38838A31"/>
    <w:pPr>
      <w:spacing w:after="180" w:line="240" w:lineRule="auto"/>
    </w:pPr>
    <w:rPr>
      <w:rFonts w:eastAsiaTheme="minorHAnsi"/>
      <w:color w:val="262626" w:themeColor="text1" w:themeTint="D9"/>
      <w:sz w:val="18"/>
    </w:rPr>
  </w:style>
  <w:style w:type="paragraph" w:customStyle="1" w:styleId="3CA9253634FE45F49F86E2F79543D6B2166">
    <w:name w:val="3CA9253634FE45F49F86E2F79543D6B2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6">
    <w:name w:val="1688771D584844FE8FD6A3F994CA994F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6">
    <w:name w:val="9F3AAB161A224FA9B8D701F02F02AB62166"/>
    <w:pPr>
      <w:spacing w:after="120" w:line="240" w:lineRule="auto"/>
    </w:pPr>
    <w:rPr>
      <w:rFonts w:eastAsiaTheme="minorHAnsi"/>
      <w:color w:val="808080" w:themeColor="background1" w:themeShade="80"/>
      <w:sz w:val="16"/>
      <w:lang w:val="fr-FR"/>
    </w:rPr>
  </w:style>
  <w:style w:type="paragraph" w:customStyle="1" w:styleId="3A6A26CEE50746F6828F62C00F64BADD29">
    <w:name w:val="3A6A26CEE50746F6828F62C00F64BADD29"/>
    <w:pPr>
      <w:spacing w:after="180" w:line="240" w:lineRule="auto"/>
    </w:pPr>
    <w:rPr>
      <w:rFonts w:eastAsiaTheme="minorHAnsi"/>
      <w:color w:val="262626" w:themeColor="text1" w:themeTint="D9"/>
      <w:sz w:val="18"/>
    </w:rPr>
  </w:style>
  <w:style w:type="paragraph" w:customStyle="1" w:styleId="983D0517A76349EC95C6D39017206AEE43">
    <w:name w:val="983D0517A76349EC95C6D39017206AEE4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6">
    <w:name w:val="6E3002F3ED4A4B9AADE4EFDFA4F83F03166"/>
    <w:pPr>
      <w:spacing w:after="180" w:line="240" w:lineRule="auto"/>
    </w:pPr>
    <w:rPr>
      <w:rFonts w:eastAsiaTheme="minorHAnsi"/>
      <w:color w:val="262626" w:themeColor="text1" w:themeTint="D9"/>
      <w:sz w:val="16"/>
    </w:rPr>
  </w:style>
  <w:style w:type="paragraph" w:customStyle="1" w:styleId="D48EF9471508485C8988715678FFA721166">
    <w:name w:val="D48EF9471508485C8988715678FFA72116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6">
    <w:name w:val="913AC87962B04E25A6706BCDAE95491E136"/>
    <w:pPr>
      <w:spacing w:after="180" w:line="240" w:lineRule="auto"/>
    </w:pPr>
    <w:rPr>
      <w:rFonts w:eastAsiaTheme="minorHAnsi"/>
      <w:color w:val="262626" w:themeColor="text1" w:themeTint="D9"/>
      <w:sz w:val="16"/>
    </w:rPr>
  </w:style>
  <w:style w:type="paragraph" w:customStyle="1" w:styleId="8574F00AE2C740AF8065954945B6265211">
    <w:name w:val="8574F00AE2C740AF8065954945B626521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1">
    <w:name w:val="B750D651328842C08D8D887175E940C911"/>
    <w:pPr>
      <w:spacing w:after="120" w:line="240" w:lineRule="auto"/>
    </w:pPr>
    <w:rPr>
      <w:rFonts w:eastAsiaTheme="minorHAnsi"/>
      <w:color w:val="808080" w:themeColor="background1" w:themeShade="80"/>
      <w:sz w:val="16"/>
      <w:lang w:val="fr-FR"/>
    </w:rPr>
  </w:style>
  <w:style w:type="paragraph" w:customStyle="1" w:styleId="F0F6B4FD00D04503A4173AA599A0FCFB110">
    <w:name w:val="F0F6B4FD00D04503A4173AA599A0FCFB11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0">
    <w:name w:val="2D07AB3D48C544A7ABC34B8EA92D5527110"/>
    <w:pPr>
      <w:spacing w:after="180" w:line="240" w:lineRule="auto"/>
    </w:pPr>
    <w:rPr>
      <w:rFonts w:eastAsiaTheme="minorHAnsi"/>
      <w:color w:val="262626" w:themeColor="text1" w:themeTint="D9"/>
      <w:sz w:val="16"/>
    </w:rPr>
  </w:style>
  <w:style w:type="paragraph" w:customStyle="1" w:styleId="66F33F01851B4AEAAFDCCF22FC61ECFD106">
    <w:name w:val="66F33F01851B4AEAAFDCCF22FC61ECFD106"/>
    <w:pPr>
      <w:spacing w:after="120" w:line="240" w:lineRule="auto"/>
    </w:pPr>
    <w:rPr>
      <w:rFonts w:eastAsiaTheme="minorHAnsi"/>
      <w:color w:val="808080" w:themeColor="background1" w:themeShade="80"/>
      <w:sz w:val="16"/>
      <w:lang w:val="fr-FR"/>
    </w:rPr>
  </w:style>
  <w:style w:type="paragraph" w:customStyle="1" w:styleId="DE17D41320344EDC846AEC00BA8890F3108">
    <w:name w:val="DE17D41320344EDC846AEC00BA8890F3108"/>
    <w:pPr>
      <w:spacing w:after="120" w:line="240" w:lineRule="auto"/>
    </w:pPr>
    <w:rPr>
      <w:rFonts w:eastAsiaTheme="minorHAnsi"/>
      <w:color w:val="808080" w:themeColor="background1" w:themeShade="80"/>
      <w:sz w:val="16"/>
      <w:lang w:val="fr-FR"/>
    </w:rPr>
  </w:style>
  <w:style w:type="paragraph" w:customStyle="1" w:styleId="678C348AB1304939B5F105542790857829">
    <w:name w:val="678C348AB1304939B5F105542790857829"/>
    <w:pPr>
      <w:spacing w:after="180" w:line="240" w:lineRule="auto"/>
    </w:pPr>
    <w:rPr>
      <w:rFonts w:eastAsiaTheme="minorHAnsi"/>
      <w:color w:val="262626" w:themeColor="text1" w:themeTint="D9"/>
      <w:sz w:val="18"/>
    </w:rPr>
  </w:style>
  <w:style w:type="paragraph" w:customStyle="1" w:styleId="DB43734E38C14C4CB1908070630DB11929">
    <w:name w:val="DB43734E38C14C4CB1908070630DB11929"/>
    <w:pPr>
      <w:spacing w:after="180" w:line="240" w:lineRule="auto"/>
    </w:pPr>
    <w:rPr>
      <w:rFonts w:eastAsiaTheme="minorHAnsi"/>
      <w:color w:val="262626" w:themeColor="text1" w:themeTint="D9"/>
      <w:sz w:val="16"/>
    </w:rPr>
  </w:style>
  <w:style w:type="paragraph" w:customStyle="1" w:styleId="AA13DD15F30C424FB0EB17224A301E8529">
    <w:name w:val="AA13DD15F30C424FB0EB17224A301E8529"/>
    <w:pPr>
      <w:spacing w:after="180" w:line="240" w:lineRule="auto"/>
    </w:pPr>
    <w:rPr>
      <w:rFonts w:eastAsiaTheme="minorHAnsi"/>
      <w:color w:val="262626" w:themeColor="text1" w:themeTint="D9"/>
      <w:sz w:val="16"/>
    </w:rPr>
  </w:style>
  <w:style w:type="paragraph" w:customStyle="1" w:styleId="4EA6E53A4D0B4712AE22B00C5E624D2A29">
    <w:name w:val="4EA6E53A4D0B4712AE22B00C5E624D2A29"/>
    <w:pPr>
      <w:spacing w:after="180" w:line="240" w:lineRule="auto"/>
    </w:pPr>
    <w:rPr>
      <w:rFonts w:eastAsiaTheme="minorHAnsi"/>
      <w:color w:val="262626" w:themeColor="text1" w:themeTint="D9"/>
      <w:sz w:val="16"/>
    </w:rPr>
  </w:style>
  <w:style w:type="paragraph" w:customStyle="1" w:styleId="CE8BF9CDF25F48E2A9C64399E85B61F029">
    <w:name w:val="CE8BF9CDF25F48E2A9C64399E85B61F029"/>
    <w:pPr>
      <w:spacing w:after="180" w:line="240" w:lineRule="auto"/>
    </w:pPr>
    <w:rPr>
      <w:rFonts w:eastAsiaTheme="minorHAnsi"/>
      <w:color w:val="262626" w:themeColor="text1" w:themeTint="D9"/>
      <w:sz w:val="18"/>
    </w:rPr>
  </w:style>
  <w:style w:type="paragraph" w:customStyle="1" w:styleId="D1B96A8A617D42F08A732510A134C4BF9">
    <w:name w:val="D1B96A8A617D42F08A732510A134C4BF9"/>
    <w:pPr>
      <w:spacing w:after="60" w:line="240" w:lineRule="auto"/>
    </w:pPr>
    <w:rPr>
      <w:rFonts w:eastAsiaTheme="minorHAnsi"/>
      <w:caps/>
      <w:color w:val="4F81BD" w:themeColor="accent1"/>
      <w:sz w:val="20"/>
    </w:rPr>
  </w:style>
  <w:style w:type="paragraph" w:customStyle="1" w:styleId="600E32868D7841E394DA4C959B02C51632">
    <w:name w:val="600E32868D7841E394DA4C959B02C51632"/>
    <w:pPr>
      <w:spacing w:after="180" w:line="240" w:lineRule="auto"/>
    </w:pPr>
    <w:rPr>
      <w:rFonts w:eastAsiaTheme="minorHAnsi"/>
      <w:color w:val="262626" w:themeColor="text1" w:themeTint="D9"/>
      <w:sz w:val="16"/>
    </w:rPr>
  </w:style>
  <w:style w:type="paragraph" w:customStyle="1" w:styleId="01FB06FB61EE4055AFC56A9A4A20B17C167">
    <w:name w:val="01FB06FB61EE4055AFC56A9A4A20B17C167"/>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2">
    <w:name w:val="D14CC4EDF55B400680690A2878E8885C32"/>
    <w:pPr>
      <w:spacing w:after="180" w:line="240" w:lineRule="auto"/>
    </w:pPr>
    <w:rPr>
      <w:rFonts w:eastAsiaTheme="minorHAnsi"/>
      <w:color w:val="262626" w:themeColor="text1" w:themeTint="D9"/>
      <w:sz w:val="16"/>
    </w:rPr>
  </w:style>
  <w:style w:type="paragraph" w:customStyle="1" w:styleId="ADABCCECC67347EDBA2C8BCBEA38838A32">
    <w:name w:val="ADABCCECC67347EDBA2C8BCBEA38838A32"/>
    <w:pPr>
      <w:spacing w:after="180" w:line="240" w:lineRule="auto"/>
    </w:pPr>
    <w:rPr>
      <w:rFonts w:eastAsiaTheme="minorHAnsi"/>
      <w:color w:val="262626" w:themeColor="text1" w:themeTint="D9"/>
      <w:sz w:val="18"/>
    </w:rPr>
  </w:style>
  <w:style w:type="paragraph" w:customStyle="1" w:styleId="3CA9253634FE45F49F86E2F79543D6B2167">
    <w:name w:val="3CA9253634FE45F49F86E2F79543D6B2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7">
    <w:name w:val="1688771D584844FE8FD6A3F994CA994F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7">
    <w:name w:val="9F3AAB161A224FA9B8D701F02F02AB62167"/>
    <w:pPr>
      <w:spacing w:after="120" w:line="240" w:lineRule="auto"/>
    </w:pPr>
    <w:rPr>
      <w:rFonts w:eastAsiaTheme="minorHAnsi"/>
      <w:color w:val="808080" w:themeColor="background1" w:themeShade="80"/>
      <w:sz w:val="16"/>
      <w:lang w:val="fr-FR"/>
    </w:rPr>
  </w:style>
  <w:style w:type="paragraph" w:customStyle="1" w:styleId="3A6A26CEE50746F6828F62C00F64BADD30">
    <w:name w:val="3A6A26CEE50746F6828F62C00F64BADD30"/>
    <w:pPr>
      <w:spacing w:after="180" w:line="240" w:lineRule="auto"/>
    </w:pPr>
    <w:rPr>
      <w:rFonts w:eastAsiaTheme="minorHAnsi"/>
      <w:color w:val="262626" w:themeColor="text1" w:themeTint="D9"/>
      <w:sz w:val="18"/>
    </w:rPr>
  </w:style>
  <w:style w:type="paragraph" w:customStyle="1" w:styleId="983D0517A76349EC95C6D39017206AEE44">
    <w:name w:val="983D0517A76349EC95C6D39017206AEE44"/>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7">
    <w:name w:val="6E3002F3ED4A4B9AADE4EFDFA4F83F03167"/>
    <w:pPr>
      <w:spacing w:after="180" w:line="240" w:lineRule="auto"/>
    </w:pPr>
    <w:rPr>
      <w:rFonts w:eastAsiaTheme="minorHAnsi"/>
      <w:color w:val="262626" w:themeColor="text1" w:themeTint="D9"/>
      <w:sz w:val="16"/>
    </w:rPr>
  </w:style>
  <w:style w:type="paragraph" w:customStyle="1" w:styleId="D48EF9471508485C8988715678FFA721167">
    <w:name w:val="D48EF9471508485C8988715678FFA72116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7">
    <w:name w:val="913AC87962B04E25A6706BCDAE95491E137"/>
    <w:pPr>
      <w:spacing w:after="180" w:line="240" w:lineRule="auto"/>
    </w:pPr>
    <w:rPr>
      <w:rFonts w:eastAsiaTheme="minorHAnsi"/>
      <w:color w:val="262626" w:themeColor="text1" w:themeTint="D9"/>
      <w:sz w:val="16"/>
    </w:rPr>
  </w:style>
  <w:style w:type="paragraph" w:customStyle="1" w:styleId="8574F00AE2C740AF8065954945B6265212">
    <w:name w:val="8574F00AE2C740AF8065954945B626521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2">
    <w:name w:val="B750D651328842C08D8D887175E940C912"/>
    <w:pPr>
      <w:spacing w:after="120" w:line="240" w:lineRule="auto"/>
    </w:pPr>
    <w:rPr>
      <w:rFonts w:eastAsiaTheme="minorHAnsi"/>
      <w:color w:val="808080" w:themeColor="background1" w:themeShade="80"/>
      <w:sz w:val="16"/>
      <w:lang w:val="fr-FR"/>
    </w:rPr>
  </w:style>
  <w:style w:type="paragraph" w:customStyle="1" w:styleId="F0F6B4FD00D04503A4173AA599A0FCFB111">
    <w:name w:val="F0F6B4FD00D04503A4173AA599A0FCFB11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1">
    <w:name w:val="2D07AB3D48C544A7ABC34B8EA92D5527111"/>
    <w:pPr>
      <w:spacing w:after="180" w:line="240" w:lineRule="auto"/>
    </w:pPr>
    <w:rPr>
      <w:rFonts w:eastAsiaTheme="minorHAnsi"/>
      <w:color w:val="262626" w:themeColor="text1" w:themeTint="D9"/>
      <w:sz w:val="16"/>
    </w:rPr>
  </w:style>
  <w:style w:type="paragraph" w:customStyle="1" w:styleId="66F33F01851B4AEAAFDCCF22FC61ECFD107">
    <w:name w:val="66F33F01851B4AEAAFDCCF22FC61ECFD107"/>
    <w:pPr>
      <w:spacing w:after="120" w:line="240" w:lineRule="auto"/>
    </w:pPr>
    <w:rPr>
      <w:rFonts w:eastAsiaTheme="minorHAnsi"/>
      <w:color w:val="808080" w:themeColor="background1" w:themeShade="80"/>
      <w:sz w:val="16"/>
      <w:lang w:val="fr-FR"/>
    </w:rPr>
  </w:style>
  <w:style w:type="paragraph" w:customStyle="1" w:styleId="DE17D41320344EDC846AEC00BA8890F3109">
    <w:name w:val="DE17D41320344EDC846AEC00BA8890F3109"/>
    <w:pPr>
      <w:spacing w:after="120" w:line="240" w:lineRule="auto"/>
    </w:pPr>
    <w:rPr>
      <w:rFonts w:eastAsiaTheme="minorHAnsi"/>
      <w:color w:val="808080" w:themeColor="background1" w:themeShade="80"/>
      <w:sz w:val="16"/>
      <w:lang w:val="fr-FR"/>
    </w:rPr>
  </w:style>
  <w:style w:type="paragraph" w:customStyle="1" w:styleId="678C348AB1304939B5F105542790857830">
    <w:name w:val="678C348AB1304939B5F105542790857830"/>
    <w:pPr>
      <w:spacing w:after="180" w:line="240" w:lineRule="auto"/>
    </w:pPr>
    <w:rPr>
      <w:rFonts w:eastAsiaTheme="minorHAnsi"/>
      <w:color w:val="262626" w:themeColor="text1" w:themeTint="D9"/>
      <w:sz w:val="18"/>
    </w:rPr>
  </w:style>
  <w:style w:type="paragraph" w:customStyle="1" w:styleId="DB43734E38C14C4CB1908070630DB11930">
    <w:name w:val="DB43734E38C14C4CB1908070630DB11930"/>
    <w:pPr>
      <w:spacing w:after="180" w:line="240" w:lineRule="auto"/>
    </w:pPr>
    <w:rPr>
      <w:rFonts w:eastAsiaTheme="minorHAnsi"/>
      <w:color w:val="262626" w:themeColor="text1" w:themeTint="D9"/>
      <w:sz w:val="16"/>
    </w:rPr>
  </w:style>
  <w:style w:type="paragraph" w:customStyle="1" w:styleId="AA13DD15F30C424FB0EB17224A301E8530">
    <w:name w:val="AA13DD15F30C424FB0EB17224A301E8530"/>
    <w:pPr>
      <w:spacing w:after="180" w:line="240" w:lineRule="auto"/>
    </w:pPr>
    <w:rPr>
      <w:rFonts w:eastAsiaTheme="minorHAnsi"/>
      <w:color w:val="262626" w:themeColor="text1" w:themeTint="D9"/>
      <w:sz w:val="16"/>
    </w:rPr>
  </w:style>
  <w:style w:type="paragraph" w:customStyle="1" w:styleId="4EA6E53A4D0B4712AE22B00C5E624D2A30">
    <w:name w:val="4EA6E53A4D0B4712AE22B00C5E624D2A30"/>
    <w:pPr>
      <w:spacing w:after="180" w:line="240" w:lineRule="auto"/>
    </w:pPr>
    <w:rPr>
      <w:rFonts w:eastAsiaTheme="minorHAnsi"/>
      <w:color w:val="262626" w:themeColor="text1" w:themeTint="D9"/>
      <w:sz w:val="16"/>
    </w:rPr>
  </w:style>
  <w:style w:type="paragraph" w:customStyle="1" w:styleId="CE8BF9CDF25F48E2A9C64399E85B61F030">
    <w:name w:val="CE8BF9CDF25F48E2A9C64399E85B61F030"/>
    <w:pPr>
      <w:spacing w:after="180" w:line="240" w:lineRule="auto"/>
    </w:pPr>
    <w:rPr>
      <w:rFonts w:eastAsiaTheme="minorHAnsi"/>
      <w:color w:val="262626" w:themeColor="text1" w:themeTint="D9"/>
      <w:sz w:val="18"/>
    </w:rPr>
  </w:style>
  <w:style w:type="paragraph" w:customStyle="1" w:styleId="D1B96A8A617D42F08A732510A134C4BF10">
    <w:name w:val="D1B96A8A617D42F08A732510A134C4BF10"/>
    <w:pPr>
      <w:spacing w:after="60" w:line="240" w:lineRule="auto"/>
    </w:pPr>
    <w:rPr>
      <w:rFonts w:eastAsiaTheme="minorHAnsi"/>
      <w:caps/>
      <w:color w:val="4F81BD" w:themeColor="accent1"/>
      <w:sz w:val="20"/>
    </w:rPr>
  </w:style>
  <w:style w:type="paragraph" w:customStyle="1" w:styleId="600E32868D7841E394DA4C959B02C51633">
    <w:name w:val="600E32868D7841E394DA4C959B02C51633"/>
    <w:pPr>
      <w:spacing w:after="180" w:line="240" w:lineRule="auto"/>
    </w:pPr>
    <w:rPr>
      <w:rFonts w:eastAsiaTheme="minorHAnsi"/>
      <w:color w:val="262626" w:themeColor="text1" w:themeTint="D9"/>
      <w:sz w:val="16"/>
    </w:rPr>
  </w:style>
  <w:style w:type="paragraph" w:customStyle="1" w:styleId="01FB06FB61EE4055AFC56A9A4A20B17C168">
    <w:name w:val="01FB06FB61EE4055AFC56A9A4A20B17C168"/>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3">
    <w:name w:val="D14CC4EDF55B400680690A2878E8885C33"/>
    <w:pPr>
      <w:spacing w:after="180" w:line="240" w:lineRule="auto"/>
    </w:pPr>
    <w:rPr>
      <w:rFonts w:eastAsiaTheme="minorHAnsi"/>
      <w:color w:val="262626" w:themeColor="text1" w:themeTint="D9"/>
      <w:sz w:val="16"/>
    </w:rPr>
  </w:style>
  <w:style w:type="paragraph" w:customStyle="1" w:styleId="ADABCCECC67347EDBA2C8BCBEA38838A33">
    <w:name w:val="ADABCCECC67347EDBA2C8BCBEA38838A33"/>
    <w:pPr>
      <w:spacing w:after="180" w:line="240" w:lineRule="auto"/>
    </w:pPr>
    <w:rPr>
      <w:rFonts w:eastAsiaTheme="minorHAnsi"/>
      <w:color w:val="262626" w:themeColor="text1" w:themeTint="D9"/>
      <w:sz w:val="18"/>
    </w:rPr>
  </w:style>
  <w:style w:type="paragraph" w:customStyle="1" w:styleId="3CA9253634FE45F49F86E2F79543D6B2168">
    <w:name w:val="3CA9253634FE45F49F86E2F79543D6B2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8">
    <w:name w:val="1688771D584844FE8FD6A3F994CA994F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8">
    <w:name w:val="9F3AAB161A224FA9B8D701F02F02AB62168"/>
    <w:pPr>
      <w:spacing w:after="120" w:line="240" w:lineRule="auto"/>
    </w:pPr>
    <w:rPr>
      <w:rFonts w:eastAsiaTheme="minorHAnsi"/>
      <w:color w:val="808080" w:themeColor="background1" w:themeShade="80"/>
      <w:sz w:val="16"/>
      <w:lang w:val="fr-FR"/>
    </w:rPr>
  </w:style>
  <w:style w:type="paragraph" w:customStyle="1" w:styleId="3A6A26CEE50746F6828F62C00F64BADD31">
    <w:name w:val="3A6A26CEE50746F6828F62C00F64BADD31"/>
    <w:pPr>
      <w:spacing w:after="180" w:line="240" w:lineRule="auto"/>
    </w:pPr>
    <w:rPr>
      <w:rFonts w:eastAsiaTheme="minorHAnsi"/>
      <w:color w:val="262626" w:themeColor="text1" w:themeTint="D9"/>
      <w:sz w:val="18"/>
    </w:rPr>
  </w:style>
  <w:style w:type="paragraph" w:customStyle="1" w:styleId="983D0517A76349EC95C6D39017206AEE45">
    <w:name w:val="983D0517A76349EC95C6D39017206AEE45"/>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8">
    <w:name w:val="6E3002F3ED4A4B9AADE4EFDFA4F83F03168"/>
    <w:pPr>
      <w:spacing w:after="180" w:line="240" w:lineRule="auto"/>
    </w:pPr>
    <w:rPr>
      <w:rFonts w:eastAsiaTheme="minorHAnsi"/>
      <w:color w:val="262626" w:themeColor="text1" w:themeTint="D9"/>
      <w:sz w:val="16"/>
    </w:rPr>
  </w:style>
  <w:style w:type="paragraph" w:customStyle="1" w:styleId="D48EF9471508485C8988715678FFA721168">
    <w:name w:val="D48EF9471508485C8988715678FFA721168"/>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8">
    <w:name w:val="913AC87962B04E25A6706BCDAE95491E138"/>
    <w:pPr>
      <w:spacing w:after="180" w:line="240" w:lineRule="auto"/>
    </w:pPr>
    <w:rPr>
      <w:rFonts w:eastAsiaTheme="minorHAnsi"/>
      <w:color w:val="262626" w:themeColor="text1" w:themeTint="D9"/>
      <w:sz w:val="16"/>
    </w:rPr>
  </w:style>
  <w:style w:type="paragraph" w:customStyle="1" w:styleId="8574F00AE2C740AF8065954945B6265213">
    <w:name w:val="8574F00AE2C740AF8065954945B626521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3">
    <w:name w:val="B750D651328842C08D8D887175E940C913"/>
    <w:pPr>
      <w:spacing w:after="120" w:line="240" w:lineRule="auto"/>
    </w:pPr>
    <w:rPr>
      <w:rFonts w:eastAsiaTheme="minorHAnsi"/>
      <w:color w:val="808080" w:themeColor="background1" w:themeShade="80"/>
      <w:sz w:val="16"/>
      <w:lang w:val="fr-FR"/>
    </w:rPr>
  </w:style>
  <w:style w:type="paragraph" w:customStyle="1" w:styleId="DD9A2E2C65834E6B924447652F2A173C23">
    <w:name w:val="DD9A2E2C65834E6B924447652F2A173C23"/>
    <w:pPr>
      <w:spacing w:after="180" w:line="240" w:lineRule="auto"/>
    </w:pPr>
    <w:rPr>
      <w:rFonts w:eastAsiaTheme="minorHAnsi"/>
      <w:color w:val="262626" w:themeColor="text1" w:themeTint="D9"/>
      <w:sz w:val="18"/>
    </w:rPr>
  </w:style>
  <w:style w:type="paragraph" w:customStyle="1" w:styleId="F0F6B4FD00D04503A4173AA599A0FCFB112">
    <w:name w:val="F0F6B4FD00D04503A4173AA599A0FCFB11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2">
    <w:name w:val="2D07AB3D48C544A7ABC34B8EA92D5527112"/>
    <w:pPr>
      <w:spacing w:after="180" w:line="240" w:lineRule="auto"/>
    </w:pPr>
    <w:rPr>
      <w:rFonts w:eastAsiaTheme="minorHAnsi"/>
      <w:color w:val="262626" w:themeColor="text1" w:themeTint="D9"/>
      <w:sz w:val="16"/>
    </w:rPr>
  </w:style>
  <w:style w:type="paragraph" w:customStyle="1" w:styleId="66F33F01851B4AEAAFDCCF22FC61ECFD108">
    <w:name w:val="66F33F01851B4AEAAFDCCF22FC61ECFD108"/>
    <w:pPr>
      <w:spacing w:after="120" w:line="240" w:lineRule="auto"/>
    </w:pPr>
    <w:rPr>
      <w:rFonts w:eastAsiaTheme="minorHAnsi"/>
      <w:color w:val="808080" w:themeColor="background1" w:themeShade="80"/>
      <w:sz w:val="16"/>
      <w:lang w:val="fr-FR"/>
    </w:rPr>
  </w:style>
  <w:style w:type="paragraph" w:customStyle="1" w:styleId="DE17D41320344EDC846AEC00BA8890F3110">
    <w:name w:val="DE17D41320344EDC846AEC00BA8890F3110"/>
    <w:pPr>
      <w:spacing w:after="120" w:line="240" w:lineRule="auto"/>
    </w:pPr>
    <w:rPr>
      <w:rFonts w:eastAsiaTheme="minorHAnsi"/>
      <w:color w:val="808080" w:themeColor="background1" w:themeShade="80"/>
      <w:sz w:val="16"/>
      <w:lang w:val="fr-FR"/>
    </w:rPr>
  </w:style>
  <w:style w:type="paragraph" w:customStyle="1" w:styleId="678C348AB1304939B5F105542790857831">
    <w:name w:val="678C348AB1304939B5F105542790857831"/>
    <w:pPr>
      <w:spacing w:after="180" w:line="240" w:lineRule="auto"/>
    </w:pPr>
    <w:rPr>
      <w:rFonts w:eastAsiaTheme="minorHAnsi"/>
      <w:color w:val="262626" w:themeColor="text1" w:themeTint="D9"/>
      <w:sz w:val="18"/>
    </w:rPr>
  </w:style>
  <w:style w:type="paragraph" w:customStyle="1" w:styleId="DB43734E38C14C4CB1908070630DB11931">
    <w:name w:val="DB43734E38C14C4CB1908070630DB11931"/>
    <w:pPr>
      <w:spacing w:after="180" w:line="240" w:lineRule="auto"/>
    </w:pPr>
    <w:rPr>
      <w:rFonts w:eastAsiaTheme="minorHAnsi"/>
      <w:color w:val="262626" w:themeColor="text1" w:themeTint="D9"/>
      <w:sz w:val="16"/>
    </w:rPr>
  </w:style>
  <w:style w:type="paragraph" w:customStyle="1" w:styleId="AA13DD15F30C424FB0EB17224A301E8531">
    <w:name w:val="AA13DD15F30C424FB0EB17224A301E8531"/>
    <w:pPr>
      <w:spacing w:after="180" w:line="240" w:lineRule="auto"/>
    </w:pPr>
    <w:rPr>
      <w:rFonts w:eastAsiaTheme="minorHAnsi"/>
      <w:color w:val="262626" w:themeColor="text1" w:themeTint="D9"/>
      <w:sz w:val="16"/>
    </w:rPr>
  </w:style>
  <w:style w:type="paragraph" w:customStyle="1" w:styleId="4EA6E53A4D0B4712AE22B00C5E624D2A31">
    <w:name w:val="4EA6E53A4D0B4712AE22B00C5E624D2A31"/>
    <w:pPr>
      <w:spacing w:after="180" w:line="240" w:lineRule="auto"/>
    </w:pPr>
    <w:rPr>
      <w:rFonts w:eastAsiaTheme="minorHAnsi"/>
      <w:color w:val="262626" w:themeColor="text1" w:themeTint="D9"/>
      <w:sz w:val="16"/>
    </w:rPr>
  </w:style>
  <w:style w:type="paragraph" w:customStyle="1" w:styleId="CE8BF9CDF25F48E2A9C64399E85B61F031">
    <w:name w:val="CE8BF9CDF25F48E2A9C64399E85B61F031"/>
    <w:pPr>
      <w:spacing w:after="180" w:line="240" w:lineRule="auto"/>
    </w:pPr>
    <w:rPr>
      <w:rFonts w:eastAsiaTheme="minorHAnsi"/>
      <w:color w:val="262626" w:themeColor="text1" w:themeTint="D9"/>
      <w:sz w:val="18"/>
    </w:rPr>
  </w:style>
  <w:style w:type="paragraph" w:customStyle="1" w:styleId="D1B96A8A617D42F08A732510A134C4BF11">
    <w:name w:val="D1B96A8A617D42F08A732510A134C4BF11"/>
    <w:pPr>
      <w:spacing w:after="60" w:line="240" w:lineRule="auto"/>
    </w:pPr>
    <w:rPr>
      <w:rFonts w:eastAsiaTheme="minorHAnsi"/>
      <w:caps/>
      <w:color w:val="4F81BD" w:themeColor="accent1"/>
      <w:sz w:val="20"/>
    </w:rPr>
  </w:style>
  <w:style w:type="paragraph" w:customStyle="1" w:styleId="600E32868D7841E394DA4C959B02C51634">
    <w:name w:val="600E32868D7841E394DA4C959B02C51634"/>
    <w:pPr>
      <w:spacing w:after="180" w:line="240" w:lineRule="auto"/>
    </w:pPr>
    <w:rPr>
      <w:rFonts w:eastAsiaTheme="minorHAnsi"/>
      <w:color w:val="262626" w:themeColor="text1" w:themeTint="D9"/>
      <w:sz w:val="16"/>
    </w:rPr>
  </w:style>
  <w:style w:type="paragraph" w:customStyle="1" w:styleId="01FB06FB61EE4055AFC56A9A4A20B17C169">
    <w:name w:val="01FB06FB61EE4055AFC56A9A4A20B17C169"/>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4">
    <w:name w:val="D14CC4EDF55B400680690A2878E8885C34"/>
    <w:pPr>
      <w:spacing w:after="180" w:line="240" w:lineRule="auto"/>
    </w:pPr>
    <w:rPr>
      <w:rFonts w:eastAsiaTheme="minorHAnsi"/>
      <w:color w:val="262626" w:themeColor="text1" w:themeTint="D9"/>
      <w:sz w:val="16"/>
    </w:rPr>
  </w:style>
  <w:style w:type="paragraph" w:customStyle="1" w:styleId="ADABCCECC67347EDBA2C8BCBEA38838A34">
    <w:name w:val="ADABCCECC67347EDBA2C8BCBEA38838A34"/>
    <w:pPr>
      <w:spacing w:after="180" w:line="240" w:lineRule="auto"/>
    </w:pPr>
    <w:rPr>
      <w:rFonts w:eastAsiaTheme="minorHAnsi"/>
      <w:color w:val="262626" w:themeColor="text1" w:themeTint="D9"/>
      <w:sz w:val="18"/>
    </w:rPr>
  </w:style>
  <w:style w:type="paragraph" w:customStyle="1" w:styleId="3CA9253634FE45F49F86E2F79543D6B2169">
    <w:name w:val="3CA9253634FE45F49F86E2F79543D6B2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19">
    <w:name w:val="1688771D584844FE8FD6A3F994CA994F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69">
    <w:name w:val="9F3AAB161A224FA9B8D701F02F02AB62169"/>
    <w:pPr>
      <w:spacing w:after="120" w:line="240" w:lineRule="auto"/>
    </w:pPr>
    <w:rPr>
      <w:rFonts w:eastAsiaTheme="minorHAnsi"/>
      <w:color w:val="808080" w:themeColor="background1" w:themeShade="80"/>
      <w:sz w:val="16"/>
      <w:lang w:val="fr-FR"/>
    </w:rPr>
  </w:style>
  <w:style w:type="paragraph" w:customStyle="1" w:styleId="3A6A26CEE50746F6828F62C00F64BADD32">
    <w:name w:val="3A6A26CEE50746F6828F62C00F64BADD32"/>
    <w:pPr>
      <w:spacing w:after="180" w:line="240" w:lineRule="auto"/>
    </w:pPr>
    <w:rPr>
      <w:rFonts w:eastAsiaTheme="minorHAnsi"/>
      <w:color w:val="262626" w:themeColor="text1" w:themeTint="D9"/>
      <w:sz w:val="18"/>
    </w:rPr>
  </w:style>
  <w:style w:type="paragraph" w:customStyle="1" w:styleId="983D0517A76349EC95C6D39017206AEE46">
    <w:name w:val="983D0517A76349EC95C6D39017206AEE46"/>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69">
    <w:name w:val="6E3002F3ED4A4B9AADE4EFDFA4F83F03169"/>
    <w:pPr>
      <w:spacing w:after="180" w:line="240" w:lineRule="auto"/>
    </w:pPr>
    <w:rPr>
      <w:rFonts w:eastAsiaTheme="minorHAnsi"/>
      <w:color w:val="262626" w:themeColor="text1" w:themeTint="D9"/>
      <w:sz w:val="16"/>
    </w:rPr>
  </w:style>
  <w:style w:type="paragraph" w:customStyle="1" w:styleId="D48EF9471508485C8988715678FFA721169">
    <w:name w:val="D48EF9471508485C8988715678FFA721169"/>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39">
    <w:name w:val="913AC87962B04E25A6706BCDAE95491E139"/>
    <w:pPr>
      <w:spacing w:after="180" w:line="240" w:lineRule="auto"/>
    </w:pPr>
    <w:rPr>
      <w:rFonts w:eastAsiaTheme="minorHAnsi"/>
      <w:color w:val="262626" w:themeColor="text1" w:themeTint="D9"/>
      <w:sz w:val="16"/>
    </w:rPr>
  </w:style>
  <w:style w:type="paragraph" w:customStyle="1" w:styleId="8574F00AE2C740AF8065954945B6265214">
    <w:name w:val="8574F00AE2C740AF8065954945B626521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4">
    <w:name w:val="B750D651328842C08D8D887175E940C914"/>
    <w:pPr>
      <w:spacing w:after="120" w:line="240" w:lineRule="auto"/>
    </w:pPr>
    <w:rPr>
      <w:rFonts w:eastAsiaTheme="minorHAnsi"/>
      <w:color w:val="808080" w:themeColor="background1" w:themeShade="80"/>
      <w:sz w:val="16"/>
      <w:lang w:val="fr-FR"/>
    </w:rPr>
  </w:style>
  <w:style w:type="paragraph" w:customStyle="1" w:styleId="F0F6B4FD00D04503A4173AA599A0FCFB113">
    <w:name w:val="F0F6B4FD00D04503A4173AA599A0FCFB11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3">
    <w:name w:val="2D07AB3D48C544A7ABC34B8EA92D5527113"/>
    <w:pPr>
      <w:spacing w:after="180" w:line="240" w:lineRule="auto"/>
    </w:pPr>
    <w:rPr>
      <w:rFonts w:eastAsiaTheme="minorHAnsi"/>
      <w:color w:val="262626" w:themeColor="text1" w:themeTint="D9"/>
      <w:sz w:val="16"/>
    </w:rPr>
  </w:style>
  <w:style w:type="paragraph" w:customStyle="1" w:styleId="66F33F01851B4AEAAFDCCF22FC61ECFD109">
    <w:name w:val="66F33F01851B4AEAAFDCCF22FC61ECFD109"/>
    <w:pPr>
      <w:spacing w:after="120" w:line="240" w:lineRule="auto"/>
    </w:pPr>
    <w:rPr>
      <w:rFonts w:eastAsiaTheme="minorHAnsi"/>
      <w:color w:val="808080" w:themeColor="background1" w:themeShade="80"/>
      <w:sz w:val="16"/>
      <w:lang w:val="fr-FR"/>
    </w:rPr>
  </w:style>
  <w:style w:type="paragraph" w:customStyle="1" w:styleId="DE17D41320344EDC846AEC00BA8890F3111">
    <w:name w:val="DE17D41320344EDC846AEC00BA8890F3111"/>
    <w:pPr>
      <w:spacing w:after="120" w:line="240" w:lineRule="auto"/>
    </w:pPr>
    <w:rPr>
      <w:rFonts w:eastAsiaTheme="minorHAnsi"/>
      <w:color w:val="808080" w:themeColor="background1" w:themeShade="80"/>
      <w:sz w:val="16"/>
      <w:lang w:val="fr-FR"/>
    </w:rPr>
  </w:style>
  <w:style w:type="paragraph" w:customStyle="1" w:styleId="678C348AB1304939B5F105542790857832">
    <w:name w:val="678C348AB1304939B5F105542790857832"/>
    <w:pPr>
      <w:spacing w:after="180" w:line="240" w:lineRule="auto"/>
    </w:pPr>
    <w:rPr>
      <w:rFonts w:eastAsiaTheme="minorHAnsi"/>
      <w:color w:val="262626" w:themeColor="text1" w:themeTint="D9"/>
      <w:sz w:val="18"/>
    </w:rPr>
  </w:style>
  <w:style w:type="paragraph" w:customStyle="1" w:styleId="DB43734E38C14C4CB1908070630DB11932">
    <w:name w:val="DB43734E38C14C4CB1908070630DB11932"/>
    <w:pPr>
      <w:spacing w:after="180" w:line="240" w:lineRule="auto"/>
    </w:pPr>
    <w:rPr>
      <w:rFonts w:eastAsiaTheme="minorHAnsi"/>
      <w:color w:val="262626" w:themeColor="text1" w:themeTint="D9"/>
      <w:sz w:val="16"/>
    </w:rPr>
  </w:style>
  <w:style w:type="paragraph" w:customStyle="1" w:styleId="AA13DD15F30C424FB0EB17224A301E8532">
    <w:name w:val="AA13DD15F30C424FB0EB17224A301E8532"/>
    <w:pPr>
      <w:spacing w:after="180" w:line="240" w:lineRule="auto"/>
    </w:pPr>
    <w:rPr>
      <w:rFonts w:eastAsiaTheme="minorHAnsi"/>
      <w:color w:val="262626" w:themeColor="text1" w:themeTint="D9"/>
      <w:sz w:val="16"/>
    </w:rPr>
  </w:style>
  <w:style w:type="paragraph" w:customStyle="1" w:styleId="4EA6E53A4D0B4712AE22B00C5E624D2A32">
    <w:name w:val="4EA6E53A4D0B4712AE22B00C5E624D2A32"/>
    <w:pPr>
      <w:spacing w:after="180" w:line="240" w:lineRule="auto"/>
    </w:pPr>
    <w:rPr>
      <w:rFonts w:eastAsiaTheme="minorHAnsi"/>
      <w:color w:val="262626" w:themeColor="text1" w:themeTint="D9"/>
      <w:sz w:val="16"/>
    </w:rPr>
  </w:style>
  <w:style w:type="paragraph" w:customStyle="1" w:styleId="CE8BF9CDF25F48E2A9C64399E85B61F032">
    <w:name w:val="CE8BF9CDF25F48E2A9C64399E85B61F032"/>
    <w:pPr>
      <w:spacing w:after="180" w:line="240" w:lineRule="auto"/>
    </w:pPr>
    <w:rPr>
      <w:rFonts w:eastAsiaTheme="minorHAnsi"/>
      <w:color w:val="262626" w:themeColor="text1" w:themeTint="D9"/>
      <w:sz w:val="18"/>
    </w:rPr>
  </w:style>
  <w:style w:type="paragraph" w:customStyle="1" w:styleId="D1B96A8A617D42F08A732510A134C4BF12">
    <w:name w:val="D1B96A8A617D42F08A732510A134C4BF12"/>
    <w:pPr>
      <w:spacing w:after="60" w:line="240" w:lineRule="auto"/>
    </w:pPr>
    <w:rPr>
      <w:rFonts w:eastAsiaTheme="minorHAnsi"/>
      <w:caps/>
      <w:color w:val="4F81BD" w:themeColor="accent1"/>
      <w:sz w:val="20"/>
    </w:rPr>
  </w:style>
  <w:style w:type="paragraph" w:customStyle="1" w:styleId="600E32868D7841E394DA4C959B02C51635">
    <w:name w:val="600E32868D7841E394DA4C959B02C51635"/>
    <w:pPr>
      <w:spacing w:after="180" w:line="240" w:lineRule="auto"/>
    </w:pPr>
    <w:rPr>
      <w:rFonts w:eastAsiaTheme="minorHAnsi"/>
      <w:color w:val="262626" w:themeColor="text1" w:themeTint="D9"/>
      <w:sz w:val="16"/>
    </w:rPr>
  </w:style>
  <w:style w:type="paragraph" w:customStyle="1" w:styleId="01FB06FB61EE4055AFC56A9A4A20B17C170">
    <w:name w:val="01FB06FB61EE4055AFC56A9A4A20B17C170"/>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5">
    <w:name w:val="D14CC4EDF55B400680690A2878E8885C35"/>
    <w:pPr>
      <w:spacing w:after="180" w:line="240" w:lineRule="auto"/>
    </w:pPr>
    <w:rPr>
      <w:rFonts w:eastAsiaTheme="minorHAnsi"/>
      <w:color w:val="262626" w:themeColor="text1" w:themeTint="D9"/>
      <w:sz w:val="16"/>
    </w:rPr>
  </w:style>
  <w:style w:type="paragraph" w:customStyle="1" w:styleId="ADABCCECC67347EDBA2C8BCBEA38838A35">
    <w:name w:val="ADABCCECC67347EDBA2C8BCBEA38838A35"/>
    <w:pPr>
      <w:spacing w:after="180" w:line="240" w:lineRule="auto"/>
    </w:pPr>
    <w:rPr>
      <w:rFonts w:eastAsiaTheme="minorHAnsi"/>
      <w:color w:val="262626" w:themeColor="text1" w:themeTint="D9"/>
      <w:sz w:val="18"/>
    </w:rPr>
  </w:style>
  <w:style w:type="paragraph" w:customStyle="1" w:styleId="3CA9253634FE45F49F86E2F79543D6B2170">
    <w:name w:val="3CA9253634FE45F49F86E2F79543D6B2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0">
    <w:name w:val="1688771D584844FE8FD6A3F994CA994F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0">
    <w:name w:val="9F3AAB161A224FA9B8D701F02F02AB62170"/>
    <w:pPr>
      <w:spacing w:after="120" w:line="240" w:lineRule="auto"/>
    </w:pPr>
    <w:rPr>
      <w:rFonts w:eastAsiaTheme="minorHAnsi"/>
      <w:color w:val="808080" w:themeColor="background1" w:themeShade="80"/>
      <w:sz w:val="16"/>
      <w:lang w:val="fr-FR"/>
    </w:rPr>
  </w:style>
  <w:style w:type="paragraph" w:customStyle="1" w:styleId="3A6A26CEE50746F6828F62C00F64BADD33">
    <w:name w:val="3A6A26CEE50746F6828F62C00F64BADD33"/>
    <w:pPr>
      <w:spacing w:after="180" w:line="240" w:lineRule="auto"/>
    </w:pPr>
    <w:rPr>
      <w:rFonts w:eastAsiaTheme="minorHAnsi"/>
      <w:color w:val="262626" w:themeColor="text1" w:themeTint="D9"/>
      <w:sz w:val="18"/>
    </w:rPr>
  </w:style>
  <w:style w:type="paragraph" w:customStyle="1" w:styleId="983D0517A76349EC95C6D39017206AEE47">
    <w:name w:val="983D0517A76349EC95C6D39017206AEE47"/>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0">
    <w:name w:val="6E3002F3ED4A4B9AADE4EFDFA4F83F03170"/>
    <w:pPr>
      <w:spacing w:after="180" w:line="240" w:lineRule="auto"/>
    </w:pPr>
    <w:rPr>
      <w:rFonts w:eastAsiaTheme="minorHAnsi"/>
      <w:color w:val="262626" w:themeColor="text1" w:themeTint="D9"/>
      <w:sz w:val="16"/>
    </w:rPr>
  </w:style>
  <w:style w:type="paragraph" w:customStyle="1" w:styleId="D48EF9471508485C8988715678FFA721170">
    <w:name w:val="D48EF9471508485C8988715678FFA721170"/>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0">
    <w:name w:val="913AC87962B04E25A6706BCDAE95491E140"/>
    <w:pPr>
      <w:spacing w:after="180" w:line="240" w:lineRule="auto"/>
    </w:pPr>
    <w:rPr>
      <w:rFonts w:eastAsiaTheme="minorHAnsi"/>
      <w:color w:val="262626" w:themeColor="text1" w:themeTint="D9"/>
      <w:sz w:val="16"/>
    </w:rPr>
  </w:style>
  <w:style w:type="paragraph" w:customStyle="1" w:styleId="8574F00AE2C740AF8065954945B6265215">
    <w:name w:val="8574F00AE2C740AF8065954945B626521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5">
    <w:name w:val="B750D651328842C08D8D887175E940C915"/>
    <w:pPr>
      <w:spacing w:after="120" w:line="240" w:lineRule="auto"/>
    </w:pPr>
    <w:rPr>
      <w:rFonts w:eastAsiaTheme="minorHAnsi"/>
      <w:color w:val="808080" w:themeColor="background1" w:themeShade="80"/>
      <w:sz w:val="16"/>
      <w:lang w:val="fr-FR"/>
    </w:rPr>
  </w:style>
  <w:style w:type="paragraph" w:customStyle="1" w:styleId="F0F6B4FD00D04503A4173AA599A0FCFB114">
    <w:name w:val="F0F6B4FD00D04503A4173AA599A0FCFB11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4">
    <w:name w:val="2D07AB3D48C544A7ABC34B8EA92D5527114"/>
    <w:pPr>
      <w:spacing w:after="180" w:line="240" w:lineRule="auto"/>
    </w:pPr>
    <w:rPr>
      <w:rFonts w:eastAsiaTheme="minorHAnsi"/>
      <w:color w:val="262626" w:themeColor="text1" w:themeTint="D9"/>
      <w:sz w:val="16"/>
    </w:rPr>
  </w:style>
  <w:style w:type="paragraph" w:customStyle="1" w:styleId="66F33F01851B4AEAAFDCCF22FC61ECFD110">
    <w:name w:val="66F33F01851B4AEAAFDCCF22FC61ECFD110"/>
    <w:pPr>
      <w:spacing w:after="120" w:line="240" w:lineRule="auto"/>
    </w:pPr>
    <w:rPr>
      <w:rFonts w:eastAsiaTheme="minorHAnsi"/>
      <w:color w:val="808080" w:themeColor="background1" w:themeShade="80"/>
      <w:sz w:val="16"/>
      <w:lang w:val="fr-FR"/>
    </w:rPr>
  </w:style>
  <w:style w:type="paragraph" w:customStyle="1" w:styleId="DE17D41320344EDC846AEC00BA8890F3112">
    <w:name w:val="DE17D41320344EDC846AEC00BA8890F3112"/>
    <w:pPr>
      <w:spacing w:after="120" w:line="240" w:lineRule="auto"/>
    </w:pPr>
    <w:rPr>
      <w:rFonts w:eastAsiaTheme="minorHAnsi"/>
      <w:color w:val="808080" w:themeColor="background1" w:themeShade="80"/>
      <w:sz w:val="16"/>
      <w:lang w:val="fr-FR"/>
    </w:rPr>
  </w:style>
  <w:style w:type="paragraph" w:customStyle="1" w:styleId="678C348AB1304939B5F105542790857833">
    <w:name w:val="678C348AB1304939B5F105542790857833"/>
    <w:pPr>
      <w:spacing w:after="180" w:line="240" w:lineRule="auto"/>
    </w:pPr>
    <w:rPr>
      <w:rFonts w:eastAsiaTheme="minorHAnsi"/>
      <w:color w:val="262626" w:themeColor="text1" w:themeTint="D9"/>
      <w:sz w:val="18"/>
    </w:rPr>
  </w:style>
  <w:style w:type="paragraph" w:customStyle="1" w:styleId="DB43734E38C14C4CB1908070630DB11933">
    <w:name w:val="DB43734E38C14C4CB1908070630DB11933"/>
    <w:pPr>
      <w:spacing w:after="180" w:line="240" w:lineRule="auto"/>
    </w:pPr>
    <w:rPr>
      <w:rFonts w:eastAsiaTheme="minorHAnsi"/>
      <w:color w:val="262626" w:themeColor="text1" w:themeTint="D9"/>
      <w:sz w:val="16"/>
    </w:rPr>
  </w:style>
  <w:style w:type="paragraph" w:customStyle="1" w:styleId="AA13DD15F30C424FB0EB17224A301E8533">
    <w:name w:val="AA13DD15F30C424FB0EB17224A301E8533"/>
    <w:pPr>
      <w:spacing w:after="180" w:line="240" w:lineRule="auto"/>
    </w:pPr>
    <w:rPr>
      <w:rFonts w:eastAsiaTheme="minorHAnsi"/>
      <w:color w:val="262626" w:themeColor="text1" w:themeTint="D9"/>
      <w:sz w:val="16"/>
    </w:rPr>
  </w:style>
  <w:style w:type="paragraph" w:customStyle="1" w:styleId="4EA6E53A4D0B4712AE22B00C5E624D2A33">
    <w:name w:val="4EA6E53A4D0B4712AE22B00C5E624D2A33"/>
    <w:pPr>
      <w:spacing w:after="180" w:line="240" w:lineRule="auto"/>
    </w:pPr>
    <w:rPr>
      <w:rFonts w:eastAsiaTheme="minorHAnsi"/>
      <w:color w:val="262626" w:themeColor="text1" w:themeTint="D9"/>
      <w:sz w:val="16"/>
    </w:rPr>
  </w:style>
  <w:style w:type="paragraph" w:customStyle="1" w:styleId="CE8BF9CDF25F48E2A9C64399E85B61F033">
    <w:name w:val="CE8BF9CDF25F48E2A9C64399E85B61F033"/>
    <w:pPr>
      <w:spacing w:after="180" w:line="240" w:lineRule="auto"/>
    </w:pPr>
    <w:rPr>
      <w:rFonts w:eastAsiaTheme="minorHAnsi"/>
      <w:color w:val="262626" w:themeColor="text1" w:themeTint="D9"/>
      <w:sz w:val="18"/>
    </w:rPr>
  </w:style>
  <w:style w:type="paragraph" w:customStyle="1" w:styleId="D1B96A8A617D42F08A732510A134C4BF13">
    <w:name w:val="D1B96A8A617D42F08A732510A134C4BF13"/>
    <w:pPr>
      <w:spacing w:after="60" w:line="240" w:lineRule="auto"/>
    </w:pPr>
    <w:rPr>
      <w:rFonts w:eastAsiaTheme="minorHAnsi"/>
      <w:caps/>
      <w:color w:val="4F81BD" w:themeColor="accent1"/>
      <w:sz w:val="20"/>
    </w:rPr>
  </w:style>
  <w:style w:type="paragraph" w:customStyle="1" w:styleId="600E32868D7841E394DA4C959B02C51636">
    <w:name w:val="600E32868D7841E394DA4C959B02C51636"/>
    <w:pPr>
      <w:spacing w:after="180" w:line="240" w:lineRule="auto"/>
    </w:pPr>
    <w:rPr>
      <w:rFonts w:eastAsiaTheme="minorHAnsi"/>
      <w:color w:val="262626" w:themeColor="text1" w:themeTint="D9"/>
      <w:sz w:val="16"/>
    </w:rPr>
  </w:style>
  <w:style w:type="paragraph" w:customStyle="1" w:styleId="01FB06FB61EE4055AFC56A9A4A20B17C171">
    <w:name w:val="01FB06FB61EE4055AFC56A9A4A20B17C171"/>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6">
    <w:name w:val="D14CC4EDF55B400680690A2878E8885C36"/>
    <w:pPr>
      <w:spacing w:after="180" w:line="240" w:lineRule="auto"/>
    </w:pPr>
    <w:rPr>
      <w:rFonts w:eastAsiaTheme="minorHAnsi"/>
      <w:color w:val="262626" w:themeColor="text1" w:themeTint="D9"/>
      <w:sz w:val="16"/>
    </w:rPr>
  </w:style>
  <w:style w:type="paragraph" w:customStyle="1" w:styleId="ADABCCECC67347EDBA2C8BCBEA38838A36">
    <w:name w:val="ADABCCECC67347EDBA2C8BCBEA38838A36"/>
    <w:pPr>
      <w:spacing w:after="180" w:line="240" w:lineRule="auto"/>
    </w:pPr>
    <w:rPr>
      <w:rFonts w:eastAsiaTheme="minorHAnsi"/>
      <w:color w:val="262626" w:themeColor="text1" w:themeTint="D9"/>
      <w:sz w:val="18"/>
    </w:rPr>
  </w:style>
  <w:style w:type="paragraph" w:customStyle="1" w:styleId="3CA9253634FE45F49F86E2F79543D6B2171">
    <w:name w:val="3CA9253634FE45F49F86E2F79543D6B2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1">
    <w:name w:val="1688771D584844FE8FD6A3F994CA994F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1">
    <w:name w:val="9F3AAB161A224FA9B8D701F02F02AB62171"/>
    <w:pPr>
      <w:spacing w:after="120" w:line="240" w:lineRule="auto"/>
    </w:pPr>
    <w:rPr>
      <w:rFonts w:eastAsiaTheme="minorHAnsi"/>
      <w:color w:val="808080" w:themeColor="background1" w:themeShade="80"/>
      <w:sz w:val="16"/>
      <w:lang w:val="fr-FR"/>
    </w:rPr>
  </w:style>
  <w:style w:type="paragraph" w:customStyle="1" w:styleId="3A6A26CEE50746F6828F62C00F64BADD34">
    <w:name w:val="3A6A26CEE50746F6828F62C00F64BADD34"/>
    <w:pPr>
      <w:spacing w:after="180" w:line="240" w:lineRule="auto"/>
    </w:pPr>
    <w:rPr>
      <w:rFonts w:eastAsiaTheme="minorHAnsi"/>
      <w:color w:val="262626" w:themeColor="text1" w:themeTint="D9"/>
      <w:sz w:val="18"/>
    </w:rPr>
  </w:style>
  <w:style w:type="paragraph" w:customStyle="1" w:styleId="983D0517A76349EC95C6D39017206AEE48">
    <w:name w:val="983D0517A76349EC95C6D39017206AEE48"/>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1">
    <w:name w:val="6E3002F3ED4A4B9AADE4EFDFA4F83F03171"/>
    <w:pPr>
      <w:spacing w:after="180" w:line="240" w:lineRule="auto"/>
    </w:pPr>
    <w:rPr>
      <w:rFonts w:eastAsiaTheme="minorHAnsi"/>
      <w:color w:val="262626" w:themeColor="text1" w:themeTint="D9"/>
      <w:sz w:val="16"/>
    </w:rPr>
  </w:style>
  <w:style w:type="paragraph" w:customStyle="1" w:styleId="D48EF9471508485C8988715678FFA721171">
    <w:name w:val="D48EF9471508485C8988715678FFA72117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1">
    <w:name w:val="913AC87962B04E25A6706BCDAE95491E141"/>
    <w:pPr>
      <w:spacing w:after="180" w:line="240" w:lineRule="auto"/>
    </w:pPr>
    <w:rPr>
      <w:rFonts w:eastAsiaTheme="minorHAnsi"/>
      <w:color w:val="262626" w:themeColor="text1" w:themeTint="D9"/>
      <w:sz w:val="16"/>
    </w:rPr>
  </w:style>
  <w:style w:type="paragraph" w:customStyle="1" w:styleId="8574F00AE2C740AF8065954945B6265216">
    <w:name w:val="8574F00AE2C740AF8065954945B626521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6">
    <w:name w:val="B750D651328842C08D8D887175E940C916"/>
    <w:pPr>
      <w:spacing w:after="120" w:line="240" w:lineRule="auto"/>
    </w:pPr>
    <w:rPr>
      <w:rFonts w:eastAsiaTheme="minorHAnsi"/>
      <w:color w:val="808080" w:themeColor="background1" w:themeShade="80"/>
      <w:sz w:val="16"/>
      <w:lang w:val="fr-FR"/>
    </w:rPr>
  </w:style>
  <w:style w:type="paragraph" w:customStyle="1" w:styleId="4E13F2F41D704B5CB91CD59B5F05629828">
    <w:name w:val="4E13F2F41D704B5CB91CD59B5F05629828"/>
    <w:pPr>
      <w:spacing w:after="180" w:line="240" w:lineRule="auto"/>
    </w:pPr>
    <w:rPr>
      <w:rFonts w:eastAsiaTheme="minorHAnsi"/>
      <w:color w:val="262626" w:themeColor="text1" w:themeTint="D9"/>
      <w:sz w:val="18"/>
    </w:rPr>
  </w:style>
  <w:style w:type="paragraph" w:customStyle="1" w:styleId="F0F6B4FD00D04503A4173AA599A0FCFB115">
    <w:name w:val="F0F6B4FD00D04503A4173AA599A0FCFB11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5">
    <w:name w:val="2D07AB3D48C544A7ABC34B8EA92D5527115"/>
    <w:pPr>
      <w:spacing w:after="180" w:line="240" w:lineRule="auto"/>
    </w:pPr>
    <w:rPr>
      <w:rFonts w:eastAsiaTheme="minorHAnsi"/>
      <w:color w:val="262626" w:themeColor="text1" w:themeTint="D9"/>
      <w:sz w:val="16"/>
    </w:rPr>
  </w:style>
  <w:style w:type="paragraph" w:customStyle="1" w:styleId="66F33F01851B4AEAAFDCCF22FC61ECFD111">
    <w:name w:val="66F33F01851B4AEAAFDCCF22FC61ECFD111"/>
    <w:pPr>
      <w:spacing w:after="120" w:line="240" w:lineRule="auto"/>
    </w:pPr>
    <w:rPr>
      <w:rFonts w:eastAsiaTheme="minorHAnsi"/>
      <w:color w:val="808080" w:themeColor="background1" w:themeShade="80"/>
      <w:sz w:val="16"/>
      <w:lang w:val="fr-FR"/>
    </w:rPr>
  </w:style>
  <w:style w:type="paragraph" w:customStyle="1" w:styleId="DE17D41320344EDC846AEC00BA8890F3113">
    <w:name w:val="DE17D41320344EDC846AEC00BA8890F3113"/>
    <w:pPr>
      <w:spacing w:after="120" w:line="240" w:lineRule="auto"/>
    </w:pPr>
    <w:rPr>
      <w:rFonts w:eastAsiaTheme="minorHAnsi"/>
      <w:color w:val="808080" w:themeColor="background1" w:themeShade="80"/>
      <w:sz w:val="16"/>
      <w:lang w:val="fr-FR"/>
    </w:rPr>
  </w:style>
  <w:style w:type="paragraph" w:customStyle="1" w:styleId="678C348AB1304939B5F105542790857834">
    <w:name w:val="678C348AB1304939B5F105542790857834"/>
    <w:pPr>
      <w:spacing w:after="180" w:line="240" w:lineRule="auto"/>
    </w:pPr>
    <w:rPr>
      <w:rFonts w:eastAsiaTheme="minorHAnsi"/>
      <w:color w:val="262626" w:themeColor="text1" w:themeTint="D9"/>
      <w:sz w:val="18"/>
    </w:rPr>
  </w:style>
  <w:style w:type="paragraph" w:customStyle="1" w:styleId="DB43734E38C14C4CB1908070630DB11934">
    <w:name w:val="DB43734E38C14C4CB1908070630DB11934"/>
    <w:pPr>
      <w:spacing w:after="180" w:line="240" w:lineRule="auto"/>
    </w:pPr>
    <w:rPr>
      <w:rFonts w:eastAsiaTheme="minorHAnsi"/>
      <w:color w:val="262626" w:themeColor="text1" w:themeTint="D9"/>
      <w:sz w:val="16"/>
    </w:rPr>
  </w:style>
  <w:style w:type="paragraph" w:customStyle="1" w:styleId="AA13DD15F30C424FB0EB17224A301E8534">
    <w:name w:val="AA13DD15F30C424FB0EB17224A301E8534"/>
    <w:pPr>
      <w:spacing w:after="180" w:line="240" w:lineRule="auto"/>
    </w:pPr>
    <w:rPr>
      <w:rFonts w:eastAsiaTheme="minorHAnsi"/>
      <w:color w:val="262626" w:themeColor="text1" w:themeTint="D9"/>
      <w:sz w:val="16"/>
    </w:rPr>
  </w:style>
  <w:style w:type="paragraph" w:customStyle="1" w:styleId="4EA6E53A4D0B4712AE22B00C5E624D2A34">
    <w:name w:val="4EA6E53A4D0B4712AE22B00C5E624D2A34"/>
    <w:pPr>
      <w:spacing w:after="180" w:line="240" w:lineRule="auto"/>
    </w:pPr>
    <w:rPr>
      <w:rFonts w:eastAsiaTheme="minorHAnsi"/>
      <w:color w:val="262626" w:themeColor="text1" w:themeTint="D9"/>
      <w:sz w:val="16"/>
    </w:rPr>
  </w:style>
  <w:style w:type="paragraph" w:customStyle="1" w:styleId="CE8BF9CDF25F48E2A9C64399E85B61F034">
    <w:name w:val="CE8BF9CDF25F48E2A9C64399E85B61F034"/>
    <w:pPr>
      <w:spacing w:after="180" w:line="240" w:lineRule="auto"/>
    </w:pPr>
    <w:rPr>
      <w:rFonts w:eastAsiaTheme="minorHAnsi"/>
      <w:color w:val="262626" w:themeColor="text1" w:themeTint="D9"/>
      <w:sz w:val="18"/>
    </w:rPr>
  </w:style>
  <w:style w:type="paragraph" w:customStyle="1" w:styleId="D1B96A8A617D42F08A732510A134C4BF14">
    <w:name w:val="D1B96A8A617D42F08A732510A134C4BF14"/>
    <w:pPr>
      <w:spacing w:after="60" w:line="240" w:lineRule="auto"/>
    </w:pPr>
    <w:rPr>
      <w:rFonts w:eastAsiaTheme="minorHAnsi"/>
      <w:caps/>
      <w:color w:val="4F81BD" w:themeColor="accent1"/>
      <w:sz w:val="20"/>
    </w:rPr>
  </w:style>
  <w:style w:type="paragraph" w:customStyle="1" w:styleId="231443E41FAA4FA49421983692B01E3E">
    <w:name w:val="231443E41FAA4FA49421983692B01E3E"/>
  </w:style>
  <w:style w:type="paragraph" w:customStyle="1" w:styleId="600E32868D7841E394DA4C959B02C51637">
    <w:name w:val="600E32868D7841E394DA4C959B02C51637"/>
    <w:pPr>
      <w:spacing w:after="180" w:line="240" w:lineRule="auto"/>
    </w:pPr>
    <w:rPr>
      <w:rFonts w:eastAsiaTheme="minorHAnsi"/>
      <w:color w:val="262626" w:themeColor="text1" w:themeTint="D9"/>
      <w:sz w:val="16"/>
    </w:rPr>
  </w:style>
  <w:style w:type="paragraph" w:customStyle="1" w:styleId="01FB06FB61EE4055AFC56A9A4A20B17C172">
    <w:name w:val="01FB06FB61EE4055AFC56A9A4A20B17C172"/>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7">
    <w:name w:val="D14CC4EDF55B400680690A2878E8885C37"/>
    <w:pPr>
      <w:spacing w:after="180" w:line="240" w:lineRule="auto"/>
    </w:pPr>
    <w:rPr>
      <w:rFonts w:eastAsiaTheme="minorHAnsi"/>
      <w:color w:val="262626" w:themeColor="text1" w:themeTint="D9"/>
      <w:sz w:val="16"/>
    </w:rPr>
  </w:style>
  <w:style w:type="paragraph" w:customStyle="1" w:styleId="ADABCCECC67347EDBA2C8BCBEA38838A37">
    <w:name w:val="ADABCCECC67347EDBA2C8BCBEA38838A37"/>
    <w:pPr>
      <w:spacing w:after="180" w:line="240" w:lineRule="auto"/>
    </w:pPr>
    <w:rPr>
      <w:rFonts w:eastAsiaTheme="minorHAnsi"/>
      <w:color w:val="262626" w:themeColor="text1" w:themeTint="D9"/>
      <w:sz w:val="18"/>
    </w:rPr>
  </w:style>
  <w:style w:type="paragraph" w:customStyle="1" w:styleId="3CA9253634FE45F49F86E2F79543D6B2172">
    <w:name w:val="3CA9253634FE45F49F86E2F79543D6B2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2">
    <w:name w:val="1688771D584844FE8FD6A3F994CA994F2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2">
    <w:name w:val="9F3AAB161A224FA9B8D701F02F02AB62172"/>
    <w:pPr>
      <w:spacing w:after="120" w:line="240" w:lineRule="auto"/>
    </w:pPr>
    <w:rPr>
      <w:rFonts w:eastAsiaTheme="minorHAnsi"/>
      <w:color w:val="808080" w:themeColor="background1" w:themeShade="80"/>
      <w:sz w:val="16"/>
      <w:lang w:val="fr-FR"/>
    </w:rPr>
  </w:style>
  <w:style w:type="paragraph" w:customStyle="1" w:styleId="3A6A26CEE50746F6828F62C00F64BADD35">
    <w:name w:val="3A6A26CEE50746F6828F62C00F64BADD35"/>
    <w:pPr>
      <w:spacing w:after="180" w:line="240" w:lineRule="auto"/>
    </w:pPr>
    <w:rPr>
      <w:rFonts w:eastAsiaTheme="minorHAnsi"/>
      <w:color w:val="262626" w:themeColor="text1" w:themeTint="D9"/>
      <w:sz w:val="18"/>
    </w:rPr>
  </w:style>
  <w:style w:type="paragraph" w:customStyle="1" w:styleId="983D0517A76349EC95C6D39017206AEE49">
    <w:name w:val="983D0517A76349EC95C6D39017206AEE49"/>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2">
    <w:name w:val="6E3002F3ED4A4B9AADE4EFDFA4F83F03172"/>
    <w:pPr>
      <w:spacing w:after="180" w:line="240" w:lineRule="auto"/>
    </w:pPr>
    <w:rPr>
      <w:rFonts w:eastAsiaTheme="minorHAnsi"/>
      <w:color w:val="262626" w:themeColor="text1" w:themeTint="D9"/>
      <w:sz w:val="16"/>
    </w:rPr>
  </w:style>
  <w:style w:type="paragraph" w:customStyle="1" w:styleId="D48EF9471508485C8988715678FFA721172">
    <w:name w:val="D48EF9471508485C8988715678FFA72117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2">
    <w:name w:val="913AC87962B04E25A6706BCDAE95491E142"/>
    <w:pPr>
      <w:spacing w:after="180" w:line="240" w:lineRule="auto"/>
    </w:pPr>
    <w:rPr>
      <w:rFonts w:eastAsiaTheme="minorHAnsi"/>
      <w:color w:val="262626" w:themeColor="text1" w:themeTint="D9"/>
      <w:sz w:val="16"/>
    </w:rPr>
  </w:style>
  <w:style w:type="paragraph" w:customStyle="1" w:styleId="8574F00AE2C740AF8065954945B6265217">
    <w:name w:val="8574F00AE2C740AF8065954945B6265217"/>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7">
    <w:name w:val="B750D651328842C08D8D887175E940C917"/>
    <w:pPr>
      <w:spacing w:after="120" w:line="240" w:lineRule="auto"/>
    </w:pPr>
    <w:rPr>
      <w:rFonts w:eastAsiaTheme="minorHAnsi"/>
      <w:color w:val="808080" w:themeColor="background1" w:themeShade="80"/>
      <w:sz w:val="16"/>
      <w:lang w:val="fr-FR"/>
    </w:rPr>
  </w:style>
  <w:style w:type="paragraph" w:customStyle="1" w:styleId="231443E41FAA4FA49421983692B01E3E1">
    <w:name w:val="231443E41FAA4FA49421983692B01E3E1"/>
    <w:pPr>
      <w:spacing w:after="180" w:line="240" w:lineRule="auto"/>
    </w:pPr>
    <w:rPr>
      <w:rFonts w:eastAsiaTheme="minorHAnsi"/>
      <w:color w:val="262626" w:themeColor="text1" w:themeTint="D9"/>
      <w:sz w:val="18"/>
    </w:rPr>
  </w:style>
  <w:style w:type="paragraph" w:customStyle="1" w:styleId="F0F6B4FD00D04503A4173AA599A0FCFB116">
    <w:name w:val="F0F6B4FD00D04503A4173AA599A0FCFB11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6">
    <w:name w:val="2D07AB3D48C544A7ABC34B8EA92D5527116"/>
    <w:pPr>
      <w:spacing w:after="180" w:line="240" w:lineRule="auto"/>
    </w:pPr>
    <w:rPr>
      <w:rFonts w:eastAsiaTheme="minorHAnsi"/>
      <w:color w:val="262626" w:themeColor="text1" w:themeTint="D9"/>
      <w:sz w:val="16"/>
    </w:rPr>
  </w:style>
  <w:style w:type="paragraph" w:customStyle="1" w:styleId="66F33F01851B4AEAAFDCCF22FC61ECFD112">
    <w:name w:val="66F33F01851B4AEAAFDCCF22FC61ECFD112"/>
    <w:pPr>
      <w:spacing w:after="120" w:line="240" w:lineRule="auto"/>
    </w:pPr>
    <w:rPr>
      <w:rFonts w:eastAsiaTheme="minorHAnsi"/>
      <w:color w:val="808080" w:themeColor="background1" w:themeShade="80"/>
      <w:sz w:val="16"/>
      <w:lang w:val="fr-FR"/>
    </w:rPr>
  </w:style>
  <w:style w:type="paragraph" w:customStyle="1" w:styleId="DE17D41320344EDC846AEC00BA8890F3114">
    <w:name w:val="DE17D41320344EDC846AEC00BA8890F3114"/>
    <w:pPr>
      <w:spacing w:after="120" w:line="240" w:lineRule="auto"/>
    </w:pPr>
    <w:rPr>
      <w:rFonts w:eastAsiaTheme="minorHAnsi"/>
      <w:color w:val="808080" w:themeColor="background1" w:themeShade="80"/>
      <w:sz w:val="16"/>
      <w:lang w:val="fr-FR"/>
    </w:rPr>
  </w:style>
  <w:style w:type="paragraph" w:customStyle="1" w:styleId="678C348AB1304939B5F105542790857835">
    <w:name w:val="678C348AB1304939B5F105542790857835"/>
    <w:pPr>
      <w:spacing w:after="180" w:line="240" w:lineRule="auto"/>
    </w:pPr>
    <w:rPr>
      <w:rFonts w:eastAsiaTheme="minorHAnsi"/>
      <w:color w:val="262626" w:themeColor="text1" w:themeTint="D9"/>
      <w:sz w:val="18"/>
    </w:rPr>
  </w:style>
  <w:style w:type="paragraph" w:customStyle="1" w:styleId="DB43734E38C14C4CB1908070630DB11935">
    <w:name w:val="DB43734E38C14C4CB1908070630DB11935"/>
    <w:pPr>
      <w:spacing w:after="180" w:line="240" w:lineRule="auto"/>
    </w:pPr>
    <w:rPr>
      <w:rFonts w:eastAsiaTheme="minorHAnsi"/>
      <w:color w:val="262626" w:themeColor="text1" w:themeTint="D9"/>
      <w:sz w:val="16"/>
    </w:rPr>
  </w:style>
  <w:style w:type="paragraph" w:customStyle="1" w:styleId="AA13DD15F30C424FB0EB17224A301E8535">
    <w:name w:val="AA13DD15F30C424FB0EB17224A301E8535"/>
    <w:pPr>
      <w:spacing w:after="180" w:line="240" w:lineRule="auto"/>
    </w:pPr>
    <w:rPr>
      <w:rFonts w:eastAsiaTheme="minorHAnsi"/>
      <w:color w:val="262626" w:themeColor="text1" w:themeTint="D9"/>
      <w:sz w:val="16"/>
    </w:rPr>
  </w:style>
  <w:style w:type="paragraph" w:customStyle="1" w:styleId="4EA6E53A4D0B4712AE22B00C5E624D2A35">
    <w:name w:val="4EA6E53A4D0B4712AE22B00C5E624D2A35"/>
    <w:pPr>
      <w:spacing w:after="180" w:line="240" w:lineRule="auto"/>
    </w:pPr>
    <w:rPr>
      <w:rFonts w:eastAsiaTheme="minorHAnsi"/>
      <w:color w:val="262626" w:themeColor="text1" w:themeTint="D9"/>
      <w:sz w:val="16"/>
    </w:rPr>
  </w:style>
  <w:style w:type="paragraph" w:customStyle="1" w:styleId="CE8BF9CDF25F48E2A9C64399E85B61F035">
    <w:name w:val="CE8BF9CDF25F48E2A9C64399E85B61F035"/>
    <w:pPr>
      <w:spacing w:after="180" w:line="240" w:lineRule="auto"/>
    </w:pPr>
    <w:rPr>
      <w:rFonts w:eastAsiaTheme="minorHAnsi"/>
      <w:color w:val="262626" w:themeColor="text1" w:themeTint="D9"/>
      <w:sz w:val="18"/>
    </w:rPr>
  </w:style>
  <w:style w:type="paragraph" w:customStyle="1" w:styleId="D1B96A8A617D42F08A732510A134C4BF15">
    <w:name w:val="D1B96A8A617D42F08A732510A134C4BF15"/>
    <w:pPr>
      <w:spacing w:after="60" w:line="240" w:lineRule="auto"/>
    </w:pPr>
    <w:rPr>
      <w:rFonts w:eastAsiaTheme="minorHAnsi"/>
      <w:caps/>
      <w:color w:val="4F81BD" w:themeColor="accent1"/>
      <w:sz w:val="20"/>
    </w:rPr>
  </w:style>
  <w:style w:type="paragraph" w:customStyle="1" w:styleId="600E32868D7841E394DA4C959B02C51638">
    <w:name w:val="600E32868D7841E394DA4C959B02C51638"/>
    <w:pPr>
      <w:spacing w:after="180" w:line="240" w:lineRule="auto"/>
    </w:pPr>
    <w:rPr>
      <w:rFonts w:eastAsiaTheme="minorHAnsi"/>
      <w:color w:val="262626" w:themeColor="text1" w:themeTint="D9"/>
      <w:sz w:val="16"/>
    </w:rPr>
  </w:style>
  <w:style w:type="paragraph" w:customStyle="1" w:styleId="01FB06FB61EE4055AFC56A9A4A20B17C173">
    <w:name w:val="01FB06FB61EE4055AFC56A9A4A20B17C173"/>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8">
    <w:name w:val="D14CC4EDF55B400680690A2878E8885C38"/>
    <w:pPr>
      <w:spacing w:after="180" w:line="240" w:lineRule="auto"/>
    </w:pPr>
    <w:rPr>
      <w:rFonts w:eastAsiaTheme="minorHAnsi"/>
      <w:color w:val="262626" w:themeColor="text1" w:themeTint="D9"/>
      <w:sz w:val="16"/>
    </w:rPr>
  </w:style>
  <w:style w:type="paragraph" w:customStyle="1" w:styleId="ADABCCECC67347EDBA2C8BCBEA38838A38">
    <w:name w:val="ADABCCECC67347EDBA2C8BCBEA38838A38"/>
    <w:pPr>
      <w:spacing w:after="180" w:line="240" w:lineRule="auto"/>
    </w:pPr>
    <w:rPr>
      <w:rFonts w:eastAsiaTheme="minorHAnsi"/>
      <w:color w:val="262626" w:themeColor="text1" w:themeTint="D9"/>
      <w:sz w:val="18"/>
    </w:rPr>
  </w:style>
  <w:style w:type="paragraph" w:customStyle="1" w:styleId="3CA9253634FE45F49F86E2F79543D6B2173">
    <w:name w:val="3CA9253634FE45F49F86E2F79543D6B2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3">
    <w:name w:val="1688771D584844FE8FD6A3F994CA994F2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3">
    <w:name w:val="9F3AAB161A224FA9B8D701F02F02AB62173"/>
    <w:pPr>
      <w:spacing w:after="120" w:line="240" w:lineRule="auto"/>
    </w:pPr>
    <w:rPr>
      <w:rFonts w:eastAsiaTheme="minorHAnsi"/>
      <w:color w:val="808080" w:themeColor="background1" w:themeShade="80"/>
      <w:sz w:val="16"/>
      <w:lang w:val="fr-FR"/>
    </w:rPr>
  </w:style>
  <w:style w:type="paragraph" w:customStyle="1" w:styleId="3A6A26CEE50746F6828F62C00F64BADD36">
    <w:name w:val="3A6A26CEE50746F6828F62C00F64BADD36"/>
    <w:pPr>
      <w:spacing w:after="180" w:line="240" w:lineRule="auto"/>
    </w:pPr>
    <w:rPr>
      <w:rFonts w:eastAsiaTheme="minorHAnsi"/>
      <w:color w:val="262626" w:themeColor="text1" w:themeTint="D9"/>
      <w:sz w:val="18"/>
    </w:rPr>
  </w:style>
  <w:style w:type="paragraph" w:customStyle="1" w:styleId="983D0517A76349EC95C6D39017206AEE50">
    <w:name w:val="983D0517A76349EC95C6D39017206AEE50"/>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3">
    <w:name w:val="6E3002F3ED4A4B9AADE4EFDFA4F83F03173"/>
    <w:pPr>
      <w:spacing w:after="180" w:line="240" w:lineRule="auto"/>
    </w:pPr>
    <w:rPr>
      <w:rFonts w:eastAsiaTheme="minorHAnsi"/>
      <w:color w:val="262626" w:themeColor="text1" w:themeTint="D9"/>
      <w:sz w:val="16"/>
    </w:rPr>
  </w:style>
  <w:style w:type="paragraph" w:customStyle="1" w:styleId="D48EF9471508485C8988715678FFA721173">
    <w:name w:val="D48EF9471508485C8988715678FFA72117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3">
    <w:name w:val="913AC87962B04E25A6706BCDAE95491E143"/>
    <w:pPr>
      <w:spacing w:after="180" w:line="240" w:lineRule="auto"/>
    </w:pPr>
    <w:rPr>
      <w:rFonts w:eastAsiaTheme="minorHAnsi"/>
      <w:color w:val="262626" w:themeColor="text1" w:themeTint="D9"/>
      <w:sz w:val="16"/>
    </w:rPr>
  </w:style>
  <w:style w:type="paragraph" w:customStyle="1" w:styleId="8574F00AE2C740AF8065954945B6265218">
    <w:name w:val="8574F00AE2C740AF8065954945B6265218"/>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8">
    <w:name w:val="B750D651328842C08D8D887175E940C918"/>
    <w:pPr>
      <w:spacing w:after="120" w:line="240" w:lineRule="auto"/>
    </w:pPr>
    <w:rPr>
      <w:rFonts w:eastAsiaTheme="minorHAnsi"/>
      <w:color w:val="808080" w:themeColor="background1" w:themeShade="80"/>
      <w:sz w:val="16"/>
      <w:lang w:val="fr-FR"/>
    </w:rPr>
  </w:style>
  <w:style w:type="paragraph" w:customStyle="1" w:styleId="231443E41FAA4FA49421983692B01E3E2">
    <w:name w:val="231443E41FAA4FA49421983692B01E3E2"/>
    <w:pPr>
      <w:spacing w:after="180" w:line="240" w:lineRule="auto"/>
    </w:pPr>
    <w:rPr>
      <w:rFonts w:eastAsiaTheme="minorHAnsi"/>
      <w:color w:val="262626" w:themeColor="text1" w:themeTint="D9"/>
      <w:sz w:val="18"/>
    </w:rPr>
  </w:style>
  <w:style w:type="paragraph" w:customStyle="1" w:styleId="F0F6B4FD00D04503A4173AA599A0FCFB117">
    <w:name w:val="F0F6B4FD00D04503A4173AA599A0FCFB117"/>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2D07AB3D48C544A7ABC34B8EA92D5527117">
    <w:name w:val="2D07AB3D48C544A7ABC34B8EA92D5527117"/>
    <w:pPr>
      <w:spacing w:after="180" w:line="240" w:lineRule="auto"/>
    </w:pPr>
    <w:rPr>
      <w:rFonts w:eastAsiaTheme="minorHAnsi"/>
      <w:color w:val="262626" w:themeColor="text1" w:themeTint="D9"/>
      <w:sz w:val="16"/>
    </w:rPr>
  </w:style>
  <w:style w:type="paragraph" w:customStyle="1" w:styleId="66F33F01851B4AEAAFDCCF22FC61ECFD113">
    <w:name w:val="66F33F01851B4AEAAFDCCF22FC61ECFD113"/>
    <w:pPr>
      <w:spacing w:after="120" w:line="240" w:lineRule="auto"/>
    </w:pPr>
    <w:rPr>
      <w:rFonts w:eastAsiaTheme="minorHAnsi"/>
      <w:color w:val="808080" w:themeColor="background1" w:themeShade="80"/>
      <w:sz w:val="16"/>
      <w:lang w:val="fr-FR"/>
    </w:rPr>
  </w:style>
  <w:style w:type="paragraph" w:customStyle="1" w:styleId="DE17D41320344EDC846AEC00BA8890F3115">
    <w:name w:val="DE17D41320344EDC846AEC00BA8890F3115"/>
    <w:pPr>
      <w:spacing w:after="120" w:line="240" w:lineRule="auto"/>
    </w:pPr>
    <w:rPr>
      <w:rFonts w:eastAsiaTheme="minorHAnsi"/>
      <w:color w:val="808080" w:themeColor="background1" w:themeShade="80"/>
      <w:sz w:val="16"/>
      <w:lang w:val="fr-FR"/>
    </w:rPr>
  </w:style>
  <w:style w:type="paragraph" w:customStyle="1" w:styleId="678C348AB1304939B5F105542790857836">
    <w:name w:val="678C348AB1304939B5F105542790857836"/>
    <w:pPr>
      <w:spacing w:after="180" w:line="240" w:lineRule="auto"/>
    </w:pPr>
    <w:rPr>
      <w:rFonts w:eastAsiaTheme="minorHAnsi"/>
      <w:color w:val="262626" w:themeColor="text1" w:themeTint="D9"/>
      <w:sz w:val="18"/>
    </w:rPr>
  </w:style>
  <w:style w:type="paragraph" w:customStyle="1" w:styleId="DB43734E38C14C4CB1908070630DB11936">
    <w:name w:val="DB43734E38C14C4CB1908070630DB11936"/>
    <w:pPr>
      <w:spacing w:after="180" w:line="240" w:lineRule="auto"/>
    </w:pPr>
    <w:rPr>
      <w:rFonts w:eastAsiaTheme="minorHAnsi"/>
      <w:color w:val="262626" w:themeColor="text1" w:themeTint="D9"/>
      <w:sz w:val="16"/>
    </w:rPr>
  </w:style>
  <w:style w:type="paragraph" w:customStyle="1" w:styleId="AA13DD15F30C424FB0EB17224A301E8536">
    <w:name w:val="AA13DD15F30C424FB0EB17224A301E8536"/>
    <w:pPr>
      <w:spacing w:after="180" w:line="240" w:lineRule="auto"/>
    </w:pPr>
    <w:rPr>
      <w:rFonts w:eastAsiaTheme="minorHAnsi"/>
      <w:color w:val="262626" w:themeColor="text1" w:themeTint="D9"/>
      <w:sz w:val="16"/>
    </w:rPr>
  </w:style>
  <w:style w:type="paragraph" w:customStyle="1" w:styleId="4EA6E53A4D0B4712AE22B00C5E624D2A36">
    <w:name w:val="4EA6E53A4D0B4712AE22B00C5E624D2A36"/>
    <w:pPr>
      <w:spacing w:after="180" w:line="240" w:lineRule="auto"/>
    </w:pPr>
    <w:rPr>
      <w:rFonts w:eastAsiaTheme="minorHAnsi"/>
      <w:color w:val="262626" w:themeColor="text1" w:themeTint="D9"/>
      <w:sz w:val="16"/>
    </w:rPr>
  </w:style>
  <w:style w:type="paragraph" w:customStyle="1" w:styleId="CE8BF9CDF25F48E2A9C64399E85B61F036">
    <w:name w:val="CE8BF9CDF25F48E2A9C64399E85B61F036"/>
    <w:pPr>
      <w:spacing w:after="180" w:line="240" w:lineRule="auto"/>
    </w:pPr>
    <w:rPr>
      <w:rFonts w:eastAsiaTheme="minorHAnsi"/>
      <w:color w:val="262626" w:themeColor="text1" w:themeTint="D9"/>
      <w:sz w:val="18"/>
    </w:rPr>
  </w:style>
  <w:style w:type="paragraph" w:customStyle="1" w:styleId="D1B96A8A617D42F08A732510A134C4BF16">
    <w:name w:val="D1B96A8A617D42F08A732510A134C4BF16"/>
    <w:pPr>
      <w:spacing w:after="60" w:line="240" w:lineRule="auto"/>
    </w:pPr>
    <w:rPr>
      <w:rFonts w:eastAsiaTheme="minorHAnsi"/>
      <w:caps/>
      <w:color w:val="4F81BD" w:themeColor="accent1"/>
      <w:sz w:val="20"/>
    </w:rPr>
  </w:style>
  <w:style w:type="paragraph" w:customStyle="1" w:styleId="E871206FF8084C14AD3226FCE79EEE5E">
    <w:name w:val="E871206FF8084C14AD3226FCE79EEE5E"/>
  </w:style>
  <w:style w:type="paragraph" w:customStyle="1" w:styleId="EA69D28A710C4559BA82CA1BAC887650">
    <w:name w:val="EA69D28A710C4559BA82CA1BAC887650"/>
  </w:style>
  <w:style w:type="paragraph" w:customStyle="1" w:styleId="BD4E982359234BE4AB0A8CBA68DB338B">
    <w:name w:val="BD4E982359234BE4AB0A8CBA68DB338B"/>
  </w:style>
  <w:style w:type="paragraph" w:customStyle="1" w:styleId="ABDDFCA652954905BB7774D9C2C400B1">
    <w:name w:val="ABDDFCA652954905BB7774D9C2C400B1"/>
  </w:style>
  <w:style w:type="paragraph" w:customStyle="1" w:styleId="600E32868D7841E394DA4C959B02C51639">
    <w:name w:val="600E32868D7841E394DA4C959B02C51639"/>
    <w:pPr>
      <w:spacing w:after="180" w:line="240" w:lineRule="auto"/>
    </w:pPr>
    <w:rPr>
      <w:rFonts w:eastAsiaTheme="minorHAnsi"/>
      <w:color w:val="262626" w:themeColor="text1" w:themeTint="D9"/>
      <w:sz w:val="16"/>
    </w:rPr>
  </w:style>
  <w:style w:type="paragraph" w:customStyle="1" w:styleId="01FB06FB61EE4055AFC56A9A4A20B17C174">
    <w:name w:val="01FB06FB61EE4055AFC56A9A4A20B17C174"/>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39">
    <w:name w:val="D14CC4EDF55B400680690A2878E8885C39"/>
    <w:pPr>
      <w:spacing w:after="180" w:line="240" w:lineRule="auto"/>
    </w:pPr>
    <w:rPr>
      <w:rFonts w:eastAsiaTheme="minorHAnsi"/>
      <w:color w:val="262626" w:themeColor="text1" w:themeTint="D9"/>
      <w:sz w:val="16"/>
    </w:rPr>
  </w:style>
  <w:style w:type="paragraph" w:customStyle="1" w:styleId="ADABCCECC67347EDBA2C8BCBEA38838A39">
    <w:name w:val="ADABCCECC67347EDBA2C8BCBEA38838A39"/>
    <w:pPr>
      <w:spacing w:after="180" w:line="240" w:lineRule="auto"/>
    </w:pPr>
    <w:rPr>
      <w:rFonts w:eastAsiaTheme="minorHAnsi"/>
      <w:color w:val="262626" w:themeColor="text1" w:themeTint="D9"/>
      <w:sz w:val="18"/>
    </w:rPr>
  </w:style>
  <w:style w:type="paragraph" w:customStyle="1" w:styleId="3CA9253634FE45F49F86E2F79543D6B2174">
    <w:name w:val="3CA9253634FE45F49F86E2F79543D6B2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4">
    <w:name w:val="1688771D584844FE8FD6A3F994CA994F24"/>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4">
    <w:name w:val="9F3AAB161A224FA9B8D701F02F02AB62174"/>
    <w:pPr>
      <w:spacing w:after="120" w:line="240" w:lineRule="auto"/>
    </w:pPr>
    <w:rPr>
      <w:rFonts w:eastAsiaTheme="minorHAnsi"/>
      <w:color w:val="808080" w:themeColor="background1" w:themeShade="80"/>
      <w:sz w:val="16"/>
      <w:lang w:val="fr-FR"/>
    </w:rPr>
  </w:style>
  <w:style w:type="paragraph" w:customStyle="1" w:styleId="3A6A26CEE50746F6828F62C00F64BADD37">
    <w:name w:val="3A6A26CEE50746F6828F62C00F64BADD37"/>
    <w:pPr>
      <w:spacing w:after="180" w:line="240" w:lineRule="auto"/>
    </w:pPr>
    <w:rPr>
      <w:rFonts w:eastAsiaTheme="minorHAnsi"/>
      <w:color w:val="262626" w:themeColor="text1" w:themeTint="D9"/>
      <w:sz w:val="18"/>
    </w:rPr>
  </w:style>
  <w:style w:type="paragraph" w:customStyle="1" w:styleId="983D0517A76349EC95C6D39017206AEE51">
    <w:name w:val="983D0517A76349EC95C6D39017206AEE51"/>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4">
    <w:name w:val="6E3002F3ED4A4B9AADE4EFDFA4F83F03174"/>
    <w:pPr>
      <w:spacing w:after="180" w:line="240" w:lineRule="auto"/>
    </w:pPr>
    <w:rPr>
      <w:rFonts w:eastAsiaTheme="minorHAnsi"/>
      <w:color w:val="262626" w:themeColor="text1" w:themeTint="D9"/>
      <w:sz w:val="16"/>
    </w:rPr>
  </w:style>
  <w:style w:type="paragraph" w:customStyle="1" w:styleId="D48EF9471508485C8988715678FFA721174">
    <w:name w:val="D48EF9471508485C8988715678FFA721174"/>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4">
    <w:name w:val="913AC87962B04E25A6706BCDAE95491E144"/>
    <w:pPr>
      <w:spacing w:after="180" w:line="240" w:lineRule="auto"/>
    </w:pPr>
    <w:rPr>
      <w:rFonts w:eastAsiaTheme="minorHAnsi"/>
      <w:color w:val="262626" w:themeColor="text1" w:themeTint="D9"/>
      <w:sz w:val="16"/>
    </w:rPr>
  </w:style>
  <w:style w:type="paragraph" w:customStyle="1" w:styleId="8574F00AE2C740AF8065954945B6265219">
    <w:name w:val="8574F00AE2C740AF8065954945B6265219"/>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19">
    <w:name w:val="B750D651328842C08D8D887175E940C919"/>
    <w:pPr>
      <w:spacing w:after="120" w:line="240" w:lineRule="auto"/>
    </w:pPr>
    <w:rPr>
      <w:rFonts w:eastAsiaTheme="minorHAnsi"/>
      <w:color w:val="808080" w:themeColor="background1" w:themeShade="80"/>
      <w:sz w:val="16"/>
      <w:lang w:val="fr-FR"/>
    </w:rPr>
  </w:style>
  <w:style w:type="paragraph" w:customStyle="1" w:styleId="231443E41FAA4FA49421983692B01E3E3">
    <w:name w:val="231443E41FAA4FA49421983692B01E3E3"/>
    <w:pPr>
      <w:spacing w:after="180" w:line="240" w:lineRule="auto"/>
    </w:pPr>
    <w:rPr>
      <w:rFonts w:eastAsiaTheme="minorHAnsi"/>
      <w:color w:val="262626" w:themeColor="text1" w:themeTint="D9"/>
      <w:sz w:val="18"/>
    </w:rPr>
  </w:style>
  <w:style w:type="paragraph" w:customStyle="1" w:styleId="E871206FF8084C14AD3226FCE79EEE5E1">
    <w:name w:val="E871206FF8084C14AD3226FCE79EEE5E1"/>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
    <w:name w:val="EA69D28A710C4559BA82CA1BAC8876501"/>
    <w:pPr>
      <w:spacing w:after="180" w:line="240" w:lineRule="auto"/>
    </w:pPr>
    <w:rPr>
      <w:rFonts w:eastAsiaTheme="minorHAnsi"/>
      <w:color w:val="262626" w:themeColor="text1" w:themeTint="D9"/>
      <w:sz w:val="16"/>
    </w:rPr>
  </w:style>
  <w:style w:type="paragraph" w:customStyle="1" w:styleId="BD4E982359234BE4AB0A8CBA68DB338B1">
    <w:name w:val="BD4E982359234BE4AB0A8CBA68DB338B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
    <w:name w:val="ABDDFCA652954905BB7774D9C2C400B11"/>
    <w:pPr>
      <w:spacing w:after="120" w:line="240" w:lineRule="auto"/>
    </w:pPr>
    <w:rPr>
      <w:rFonts w:eastAsiaTheme="minorHAnsi"/>
      <w:color w:val="808080" w:themeColor="background1" w:themeShade="80"/>
      <w:sz w:val="16"/>
      <w:lang w:val="fr-FR"/>
    </w:rPr>
  </w:style>
  <w:style w:type="paragraph" w:customStyle="1" w:styleId="678C348AB1304939B5F105542790857837">
    <w:name w:val="678C348AB1304939B5F105542790857837"/>
    <w:pPr>
      <w:spacing w:after="180" w:line="240" w:lineRule="auto"/>
    </w:pPr>
    <w:rPr>
      <w:rFonts w:eastAsiaTheme="minorHAnsi"/>
      <w:color w:val="262626" w:themeColor="text1" w:themeTint="D9"/>
      <w:sz w:val="18"/>
    </w:rPr>
  </w:style>
  <w:style w:type="paragraph" w:customStyle="1" w:styleId="DB43734E38C14C4CB1908070630DB11937">
    <w:name w:val="DB43734E38C14C4CB1908070630DB11937"/>
    <w:pPr>
      <w:spacing w:after="180" w:line="240" w:lineRule="auto"/>
    </w:pPr>
    <w:rPr>
      <w:rFonts w:eastAsiaTheme="minorHAnsi"/>
      <w:color w:val="262626" w:themeColor="text1" w:themeTint="D9"/>
      <w:sz w:val="16"/>
    </w:rPr>
  </w:style>
  <w:style w:type="paragraph" w:customStyle="1" w:styleId="AA13DD15F30C424FB0EB17224A301E8537">
    <w:name w:val="AA13DD15F30C424FB0EB17224A301E8537"/>
    <w:pPr>
      <w:spacing w:after="180" w:line="240" w:lineRule="auto"/>
    </w:pPr>
    <w:rPr>
      <w:rFonts w:eastAsiaTheme="minorHAnsi"/>
      <w:color w:val="262626" w:themeColor="text1" w:themeTint="D9"/>
      <w:sz w:val="16"/>
    </w:rPr>
  </w:style>
  <w:style w:type="paragraph" w:customStyle="1" w:styleId="4EA6E53A4D0B4712AE22B00C5E624D2A37">
    <w:name w:val="4EA6E53A4D0B4712AE22B00C5E624D2A37"/>
    <w:pPr>
      <w:spacing w:after="180" w:line="240" w:lineRule="auto"/>
    </w:pPr>
    <w:rPr>
      <w:rFonts w:eastAsiaTheme="minorHAnsi"/>
      <w:color w:val="262626" w:themeColor="text1" w:themeTint="D9"/>
      <w:sz w:val="16"/>
    </w:rPr>
  </w:style>
  <w:style w:type="paragraph" w:customStyle="1" w:styleId="CE8BF9CDF25F48E2A9C64399E85B61F037">
    <w:name w:val="CE8BF9CDF25F48E2A9C64399E85B61F037"/>
    <w:pPr>
      <w:spacing w:after="180" w:line="240" w:lineRule="auto"/>
    </w:pPr>
    <w:rPr>
      <w:rFonts w:eastAsiaTheme="minorHAnsi"/>
      <w:color w:val="262626" w:themeColor="text1" w:themeTint="D9"/>
      <w:sz w:val="18"/>
    </w:rPr>
  </w:style>
  <w:style w:type="paragraph" w:customStyle="1" w:styleId="D1B96A8A617D42F08A732510A134C4BF17">
    <w:name w:val="D1B96A8A617D42F08A732510A134C4BF17"/>
    <w:pPr>
      <w:spacing w:after="60" w:line="240" w:lineRule="auto"/>
    </w:pPr>
    <w:rPr>
      <w:rFonts w:eastAsiaTheme="minorHAnsi"/>
      <w:caps/>
      <w:color w:val="4F81BD" w:themeColor="accent1"/>
      <w:sz w:val="20"/>
    </w:rPr>
  </w:style>
  <w:style w:type="paragraph" w:customStyle="1" w:styleId="600E32868D7841E394DA4C959B02C51640">
    <w:name w:val="600E32868D7841E394DA4C959B02C51640"/>
    <w:pPr>
      <w:spacing w:after="180" w:line="240" w:lineRule="auto"/>
    </w:pPr>
    <w:rPr>
      <w:rFonts w:eastAsiaTheme="minorHAnsi"/>
      <w:color w:val="262626" w:themeColor="text1" w:themeTint="D9"/>
      <w:sz w:val="16"/>
    </w:rPr>
  </w:style>
  <w:style w:type="paragraph" w:customStyle="1" w:styleId="01FB06FB61EE4055AFC56A9A4A20B17C175">
    <w:name w:val="01FB06FB61EE4055AFC56A9A4A20B17C175"/>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0">
    <w:name w:val="D14CC4EDF55B400680690A2878E8885C40"/>
    <w:pPr>
      <w:spacing w:after="180" w:line="240" w:lineRule="auto"/>
    </w:pPr>
    <w:rPr>
      <w:rFonts w:eastAsiaTheme="minorHAnsi"/>
      <w:color w:val="262626" w:themeColor="text1" w:themeTint="D9"/>
      <w:sz w:val="16"/>
    </w:rPr>
  </w:style>
  <w:style w:type="paragraph" w:customStyle="1" w:styleId="ADABCCECC67347EDBA2C8BCBEA38838A40">
    <w:name w:val="ADABCCECC67347EDBA2C8BCBEA38838A40"/>
    <w:pPr>
      <w:spacing w:after="180" w:line="240" w:lineRule="auto"/>
    </w:pPr>
    <w:rPr>
      <w:rFonts w:eastAsiaTheme="minorHAnsi"/>
      <w:color w:val="262626" w:themeColor="text1" w:themeTint="D9"/>
      <w:sz w:val="18"/>
    </w:rPr>
  </w:style>
  <w:style w:type="paragraph" w:customStyle="1" w:styleId="3CA9253634FE45F49F86E2F79543D6B2175">
    <w:name w:val="3CA9253634FE45F49F86E2F79543D6B2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5">
    <w:name w:val="1688771D584844FE8FD6A3F994CA994F25"/>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5">
    <w:name w:val="9F3AAB161A224FA9B8D701F02F02AB62175"/>
    <w:pPr>
      <w:spacing w:after="120" w:line="240" w:lineRule="auto"/>
    </w:pPr>
    <w:rPr>
      <w:rFonts w:eastAsiaTheme="minorHAnsi"/>
      <w:color w:val="808080" w:themeColor="background1" w:themeShade="80"/>
      <w:sz w:val="16"/>
      <w:lang w:val="fr-FR"/>
    </w:rPr>
  </w:style>
  <w:style w:type="paragraph" w:customStyle="1" w:styleId="3A6A26CEE50746F6828F62C00F64BADD38">
    <w:name w:val="3A6A26CEE50746F6828F62C00F64BADD38"/>
    <w:pPr>
      <w:spacing w:after="180" w:line="240" w:lineRule="auto"/>
    </w:pPr>
    <w:rPr>
      <w:rFonts w:eastAsiaTheme="minorHAnsi"/>
      <w:color w:val="262626" w:themeColor="text1" w:themeTint="D9"/>
      <w:sz w:val="18"/>
    </w:rPr>
  </w:style>
  <w:style w:type="paragraph" w:customStyle="1" w:styleId="983D0517A76349EC95C6D39017206AEE52">
    <w:name w:val="983D0517A76349EC95C6D39017206AEE52"/>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5">
    <w:name w:val="6E3002F3ED4A4B9AADE4EFDFA4F83F03175"/>
    <w:pPr>
      <w:spacing w:after="180" w:line="240" w:lineRule="auto"/>
    </w:pPr>
    <w:rPr>
      <w:rFonts w:eastAsiaTheme="minorHAnsi"/>
      <w:color w:val="262626" w:themeColor="text1" w:themeTint="D9"/>
      <w:sz w:val="16"/>
    </w:rPr>
  </w:style>
  <w:style w:type="paragraph" w:customStyle="1" w:styleId="D48EF9471508485C8988715678FFA721175">
    <w:name w:val="D48EF9471508485C8988715678FFA721175"/>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5">
    <w:name w:val="913AC87962B04E25A6706BCDAE95491E145"/>
    <w:pPr>
      <w:spacing w:after="180" w:line="240" w:lineRule="auto"/>
    </w:pPr>
    <w:rPr>
      <w:rFonts w:eastAsiaTheme="minorHAnsi"/>
      <w:color w:val="262626" w:themeColor="text1" w:themeTint="D9"/>
      <w:sz w:val="16"/>
    </w:rPr>
  </w:style>
  <w:style w:type="paragraph" w:customStyle="1" w:styleId="8574F00AE2C740AF8065954945B6265220">
    <w:name w:val="8574F00AE2C740AF8065954945B6265220"/>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0">
    <w:name w:val="B750D651328842C08D8D887175E940C920"/>
    <w:pPr>
      <w:spacing w:after="120" w:line="240" w:lineRule="auto"/>
    </w:pPr>
    <w:rPr>
      <w:rFonts w:eastAsiaTheme="minorHAnsi"/>
      <w:color w:val="808080" w:themeColor="background1" w:themeShade="80"/>
      <w:sz w:val="16"/>
      <w:lang w:val="fr-FR"/>
    </w:rPr>
  </w:style>
  <w:style w:type="paragraph" w:customStyle="1" w:styleId="231443E41FAA4FA49421983692B01E3E4">
    <w:name w:val="231443E41FAA4FA49421983692B01E3E4"/>
    <w:pPr>
      <w:spacing w:after="180" w:line="240" w:lineRule="auto"/>
    </w:pPr>
    <w:rPr>
      <w:rFonts w:eastAsiaTheme="minorHAnsi"/>
      <w:color w:val="262626" w:themeColor="text1" w:themeTint="D9"/>
      <w:sz w:val="18"/>
    </w:rPr>
  </w:style>
  <w:style w:type="paragraph" w:customStyle="1" w:styleId="E871206FF8084C14AD3226FCE79EEE5E2">
    <w:name w:val="E871206FF8084C14AD3226FCE79EEE5E2"/>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2">
    <w:name w:val="EA69D28A710C4559BA82CA1BAC8876502"/>
    <w:pPr>
      <w:spacing w:after="180" w:line="240" w:lineRule="auto"/>
    </w:pPr>
    <w:rPr>
      <w:rFonts w:eastAsiaTheme="minorHAnsi"/>
      <w:color w:val="262626" w:themeColor="text1" w:themeTint="D9"/>
      <w:sz w:val="16"/>
    </w:rPr>
  </w:style>
  <w:style w:type="paragraph" w:customStyle="1" w:styleId="BD4E982359234BE4AB0A8CBA68DB338B2">
    <w:name w:val="BD4E982359234BE4AB0A8CBA68DB338B2"/>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2">
    <w:name w:val="ABDDFCA652954905BB7774D9C2C400B12"/>
    <w:pPr>
      <w:spacing w:after="120" w:line="240" w:lineRule="auto"/>
    </w:pPr>
    <w:rPr>
      <w:rFonts w:eastAsiaTheme="minorHAnsi"/>
      <w:color w:val="808080" w:themeColor="background1" w:themeShade="80"/>
      <w:sz w:val="16"/>
      <w:lang w:val="fr-FR"/>
    </w:rPr>
  </w:style>
  <w:style w:type="paragraph" w:customStyle="1" w:styleId="678C348AB1304939B5F105542790857838">
    <w:name w:val="678C348AB1304939B5F105542790857838"/>
    <w:pPr>
      <w:spacing w:after="180" w:line="240" w:lineRule="auto"/>
    </w:pPr>
    <w:rPr>
      <w:rFonts w:eastAsiaTheme="minorHAnsi"/>
      <w:color w:val="262626" w:themeColor="text1" w:themeTint="D9"/>
      <w:sz w:val="18"/>
    </w:rPr>
  </w:style>
  <w:style w:type="paragraph" w:customStyle="1" w:styleId="DB43734E38C14C4CB1908070630DB11938">
    <w:name w:val="DB43734E38C14C4CB1908070630DB11938"/>
    <w:pPr>
      <w:spacing w:after="180" w:line="240" w:lineRule="auto"/>
    </w:pPr>
    <w:rPr>
      <w:rFonts w:eastAsiaTheme="minorHAnsi"/>
      <w:color w:val="262626" w:themeColor="text1" w:themeTint="D9"/>
      <w:sz w:val="16"/>
    </w:rPr>
  </w:style>
  <w:style w:type="paragraph" w:customStyle="1" w:styleId="AA13DD15F30C424FB0EB17224A301E8538">
    <w:name w:val="AA13DD15F30C424FB0EB17224A301E8538"/>
    <w:pPr>
      <w:spacing w:after="180" w:line="240" w:lineRule="auto"/>
    </w:pPr>
    <w:rPr>
      <w:rFonts w:eastAsiaTheme="minorHAnsi"/>
      <w:color w:val="262626" w:themeColor="text1" w:themeTint="D9"/>
      <w:sz w:val="16"/>
    </w:rPr>
  </w:style>
  <w:style w:type="paragraph" w:customStyle="1" w:styleId="4EA6E53A4D0B4712AE22B00C5E624D2A38">
    <w:name w:val="4EA6E53A4D0B4712AE22B00C5E624D2A38"/>
    <w:pPr>
      <w:spacing w:after="180" w:line="240" w:lineRule="auto"/>
    </w:pPr>
    <w:rPr>
      <w:rFonts w:eastAsiaTheme="minorHAnsi"/>
      <w:color w:val="262626" w:themeColor="text1" w:themeTint="D9"/>
      <w:sz w:val="16"/>
    </w:rPr>
  </w:style>
  <w:style w:type="paragraph" w:customStyle="1" w:styleId="CE8BF9CDF25F48E2A9C64399E85B61F038">
    <w:name w:val="CE8BF9CDF25F48E2A9C64399E85B61F038"/>
    <w:pPr>
      <w:spacing w:after="180" w:line="240" w:lineRule="auto"/>
    </w:pPr>
    <w:rPr>
      <w:rFonts w:eastAsiaTheme="minorHAnsi"/>
      <w:color w:val="262626" w:themeColor="text1" w:themeTint="D9"/>
      <w:sz w:val="18"/>
    </w:rPr>
  </w:style>
  <w:style w:type="paragraph" w:customStyle="1" w:styleId="D1B96A8A617D42F08A732510A134C4BF18">
    <w:name w:val="D1B96A8A617D42F08A732510A134C4BF18"/>
    <w:pPr>
      <w:spacing w:after="60" w:line="240" w:lineRule="auto"/>
    </w:pPr>
    <w:rPr>
      <w:rFonts w:eastAsiaTheme="minorHAnsi"/>
      <w:caps/>
      <w:color w:val="4F81BD" w:themeColor="accent1"/>
      <w:sz w:val="20"/>
    </w:rPr>
  </w:style>
  <w:style w:type="paragraph" w:customStyle="1" w:styleId="600E32868D7841E394DA4C959B02C51641">
    <w:name w:val="600E32868D7841E394DA4C959B02C51641"/>
    <w:pPr>
      <w:spacing w:after="180" w:line="240" w:lineRule="auto"/>
    </w:pPr>
    <w:rPr>
      <w:rFonts w:eastAsiaTheme="minorHAnsi"/>
      <w:color w:val="262626" w:themeColor="text1" w:themeTint="D9"/>
      <w:sz w:val="16"/>
    </w:rPr>
  </w:style>
  <w:style w:type="paragraph" w:customStyle="1" w:styleId="01FB06FB61EE4055AFC56A9A4A20B17C176">
    <w:name w:val="01FB06FB61EE4055AFC56A9A4A20B17C176"/>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1">
    <w:name w:val="D14CC4EDF55B400680690A2878E8885C41"/>
    <w:pPr>
      <w:spacing w:after="180" w:line="240" w:lineRule="auto"/>
    </w:pPr>
    <w:rPr>
      <w:rFonts w:eastAsiaTheme="minorHAnsi"/>
      <w:color w:val="262626" w:themeColor="text1" w:themeTint="D9"/>
      <w:sz w:val="16"/>
    </w:rPr>
  </w:style>
  <w:style w:type="paragraph" w:customStyle="1" w:styleId="ADABCCECC67347EDBA2C8BCBEA38838A41">
    <w:name w:val="ADABCCECC67347EDBA2C8BCBEA38838A41"/>
    <w:pPr>
      <w:spacing w:after="180" w:line="240" w:lineRule="auto"/>
    </w:pPr>
    <w:rPr>
      <w:rFonts w:eastAsiaTheme="minorHAnsi"/>
      <w:color w:val="262626" w:themeColor="text1" w:themeTint="D9"/>
      <w:sz w:val="18"/>
    </w:rPr>
  </w:style>
  <w:style w:type="paragraph" w:customStyle="1" w:styleId="3CA9253634FE45F49F86E2F79543D6B2176">
    <w:name w:val="3CA9253634FE45F49F86E2F79543D6B2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6">
    <w:name w:val="1688771D584844FE8FD6A3F994CA994F26"/>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6">
    <w:name w:val="9F3AAB161A224FA9B8D701F02F02AB62176"/>
    <w:pPr>
      <w:spacing w:after="120" w:line="240" w:lineRule="auto"/>
    </w:pPr>
    <w:rPr>
      <w:rFonts w:eastAsiaTheme="minorHAnsi"/>
      <w:color w:val="808080" w:themeColor="background1" w:themeShade="80"/>
      <w:sz w:val="16"/>
      <w:lang w:val="fr-FR"/>
    </w:rPr>
  </w:style>
  <w:style w:type="paragraph" w:customStyle="1" w:styleId="3A6A26CEE50746F6828F62C00F64BADD39">
    <w:name w:val="3A6A26CEE50746F6828F62C00F64BADD39"/>
    <w:pPr>
      <w:spacing w:after="180" w:line="240" w:lineRule="auto"/>
    </w:pPr>
    <w:rPr>
      <w:rFonts w:eastAsiaTheme="minorHAnsi"/>
      <w:color w:val="262626" w:themeColor="text1" w:themeTint="D9"/>
      <w:sz w:val="18"/>
    </w:rPr>
  </w:style>
  <w:style w:type="paragraph" w:customStyle="1" w:styleId="983D0517A76349EC95C6D39017206AEE53">
    <w:name w:val="983D0517A76349EC95C6D39017206AEE53"/>
    <w:pPr>
      <w:spacing w:before="40" w:after="0" w:line="240" w:lineRule="auto"/>
    </w:pPr>
    <w:rPr>
      <w:rFonts w:asciiTheme="majorHAnsi" w:eastAsiaTheme="minorHAnsi" w:hAnsiTheme="majorHAnsi"/>
      <w:color w:val="D9D9D9" w:themeColor="background1" w:themeShade="D9"/>
      <w:sz w:val="72"/>
    </w:rPr>
  </w:style>
  <w:style w:type="paragraph" w:customStyle="1" w:styleId="6E3002F3ED4A4B9AADE4EFDFA4F83F03176">
    <w:name w:val="6E3002F3ED4A4B9AADE4EFDFA4F83F03176"/>
    <w:pPr>
      <w:spacing w:after="180" w:line="240" w:lineRule="auto"/>
    </w:pPr>
    <w:rPr>
      <w:rFonts w:eastAsiaTheme="minorHAnsi"/>
      <w:color w:val="262626" w:themeColor="text1" w:themeTint="D9"/>
      <w:sz w:val="16"/>
    </w:rPr>
  </w:style>
  <w:style w:type="paragraph" w:customStyle="1" w:styleId="D48EF9471508485C8988715678FFA721176">
    <w:name w:val="D48EF9471508485C8988715678FFA721176"/>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6">
    <w:name w:val="913AC87962B04E25A6706BCDAE95491E146"/>
    <w:pPr>
      <w:spacing w:after="180" w:line="240" w:lineRule="auto"/>
    </w:pPr>
    <w:rPr>
      <w:rFonts w:eastAsiaTheme="minorHAnsi"/>
      <w:color w:val="262626" w:themeColor="text1" w:themeTint="D9"/>
      <w:sz w:val="16"/>
    </w:rPr>
  </w:style>
  <w:style w:type="paragraph" w:customStyle="1" w:styleId="8574F00AE2C740AF8065954945B6265221">
    <w:name w:val="8574F00AE2C740AF8065954945B6265221"/>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1">
    <w:name w:val="B750D651328842C08D8D887175E940C921"/>
    <w:pPr>
      <w:spacing w:after="120" w:line="240" w:lineRule="auto"/>
    </w:pPr>
    <w:rPr>
      <w:rFonts w:eastAsiaTheme="minorHAnsi"/>
      <w:color w:val="808080" w:themeColor="background1" w:themeShade="80"/>
      <w:sz w:val="16"/>
      <w:lang w:val="fr-FR"/>
    </w:rPr>
  </w:style>
  <w:style w:type="paragraph" w:customStyle="1" w:styleId="231443E41FAA4FA49421983692B01E3E5">
    <w:name w:val="231443E41FAA4FA49421983692B01E3E5"/>
    <w:pPr>
      <w:spacing w:after="180" w:line="240" w:lineRule="auto"/>
    </w:pPr>
    <w:rPr>
      <w:rFonts w:eastAsiaTheme="minorHAnsi"/>
      <w:color w:val="262626" w:themeColor="text1" w:themeTint="D9"/>
      <w:sz w:val="18"/>
    </w:rPr>
  </w:style>
  <w:style w:type="paragraph" w:customStyle="1" w:styleId="E871206FF8084C14AD3226FCE79EEE5E3">
    <w:name w:val="E871206FF8084C14AD3226FCE79EEE5E3"/>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3">
    <w:name w:val="EA69D28A710C4559BA82CA1BAC8876503"/>
    <w:pPr>
      <w:spacing w:after="180" w:line="240" w:lineRule="auto"/>
    </w:pPr>
    <w:rPr>
      <w:rFonts w:eastAsiaTheme="minorHAnsi"/>
      <w:color w:val="262626" w:themeColor="text1" w:themeTint="D9"/>
      <w:sz w:val="16"/>
    </w:rPr>
  </w:style>
  <w:style w:type="paragraph" w:customStyle="1" w:styleId="BD4E982359234BE4AB0A8CBA68DB338B3">
    <w:name w:val="BD4E982359234BE4AB0A8CBA68DB338B3"/>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3">
    <w:name w:val="ABDDFCA652954905BB7774D9C2C400B13"/>
    <w:pPr>
      <w:spacing w:after="120" w:line="240" w:lineRule="auto"/>
    </w:pPr>
    <w:rPr>
      <w:rFonts w:eastAsiaTheme="minorHAnsi"/>
      <w:color w:val="808080" w:themeColor="background1" w:themeShade="80"/>
      <w:sz w:val="16"/>
      <w:lang w:val="fr-FR"/>
    </w:rPr>
  </w:style>
  <w:style w:type="paragraph" w:customStyle="1" w:styleId="678C348AB1304939B5F105542790857839">
    <w:name w:val="678C348AB1304939B5F105542790857839"/>
    <w:pPr>
      <w:spacing w:after="180" w:line="240" w:lineRule="auto"/>
    </w:pPr>
    <w:rPr>
      <w:rFonts w:eastAsiaTheme="minorHAnsi"/>
      <w:color w:val="262626" w:themeColor="text1" w:themeTint="D9"/>
      <w:sz w:val="18"/>
    </w:rPr>
  </w:style>
  <w:style w:type="paragraph" w:customStyle="1" w:styleId="DB43734E38C14C4CB1908070630DB11939">
    <w:name w:val="DB43734E38C14C4CB1908070630DB11939"/>
    <w:pPr>
      <w:spacing w:after="180" w:line="240" w:lineRule="auto"/>
    </w:pPr>
    <w:rPr>
      <w:rFonts w:eastAsiaTheme="minorHAnsi"/>
      <w:color w:val="262626" w:themeColor="text1" w:themeTint="D9"/>
      <w:sz w:val="16"/>
    </w:rPr>
  </w:style>
  <w:style w:type="paragraph" w:customStyle="1" w:styleId="AA13DD15F30C424FB0EB17224A301E8539">
    <w:name w:val="AA13DD15F30C424FB0EB17224A301E8539"/>
    <w:pPr>
      <w:spacing w:after="180" w:line="240" w:lineRule="auto"/>
    </w:pPr>
    <w:rPr>
      <w:rFonts w:eastAsiaTheme="minorHAnsi"/>
      <w:color w:val="262626" w:themeColor="text1" w:themeTint="D9"/>
      <w:sz w:val="16"/>
    </w:rPr>
  </w:style>
  <w:style w:type="paragraph" w:customStyle="1" w:styleId="4EA6E53A4D0B4712AE22B00C5E624D2A39">
    <w:name w:val="4EA6E53A4D0B4712AE22B00C5E624D2A39"/>
    <w:pPr>
      <w:spacing w:after="180" w:line="240" w:lineRule="auto"/>
    </w:pPr>
    <w:rPr>
      <w:rFonts w:eastAsiaTheme="minorHAnsi"/>
      <w:color w:val="262626" w:themeColor="text1" w:themeTint="D9"/>
      <w:sz w:val="16"/>
    </w:rPr>
  </w:style>
  <w:style w:type="paragraph" w:customStyle="1" w:styleId="CE8BF9CDF25F48E2A9C64399E85B61F039">
    <w:name w:val="CE8BF9CDF25F48E2A9C64399E85B61F039"/>
    <w:pPr>
      <w:spacing w:after="180" w:line="240" w:lineRule="auto"/>
    </w:pPr>
    <w:rPr>
      <w:rFonts w:eastAsiaTheme="minorHAnsi"/>
      <w:color w:val="262626" w:themeColor="text1" w:themeTint="D9"/>
      <w:sz w:val="18"/>
    </w:rPr>
  </w:style>
  <w:style w:type="paragraph" w:customStyle="1" w:styleId="D1B96A8A617D42F08A732510A134C4BF19">
    <w:name w:val="D1B96A8A617D42F08A732510A134C4BF19"/>
    <w:pPr>
      <w:spacing w:after="60" w:line="240" w:lineRule="auto"/>
    </w:pPr>
    <w:rPr>
      <w:rFonts w:eastAsiaTheme="minorHAnsi"/>
      <w:caps/>
      <w:color w:val="4F81BD" w:themeColor="accent1"/>
      <w:sz w:val="20"/>
    </w:rPr>
  </w:style>
  <w:style w:type="paragraph" w:customStyle="1" w:styleId="600E32868D7841E394DA4C959B02C51642">
    <w:name w:val="600E32868D7841E394DA4C959B02C5164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7">
    <w:name w:val="01FB06FB61EE4055AFC56A9A4A20B17C17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2">
    <w:name w:val="D14CC4EDF55B400680690A2878E8885C4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2">
    <w:name w:val="ADABCCECC67347EDBA2C8BCBEA38838A42"/>
    <w:rsid w:val="00460F6E"/>
    <w:pPr>
      <w:spacing w:after="180" w:line="240" w:lineRule="auto"/>
    </w:pPr>
    <w:rPr>
      <w:rFonts w:eastAsiaTheme="minorHAnsi"/>
      <w:color w:val="262626" w:themeColor="text1" w:themeTint="D9"/>
      <w:sz w:val="18"/>
    </w:rPr>
  </w:style>
  <w:style w:type="paragraph" w:customStyle="1" w:styleId="3CA9253634FE45F49F86E2F79543D6B2177">
    <w:name w:val="3CA9253634FE45F49F86E2F79543D6B2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7">
    <w:name w:val="1688771D584844FE8FD6A3F994CA994F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7">
    <w:name w:val="9F3AAB161A224FA9B8D701F02F02AB6217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0">
    <w:name w:val="3A6A26CEE50746F6828F62C00F64BADD40"/>
    <w:rsid w:val="00460F6E"/>
    <w:pPr>
      <w:spacing w:after="180" w:line="240" w:lineRule="auto"/>
    </w:pPr>
    <w:rPr>
      <w:rFonts w:eastAsiaTheme="minorHAnsi"/>
      <w:color w:val="262626" w:themeColor="text1" w:themeTint="D9"/>
      <w:sz w:val="18"/>
    </w:rPr>
  </w:style>
  <w:style w:type="paragraph" w:customStyle="1" w:styleId="983D0517A76349EC95C6D39017206AEE54">
    <w:name w:val="983D0517A76349EC95C6D39017206AEE5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7">
    <w:name w:val="6E3002F3ED4A4B9AADE4EFDFA4F83F0317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7">
    <w:name w:val="D48EF9471508485C8988715678FFA72117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7">
    <w:name w:val="913AC87962B04E25A6706BCDAE95491E147"/>
    <w:rsid w:val="00460F6E"/>
    <w:pPr>
      <w:spacing w:after="180" w:line="240" w:lineRule="auto"/>
    </w:pPr>
    <w:rPr>
      <w:rFonts w:eastAsiaTheme="minorHAnsi"/>
      <w:color w:val="262626" w:themeColor="text1" w:themeTint="D9"/>
      <w:sz w:val="16"/>
    </w:rPr>
  </w:style>
  <w:style w:type="paragraph" w:customStyle="1" w:styleId="8574F00AE2C740AF8065954945B6265222">
    <w:name w:val="8574F00AE2C740AF8065954945B626522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2">
    <w:name w:val="B750D651328842C08D8D887175E940C92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6">
    <w:name w:val="231443E41FAA4FA49421983692B01E3E6"/>
    <w:rsid w:val="00460F6E"/>
    <w:pPr>
      <w:spacing w:after="180" w:line="240" w:lineRule="auto"/>
    </w:pPr>
    <w:rPr>
      <w:rFonts w:eastAsiaTheme="minorHAnsi"/>
      <w:color w:val="262626" w:themeColor="text1" w:themeTint="D9"/>
      <w:sz w:val="18"/>
    </w:rPr>
  </w:style>
  <w:style w:type="paragraph" w:customStyle="1" w:styleId="E871206FF8084C14AD3226FCE79EEE5E4">
    <w:name w:val="E871206FF8084C14AD3226FCE79EEE5E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4">
    <w:name w:val="EA69D28A710C4559BA82CA1BAC8876504"/>
    <w:rsid w:val="00460F6E"/>
    <w:pPr>
      <w:spacing w:after="180" w:line="240" w:lineRule="auto"/>
    </w:pPr>
    <w:rPr>
      <w:rFonts w:eastAsiaTheme="minorHAnsi"/>
      <w:color w:val="262626" w:themeColor="text1" w:themeTint="D9"/>
      <w:sz w:val="16"/>
    </w:rPr>
  </w:style>
  <w:style w:type="paragraph" w:customStyle="1" w:styleId="BD4E982359234BE4AB0A8CBA68DB338B4">
    <w:name w:val="BD4E982359234BE4AB0A8CBA68DB338B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4">
    <w:name w:val="ABDDFCA652954905BB7774D9C2C400B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0">
    <w:name w:val="678C348AB1304939B5F105542790857840"/>
    <w:rsid w:val="00460F6E"/>
    <w:pPr>
      <w:spacing w:after="180" w:line="240" w:lineRule="auto"/>
    </w:pPr>
    <w:rPr>
      <w:rFonts w:eastAsiaTheme="minorHAnsi"/>
      <w:color w:val="262626" w:themeColor="text1" w:themeTint="D9"/>
      <w:sz w:val="18"/>
    </w:rPr>
  </w:style>
  <w:style w:type="paragraph" w:customStyle="1" w:styleId="DB43734E38C14C4CB1908070630DB11940">
    <w:name w:val="DB43734E38C14C4CB1908070630DB11940"/>
    <w:rsid w:val="00460F6E"/>
    <w:pPr>
      <w:spacing w:after="180" w:line="240" w:lineRule="auto"/>
    </w:pPr>
    <w:rPr>
      <w:rFonts w:eastAsiaTheme="minorHAnsi"/>
      <w:color w:val="262626" w:themeColor="text1" w:themeTint="D9"/>
      <w:sz w:val="16"/>
    </w:rPr>
  </w:style>
  <w:style w:type="paragraph" w:customStyle="1" w:styleId="AA13DD15F30C424FB0EB17224A301E8540">
    <w:name w:val="AA13DD15F30C424FB0EB17224A301E8540"/>
    <w:rsid w:val="00460F6E"/>
    <w:pPr>
      <w:spacing w:after="180" w:line="240" w:lineRule="auto"/>
    </w:pPr>
    <w:rPr>
      <w:rFonts w:eastAsiaTheme="minorHAnsi"/>
      <w:color w:val="262626" w:themeColor="text1" w:themeTint="D9"/>
      <w:sz w:val="16"/>
    </w:rPr>
  </w:style>
  <w:style w:type="paragraph" w:customStyle="1" w:styleId="4EA6E53A4D0B4712AE22B00C5E624D2A40">
    <w:name w:val="4EA6E53A4D0B4712AE22B00C5E624D2A40"/>
    <w:rsid w:val="00460F6E"/>
    <w:pPr>
      <w:spacing w:after="180" w:line="240" w:lineRule="auto"/>
    </w:pPr>
    <w:rPr>
      <w:rFonts w:eastAsiaTheme="minorHAnsi"/>
      <w:color w:val="262626" w:themeColor="text1" w:themeTint="D9"/>
      <w:sz w:val="16"/>
    </w:rPr>
  </w:style>
  <w:style w:type="paragraph" w:customStyle="1" w:styleId="CE8BF9CDF25F48E2A9C64399E85B61F040">
    <w:name w:val="CE8BF9CDF25F48E2A9C64399E85B61F040"/>
    <w:rsid w:val="00460F6E"/>
    <w:pPr>
      <w:spacing w:after="180" w:line="240" w:lineRule="auto"/>
    </w:pPr>
    <w:rPr>
      <w:rFonts w:eastAsiaTheme="minorHAnsi"/>
      <w:color w:val="262626" w:themeColor="text1" w:themeTint="D9"/>
      <w:sz w:val="18"/>
    </w:rPr>
  </w:style>
  <w:style w:type="paragraph" w:customStyle="1" w:styleId="D1B96A8A617D42F08A732510A134C4BF20">
    <w:name w:val="D1B96A8A617D42F08A732510A134C4BF20"/>
    <w:rsid w:val="00460F6E"/>
    <w:pPr>
      <w:spacing w:after="60" w:line="240" w:lineRule="auto"/>
    </w:pPr>
    <w:rPr>
      <w:rFonts w:eastAsiaTheme="minorHAnsi"/>
      <w:caps/>
      <w:color w:val="4F81BD" w:themeColor="accent1"/>
      <w:sz w:val="20"/>
    </w:rPr>
  </w:style>
  <w:style w:type="paragraph" w:customStyle="1" w:styleId="3919CE95E52842678EAF3020F70EC23F">
    <w:name w:val="3919CE95E52842678EAF3020F70EC23F"/>
    <w:rsid w:val="00460F6E"/>
    <w:pPr>
      <w:spacing w:after="180" w:line="240" w:lineRule="auto"/>
    </w:pPr>
    <w:rPr>
      <w:rFonts w:eastAsiaTheme="minorHAnsi"/>
      <w:color w:val="262626" w:themeColor="text1" w:themeTint="D9"/>
      <w:sz w:val="18"/>
    </w:rPr>
  </w:style>
  <w:style w:type="paragraph" w:customStyle="1" w:styleId="600E32868D7841E394DA4C959B02C51643">
    <w:name w:val="600E32868D7841E394DA4C959B02C5164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8">
    <w:name w:val="01FB06FB61EE4055AFC56A9A4A20B17C17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3">
    <w:name w:val="D14CC4EDF55B400680690A2878E8885C4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3">
    <w:name w:val="ADABCCECC67347EDBA2C8BCBEA38838A43"/>
    <w:rsid w:val="00460F6E"/>
    <w:pPr>
      <w:spacing w:after="180" w:line="240" w:lineRule="auto"/>
    </w:pPr>
    <w:rPr>
      <w:rFonts w:eastAsiaTheme="minorHAnsi"/>
      <w:color w:val="262626" w:themeColor="text1" w:themeTint="D9"/>
      <w:sz w:val="18"/>
    </w:rPr>
  </w:style>
  <w:style w:type="paragraph" w:customStyle="1" w:styleId="3CA9253634FE45F49F86E2F79543D6B2178">
    <w:name w:val="3CA9253634FE45F49F86E2F79543D6B2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8">
    <w:name w:val="1688771D584844FE8FD6A3F994CA994F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8">
    <w:name w:val="9F3AAB161A224FA9B8D701F02F02AB6217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1">
    <w:name w:val="3A6A26CEE50746F6828F62C00F64BADD41"/>
    <w:rsid w:val="00460F6E"/>
    <w:pPr>
      <w:spacing w:after="180" w:line="240" w:lineRule="auto"/>
    </w:pPr>
    <w:rPr>
      <w:rFonts w:eastAsiaTheme="minorHAnsi"/>
      <w:color w:val="262626" w:themeColor="text1" w:themeTint="D9"/>
      <w:sz w:val="18"/>
    </w:rPr>
  </w:style>
  <w:style w:type="paragraph" w:customStyle="1" w:styleId="983D0517A76349EC95C6D39017206AEE55">
    <w:name w:val="983D0517A76349EC95C6D39017206AEE5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8">
    <w:name w:val="6E3002F3ED4A4B9AADE4EFDFA4F83F0317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8">
    <w:name w:val="D48EF9471508485C8988715678FFA72117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8">
    <w:name w:val="913AC87962B04E25A6706BCDAE95491E148"/>
    <w:rsid w:val="00460F6E"/>
    <w:pPr>
      <w:spacing w:after="180" w:line="240" w:lineRule="auto"/>
    </w:pPr>
    <w:rPr>
      <w:rFonts w:eastAsiaTheme="minorHAnsi"/>
      <w:color w:val="262626" w:themeColor="text1" w:themeTint="D9"/>
      <w:sz w:val="16"/>
    </w:rPr>
  </w:style>
  <w:style w:type="paragraph" w:customStyle="1" w:styleId="8574F00AE2C740AF8065954945B6265223">
    <w:name w:val="8574F00AE2C740AF8065954945B626522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3">
    <w:name w:val="B750D651328842C08D8D887175E940C92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7">
    <w:name w:val="231443E41FAA4FA49421983692B01E3E7"/>
    <w:rsid w:val="00460F6E"/>
    <w:pPr>
      <w:spacing w:after="180" w:line="240" w:lineRule="auto"/>
    </w:pPr>
    <w:rPr>
      <w:rFonts w:eastAsiaTheme="minorHAnsi"/>
      <w:color w:val="262626" w:themeColor="text1" w:themeTint="D9"/>
      <w:sz w:val="18"/>
    </w:rPr>
  </w:style>
  <w:style w:type="paragraph" w:customStyle="1" w:styleId="E871206FF8084C14AD3226FCE79EEE5E5">
    <w:name w:val="E871206FF8084C14AD3226FCE79EEE5E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5">
    <w:name w:val="EA69D28A710C4559BA82CA1BAC8876505"/>
    <w:rsid w:val="00460F6E"/>
    <w:pPr>
      <w:spacing w:after="180" w:line="240" w:lineRule="auto"/>
    </w:pPr>
    <w:rPr>
      <w:rFonts w:eastAsiaTheme="minorHAnsi"/>
      <w:color w:val="262626" w:themeColor="text1" w:themeTint="D9"/>
      <w:sz w:val="16"/>
    </w:rPr>
  </w:style>
  <w:style w:type="paragraph" w:customStyle="1" w:styleId="BD4E982359234BE4AB0A8CBA68DB338B5">
    <w:name w:val="BD4E982359234BE4AB0A8CBA68DB338B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5">
    <w:name w:val="ABDDFCA652954905BB7774D9C2C400B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1">
    <w:name w:val="678C348AB1304939B5F105542790857841"/>
    <w:rsid w:val="00460F6E"/>
    <w:pPr>
      <w:spacing w:after="180" w:line="240" w:lineRule="auto"/>
    </w:pPr>
    <w:rPr>
      <w:rFonts w:eastAsiaTheme="minorHAnsi"/>
      <w:color w:val="262626" w:themeColor="text1" w:themeTint="D9"/>
      <w:sz w:val="18"/>
    </w:rPr>
  </w:style>
  <w:style w:type="paragraph" w:customStyle="1" w:styleId="DB43734E38C14C4CB1908070630DB11941">
    <w:name w:val="DB43734E38C14C4CB1908070630DB11941"/>
    <w:rsid w:val="00460F6E"/>
    <w:pPr>
      <w:spacing w:after="180" w:line="240" w:lineRule="auto"/>
    </w:pPr>
    <w:rPr>
      <w:rFonts w:eastAsiaTheme="minorHAnsi"/>
      <w:color w:val="262626" w:themeColor="text1" w:themeTint="D9"/>
      <w:sz w:val="16"/>
    </w:rPr>
  </w:style>
  <w:style w:type="paragraph" w:customStyle="1" w:styleId="AA13DD15F30C424FB0EB17224A301E8541">
    <w:name w:val="AA13DD15F30C424FB0EB17224A301E8541"/>
    <w:rsid w:val="00460F6E"/>
    <w:pPr>
      <w:spacing w:after="180" w:line="240" w:lineRule="auto"/>
    </w:pPr>
    <w:rPr>
      <w:rFonts w:eastAsiaTheme="minorHAnsi"/>
      <w:color w:val="262626" w:themeColor="text1" w:themeTint="D9"/>
      <w:sz w:val="16"/>
    </w:rPr>
  </w:style>
  <w:style w:type="paragraph" w:customStyle="1" w:styleId="4EA6E53A4D0B4712AE22B00C5E624D2A41">
    <w:name w:val="4EA6E53A4D0B4712AE22B00C5E624D2A41"/>
    <w:rsid w:val="00460F6E"/>
    <w:pPr>
      <w:spacing w:after="180" w:line="240" w:lineRule="auto"/>
    </w:pPr>
    <w:rPr>
      <w:rFonts w:eastAsiaTheme="minorHAnsi"/>
      <w:color w:val="262626" w:themeColor="text1" w:themeTint="D9"/>
      <w:sz w:val="16"/>
    </w:rPr>
  </w:style>
  <w:style w:type="paragraph" w:customStyle="1" w:styleId="CE8BF9CDF25F48E2A9C64399E85B61F041">
    <w:name w:val="CE8BF9CDF25F48E2A9C64399E85B61F041"/>
    <w:rsid w:val="00460F6E"/>
    <w:pPr>
      <w:spacing w:after="180" w:line="240" w:lineRule="auto"/>
    </w:pPr>
    <w:rPr>
      <w:rFonts w:eastAsiaTheme="minorHAnsi"/>
      <w:color w:val="262626" w:themeColor="text1" w:themeTint="D9"/>
      <w:sz w:val="18"/>
    </w:rPr>
  </w:style>
  <w:style w:type="paragraph" w:customStyle="1" w:styleId="D1B96A8A617D42F08A732510A134C4BF21">
    <w:name w:val="D1B96A8A617D42F08A732510A134C4BF21"/>
    <w:rsid w:val="00460F6E"/>
    <w:pPr>
      <w:spacing w:after="60" w:line="240" w:lineRule="auto"/>
    </w:pPr>
    <w:rPr>
      <w:rFonts w:eastAsiaTheme="minorHAnsi"/>
      <w:caps/>
      <w:color w:val="4F81BD" w:themeColor="accent1"/>
      <w:sz w:val="20"/>
    </w:rPr>
  </w:style>
  <w:style w:type="paragraph" w:customStyle="1" w:styleId="600E32868D7841E394DA4C959B02C51644">
    <w:name w:val="600E32868D7841E394DA4C959B02C5164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79">
    <w:name w:val="01FB06FB61EE4055AFC56A9A4A20B17C17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4">
    <w:name w:val="D14CC4EDF55B400680690A2878E8885C44"/>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4">
    <w:name w:val="ADABCCECC67347EDBA2C8BCBEA38838A44"/>
    <w:rsid w:val="00460F6E"/>
    <w:pPr>
      <w:spacing w:after="180" w:line="240" w:lineRule="auto"/>
    </w:pPr>
    <w:rPr>
      <w:rFonts w:eastAsiaTheme="minorHAnsi"/>
      <w:color w:val="262626" w:themeColor="text1" w:themeTint="D9"/>
      <w:sz w:val="18"/>
    </w:rPr>
  </w:style>
  <w:style w:type="paragraph" w:customStyle="1" w:styleId="3CA9253634FE45F49F86E2F79543D6B2179">
    <w:name w:val="3CA9253634FE45F49F86E2F79543D6B2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29">
    <w:name w:val="1688771D584844FE8FD6A3F994CA994F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79">
    <w:name w:val="9F3AAB161A224FA9B8D701F02F02AB62179"/>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2">
    <w:name w:val="3A6A26CEE50746F6828F62C00F64BADD42"/>
    <w:rsid w:val="00460F6E"/>
    <w:pPr>
      <w:spacing w:after="180" w:line="240" w:lineRule="auto"/>
    </w:pPr>
    <w:rPr>
      <w:rFonts w:eastAsiaTheme="minorHAnsi"/>
      <w:color w:val="262626" w:themeColor="text1" w:themeTint="D9"/>
      <w:sz w:val="18"/>
    </w:rPr>
  </w:style>
  <w:style w:type="paragraph" w:customStyle="1" w:styleId="983D0517A76349EC95C6D39017206AEE56">
    <w:name w:val="983D0517A76349EC95C6D39017206AEE56"/>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79">
    <w:name w:val="6E3002F3ED4A4B9AADE4EFDFA4F83F03179"/>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79">
    <w:name w:val="D48EF9471508485C8988715678FFA72117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49">
    <w:name w:val="913AC87962B04E25A6706BCDAE95491E149"/>
    <w:rsid w:val="00460F6E"/>
    <w:pPr>
      <w:spacing w:after="180" w:line="240" w:lineRule="auto"/>
    </w:pPr>
    <w:rPr>
      <w:rFonts w:eastAsiaTheme="minorHAnsi"/>
      <w:color w:val="262626" w:themeColor="text1" w:themeTint="D9"/>
      <w:sz w:val="16"/>
    </w:rPr>
  </w:style>
  <w:style w:type="paragraph" w:customStyle="1" w:styleId="8574F00AE2C740AF8065954945B6265224">
    <w:name w:val="8574F00AE2C740AF8065954945B626522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4">
    <w:name w:val="B750D651328842C08D8D887175E940C924"/>
    <w:rsid w:val="00460F6E"/>
    <w:pPr>
      <w:spacing w:after="120" w:line="240" w:lineRule="auto"/>
    </w:pPr>
    <w:rPr>
      <w:rFonts w:eastAsiaTheme="minorHAnsi"/>
      <w:color w:val="808080" w:themeColor="background1" w:themeShade="80"/>
      <w:sz w:val="16"/>
      <w:lang w:val="fr-FR"/>
    </w:rPr>
  </w:style>
  <w:style w:type="paragraph" w:customStyle="1" w:styleId="231443E41FAA4FA49421983692B01E3E8">
    <w:name w:val="231443E41FAA4FA49421983692B01E3E8"/>
    <w:rsid w:val="00460F6E"/>
    <w:pPr>
      <w:spacing w:after="180" w:line="240" w:lineRule="auto"/>
    </w:pPr>
    <w:rPr>
      <w:rFonts w:eastAsiaTheme="minorHAnsi"/>
      <w:color w:val="262626" w:themeColor="text1" w:themeTint="D9"/>
      <w:sz w:val="18"/>
    </w:rPr>
  </w:style>
  <w:style w:type="paragraph" w:customStyle="1" w:styleId="E871206FF8084C14AD3226FCE79EEE5E6">
    <w:name w:val="E871206FF8084C14AD3226FCE79EEE5E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6">
    <w:name w:val="EA69D28A710C4559BA82CA1BAC8876506"/>
    <w:rsid w:val="00460F6E"/>
    <w:pPr>
      <w:spacing w:after="180" w:line="240" w:lineRule="auto"/>
    </w:pPr>
    <w:rPr>
      <w:rFonts w:eastAsiaTheme="minorHAnsi"/>
      <w:color w:val="262626" w:themeColor="text1" w:themeTint="D9"/>
      <w:sz w:val="16"/>
    </w:rPr>
  </w:style>
  <w:style w:type="paragraph" w:customStyle="1" w:styleId="BD4E982359234BE4AB0A8CBA68DB338B6">
    <w:name w:val="BD4E982359234BE4AB0A8CBA68DB338B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6">
    <w:name w:val="ABDDFCA652954905BB7774D9C2C400B16"/>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2">
    <w:name w:val="678C348AB1304939B5F105542790857842"/>
    <w:rsid w:val="00460F6E"/>
    <w:pPr>
      <w:spacing w:after="180" w:line="240" w:lineRule="auto"/>
    </w:pPr>
    <w:rPr>
      <w:rFonts w:eastAsiaTheme="minorHAnsi"/>
      <w:color w:val="262626" w:themeColor="text1" w:themeTint="D9"/>
      <w:sz w:val="18"/>
    </w:rPr>
  </w:style>
  <w:style w:type="paragraph" w:customStyle="1" w:styleId="DB43734E38C14C4CB1908070630DB11942">
    <w:name w:val="DB43734E38C14C4CB1908070630DB11942"/>
    <w:rsid w:val="00460F6E"/>
    <w:pPr>
      <w:spacing w:after="180" w:line="240" w:lineRule="auto"/>
    </w:pPr>
    <w:rPr>
      <w:rFonts w:eastAsiaTheme="minorHAnsi"/>
      <w:color w:val="262626" w:themeColor="text1" w:themeTint="D9"/>
      <w:sz w:val="16"/>
    </w:rPr>
  </w:style>
  <w:style w:type="paragraph" w:customStyle="1" w:styleId="AA13DD15F30C424FB0EB17224A301E8542">
    <w:name w:val="AA13DD15F30C424FB0EB17224A301E8542"/>
    <w:rsid w:val="00460F6E"/>
    <w:pPr>
      <w:spacing w:after="180" w:line="240" w:lineRule="auto"/>
    </w:pPr>
    <w:rPr>
      <w:rFonts w:eastAsiaTheme="minorHAnsi"/>
      <w:color w:val="262626" w:themeColor="text1" w:themeTint="D9"/>
      <w:sz w:val="16"/>
    </w:rPr>
  </w:style>
  <w:style w:type="paragraph" w:customStyle="1" w:styleId="4EA6E53A4D0B4712AE22B00C5E624D2A42">
    <w:name w:val="4EA6E53A4D0B4712AE22B00C5E624D2A42"/>
    <w:rsid w:val="00460F6E"/>
    <w:pPr>
      <w:spacing w:after="180" w:line="240" w:lineRule="auto"/>
    </w:pPr>
    <w:rPr>
      <w:rFonts w:eastAsiaTheme="minorHAnsi"/>
      <w:color w:val="262626" w:themeColor="text1" w:themeTint="D9"/>
      <w:sz w:val="16"/>
    </w:rPr>
  </w:style>
  <w:style w:type="paragraph" w:customStyle="1" w:styleId="CE8BF9CDF25F48E2A9C64399E85B61F042">
    <w:name w:val="CE8BF9CDF25F48E2A9C64399E85B61F042"/>
    <w:rsid w:val="00460F6E"/>
    <w:pPr>
      <w:spacing w:after="180" w:line="240" w:lineRule="auto"/>
    </w:pPr>
    <w:rPr>
      <w:rFonts w:eastAsiaTheme="minorHAnsi"/>
      <w:color w:val="262626" w:themeColor="text1" w:themeTint="D9"/>
      <w:sz w:val="18"/>
    </w:rPr>
  </w:style>
  <w:style w:type="paragraph" w:customStyle="1" w:styleId="D1B96A8A617D42F08A732510A134C4BF22">
    <w:name w:val="D1B96A8A617D42F08A732510A134C4BF22"/>
    <w:rsid w:val="00460F6E"/>
    <w:pPr>
      <w:spacing w:after="60" w:line="240" w:lineRule="auto"/>
    </w:pPr>
    <w:rPr>
      <w:rFonts w:eastAsiaTheme="minorHAnsi"/>
      <w:caps/>
      <w:color w:val="4F81BD" w:themeColor="accent1"/>
      <w:sz w:val="20"/>
    </w:rPr>
  </w:style>
  <w:style w:type="paragraph" w:customStyle="1" w:styleId="600E32868D7841E394DA4C959B02C51645">
    <w:name w:val="600E32868D7841E394DA4C959B02C51645"/>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0">
    <w:name w:val="01FB06FB61EE4055AFC56A9A4A20B17C180"/>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5">
    <w:name w:val="D14CC4EDF55B400680690A2878E8885C45"/>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5">
    <w:name w:val="ADABCCECC67347EDBA2C8BCBEA38838A45"/>
    <w:rsid w:val="00460F6E"/>
    <w:pPr>
      <w:spacing w:after="180" w:line="240" w:lineRule="auto"/>
    </w:pPr>
    <w:rPr>
      <w:rFonts w:eastAsiaTheme="minorHAnsi"/>
      <w:color w:val="262626" w:themeColor="text1" w:themeTint="D9"/>
      <w:sz w:val="18"/>
    </w:rPr>
  </w:style>
  <w:style w:type="paragraph" w:customStyle="1" w:styleId="3CA9253634FE45F49F86E2F79543D6B2180">
    <w:name w:val="3CA9253634FE45F49F86E2F79543D6B2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0">
    <w:name w:val="1688771D584844FE8FD6A3F994CA994F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0">
    <w:name w:val="9F3AAB161A224FA9B8D701F02F02AB62180"/>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3">
    <w:name w:val="3A6A26CEE50746F6828F62C00F64BADD43"/>
    <w:rsid w:val="00460F6E"/>
    <w:pPr>
      <w:spacing w:after="180" w:line="240" w:lineRule="auto"/>
    </w:pPr>
    <w:rPr>
      <w:rFonts w:eastAsiaTheme="minorHAnsi"/>
      <w:color w:val="262626" w:themeColor="text1" w:themeTint="D9"/>
      <w:sz w:val="18"/>
    </w:rPr>
  </w:style>
  <w:style w:type="paragraph" w:customStyle="1" w:styleId="983D0517A76349EC95C6D39017206AEE57">
    <w:name w:val="983D0517A76349EC95C6D39017206AEE57"/>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0">
    <w:name w:val="6E3002F3ED4A4B9AADE4EFDFA4F83F03180"/>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0">
    <w:name w:val="D48EF9471508485C8988715678FFA72118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0">
    <w:name w:val="913AC87962B04E25A6706BCDAE95491E150"/>
    <w:rsid w:val="00460F6E"/>
    <w:pPr>
      <w:spacing w:after="180" w:line="240" w:lineRule="auto"/>
    </w:pPr>
    <w:rPr>
      <w:rFonts w:eastAsiaTheme="minorHAnsi"/>
      <w:color w:val="262626" w:themeColor="text1" w:themeTint="D9"/>
      <w:sz w:val="16"/>
    </w:rPr>
  </w:style>
  <w:style w:type="paragraph" w:customStyle="1" w:styleId="8574F00AE2C740AF8065954945B6265225">
    <w:name w:val="8574F00AE2C740AF8065954945B626522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5">
    <w:name w:val="B750D651328842C08D8D887175E940C925"/>
    <w:rsid w:val="00460F6E"/>
    <w:pPr>
      <w:spacing w:after="120" w:line="240" w:lineRule="auto"/>
    </w:pPr>
    <w:rPr>
      <w:rFonts w:eastAsiaTheme="minorHAnsi"/>
      <w:color w:val="808080" w:themeColor="background1" w:themeShade="80"/>
      <w:sz w:val="16"/>
      <w:lang w:val="fr-FR"/>
    </w:rPr>
  </w:style>
  <w:style w:type="paragraph" w:customStyle="1" w:styleId="231443E41FAA4FA49421983692B01E3E9">
    <w:name w:val="231443E41FAA4FA49421983692B01E3E9"/>
    <w:rsid w:val="00460F6E"/>
    <w:pPr>
      <w:spacing w:after="180" w:line="240" w:lineRule="auto"/>
    </w:pPr>
    <w:rPr>
      <w:rFonts w:eastAsiaTheme="minorHAnsi"/>
      <w:color w:val="262626" w:themeColor="text1" w:themeTint="D9"/>
      <w:sz w:val="18"/>
    </w:rPr>
  </w:style>
  <w:style w:type="paragraph" w:customStyle="1" w:styleId="E871206FF8084C14AD3226FCE79EEE5E7">
    <w:name w:val="E871206FF8084C14AD3226FCE79EEE5E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7">
    <w:name w:val="EA69D28A710C4559BA82CA1BAC8876507"/>
    <w:rsid w:val="00460F6E"/>
    <w:pPr>
      <w:spacing w:after="180" w:line="240" w:lineRule="auto"/>
    </w:pPr>
    <w:rPr>
      <w:rFonts w:eastAsiaTheme="minorHAnsi"/>
      <w:color w:val="262626" w:themeColor="text1" w:themeTint="D9"/>
      <w:sz w:val="16"/>
    </w:rPr>
  </w:style>
  <w:style w:type="paragraph" w:customStyle="1" w:styleId="BD4E982359234BE4AB0A8CBA68DB338B7">
    <w:name w:val="BD4E982359234BE4AB0A8CBA68DB338B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7">
    <w:name w:val="ABDDFCA652954905BB7774D9C2C400B17"/>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3">
    <w:name w:val="678C348AB1304939B5F105542790857843"/>
    <w:rsid w:val="00460F6E"/>
    <w:pPr>
      <w:spacing w:after="180" w:line="240" w:lineRule="auto"/>
    </w:pPr>
    <w:rPr>
      <w:rFonts w:eastAsiaTheme="minorHAnsi"/>
      <w:color w:val="262626" w:themeColor="text1" w:themeTint="D9"/>
      <w:sz w:val="18"/>
    </w:rPr>
  </w:style>
  <w:style w:type="paragraph" w:customStyle="1" w:styleId="DB43734E38C14C4CB1908070630DB11943">
    <w:name w:val="DB43734E38C14C4CB1908070630DB11943"/>
    <w:rsid w:val="00460F6E"/>
    <w:pPr>
      <w:spacing w:after="180" w:line="240" w:lineRule="auto"/>
    </w:pPr>
    <w:rPr>
      <w:rFonts w:eastAsiaTheme="minorHAnsi"/>
      <w:color w:val="262626" w:themeColor="text1" w:themeTint="D9"/>
      <w:sz w:val="16"/>
    </w:rPr>
  </w:style>
  <w:style w:type="paragraph" w:customStyle="1" w:styleId="AA13DD15F30C424FB0EB17224A301E8543">
    <w:name w:val="AA13DD15F30C424FB0EB17224A301E8543"/>
    <w:rsid w:val="00460F6E"/>
    <w:pPr>
      <w:spacing w:after="180" w:line="240" w:lineRule="auto"/>
    </w:pPr>
    <w:rPr>
      <w:rFonts w:eastAsiaTheme="minorHAnsi"/>
      <w:color w:val="262626" w:themeColor="text1" w:themeTint="D9"/>
      <w:sz w:val="16"/>
    </w:rPr>
  </w:style>
  <w:style w:type="paragraph" w:customStyle="1" w:styleId="4EA6E53A4D0B4712AE22B00C5E624D2A43">
    <w:name w:val="4EA6E53A4D0B4712AE22B00C5E624D2A43"/>
    <w:rsid w:val="00460F6E"/>
    <w:pPr>
      <w:spacing w:after="180" w:line="240" w:lineRule="auto"/>
    </w:pPr>
    <w:rPr>
      <w:rFonts w:eastAsiaTheme="minorHAnsi"/>
      <w:color w:val="262626" w:themeColor="text1" w:themeTint="D9"/>
      <w:sz w:val="16"/>
    </w:rPr>
  </w:style>
  <w:style w:type="paragraph" w:customStyle="1" w:styleId="CE8BF9CDF25F48E2A9C64399E85B61F043">
    <w:name w:val="CE8BF9CDF25F48E2A9C64399E85B61F043"/>
    <w:rsid w:val="00460F6E"/>
    <w:pPr>
      <w:spacing w:after="180" w:line="240" w:lineRule="auto"/>
    </w:pPr>
    <w:rPr>
      <w:rFonts w:eastAsiaTheme="minorHAnsi"/>
      <w:color w:val="262626" w:themeColor="text1" w:themeTint="D9"/>
      <w:sz w:val="18"/>
    </w:rPr>
  </w:style>
  <w:style w:type="paragraph" w:customStyle="1" w:styleId="D1B96A8A617D42F08A732510A134C4BF23">
    <w:name w:val="D1B96A8A617D42F08A732510A134C4BF23"/>
    <w:rsid w:val="00460F6E"/>
    <w:pPr>
      <w:spacing w:after="60" w:line="240" w:lineRule="auto"/>
    </w:pPr>
    <w:rPr>
      <w:rFonts w:eastAsiaTheme="minorHAnsi"/>
      <w:caps/>
      <w:color w:val="4F81BD" w:themeColor="accent1"/>
      <w:sz w:val="20"/>
    </w:rPr>
  </w:style>
  <w:style w:type="paragraph" w:customStyle="1" w:styleId="600E32868D7841E394DA4C959B02C51646">
    <w:name w:val="600E32868D7841E394DA4C959B02C51646"/>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1">
    <w:name w:val="01FB06FB61EE4055AFC56A9A4A20B17C181"/>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6">
    <w:name w:val="D14CC4EDF55B400680690A2878E8885C46"/>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6">
    <w:name w:val="ADABCCECC67347EDBA2C8BCBEA38838A46"/>
    <w:rsid w:val="00460F6E"/>
    <w:pPr>
      <w:spacing w:after="180" w:line="240" w:lineRule="auto"/>
    </w:pPr>
    <w:rPr>
      <w:rFonts w:eastAsiaTheme="minorHAnsi"/>
      <w:color w:val="262626" w:themeColor="text1" w:themeTint="D9"/>
      <w:sz w:val="18"/>
    </w:rPr>
  </w:style>
  <w:style w:type="paragraph" w:customStyle="1" w:styleId="3CA9253634FE45F49F86E2F79543D6B2181">
    <w:name w:val="3CA9253634FE45F49F86E2F79543D6B2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1">
    <w:name w:val="1688771D584844FE8FD6A3F994CA994F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1">
    <w:name w:val="9F3AAB161A224FA9B8D701F02F02AB62181"/>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4">
    <w:name w:val="3A6A26CEE50746F6828F62C00F64BADD44"/>
    <w:rsid w:val="00460F6E"/>
    <w:pPr>
      <w:spacing w:after="180" w:line="240" w:lineRule="auto"/>
    </w:pPr>
    <w:rPr>
      <w:rFonts w:eastAsiaTheme="minorHAnsi"/>
      <w:color w:val="262626" w:themeColor="text1" w:themeTint="D9"/>
      <w:sz w:val="18"/>
    </w:rPr>
  </w:style>
  <w:style w:type="paragraph" w:customStyle="1" w:styleId="983D0517A76349EC95C6D39017206AEE58">
    <w:name w:val="983D0517A76349EC95C6D39017206AEE58"/>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1">
    <w:name w:val="6E3002F3ED4A4B9AADE4EFDFA4F83F03181"/>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1">
    <w:name w:val="D48EF9471508485C8988715678FFA72118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1">
    <w:name w:val="913AC87962B04E25A6706BCDAE95491E151"/>
    <w:rsid w:val="00460F6E"/>
    <w:pPr>
      <w:spacing w:after="180" w:line="240" w:lineRule="auto"/>
    </w:pPr>
    <w:rPr>
      <w:rFonts w:eastAsiaTheme="minorHAnsi"/>
      <w:color w:val="262626" w:themeColor="text1" w:themeTint="D9"/>
      <w:sz w:val="16"/>
    </w:rPr>
  </w:style>
  <w:style w:type="paragraph" w:customStyle="1" w:styleId="8574F00AE2C740AF8065954945B6265226">
    <w:name w:val="8574F00AE2C740AF8065954945B626522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6">
    <w:name w:val="B750D651328842C08D8D887175E940C926"/>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0">
    <w:name w:val="231443E41FAA4FA49421983692B01E3E10"/>
    <w:rsid w:val="00460F6E"/>
    <w:pPr>
      <w:spacing w:after="180" w:line="240" w:lineRule="auto"/>
    </w:pPr>
    <w:rPr>
      <w:rFonts w:eastAsiaTheme="minorHAnsi"/>
      <w:color w:val="262626" w:themeColor="text1" w:themeTint="D9"/>
      <w:sz w:val="18"/>
    </w:rPr>
  </w:style>
  <w:style w:type="paragraph" w:customStyle="1" w:styleId="E871206FF8084C14AD3226FCE79EEE5E8">
    <w:name w:val="E871206FF8084C14AD3226FCE79EEE5E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8">
    <w:name w:val="EA69D28A710C4559BA82CA1BAC8876508"/>
    <w:rsid w:val="00460F6E"/>
    <w:pPr>
      <w:spacing w:after="180" w:line="240" w:lineRule="auto"/>
    </w:pPr>
    <w:rPr>
      <w:rFonts w:eastAsiaTheme="minorHAnsi"/>
      <w:color w:val="262626" w:themeColor="text1" w:themeTint="D9"/>
      <w:sz w:val="16"/>
    </w:rPr>
  </w:style>
  <w:style w:type="paragraph" w:customStyle="1" w:styleId="BD4E982359234BE4AB0A8CBA68DB338B8">
    <w:name w:val="BD4E982359234BE4AB0A8CBA68DB338B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8">
    <w:name w:val="ABDDFCA652954905BB7774D9C2C400B18"/>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4">
    <w:name w:val="678C348AB1304939B5F105542790857844"/>
    <w:rsid w:val="00460F6E"/>
    <w:pPr>
      <w:spacing w:after="180" w:line="240" w:lineRule="auto"/>
    </w:pPr>
    <w:rPr>
      <w:rFonts w:eastAsiaTheme="minorHAnsi"/>
      <w:color w:val="262626" w:themeColor="text1" w:themeTint="D9"/>
      <w:sz w:val="18"/>
    </w:rPr>
  </w:style>
  <w:style w:type="paragraph" w:customStyle="1" w:styleId="DB43734E38C14C4CB1908070630DB11944">
    <w:name w:val="DB43734E38C14C4CB1908070630DB11944"/>
    <w:rsid w:val="00460F6E"/>
    <w:pPr>
      <w:spacing w:after="180" w:line="240" w:lineRule="auto"/>
    </w:pPr>
    <w:rPr>
      <w:rFonts w:eastAsiaTheme="minorHAnsi"/>
      <w:color w:val="262626" w:themeColor="text1" w:themeTint="D9"/>
      <w:sz w:val="16"/>
    </w:rPr>
  </w:style>
  <w:style w:type="paragraph" w:customStyle="1" w:styleId="AA13DD15F30C424FB0EB17224A301E8544">
    <w:name w:val="AA13DD15F30C424FB0EB17224A301E8544"/>
    <w:rsid w:val="00460F6E"/>
    <w:pPr>
      <w:spacing w:after="180" w:line="240" w:lineRule="auto"/>
    </w:pPr>
    <w:rPr>
      <w:rFonts w:eastAsiaTheme="minorHAnsi"/>
      <w:color w:val="262626" w:themeColor="text1" w:themeTint="D9"/>
      <w:sz w:val="16"/>
    </w:rPr>
  </w:style>
  <w:style w:type="paragraph" w:customStyle="1" w:styleId="4EA6E53A4D0B4712AE22B00C5E624D2A44">
    <w:name w:val="4EA6E53A4D0B4712AE22B00C5E624D2A44"/>
    <w:rsid w:val="00460F6E"/>
    <w:pPr>
      <w:spacing w:after="180" w:line="240" w:lineRule="auto"/>
    </w:pPr>
    <w:rPr>
      <w:rFonts w:eastAsiaTheme="minorHAnsi"/>
      <w:color w:val="262626" w:themeColor="text1" w:themeTint="D9"/>
      <w:sz w:val="16"/>
    </w:rPr>
  </w:style>
  <w:style w:type="paragraph" w:customStyle="1" w:styleId="CE8BF9CDF25F48E2A9C64399E85B61F044">
    <w:name w:val="CE8BF9CDF25F48E2A9C64399E85B61F044"/>
    <w:rsid w:val="00460F6E"/>
    <w:pPr>
      <w:spacing w:after="180" w:line="240" w:lineRule="auto"/>
    </w:pPr>
    <w:rPr>
      <w:rFonts w:eastAsiaTheme="minorHAnsi"/>
      <w:color w:val="262626" w:themeColor="text1" w:themeTint="D9"/>
      <w:sz w:val="18"/>
    </w:rPr>
  </w:style>
  <w:style w:type="paragraph" w:customStyle="1" w:styleId="D1B96A8A617D42F08A732510A134C4BF24">
    <w:name w:val="D1B96A8A617D42F08A732510A134C4BF24"/>
    <w:rsid w:val="00460F6E"/>
    <w:pPr>
      <w:spacing w:after="60" w:line="240" w:lineRule="auto"/>
    </w:pPr>
    <w:rPr>
      <w:rFonts w:eastAsiaTheme="minorHAnsi"/>
      <w:caps/>
      <w:color w:val="4F81BD" w:themeColor="accent1"/>
      <w:sz w:val="20"/>
    </w:rPr>
  </w:style>
  <w:style w:type="paragraph" w:customStyle="1" w:styleId="600E32868D7841E394DA4C959B02C51647">
    <w:name w:val="600E32868D7841E394DA4C959B02C51647"/>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2">
    <w:name w:val="01FB06FB61EE4055AFC56A9A4A20B17C182"/>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7">
    <w:name w:val="D14CC4EDF55B400680690A2878E8885C47"/>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7">
    <w:name w:val="ADABCCECC67347EDBA2C8BCBEA38838A47"/>
    <w:rsid w:val="00460F6E"/>
    <w:pPr>
      <w:spacing w:after="180" w:line="240" w:lineRule="auto"/>
    </w:pPr>
    <w:rPr>
      <w:rFonts w:eastAsiaTheme="minorHAnsi"/>
      <w:color w:val="262626" w:themeColor="text1" w:themeTint="D9"/>
      <w:sz w:val="18"/>
    </w:rPr>
  </w:style>
  <w:style w:type="paragraph" w:customStyle="1" w:styleId="3CA9253634FE45F49F86E2F79543D6B2182">
    <w:name w:val="3CA9253634FE45F49F86E2F79543D6B2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2">
    <w:name w:val="1688771D584844FE8FD6A3F994CA994F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2">
    <w:name w:val="9F3AAB161A224FA9B8D701F02F02AB62182"/>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5">
    <w:name w:val="3A6A26CEE50746F6828F62C00F64BADD45"/>
    <w:rsid w:val="00460F6E"/>
    <w:pPr>
      <w:spacing w:after="180" w:line="240" w:lineRule="auto"/>
    </w:pPr>
    <w:rPr>
      <w:rFonts w:eastAsiaTheme="minorHAnsi"/>
      <w:color w:val="262626" w:themeColor="text1" w:themeTint="D9"/>
      <w:sz w:val="18"/>
    </w:rPr>
  </w:style>
  <w:style w:type="paragraph" w:customStyle="1" w:styleId="983D0517A76349EC95C6D39017206AEE59">
    <w:name w:val="983D0517A76349EC95C6D39017206AEE59"/>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2">
    <w:name w:val="6E3002F3ED4A4B9AADE4EFDFA4F83F03182"/>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2">
    <w:name w:val="D48EF9471508485C8988715678FFA72118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2">
    <w:name w:val="913AC87962B04E25A6706BCDAE95491E152"/>
    <w:rsid w:val="00460F6E"/>
    <w:pPr>
      <w:spacing w:after="180" w:line="240" w:lineRule="auto"/>
    </w:pPr>
    <w:rPr>
      <w:rFonts w:eastAsiaTheme="minorHAnsi"/>
      <w:color w:val="262626" w:themeColor="text1" w:themeTint="D9"/>
      <w:sz w:val="16"/>
    </w:rPr>
  </w:style>
  <w:style w:type="paragraph" w:customStyle="1" w:styleId="8574F00AE2C740AF8065954945B6265227">
    <w:name w:val="8574F00AE2C740AF8065954945B626522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7">
    <w:name w:val="B750D651328842C08D8D887175E940C927"/>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1">
    <w:name w:val="231443E41FAA4FA49421983692B01E3E11"/>
    <w:rsid w:val="00460F6E"/>
    <w:pPr>
      <w:spacing w:after="180" w:line="240" w:lineRule="auto"/>
    </w:pPr>
    <w:rPr>
      <w:rFonts w:eastAsiaTheme="minorHAnsi"/>
      <w:color w:val="262626" w:themeColor="text1" w:themeTint="D9"/>
      <w:sz w:val="18"/>
    </w:rPr>
  </w:style>
  <w:style w:type="paragraph" w:customStyle="1" w:styleId="E871206FF8084C14AD3226FCE79EEE5E9">
    <w:name w:val="E871206FF8084C14AD3226FCE79EEE5E9"/>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9">
    <w:name w:val="EA69D28A710C4559BA82CA1BAC8876509"/>
    <w:rsid w:val="00460F6E"/>
    <w:pPr>
      <w:spacing w:after="180" w:line="240" w:lineRule="auto"/>
    </w:pPr>
    <w:rPr>
      <w:rFonts w:eastAsiaTheme="minorHAnsi"/>
      <w:color w:val="262626" w:themeColor="text1" w:themeTint="D9"/>
      <w:sz w:val="16"/>
    </w:rPr>
  </w:style>
  <w:style w:type="paragraph" w:customStyle="1" w:styleId="BD4E982359234BE4AB0A8CBA68DB338B9">
    <w:name w:val="BD4E982359234BE4AB0A8CBA68DB338B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9">
    <w:name w:val="ABDDFCA652954905BB7774D9C2C400B19"/>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5">
    <w:name w:val="678C348AB1304939B5F105542790857845"/>
    <w:rsid w:val="00460F6E"/>
    <w:pPr>
      <w:spacing w:after="180" w:line="240" w:lineRule="auto"/>
    </w:pPr>
    <w:rPr>
      <w:rFonts w:eastAsiaTheme="minorHAnsi"/>
      <w:color w:val="262626" w:themeColor="text1" w:themeTint="D9"/>
      <w:sz w:val="18"/>
    </w:rPr>
  </w:style>
  <w:style w:type="paragraph" w:customStyle="1" w:styleId="DB43734E38C14C4CB1908070630DB11945">
    <w:name w:val="DB43734E38C14C4CB1908070630DB11945"/>
    <w:rsid w:val="00460F6E"/>
    <w:pPr>
      <w:spacing w:after="180" w:line="240" w:lineRule="auto"/>
    </w:pPr>
    <w:rPr>
      <w:rFonts w:eastAsiaTheme="minorHAnsi"/>
      <w:color w:val="262626" w:themeColor="text1" w:themeTint="D9"/>
      <w:sz w:val="16"/>
    </w:rPr>
  </w:style>
  <w:style w:type="paragraph" w:customStyle="1" w:styleId="AA13DD15F30C424FB0EB17224A301E8545">
    <w:name w:val="AA13DD15F30C424FB0EB17224A301E8545"/>
    <w:rsid w:val="00460F6E"/>
    <w:pPr>
      <w:spacing w:after="180" w:line="240" w:lineRule="auto"/>
    </w:pPr>
    <w:rPr>
      <w:rFonts w:eastAsiaTheme="minorHAnsi"/>
      <w:color w:val="262626" w:themeColor="text1" w:themeTint="D9"/>
      <w:sz w:val="16"/>
    </w:rPr>
  </w:style>
  <w:style w:type="paragraph" w:customStyle="1" w:styleId="4EA6E53A4D0B4712AE22B00C5E624D2A45">
    <w:name w:val="4EA6E53A4D0B4712AE22B00C5E624D2A45"/>
    <w:rsid w:val="00460F6E"/>
    <w:pPr>
      <w:spacing w:after="180" w:line="240" w:lineRule="auto"/>
    </w:pPr>
    <w:rPr>
      <w:rFonts w:eastAsiaTheme="minorHAnsi"/>
      <w:color w:val="262626" w:themeColor="text1" w:themeTint="D9"/>
      <w:sz w:val="16"/>
    </w:rPr>
  </w:style>
  <w:style w:type="paragraph" w:customStyle="1" w:styleId="CE8BF9CDF25F48E2A9C64399E85B61F045">
    <w:name w:val="CE8BF9CDF25F48E2A9C64399E85B61F045"/>
    <w:rsid w:val="00460F6E"/>
    <w:pPr>
      <w:spacing w:after="180" w:line="240" w:lineRule="auto"/>
    </w:pPr>
    <w:rPr>
      <w:rFonts w:eastAsiaTheme="minorHAnsi"/>
      <w:color w:val="262626" w:themeColor="text1" w:themeTint="D9"/>
      <w:sz w:val="18"/>
    </w:rPr>
  </w:style>
  <w:style w:type="paragraph" w:customStyle="1" w:styleId="D1B96A8A617D42F08A732510A134C4BF25">
    <w:name w:val="D1B96A8A617D42F08A732510A134C4BF25"/>
    <w:rsid w:val="00460F6E"/>
    <w:pPr>
      <w:spacing w:after="60" w:line="240" w:lineRule="auto"/>
    </w:pPr>
    <w:rPr>
      <w:rFonts w:eastAsiaTheme="minorHAnsi"/>
      <w:caps/>
      <w:color w:val="4F81BD" w:themeColor="accent1"/>
      <w:sz w:val="20"/>
    </w:rPr>
  </w:style>
  <w:style w:type="paragraph" w:customStyle="1" w:styleId="600E32868D7841E394DA4C959B02C51648">
    <w:name w:val="600E32868D7841E394DA4C959B02C51648"/>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3">
    <w:name w:val="01FB06FB61EE4055AFC56A9A4A20B17C183"/>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8">
    <w:name w:val="D14CC4EDF55B400680690A2878E8885C48"/>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8">
    <w:name w:val="ADABCCECC67347EDBA2C8BCBEA38838A48"/>
    <w:rsid w:val="00460F6E"/>
    <w:pPr>
      <w:spacing w:after="180" w:line="240" w:lineRule="auto"/>
    </w:pPr>
    <w:rPr>
      <w:rFonts w:eastAsiaTheme="minorHAnsi"/>
      <w:color w:val="262626" w:themeColor="text1" w:themeTint="D9"/>
      <w:sz w:val="18"/>
    </w:rPr>
  </w:style>
  <w:style w:type="paragraph" w:customStyle="1" w:styleId="3CA9253634FE45F49F86E2F79543D6B2183">
    <w:name w:val="3CA9253634FE45F49F86E2F79543D6B2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3">
    <w:name w:val="1688771D584844FE8FD6A3F994CA994F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3">
    <w:name w:val="9F3AAB161A224FA9B8D701F02F02AB62183"/>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6">
    <w:name w:val="3A6A26CEE50746F6828F62C00F64BADD46"/>
    <w:rsid w:val="00460F6E"/>
    <w:pPr>
      <w:spacing w:after="180" w:line="240" w:lineRule="auto"/>
    </w:pPr>
    <w:rPr>
      <w:rFonts w:eastAsiaTheme="minorHAnsi"/>
      <w:color w:val="262626" w:themeColor="text1" w:themeTint="D9"/>
      <w:sz w:val="18"/>
    </w:rPr>
  </w:style>
  <w:style w:type="paragraph" w:customStyle="1" w:styleId="983D0517A76349EC95C6D39017206AEE60">
    <w:name w:val="983D0517A76349EC95C6D39017206AEE60"/>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3">
    <w:name w:val="6E3002F3ED4A4B9AADE4EFDFA4F83F03183"/>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3">
    <w:name w:val="D48EF9471508485C8988715678FFA72118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3">
    <w:name w:val="913AC87962B04E25A6706BCDAE95491E153"/>
    <w:rsid w:val="00460F6E"/>
    <w:pPr>
      <w:spacing w:after="180" w:line="240" w:lineRule="auto"/>
    </w:pPr>
    <w:rPr>
      <w:rFonts w:eastAsiaTheme="minorHAnsi"/>
      <w:color w:val="262626" w:themeColor="text1" w:themeTint="D9"/>
      <w:sz w:val="16"/>
    </w:rPr>
  </w:style>
  <w:style w:type="paragraph" w:customStyle="1" w:styleId="8574F00AE2C740AF8065954945B6265228">
    <w:name w:val="8574F00AE2C740AF8065954945B626522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8">
    <w:name w:val="B750D651328842C08D8D887175E940C928"/>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2">
    <w:name w:val="231443E41FAA4FA49421983692B01E3E12"/>
    <w:rsid w:val="00460F6E"/>
    <w:pPr>
      <w:spacing w:after="180" w:line="240" w:lineRule="auto"/>
    </w:pPr>
    <w:rPr>
      <w:rFonts w:eastAsiaTheme="minorHAnsi"/>
      <w:color w:val="262626" w:themeColor="text1" w:themeTint="D9"/>
      <w:sz w:val="18"/>
    </w:rPr>
  </w:style>
  <w:style w:type="paragraph" w:customStyle="1" w:styleId="E871206FF8084C14AD3226FCE79EEE5E10">
    <w:name w:val="E871206FF8084C14AD3226FCE79EEE5E10"/>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0">
    <w:name w:val="EA69D28A710C4559BA82CA1BAC88765010"/>
    <w:rsid w:val="00460F6E"/>
    <w:pPr>
      <w:spacing w:after="180" w:line="240" w:lineRule="auto"/>
    </w:pPr>
    <w:rPr>
      <w:rFonts w:eastAsiaTheme="minorHAnsi"/>
      <w:color w:val="262626" w:themeColor="text1" w:themeTint="D9"/>
      <w:sz w:val="16"/>
    </w:rPr>
  </w:style>
  <w:style w:type="paragraph" w:customStyle="1" w:styleId="BD4E982359234BE4AB0A8CBA68DB338B10">
    <w:name w:val="BD4E982359234BE4AB0A8CBA68DB338B1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0">
    <w:name w:val="ABDDFCA652954905BB7774D9C2C400B110"/>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6">
    <w:name w:val="678C348AB1304939B5F105542790857846"/>
    <w:rsid w:val="00460F6E"/>
    <w:pPr>
      <w:spacing w:after="180" w:line="240" w:lineRule="auto"/>
    </w:pPr>
    <w:rPr>
      <w:rFonts w:eastAsiaTheme="minorHAnsi"/>
      <w:color w:val="262626" w:themeColor="text1" w:themeTint="D9"/>
      <w:sz w:val="18"/>
    </w:rPr>
  </w:style>
  <w:style w:type="paragraph" w:customStyle="1" w:styleId="DB43734E38C14C4CB1908070630DB11946">
    <w:name w:val="DB43734E38C14C4CB1908070630DB11946"/>
    <w:rsid w:val="00460F6E"/>
    <w:pPr>
      <w:spacing w:after="180" w:line="240" w:lineRule="auto"/>
    </w:pPr>
    <w:rPr>
      <w:rFonts w:eastAsiaTheme="minorHAnsi"/>
      <w:color w:val="262626" w:themeColor="text1" w:themeTint="D9"/>
      <w:sz w:val="16"/>
    </w:rPr>
  </w:style>
  <w:style w:type="paragraph" w:customStyle="1" w:styleId="AA13DD15F30C424FB0EB17224A301E8546">
    <w:name w:val="AA13DD15F30C424FB0EB17224A301E8546"/>
    <w:rsid w:val="00460F6E"/>
    <w:pPr>
      <w:spacing w:after="180" w:line="240" w:lineRule="auto"/>
    </w:pPr>
    <w:rPr>
      <w:rFonts w:eastAsiaTheme="minorHAnsi"/>
      <w:color w:val="262626" w:themeColor="text1" w:themeTint="D9"/>
      <w:sz w:val="16"/>
    </w:rPr>
  </w:style>
  <w:style w:type="paragraph" w:customStyle="1" w:styleId="4EA6E53A4D0B4712AE22B00C5E624D2A46">
    <w:name w:val="4EA6E53A4D0B4712AE22B00C5E624D2A46"/>
    <w:rsid w:val="00460F6E"/>
    <w:pPr>
      <w:spacing w:after="180" w:line="240" w:lineRule="auto"/>
    </w:pPr>
    <w:rPr>
      <w:rFonts w:eastAsiaTheme="minorHAnsi"/>
      <w:color w:val="262626" w:themeColor="text1" w:themeTint="D9"/>
      <w:sz w:val="16"/>
    </w:rPr>
  </w:style>
  <w:style w:type="paragraph" w:customStyle="1" w:styleId="CE8BF9CDF25F48E2A9C64399E85B61F046">
    <w:name w:val="CE8BF9CDF25F48E2A9C64399E85B61F046"/>
    <w:rsid w:val="00460F6E"/>
    <w:pPr>
      <w:spacing w:after="180" w:line="240" w:lineRule="auto"/>
    </w:pPr>
    <w:rPr>
      <w:rFonts w:eastAsiaTheme="minorHAnsi"/>
      <w:color w:val="262626" w:themeColor="text1" w:themeTint="D9"/>
      <w:sz w:val="18"/>
    </w:rPr>
  </w:style>
  <w:style w:type="paragraph" w:customStyle="1" w:styleId="D1B96A8A617D42F08A732510A134C4BF26">
    <w:name w:val="D1B96A8A617D42F08A732510A134C4BF26"/>
    <w:rsid w:val="00460F6E"/>
    <w:pPr>
      <w:spacing w:after="60" w:line="240" w:lineRule="auto"/>
    </w:pPr>
    <w:rPr>
      <w:rFonts w:eastAsiaTheme="minorHAnsi"/>
      <w:caps/>
      <w:color w:val="4F81BD" w:themeColor="accent1"/>
      <w:sz w:val="20"/>
    </w:rPr>
  </w:style>
  <w:style w:type="paragraph" w:customStyle="1" w:styleId="600E32868D7841E394DA4C959B02C51649">
    <w:name w:val="600E32868D7841E394DA4C959B02C51649"/>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4">
    <w:name w:val="01FB06FB61EE4055AFC56A9A4A20B17C184"/>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49">
    <w:name w:val="D14CC4EDF55B400680690A2878E8885C49"/>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49">
    <w:name w:val="ADABCCECC67347EDBA2C8BCBEA38838A49"/>
    <w:rsid w:val="00460F6E"/>
    <w:pPr>
      <w:spacing w:after="180" w:line="240" w:lineRule="auto"/>
    </w:pPr>
    <w:rPr>
      <w:rFonts w:eastAsiaTheme="minorHAnsi"/>
      <w:color w:val="262626" w:themeColor="text1" w:themeTint="D9"/>
      <w:sz w:val="18"/>
    </w:rPr>
  </w:style>
  <w:style w:type="paragraph" w:customStyle="1" w:styleId="3CA9253634FE45F49F86E2F79543D6B2184">
    <w:name w:val="3CA9253634FE45F49F86E2F79543D6B2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4">
    <w:name w:val="1688771D584844FE8FD6A3F994CA994F3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4">
    <w:name w:val="9F3AAB161A224FA9B8D701F02F02AB62184"/>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7">
    <w:name w:val="3A6A26CEE50746F6828F62C00F64BADD47"/>
    <w:rsid w:val="00460F6E"/>
    <w:pPr>
      <w:spacing w:after="180" w:line="240" w:lineRule="auto"/>
    </w:pPr>
    <w:rPr>
      <w:rFonts w:eastAsiaTheme="minorHAnsi"/>
      <w:color w:val="262626" w:themeColor="text1" w:themeTint="D9"/>
      <w:sz w:val="18"/>
    </w:rPr>
  </w:style>
  <w:style w:type="paragraph" w:customStyle="1" w:styleId="983D0517A76349EC95C6D39017206AEE61">
    <w:name w:val="983D0517A76349EC95C6D39017206AEE61"/>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4">
    <w:name w:val="6E3002F3ED4A4B9AADE4EFDFA4F83F03184"/>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4">
    <w:name w:val="D48EF9471508485C8988715678FFA72118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4">
    <w:name w:val="913AC87962B04E25A6706BCDAE95491E154"/>
    <w:rsid w:val="00460F6E"/>
    <w:pPr>
      <w:spacing w:after="180" w:line="240" w:lineRule="auto"/>
    </w:pPr>
    <w:rPr>
      <w:rFonts w:eastAsiaTheme="minorHAnsi"/>
      <w:color w:val="262626" w:themeColor="text1" w:themeTint="D9"/>
      <w:sz w:val="16"/>
    </w:rPr>
  </w:style>
  <w:style w:type="paragraph" w:customStyle="1" w:styleId="8574F00AE2C740AF8065954945B6265229">
    <w:name w:val="8574F00AE2C740AF8065954945B6265229"/>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29">
    <w:name w:val="B750D651328842C08D8D887175E940C929"/>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3">
    <w:name w:val="231443E41FAA4FA49421983692B01E3E13"/>
    <w:rsid w:val="00460F6E"/>
    <w:pPr>
      <w:spacing w:after="180" w:line="240" w:lineRule="auto"/>
    </w:pPr>
    <w:rPr>
      <w:rFonts w:eastAsiaTheme="minorHAnsi"/>
      <w:color w:val="262626" w:themeColor="text1" w:themeTint="D9"/>
      <w:sz w:val="18"/>
    </w:rPr>
  </w:style>
  <w:style w:type="paragraph" w:customStyle="1" w:styleId="E871206FF8084C14AD3226FCE79EEE5E11">
    <w:name w:val="E871206FF8084C14AD3226FCE79EEE5E11"/>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1">
    <w:name w:val="EA69D28A710C4559BA82CA1BAC88765011"/>
    <w:rsid w:val="00460F6E"/>
    <w:pPr>
      <w:spacing w:after="180" w:line="240" w:lineRule="auto"/>
    </w:pPr>
    <w:rPr>
      <w:rFonts w:eastAsiaTheme="minorHAnsi"/>
      <w:color w:val="262626" w:themeColor="text1" w:themeTint="D9"/>
      <w:sz w:val="16"/>
    </w:rPr>
  </w:style>
  <w:style w:type="paragraph" w:customStyle="1" w:styleId="BD4E982359234BE4AB0A8CBA68DB338B11">
    <w:name w:val="BD4E982359234BE4AB0A8CBA68DB338B1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1">
    <w:name w:val="ABDDFCA652954905BB7774D9C2C400B111"/>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7">
    <w:name w:val="678C348AB1304939B5F105542790857847"/>
    <w:rsid w:val="00460F6E"/>
    <w:pPr>
      <w:spacing w:after="180" w:line="240" w:lineRule="auto"/>
    </w:pPr>
    <w:rPr>
      <w:rFonts w:eastAsiaTheme="minorHAnsi"/>
      <w:color w:val="262626" w:themeColor="text1" w:themeTint="D9"/>
      <w:sz w:val="18"/>
    </w:rPr>
  </w:style>
  <w:style w:type="paragraph" w:customStyle="1" w:styleId="DB43734E38C14C4CB1908070630DB11947">
    <w:name w:val="DB43734E38C14C4CB1908070630DB11947"/>
    <w:rsid w:val="00460F6E"/>
    <w:pPr>
      <w:spacing w:after="180" w:line="240" w:lineRule="auto"/>
    </w:pPr>
    <w:rPr>
      <w:rFonts w:eastAsiaTheme="minorHAnsi"/>
      <w:color w:val="262626" w:themeColor="text1" w:themeTint="D9"/>
      <w:sz w:val="16"/>
    </w:rPr>
  </w:style>
  <w:style w:type="paragraph" w:customStyle="1" w:styleId="AA13DD15F30C424FB0EB17224A301E8547">
    <w:name w:val="AA13DD15F30C424FB0EB17224A301E8547"/>
    <w:rsid w:val="00460F6E"/>
    <w:pPr>
      <w:spacing w:after="180" w:line="240" w:lineRule="auto"/>
    </w:pPr>
    <w:rPr>
      <w:rFonts w:eastAsiaTheme="minorHAnsi"/>
      <w:color w:val="262626" w:themeColor="text1" w:themeTint="D9"/>
      <w:sz w:val="16"/>
    </w:rPr>
  </w:style>
  <w:style w:type="paragraph" w:customStyle="1" w:styleId="4EA6E53A4D0B4712AE22B00C5E624D2A47">
    <w:name w:val="4EA6E53A4D0B4712AE22B00C5E624D2A47"/>
    <w:rsid w:val="00460F6E"/>
    <w:pPr>
      <w:spacing w:after="180" w:line="240" w:lineRule="auto"/>
    </w:pPr>
    <w:rPr>
      <w:rFonts w:eastAsiaTheme="minorHAnsi"/>
      <w:color w:val="262626" w:themeColor="text1" w:themeTint="D9"/>
      <w:sz w:val="16"/>
    </w:rPr>
  </w:style>
  <w:style w:type="paragraph" w:customStyle="1" w:styleId="CE8BF9CDF25F48E2A9C64399E85B61F047">
    <w:name w:val="CE8BF9CDF25F48E2A9C64399E85B61F047"/>
    <w:rsid w:val="00460F6E"/>
    <w:pPr>
      <w:spacing w:after="180" w:line="240" w:lineRule="auto"/>
    </w:pPr>
    <w:rPr>
      <w:rFonts w:eastAsiaTheme="minorHAnsi"/>
      <w:color w:val="262626" w:themeColor="text1" w:themeTint="D9"/>
      <w:sz w:val="18"/>
    </w:rPr>
  </w:style>
  <w:style w:type="paragraph" w:customStyle="1" w:styleId="D1B96A8A617D42F08A732510A134C4BF27">
    <w:name w:val="D1B96A8A617D42F08A732510A134C4BF27"/>
    <w:rsid w:val="00460F6E"/>
    <w:pPr>
      <w:spacing w:after="60" w:line="240" w:lineRule="auto"/>
    </w:pPr>
    <w:rPr>
      <w:rFonts w:eastAsiaTheme="minorHAnsi"/>
      <w:caps/>
      <w:color w:val="4F81BD" w:themeColor="accent1"/>
      <w:sz w:val="20"/>
    </w:rPr>
  </w:style>
  <w:style w:type="paragraph" w:customStyle="1" w:styleId="7FF573B2D9054AE7B04FAF169E452D23">
    <w:name w:val="7FF573B2D9054AE7B04FAF169E452D23"/>
    <w:rsid w:val="00460F6E"/>
  </w:style>
  <w:style w:type="paragraph" w:customStyle="1" w:styleId="E8DA666C57594C11A078BA24E7A5B184">
    <w:name w:val="E8DA666C57594C11A078BA24E7A5B184"/>
    <w:rsid w:val="00460F6E"/>
  </w:style>
  <w:style w:type="paragraph" w:customStyle="1" w:styleId="31F6CE15732548C28D08524FC12434D7">
    <w:name w:val="31F6CE15732548C28D08524FC12434D7"/>
    <w:rsid w:val="00460F6E"/>
  </w:style>
  <w:style w:type="paragraph" w:customStyle="1" w:styleId="75DAB5CA78D54900B9E07B48BA934485">
    <w:name w:val="75DAB5CA78D54900B9E07B48BA934485"/>
    <w:rsid w:val="00460F6E"/>
  </w:style>
  <w:style w:type="paragraph" w:customStyle="1" w:styleId="EAD338C5279449E88505698D68DCE530">
    <w:name w:val="EAD338C5279449E88505698D68DCE530"/>
    <w:rsid w:val="00460F6E"/>
  </w:style>
  <w:style w:type="paragraph" w:customStyle="1" w:styleId="A047D06E7E11441A8E15592C7457CA3B">
    <w:name w:val="A047D06E7E11441A8E15592C7457CA3B"/>
    <w:rsid w:val="00460F6E"/>
  </w:style>
  <w:style w:type="paragraph" w:customStyle="1" w:styleId="593DA0848A794490B0954308F7DB24DF">
    <w:name w:val="593DA0848A794490B0954308F7DB24DF"/>
    <w:rsid w:val="00460F6E"/>
  </w:style>
  <w:style w:type="paragraph" w:customStyle="1" w:styleId="16A6EBF81D704F53B7BC47BC4928EEEF">
    <w:name w:val="16A6EBF81D704F53B7BC47BC4928EEEF"/>
    <w:rsid w:val="00460F6E"/>
  </w:style>
  <w:style w:type="paragraph" w:customStyle="1" w:styleId="4DE723BF218444C5BB619D380EC4A8B4">
    <w:name w:val="4DE723BF218444C5BB619D380EC4A8B4"/>
    <w:rsid w:val="00460F6E"/>
  </w:style>
  <w:style w:type="paragraph" w:customStyle="1" w:styleId="082942B1C5D14655AC3C3085416DFFF4">
    <w:name w:val="082942B1C5D14655AC3C3085416DFFF4"/>
    <w:rsid w:val="00460F6E"/>
  </w:style>
  <w:style w:type="paragraph" w:customStyle="1" w:styleId="DD2FA0AC4FA546E8833B0F706BDBFE13">
    <w:name w:val="DD2FA0AC4FA546E8833B0F706BDBFE13"/>
    <w:rsid w:val="00460F6E"/>
  </w:style>
  <w:style w:type="paragraph" w:customStyle="1" w:styleId="6813E7D9B4F8404E8EBD0B9B69D91BF8">
    <w:name w:val="6813E7D9B4F8404E8EBD0B9B69D91BF8"/>
    <w:rsid w:val="00460F6E"/>
  </w:style>
  <w:style w:type="paragraph" w:customStyle="1" w:styleId="B54FEB4634B342C49566C0006A8869BF">
    <w:name w:val="B54FEB4634B342C49566C0006A8869BF"/>
    <w:rsid w:val="00460F6E"/>
  </w:style>
  <w:style w:type="paragraph" w:customStyle="1" w:styleId="E887114C3378458A90273C38194B21CF">
    <w:name w:val="E887114C3378458A90273C38194B21CF"/>
    <w:rsid w:val="00460F6E"/>
  </w:style>
  <w:style w:type="paragraph" w:customStyle="1" w:styleId="600E32868D7841E394DA4C959B02C51650">
    <w:name w:val="600E32868D7841E394DA4C959B02C51650"/>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5">
    <w:name w:val="01FB06FB61EE4055AFC56A9A4A20B17C185"/>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0">
    <w:name w:val="D14CC4EDF55B400680690A2878E8885C50"/>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0">
    <w:name w:val="ADABCCECC67347EDBA2C8BCBEA38838A50"/>
    <w:rsid w:val="00460F6E"/>
    <w:pPr>
      <w:spacing w:after="180" w:line="240" w:lineRule="auto"/>
    </w:pPr>
    <w:rPr>
      <w:rFonts w:eastAsiaTheme="minorHAnsi"/>
      <w:color w:val="262626" w:themeColor="text1" w:themeTint="D9"/>
      <w:sz w:val="18"/>
    </w:rPr>
  </w:style>
  <w:style w:type="paragraph" w:customStyle="1" w:styleId="3CA9253634FE45F49F86E2F79543D6B2185">
    <w:name w:val="3CA9253634FE45F49F86E2F79543D6B2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5">
    <w:name w:val="1688771D584844FE8FD6A3F994CA994F3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5">
    <w:name w:val="9F3AAB161A224FA9B8D701F02F02AB62185"/>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8">
    <w:name w:val="3A6A26CEE50746F6828F62C00F64BADD48"/>
    <w:rsid w:val="00460F6E"/>
    <w:pPr>
      <w:spacing w:after="180" w:line="240" w:lineRule="auto"/>
    </w:pPr>
    <w:rPr>
      <w:rFonts w:eastAsiaTheme="minorHAnsi"/>
      <w:color w:val="262626" w:themeColor="text1" w:themeTint="D9"/>
      <w:sz w:val="18"/>
    </w:rPr>
  </w:style>
  <w:style w:type="paragraph" w:customStyle="1" w:styleId="983D0517A76349EC95C6D39017206AEE62">
    <w:name w:val="983D0517A76349EC95C6D39017206AEE62"/>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5">
    <w:name w:val="6E3002F3ED4A4B9AADE4EFDFA4F83F03185"/>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5">
    <w:name w:val="D48EF9471508485C8988715678FFA72118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5">
    <w:name w:val="913AC87962B04E25A6706BCDAE95491E155"/>
    <w:rsid w:val="00460F6E"/>
    <w:pPr>
      <w:spacing w:after="180" w:line="240" w:lineRule="auto"/>
    </w:pPr>
    <w:rPr>
      <w:rFonts w:eastAsiaTheme="minorHAnsi"/>
      <w:color w:val="262626" w:themeColor="text1" w:themeTint="D9"/>
      <w:sz w:val="16"/>
    </w:rPr>
  </w:style>
  <w:style w:type="paragraph" w:customStyle="1" w:styleId="8574F00AE2C740AF8065954945B6265230">
    <w:name w:val="8574F00AE2C740AF8065954945B6265230"/>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0">
    <w:name w:val="B750D651328842C08D8D887175E940C930"/>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4">
    <w:name w:val="231443E41FAA4FA49421983692B01E3E14"/>
    <w:rsid w:val="00460F6E"/>
    <w:pPr>
      <w:spacing w:after="180" w:line="240" w:lineRule="auto"/>
    </w:pPr>
    <w:rPr>
      <w:rFonts w:eastAsiaTheme="minorHAnsi"/>
      <w:color w:val="262626" w:themeColor="text1" w:themeTint="D9"/>
      <w:sz w:val="18"/>
    </w:rPr>
  </w:style>
  <w:style w:type="paragraph" w:customStyle="1" w:styleId="E871206FF8084C14AD3226FCE79EEE5E12">
    <w:name w:val="E871206FF8084C14AD3226FCE79EEE5E12"/>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2">
    <w:name w:val="EA69D28A710C4559BA82CA1BAC88765012"/>
    <w:rsid w:val="00460F6E"/>
    <w:pPr>
      <w:spacing w:after="180" w:line="240" w:lineRule="auto"/>
    </w:pPr>
    <w:rPr>
      <w:rFonts w:eastAsiaTheme="minorHAnsi"/>
      <w:color w:val="262626" w:themeColor="text1" w:themeTint="D9"/>
      <w:sz w:val="16"/>
    </w:rPr>
  </w:style>
  <w:style w:type="paragraph" w:customStyle="1" w:styleId="BD4E982359234BE4AB0A8CBA68DB338B12">
    <w:name w:val="BD4E982359234BE4AB0A8CBA68DB338B1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2">
    <w:name w:val="ABDDFCA652954905BB7774D9C2C400B112"/>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8">
    <w:name w:val="678C348AB1304939B5F105542790857848"/>
    <w:rsid w:val="00460F6E"/>
    <w:pPr>
      <w:spacing w:after="180" w:line="240" w:lineRule="auto"/>
    </w:pPr>
    <w:rPr>
      <w:rFonts w:eastAsiaTheme="minorHAnsi"/>
      <w:color w:val="262626" w:themeColor="text1" w:themeTint="D9"/>
      <w:sz w:val="18"/>
    </w:rPr>
  </w:style>
  <w:style w:type="paragraph" w:customStyle="1" w:styleId="DB43734E38C14C4CB1908070630DB11948">
    <w:name w:val="DB43734E38C14C4CB1908070630DB11948"/>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8">
    <w:name w:val="AA13DD15F30C424FB0EB17224A301E8548"/>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8">
    <w:name w:val="4EA6E53A4D0B4712AE22B00C5E624D2A48"/>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8">
    <w:name w:val="CE8BF9CDF25F48E2A9C64399E85B61F048"/>
    <w:rsid w:val="00460F6E"/>
    <w:pPr>
      <w:spacing w:after="180" w:line="240" w:lineRule="auto"/>
    </w:pPr>
    <w:rPr>
      <w:rFonts w:eastAsiaTheme="minorHAnsi"/>
      <w:color w:val="262626" w:themeColor="text1" w:themeTint="D9"/>
      <w:sz w:val="18"/>
    </w:rPr>
  </w:style>
  <w:style w:type="paragraph" w:customStyle="1" w:styleId="5371B4E46027466DB0E689FCB13CDA96">
    <w:name w:val="5371B4E46027466DB0E689FCB13CDA96"/>
    <w:rsid w:val="00460F6E"/>
    <w:pPr>
      <w:spacing w:after="60" w:line="240" w:lineRule="auto"/>
    </w:pPr>
    <w:rPr>
      <w:rFonts w:eastAsiaTheme="minorHAnsi"/>
      <w:caps/>
      <w:color w:val="4F81BD" w:themeColor="accent1"/>
      <w:sz w:val="20"/>
    </w:rPr>
  </w:style>
  <w:style w:type="paragraph" w:customStyle="1" w:styleId="600E32868D7841E394DA4C959B02C51651">
    <w:name w:val="600E32868D7841E394DA4C959B02C51651"/>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6">
    <w:name w:val="01FB06FB61EE4055AFC56A9A4A20B17C186"/>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1">
    <w:name w:val="D14CC4EDF55B400680690A2878E8885C51"/>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1">
    <w:name w:val="ADABCCECC67347EDBA2C8BCBEA38838A51"/>
    <w:rsid w:val="00460F6E"/>
    <w:pPr>
      <w:spacing w:after="180" w:line="240" w:lineRule="auto"/>
    </w:pPr>
    <w:rPr>
      <w:rFonts w:eastAsiaTheme="minorHAnsi"/>
      <w:color w:val="262626" w:themeColor="text1" w:themeTint="D9"/>
      <w:sz w:val="18"/>
    </w:rPr>
  </w:style>
  <w:style w:type="paragraph" w:customStyle="1" w:styleId="3CA9253634FE45F49F86E2F79543D6B2186">
    <w:name w:val="3CA9253634FE45F49F86E2F79543D6B2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6">
    <w:name w:val="1688771D584844FE8FD6A3F994CA994F36"/>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6">
    <w:name w:val="9F3AAB161A224FA9B8D701F02F02AB62186"/>
    <w:rsid w:val="00460F6E"/>
    <w:pPr>
      <w:spacing w:after="120" w:line="240" w:lineRule="auto"/>
    </w:pPr>
    <w:rPr>
      <w:rFonts w:eastAsiaTheme="minorHAnsi"/>
      <w:color w:val="808080" w:themeColor="background1" w:themeShade="80"/>
      <w:sz w:val="16"/>
      <w:lang w:val="fr-FR"/>
    </w:rPr>
  </w:style>
  <w:style w:type="paragraph" w:customStyle="1" w:styleId="3A6A26CEE50746F6828F62C00F64BADD49">
    <w:name w:val="3A6A26CEE50746F6828F62C00F64BADD49"/>
    <w:rsid w:val="00460F6E"/>
    <w:pPr>
      <w:spacing w:after="180" w:line="240" w:lineRule="auto"/>
    </w:pPr>
    <w:rPr>
      <w:rFonts w:eastAsiaTheme="minorHAnsi"/>
      <w:color w:val="262626" w:themeColor="text1" w:themeTint="D9"/>
      <w:sz w:val="18"/>
    </w:rPr>
  </w:style>
  <w:style w:type="paragraph" w:customStyle="1" w:styleId="983D0517A76349EC95C6D39017206AEE63">
    <w:name w:val="983D0517A76349EC95C6D39017206AEE63"/>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6">
    <w:name w:val="6E3002F3ED4A4B9AADE4EFDFA4F83F03186"/>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6">
    <w:name w:val="D48EF9471508485C8988715678FFA721186"/>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6">
    <w:name w:val="913AC87962B04E25A6706BCDAE95491E156"/>
    <w:rsid w:val="00460F6E"/>
    <w:pPr>
      <w:spacing w:after="180" w:line="240" w:lineRule="auto"/>
    </w:pPr>
    <w:rPr>
      <w:rFonts w:eastAsiaTheme="minorHAnsi"/>
      <w:color w:val="262626" w:themeColor="text1" w:themeTint="D9"/>
      <w:sz w:val="16"/>
    </w:rPr>
  </w:style>
  <w:style w:type="paragraph" w:customStyle="1" w:styleId="8574F00AE2C740AF8065954945B6265231">
    <w:name w:val="8574F00AE2C740AF8065954945B6265231"/>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1">
    <w:name w:val="B750D651328842C08D8D887175E940C931"/>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5">
    <w:name w:val="231443E41FAA4FA49421983692B01E3E15"/>
    <w:rsid w:val="00460F6E"/>
    <w:pPr>
      <w:spacing w:after="180" w:line="240" w:lineRule="auto"/>
    </w:pPr>
    <w:rPr>
      <w:rFonts w:eastAsiaTheme="minorHAnsi"/>
      <w:color w:val="262626" w:themeColor="text1" w:themeTint="D9"/>
      <w:sz w:val="18"/>
    </w:rPr>
  </w:style>
  <w:style w:type="paragraph" w:customStyle="1" w:styleId="E871206FF8084C14AD3226FCE79EEE5E13">
    <w:name w:val="E871206FF8084C14AD3226FCE79EEE5E13"/>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3">
    <w:name w:val="EA69D28A710C4559BA82CA1BAC88765013"/>
    <w:rsid w:val="00460F6E"/>
    <w:pPr>
      <w:spacing w:after="180" w:line="240" w:lineRule="auto"/>
    </w:pPr>
    <w:rPr>
      <w:rFonts w:eastAsiaTheme="minorHAnsi"/>
      <w:color w:val="262626" w:themeColor="text1" w:themeTint="D9"/>
      <w:sz w:val="16"/>
    </w:rPr>
  </w:style>
  <w:style w:type="paragraph" w:customStyle="1" w:styleId="BD4E982359234BE4AB0A8CBA68DB338B13">
    <w:name w:val="BD4E982359234BE4AB0A8CBA68DB338B1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3">
    <w:name w:val="ABDDFCA652954905BB7774D9C2C400B113"/>
    <w:rsid w:val="00460F6E"/>
    <w:pPr>
      <w:spacing w:after="120" w:line="240" w:lineRule="auto"/>
    </w:pPr>
    <w:rPr>
      <w:rFonts w:eastAsiaTheme="minorHAnsi"/>
      <w:color w:val="808080" w:themeColor="background1" w:themeShade="80"/>
      <w:sz w:val="16"/>
      <w:lang w:val="fr-FR"/>
    </w:rPr>
  </w:style>
  <w:style w:type="paragraph" w:customStyle="1" w:styleId="678C348AB1304939B5F105542790857849">
    <w:name w:val="678C348AB1304939B5F105542790857849"/>
    <w:rsid w:val="00460F6E"/>
    <w:pPr>
      <w:spacing w:after="180" w:line="240" w:lineRule="auto"/>
    </w:pPr>
    <w:rPr>
      <w:rFonts w:eastAsiaTheme="minorHAnsi"/>
      <w:color w:val="262626" w:themeColor="text1" w:themeTint="D9"/>
      <w:sz w:val="18"/>
    </w:rPr>
  </w:style>
  <w:style w:type="paragraph" w:customStyle="1" w:styleId="DB43734E38C14C4CB1908070630DB11949">
    <w:name w:val="DB43734E38C14C4CB1908070630DB11949"/>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49">
    <w:name w:val="AA13DD15F30C424FB0EB17224A301E8549"/>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49">
    <w:name w:val="4EA6E53A4D0B4712AE22B00C5E624D2A49"/>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49">
    <w:name w:val="CE8BF9CDF25F48E2A9C64399E85B61F049"/>
    <w:rsid w:val="00460F6E"/>
    <w:pPr>
      <w:spacing w:after="180" w:line="240" w:lineRule="auto"/>
    </w:pPr>
    <w:rPr>
      <w:rFonts w:eastAsiaTheme="minorHAnsi"/>
      <w:color w:val="262626" w:themeColor="text1" w:themeTint="D9"/>
      <w:sz w:val="18"/>
    </w:rPr>
  </w:style>
  <w:style w:type="paragraph" w:customStyle="1" w:styleId="5371B4E46027466DB0E689FCB13CDA961">
    <w:name w:val="5371B4E46027466DB0E689FCB13CDA961"/>
    <w:rsid w:val="00460F6E"/>
    <w:pPr>
      <w:spacing w:after="60" w:line="240" w:lineRule="auto"/>
    </w:pPr>
    <w:rPr>
      <w:rFonts w:eastAsiaTheme="minorHAnsi"/>
      <w:caps/>
      <w:color w:val="4F81BD" w:themeColor="accent1"/>
      <w:sz w:val="20"/>
    </w:rPr>
  </w:style>
  <w:style w:type="paragraph" w:customStyle="1" w:styleId="600E32868D7841E394DA4C959B02C51652">
    <w:name w:val="600E32868D7841E394DA4C959B02C51652"/>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7">
    <w:name w:val="01FB06FB61EE4055AFC56A9A4A20B17C187"/>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2">
    <w:name w:val="D14CC4EDF55B400680690A2878E8885C52"/>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2">
    <w:name w:val="ADABCCECC67347EDBA2C8BCBEA38838A52"/>
    <w:rsid w:val="00460F6E"/>
    <w:pPr>
      <w:spacing w:after="180" w:line="240" w:lineRule="auto"/>
    </w:pPr>
    <w:rPr>
      <w:rFonts w:eastAsiaTheme="minorHAnsi"/>
      <w:color w:val="262626" w:themeColor="text1" w:themeTint="D9"/>
      <w:sz w:val="18"/>
    </w:rPr>
  </w:style>
  <w:style w:type="paragraph" w:customStyle="1" w:styleId="3CA9253634FE45F49F86E2F79543D6B2187">
    <w:name w:val="3CA9253634FE45F49F86E2F79543D6B2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7">
    <w:name w:val="1688771D584844FE8FD6A3F994CA994F37"/>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7">
    <w:name w:val="9F3AAB161A224FA9B8D701F02F02AB62187"/>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0">
    <w:name w:val="3A6A26CEE50746F6828F62C00F64BADD50"/>
    <w:rsid w:val="00460F6E"/>
    <w:pPr>
      <w:spacing w:after="180" w:line="240" w:lineRule="auto"/>
    </w:pPr>
    <w:rPr>
      <w:rFonts w:eastAsiaTheme="minorHAnsi"/>
      <w:color w:val="262626" w:themeColor="text1" w:themeTint="D9"/>
      <w:sz w:val="18"/>
    </w:rPr>
  </w:style>
  <w:style w:type="paragraph" w:customStyle="1" w:styleId="983D0517A76349EC95C6D39017206AEE64">
    <w:name w:val="983D0517A76349EC95C6D39017206AEE64"/>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7">
    <w:name w:val="6E3002F3ED4A4B9AADE4EFDFA4F83F03187"/>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7">
    <w:name w:val="D48EF9471508485C8988715678FFA721187"/>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7">
    <w:name w:val="913AC87962B04E25A6706BCDAE95491E157"/>
    <w:rsid w:val="00460F6E"/>
    <w:pPr>
      <w:spacing w:after="180" w:line="240" w:lineRule="auto"/>
    </w:pPr>
    <w:rPr>
      <w:rFonts w:eastAsiaTheme="minorHAnsi"/>
      <w:color w:val="262626" w:themeColor="text1" w:themeTint="D9"/>
      <w:sz w:val="16"/>
    </w:rPr>
  </w:style>
  <w:style w:type="paragraph" w:customStyle="1" w:styleId="8574F00AE2C740AF8065954945B6265232">
    <w:name w:val="8574F00AE2C740AF8065954945B6265232"/>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2">
    <w:name w:val="B750D651328842C08D8D887175E940C932"/>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6">
    <w:name w:val="231443E41FAA4FA49421983692B01E3E16"/>
    <w:rsid w:val="00460F6E"/>
    <w:pPr>
      <w:spacing w:after="180" w:line="240" w:lineRule="auto"/>
    </w:pPr>
    <w:rPr>
      <w:rFonts w:eastAsiaTheme="minorHAnsi"/>
      <w:color w:val="262626" w:themeColor="text1" w:themeTint="D9"/>
      <w:sz w:val="18"/>
    </w:rPr>
  </w:style>
  <w:style w:type="paragraph" w:customStyle="1" w:styleId="E871206FF8084C14AD3226FCE79EEE5E14">
    <w:name w:val="E871206FF8084C14AD3226FCE79EEE5E14"/>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4">
    <w:name w:val="EA69D28A710C4559BA82CA1BAC88765014"/>
    <w:rsid w:val="00460F6E"/>
    <w:pPr>
      <w:spacing w:after="180" w:line="240" w:lineRule="auto"/>
    </w:pPr>
    <w:rPr>
      <w:rFonts w:eastAsiaTheme="minorHAnsi"/>
      <w:color w:val="262626" w:themeColor="text1" w:themeTint="D9"/>
      <w:sz w:val="16"/>
    </w:rPr>
  </w:style>
  <w:style w:type="paragraph" w:customStyle="1" w:styleId="BD4E982359234BE4AB0A8CBA68DB338B14">
    <w:name w:val="BD4E982359234BE4AB0A8CBA68DB338B14"/>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4">
    <w:name w:val="ABDDFCA652954905BB7774D9C2C400B114"/>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0">
    <w:name w:val="678C348AB1304939B5F105542790857850"/>
    <w:rsid w:val="00460F6E"/>
    <w:pPr>
      <w:spacing w:after="180" w:line="240" w:lineRule="auto"/>
    </w:pPr>
    <w:rPr>
      <w:rFonts w:eastAsiaTheme="minorHAnsi"/>
      <w:color w:val="262626" w:themeColor="text1" w:themeTint="D9"/>
      <w:sz w:val="18"/>
    </w:rPr>
  </w:style>
  <w:style w:type="paragraph" w:customStyle="1" w:styleId="DB43734E38C14C4CB1908070630DB11950">
    <w:name w:val="DB43734E38C14C4CB1908070630DB11950"/>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0">
    <w:name w:val="AA13DD15F30C424FB0EB17224A301E8550"/>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0">
    <w:name w:val="4EA6E53A4D0B4712AE22B00C5E624D2A50"/>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0">
    <w:name w:val="CE8BF9CDF25F48E2A9C64399E85B61F050"/>
    <w:rsid w:val="00460F6E"/>
    <w:pPr>
      <w:spacing w:after="180" w:line="240" w:lineRule="auto"/>
    </w:pPr>
    <w:rPr>
      <w:rFonts w:eastAsiaTheme="minorHAnsi"/>
      <w:color w:val="262626" w:themeColor="text1" w:themeTint="D9"/>
      <w:sz w:val="18"/>
    </w:rPr>
  </w:style>
  <w:style w:type="paragraph" w:customStyle="1" w:styleId="5371B4E46027466DB0E689FCB13CDA962">
    <w:name w:val="5371B4E46027466DB0E689FCB13CDA962"/>
    <w:rsid w:val="00460F6E"/>
    <w:pPr>
      <w:spacing w:after="60" w:line="240" w:lineRule="auto"/>
    </w:pPr>
    <w:rPr>
      <w:rFonts w:eastAsiaTheme="minorHAnsi"/>
      <w:caps/>
      <w:color w:val="4F81BD" w:themeColor="accent1"/>
      <w:sz w:val="20"/>
    </w:rPr>
  </w:style>
  <w:style w:type="paragraph" w:customStyle="1" w:styleId="600E32868D7841E394DA4C959B02C51653">
    <w:name w:val="600E32868D7841E394DA4C959B02C51653"/>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8">
    <w:name w:val="01FB06FB61EE4055AFC56A9A4A20B17C188"/>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 w:type="paragraph" w:customStyle="1" w:styleId="D14CC4EDF55B400680690A2878E8885C53">
    <w:name w:val="D14CC4EDF55B400680690A2878E8885C53"/>
    <w:rsid w:val="00460F6E"/>
    <w:pPr>
      <w:spacing w:after="180" w:line="240" w:lineRule="auto"/>
      <w:ind w:left="-216" w:right="-144"/>
    </w:pPr>
    <w:rPr>
      <w:rFonts w:eastAsiaTheme="minorHAnsi"/>
      <w:color w:val="262626" w:themeColor="text1" w:themeTint="D9"/>
      <w:sz w:val="16"/>
    </w:rPr>
  </w:style>
  <w:style w:type="paragraph" w:customStyle="1" w:styleId="ADABCCECC67347EDBA2C8BCBEA38838A53">
    <w:name w:val="ADABCCECC67347EDBA2C8BCBEA38838A53"/>
    <w:rsid w:val="00460F6E"/>
    <w:pPr>
      <w:spacing w:after="180" w:line="240" w:lineRule="auto"/>
    </w:pPr>
    <w:rPr>
      <w:rFonts w:eastAsiaTheme="minorHAnsi"/>
      <w:color w:val="262626" w:themeColor="text1" w:themeTint="D9"/>
      <w:sz w:val="18"/>
    </w:rPr>
  </w:style>
  <w:style w:type="paragraph" w:customStyle="1" w:styleId="3CA9253634FE45F49F86E2F79543D6B2188">
    <w:name w:val="3CA9253634FE45F49F86E2F79543D6B2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1688771D584844FE8FD6A3F994CA994F38">
    <w:name w:val="1688771D584844FE8FD6A3F994CA994F38"/>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9F3AAB161A224FA9B8D701F02F02AB62188">
    <w:name w:val="9F3AAB161A224FA9B8D701F02F02AB62188"/>
    <w:rsid w:val="00460F6E"/>
    <w:pPr>
      <w:spacing w:after="120" w:line="240" w:lineRule="auto"/>
    </w:pPr>
    <w:rPr>
      <w:rFonts w:eastAsiaTheme="minorHAnsi"/>
      <w:color w:val="808080" w:themeColor="background1" w:themeShade="80"/>
      <w:sz w:val="16"/>
      <w:lang w:val="fr-FR"/>
    </w:rPr>
  </w:style>
  <w:style w:type="paragraph" w:customStyle="1" w:styleId="3A6A26CEE50746F6828F62C00F64BADD51">
    <w:name w:val="3A6A26CEE50746F6828F62C00F64BADD51"/>
    <w:rsid w:val="00460F6E"/>
    <w:pPr>
      <w:spacing w:after="180" w:line="240" w:lineRule="auto"/>
    </w:pPr>
    <w:rPr>
      <w:rFonts w:eastAsiaTheme="minorHAnsi"/>
      <w:color w:val="262626" w:themeColor="text1" w:themeTint="D9"/>
      <w:sz w:val="18"/>
    </w:rPr>
  </w:style>
  <w:style w:type="paragraph" w:customStyle="1" w:styleId="983D0517A76349EC95C6D39017206AEE65">
    <w:name w:val="983D0517A76349EC95C6D39017206AEE65"/>
    <w:rsid w:val="00460F6E"/>
    <w:pPr>
      <w:spacing w:before="40" w:after="0" w:line="240" w:lineRule="auto"/>
      <w:ind w:left="-216"/>
    </w:pPr>
    <w:rPr>
      <w:rFonts w:asciiTheme="majorHAnsi" w:eastAsiaTheme="minorHAnsi" w:hAnsiTheme="majorHAnsi"/>
      <w:color w:val="D9D9D9" w:themeColor="background1" w:themeShade="D9"/>
      <w:sz w:val="72"/>
    </w:rPr>
  </w:style>
  <w:style w:type="paragraph" w:customStyle="1" w:styleId="6E3002F3ED4A4B9AADE4EFDFA4F83F03188">
    <w:name w:val="6E3002F3ED4A4B9AADE4EFDFA4F83F03188"/>
    <w:rsid w:val="00460F6E"/>
    <w:pPr>
      <w:spacing w:after="180" w:line="240" w:lineRule="auto"/>
      <w:ind w:left="-216" w:right="-144"/>
    </w:pPr>
    <w:rPr>
      <w:rFonts w:eastAsiaTheme="minorHAnsi"/>
      <w:color w:val="262626" w:themeColor="text1" w:themeTint="D9"/>
      <w:sz w:val="16"/>
    </w:rPr>
  </w:style>
  <w:style w:type="paragraph" w:customStyle="1" w:styleId="D48EF9471508485C8988715678FFA721188">
    <w:name w:val="D48EF9471508485C8988715678FFA721188"/>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913AC87962B04E25A6706BCDAE95491E158">
    <w:name w:val="913AC87962B04E25A6706BCDAE95491E158"/>
    <w:rsid w:val="00460F6E"/>
    <w:pPr>
      <w:spacing w:after="180" w:line="240" w:lineRule="auto"/>
    </w:pPr>
    <w:rPr>
      <w:rFonts w:eastAsiaTheme="minorHAnsi"/>
      <w:color w:val="262626" w:themeColor="text1" w:themeTint="D9"/>
      <w:sz w:val="16"/>
    </w:rPr>
  </w:style>
  <w:style w:type="paragraph" w:customStyle="1" w:styleId="8574F00AE2C740AF8065954945B6265233">
    <w:name w:val="8574F00AE2C740AF8065954945B6265233"/>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B750D651328842C08D8D887175E940C933">
    <w:name w:val="B750D651328842C08D8D887175E940C933"/>
    <w:rsid w:val="00460F6E"/>
    <w:pPr>
      <w:spacing w:after="120" w:line="240" w:lineRule="auto"/>
    </w:pPr>
    <w:rPr>
      <w:rFonts w:eastAsiaTheme="minorHAnsi"/>
      <w:color w:val="808080" w:themeColor="background1" w:themeShade="80"/>
      <w:sz w:val="16"/>
      <w:lang w:val="fr-FR"/>
    </w:rPr>
  </w:style>
  <w:style w:type="paragraph" w:customStyle="1" w:styleId="231443E41FAA4FA49421983692B01E3E17">
    <w:name w:val="231443E41FAA4FA49421983692B01E3E17"/>
    <w:rsid w:val="00460F6E"/>
    <w:pPr>
      <w:spacing w:after="180" w:line="240" w:lineRule="auto"/>
    </w:pPr>
    <w:rPr>
      <w:rFonts w:eastAsiaTheme="minorHAnsi"/>
      <w:color w:val="262626" w:themeColor="text1" w:themeTint="D9"/>
      <w:sz w:val="18"/>
    </w:rPr>
  </w:style>
  <w:style w:type="paragraph" w:customStyle="1" w:styleId="E871206FF8084C14AD3226FCE79EEE5E15">
    <w:name w:val="E871206FF8084C14AD3226FCE79EEE5E15"/>
    <w:rsid w:val="00460F6E"/>
    <w:pPr>
      <w:keepNext/>
      <w:keepLines/>
      <w:spacing w:after="0" w:line="240" w:lineRule="auto"/>
      <w:ind w:left="216"/>
      <w:outlineLvl w:val="3"/>
    </w:pPr>
    <w:rPr>
      <w:rFonts w:eastAsiaTheme="majorEastAsia" w:cstheme="majorBidi"/>
      <w:bCs/>
      <w:iCs/>
      <w:caps/>
      <w:color w:val="FFFFFF" w:themeColor="background1"/>
      <w:sz w:val="18"/>
    </w:rPr>
  </w:style>
  <w:style w:type="paragraph" w:customStyle="1" w:styleId="EA69D28A710C4559BA82CA1BAC88765015">
    <w:name w:val="EA69D28A710C4559BA82CA1BAC88765015"/>
    <w:rsid w:val="00460F6E"/>
    <w:pPr>
      <w:spacing w:after="180" w:line="240" w:lineRule="auto"/>
    </w:pPr>
    <w:rPr>
      <w:rFonts w:eastAsiaTheme="minorHAnsi"/>
      <w:color w:val="262626" w:themeColor="text1" w:themeTint="D9"/>
      <w:sz w:val="16"/>
    </w:rPr>
  </w:style>
  <w:style w:type="paragraph" w:customStyle="1" w:styleId="BD4E982359234BE4AB0A8CBA68DB338B15">
    <w:name w:val="BD4E982359234BE4AB0A8CBA68DB338B15"/>
    <w:rsid w:val="00460F6E"/>
    <w:pPr>
      <w:keepNext/>
      <w:keepLines/>
      <w:spacing w:before="120" w:after="0" w:line="240" w:lineRule="auto"/>
      <w:outlineLvl w:val="4"/>
    </w:pPr>
    <w:rPr>
      <w:rFonts w:eastAsiaTheme="majorEastAsia" w:cstheme="majorBidi"/>
      <w:caps/>
      <w:color w:val="262626" w:themeColor="text1" w:themeTint="D9"/>
      <w:sz w:val="14"/>
    </w:rPr>
  </w:style>
  <w:style w:type="paragraph" w:customStyle="1" w:styleId="ABDDFCA652954905BB7774D9C2C400B115">
    <w:name w:val="ABDDFCA652954905BB7774D9C2C400B115"/>
    <w:rsid w:val="00460F6E"/>
    <w:pPr>
      <w:spacing w:after="120" w:line="240" w:lineRule="auto"/>
    </w:pPr>
    <w:rPr>
      <w:rFonts w:eastAsiaTheme="minorHAnsi"/>
      <w:color w:val="808080" w:themeColor="background1" w:themeShade="80"/>
      <w:sz w:val="16"/>
      <w:lang w:val="fr-FR"/>
    </w:rPr>
  </w:style>
  <w:style w:type="paragraph" w:customStyle="1" w:styleId="678C348AB1304939B5F105542790857851">
    <w:name w:val="678C348AB1304939B5F105542790857851"/>
    <w:rsid w:val="00460F6E"/>
    <w:pPr>
      <w:spacing w:after="180" w:line="240" w:lineRule="auto"/>
    </w:pPr>
    <w:rPr>
      <w:rFonts w:eastAsiaTheme="minorHAnsi"/>
      <w:color w:val="262626" w:themeColor="text1" w:themeTint="D9"/>
      <w:sz w:val="18"/>
    </w:rPr>
  </w:style>
  <w:style w:type="paragraph" w:customStyle="1" w:styleId="DB43734E38C14C4CB1908070630DB11951">
    <w:name w:val="DB43734E38C14C4CB1908070630DB11951"/>
    <w:rsid w:val="00460F6E"/>
    <w:pPr>
      <w:spacing w:after="180" w:line="240" w:lineRule="auto"/>
      <w:ind w:left="-216" w:right="-144"/>
    </w:pPr>
    <w:rPr>
      <w:rFonts w:eastAsiaTheme="minorHAnsi"/>
      <w:color w:val="262626" w:themeColor="text1" w:themeTint="D9"/>
      <w:sz w:val="16"/>
    </w:rPr>
  </w:style>
  <w:style w:type="paragraph" w:customStyle="1" w:styleId="AA13DD15F30C424FB0EB17224A301E8551">
    <w:name w:val="AA13DD15F30C424FB0EB17224A301E8551"/>
    <w:rsid w:val="00460F6E"/>
    <w:pPr>
      <w:spacing w:after="180" w:line="240" w:lineRule="auto"/>
      <w:ind w:left="-216" w:right="-144"/>
    </w:pPr>
    <w:rPr>
      <w:rFonts w:eastAsiaTheme="minorHAnsi"/>
      <w:color w:val="262626" w:themeColor="text1" w:themeTint="D9"/>
      <w:sz w:val="16"/>
    </w:rPr>
  </w:style>
  <w:style w:type="paragraph" w:customStyle="1" w:styleId="4EA6E53A4D0B4712AE22B00C5E624D2A51">
    <w:name w:val="4EA6E53A4D0B4712AE22B00C5E624D2A51"/>
    <w:rsid w:val="00460F6E"/>
    <w:pPr>
      <w:spacing w:after="180" w:line="240" w:lineRule="auto"/>
      <w:ind w:left="-216" w:right="-144"/>
    </w:pPr>
    <w:rPr>
      <w:rFonts w:eastAsiaTheme="minorHAnsi"/>
      <w:color w:val="262626" w:themeColor="text1" w:themeTint="D9"/>
      <w:sz w:val="16"/>
    </w:rPr>
  </w:style>
  <w:style w:type="paragraph" w:customStyle="1" w:styleId="CE8BF9CDF25F48E2A9C64399E85B61F051">
    <w:name w:val="CE8BF9CDF25F48E2A9C64399E85B61F051"/>
    <w:rsid w:val="00460F6E"/>
    <w:pPr>
      <w:spacing w:after="180" w:line="240" w:lineRule="auto"/>
    </w:pPr>
    <w:rPr>
      <w:rFonts w:eastAsiaTheme="minorHAnsi"/>
      <w:color w:val="262626" w:themeColor="text1" w:themeTint="D9"/>
      <w:sz w:val="18"/>
    </w:rPr>
  </w:style>
  <w:style w:type="paragraph" w:customStyle="1" w:styleId="5371B4E46027466DB0E689FCB13CDA963">
    <w:name w:val="5371B4E46027466DB0E689FCB13CDA963"/>
    <w:rsid w:val="00460F6E"/>
    <w:pPr>
      <w:spacing w:after="60" w:line="240" w:lineRule="auto"/>
    </w:pPr>
    <w:rPr>
      <w:rFonts w:eastAsiaTheme="minorHAnsi"/>
      <w:caps/>
      <w:color w:val="4F81BD" w:themeColor="accent1"/>
      <w:sz w:val="20"/>
    </w:rPr>
  </w:style>
  <w:style w:type="paragraph" w:customStyle="1" w:styleId="600E32868D7841E394DA4C959B02C51654">
    <w:name w:val="600E32868D7841E394DA4C959B02C51654"/>
    <w:rsid w:val="00460F6E"/>
    <w:pPr>
      <w:spacing w:after="180" w:line="240" w:lineRule="auto"/>
      <w:ind w:left="-216" w:right="-144"/>
    </w:pPr>
    <w:rPr>
      <w:rFonts w:eastAsiaTheme="minorHAnsi"/>
      <w:color w:val="262626" w:themeColor="text1" w:themeTint="D9"/>
      <w:sz w:val="16"/>
    </w:rPr>
  </w:style>
  <w:style w:type="paragraph" w:customStyle="1" w:styleId="01FB06FB61EE4055AFC56A9A4A20B17C189">
    <w:name w:val="01FB06FB61EE4055AFC56A9A4A20B17C189"/>
    <w:rsid w:val="00460F6E"/>
    <w:pPr>
      <w:spacing w:after="180" w:line="240" w:lineRule="auto"/>
      <w:jc w:val="right"/>
    </w:pPr>
    <w:rPr>
      <w:rFonts w:eastAsiaTheme="minorHAnsi"/>
      <w:color w:val="000000" w:themeColor="text1"/>
      <w:sz w:val="20"/>
      <w14:textFill>
        <w14:solidFill>
          <w14:schemeClr w14:val="tx1">
            <w14:lumMod w14:val="65000"/>
            <w14:lumOff w14:val="35000"/>
            <w14:lumMod w14:val="65000"/>
            <w14:lumOff w14:val="35000"/>
          </w14:schemeClr>
        </w14:solidFill>
      </w14:textFil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A9AF842-6934-4A49-8463-96851103AF0C}"/>
</file>

<file path=customXml/itemProps2.xml><?xml version="1.0" encoding="utf-8"?>
<ds:datastoreItem xmlns:ds="http://schemas.openxmlformats.org/officeDocument/2006/customXml" ds:itemID="{044A7EAB-6D9F-4AAC-B0BC-522C2BD5777F}"/>
</file>

<file path=customXml/itemProps3.xml><?xml version="1.0" encoding="utf-8"?>
<ds:datastoreItem xmlns:ds="http://schemas.openxmlformats.org/officeDocument/2006/customXml" ds:itemID="{C7F45607-4B0B-4E57-8DE5-947CBA6F0474}"/>
</file>

<file path=customXml/itemProps4.xml><?xml version="1.0" encoding="utf-8"?>
<ds:datastoreItem xmlns:ds="http://schemas.openxmlformats.org/officeDocument/2006/customXml" ds:itemID="{F83CEBB6-3879-47E1-9015-067B3316F87A}"/>
</file>

<file path=docProps/app.xml><?xml version="1.0" encoding="utf-8"?>
<Properties xmlns="http://schemas.openxmlformats.org/officeDocument/2006/extended-properties" xmlns:vt="http://schemas.openxmlformats.org/officeDocument/2006/docPropsVTypes">
  <Template>Newsletter</Template>
  <TotalTime>1</TotalTime>
  <Pages>6</Pages>
  <Words>2762</Words>
  <Characters>15749</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Nancy Crowell</dc:creator>
  <cp:lastModifiedBy>ncrowell</cp:lastModifiedBy>
  <cp:revision>2</cp:revision>
  <cp:lastPrinted>2011-06-06T17:16:00Z</cp:lastPrinted>
  <dcterms:created xsi:type="dcterms:W3CDTF">2011-06-16T16:07:00Z</dcterms:created>
  <dcterms:modified xsi:type="dcterms:W3CDTF">2011-06-16T16:07:00Z</dcterms:modified>
  <cp:contentStatus>Subtitle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